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F59" w:rsidRDefault="00397F59" w:rsidP="00E468CD">
      <w:pPr>
        <w:spacing w:after="0" w:line="240" w:lineRule="auto"/>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30" o:spid="_x0000_s1026" type="#_x0000_t75" alt="https://pandia.ru/text/82/522/images/img1_118.jpg" style="position:absolute;margin-left:-82.05pt;margin-top:-56.7pt;width:586.65pt;height:846.05pt;z-index:-251618304;visibility:visible">
            <v:imagedata r:id="rId7" o:title=""/>
          </v:shape>
        </w:pict>
      </w: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rPr>
      </w:pPr>
    </w:p>
    <w:p w:rsidR="00397F59" w:rsidRPr="00AE7996" w:rsidRDefault="00397F59" w:rsidP="00AE7996">
      <w:pPr>
        <w:spacing w:after="0" w:line="240" w:lineRule="auto"/>
        <w:ind w:left="-567"/>
        <w:jc w:val="center"/>
        <w:rPr>
          <w:rFonts w:ascii="Times New Roman" w:hAnsi="Times New Roman"/>
          <w:b/>
          <w:color w:val="000000"/>
          <w:sz w:val="24"/>
          <w:szCs w:val="24"/>
        </w:rPr>
      </w:pPr>
      <w:r w:rsidRPr="00AE7996">
        <w:rPr>
          <w:rFonts w:ascii="Times New Roman" w:hAnsi="Times New Roman"/>
          <w:b/>
          <w:sz w:val="24"/>
          <w:szCs w:val="24"/>
        </w:rPr>
        <w:t xml:space="preserve">ГАПОУ «Арский </w:t>
      </w:r>
      <w:r w:rsidRPr="00AE7996">
        <w:rPr>
          <w:rFonts w:ascii="Times New Roman" w:hAnsi="Times New Roman"/>
          <w:b/>
          <w:spacing w:val="-11"/>
          <w:sz w:val="24"/>
          <w:szCs w:val="24"/>
        </w:rPr>
        <w:t>педагогический колледж имени Г.Тукая»</w:t>
      </w:r>
      <w:r w:rsidRPr="00AE7996">
        <w:rPr>
          <w:rFonts w:ascii="Times New Roman" w:hAnsi="Times New Roman"/>
          <w:b/>
          <w:color w:val="000000"/>
          <w:sz w:val="24"/>
          <w:szCs w:val="24"/>
        </w:rPr>
        <w:t xml:space="preserve"> </w:t>
      </w:r>
    </w:p>
    <w:p w:rsidR="00397F59" w:rsidRPr="00AE7996" w:rsidRDefault="00397F59" w:rsidP="00AE7996">
      <w:pPr>
        <w:spacing w:after="0" w:line="240" w:lineRule="auto"/>
        <w:ind w:left="-567"/>
        <w:jc w:val="center"/>
        <w:rPr>
          <w:rFonts w:ascii="Times New Roman" w:hAnsi="Times New Roman"/>
          <w:b/>
          <w:color w:val="000000"/>
          <w:sz w:val="24"/>
          <w:szCs w:val="24"/>
        </w:rPr>
      </w:pPr>
      <w:r w:rsidRPr="00AE7996">
        <w:rPr>
          <w:rFonts w:ascii="Times New Roman" w:hAnsi="Times New Roman"/>
          <w:b/>
          <w:color w:val="000000"/>
          <w:sz w:val="24"/>
          <w:szCs w:val="24"/>
        </w:rPr>
        <w:t xml:space="preserve">МКУ «Управление образования Балтасинского районного исполнительного комитета»  РТ </w:t>
      </w:r>
    </w:p>
    <w:p w:rsidR="00397F59" w:rsidRPr="00AE7996" w:rsidRDefault="00397F59" w:rsidP="00AE7996">
      <w:pPr>
        <w:spacing w:after="0" w:line="240" w:lineRule="auto"/>
        <w:ind w:left="-567"/>
        <w:jc w:val="center"/>
        <w:rPr>
          <w:rFonts w:ascii="Times New Roman" w:hAnsi="Times New Roman"/>
          <w:b/>
          <w:color w:val="000000"/>
          <w:sz w:val="24"/>
          <w:szCs w:val="24"/>
        </w:rPr>
      </w:pPr>
      <w:r w:rsidRPr="00AE7996">
        <w:rPr>
          <w:rFonts w:ascii="Times New Roman" w:hAnsi="Times New Roman"/>
          <w:b/>
          <w:color w:val="000000"/>
          <w:sz w:val="24"/>
          <w:szCs w:val="24"/>
        </w:rPr>
        <w:t>МБДОУ «Салаусский детский сад» Балтасинского муниципального района РТ</w:t>
      </w:r>
    </w:p>
    <w:p w:rsidR="00397F59" w:rsidRPr="00AE7996" w:rsidRDefault="00397F59" w:rsidP="00AE7996">
      <w:pPr>
        <w:pStyle w:val="NoSpacing"/>
        <w:ind w:left="-567"/>
        <w:rPr>
          <w:rFonts w:ascii="Times New Roman" w:hAnsi="Times New Roman"/>
          <w:b/>
          <w:sz w:val="24"/>
          <w:szCs w:val="24"/>
        </w:rPr>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r>
        <w:rPr>
          <w:noProof/>
          <w:lang w:eastAsia="ru-RU"/>
        </w:rPr>
      </w:r>
      <w:r>
        <w:rPr>
          <w:noProof/>
          <w:lang w:eastAsia="ru-RU"/>
        </w:rPr>
        <w:pict>
          <v:rect id="AutoShape 2" o:spid="_x0000_s1027" alt="https://kartinkinaden.ru/uploads/posts/2021-01/1611851856_15-p-foni-dlya-shkolnikh-gazet-16.jpg" style="width:24pt;height:24pt;visibility:visible;mso-position-horizontal-relative:char;mso-position-vertical-relative:line" filled="f" stroked="f">
            <o:lock v:ext="edit" aspectratio="t"/>
            <w10:anchorlock/>
          </v:rect>
        </w:pict>
      </w: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Default="00397F59" w:rsidP="00E468CD">
      <w:pPr>
        <w:spacing w:after="0" w:line="240" w:lineRule="auto"/>
      </w:pPr>
    </w:p>
    <w:p w:rsidR="00397F59" w:rsidRPr="00AE7996" w:rsidRDefault="00397F59" w:rsidP="00E468CD">
      <w:pPr>
        <w:spacing w:after="0" w:line="240" w:lineRule="auto"/>
        <w:jc w:val="center"/>
        <w:rPr>
          <w:rFonts w:ascii="Times New Roman" w:hAnsi="Times New Roman"/>
          <w:b/>
          <w:bCs/>
          <w:color w:val="000000"/>
          <w:sz w:val="32"/>
          <w:szCs w:val="32"/>
        </w:rPr>
      </w:pPr>
      <w:r w:rsidRPr="00AE7996">
        <w:rPr>
          <w:rFonts w:ascii="Times New Roman" w:hAnsi="Times New Roman"/>
          <w:b/>
          <w:bCs/>
          <w:color w:val="000000"/>
          <w:sz w:val="32"/>
          <w:szCs w:val="32"/>
        </w:rPr>
        <w:t>Сборник</w:t>
      </w:r>
    </w:p>
    <w:p w:rsidR="00397F59" w:rsidRPr="00AE7996" w:rsidRDefault="00397F59" w:rsidP="00E468CD">
      <w:pPr>
        <w:spacing w:after="0" w:line="240" w:lineRule="auto"/>
        <w:jc w:val="center"/>
        <w:rPr>
          <w:rFonts w:ascii="Times New Roman" w:hAnsi="Times New Roman"/>
          <w:b/>
          <w:bCs/>
          <w:color w:val="000000"/>
          <w:sz w:val="32"/>
          <w:szCs w:val="32"/>
          <w:lang w:val="tt-RU"/>
        </w:rPr>
      </w:pPr>
      <w:r w:rsidRPr="00AE7996">
        <w:rPr>
          <w:rFonts w:ascii="Times New Roman" w:hAnsi="Times New Roman"/>
          <w:b/>
          <w:bCs/>
          <w:color w:val="000000"/>
          <w:sz w:val="32"/>
          <w:szCs w:val="32"/>
        </w:rPr>
        <w:t xml:space="preserve"> авторских методических разработок, пособий, развивающих игр, педагогических находок для педагогов дошкольных образовательных учреждений республиканского  конкурса «</w:t>
      </w:r>
      <w:r w:rsidRPr="00AE7996">
        <w:rPr>
          <w:rFonts w:ascii="Times New Roman" w:hAnsi="Times New Roman"/>
          <w:b/>
          <w:bCs/>
          <w:color w:val="000000"/>
          <w:sz w:val="32"/>
          <w:szCs w:val="32"/>
          <w:lang w:val="tt-RU"/>
        </w:rPr>
        <w:t>Иннова</w:t>
      </w:r>
      <w:r w:rsidRPr="00AE7996">
        <w:rPr>
          <w:rFonts w:ascii="Times New Roman" w:hAnsi="Times New Roman"/>
          <w:b/>
          <w:bCs/>
          <w:color w:val="000000"/>
          <w:sz w:val="32"/>
          <w:szCs w:val="32"/>
        </w:rPr>
        <w:t>ции по обучению родному языку»</w:t>
      </w:r>
      <w:r w:rsidRPr="00AE7996">
        <w:rPr>
          <w:rFonts w:ascii="Times New Roman" w:hAnsi="Times New Roman"/>
          <w:b/>
          <w:bCs/>
          <w:color w:val="000000"/>
          <w:sz w:val="32"/>
          <w:szCs w:val="32"/>
          <w:lang w:val="tt-RU"/>
        </w:rPr>
        <w:t xml:space="preserve"> - «Туган телне өйрәтү буенча инновацияләр»</w:t>
      </w:r>
      <w:r w:rsidRPr="00AE7996">
        <w:rPr>
          <w:rFonts w:ascii="Times New Roman" w:hAnsi="Times New Roman"/>
          <w:b/>
          <w:bCs/>
          <w:color w:val="000000"/>
          <w:sz w:val="32"/>
          <w:szCs w:val="32"/>
        </w:rPr>
        <w:t xml:space="preserve">  </w:t>
      </w: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8"/>
          <w:szCs w:val="28"/>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E53417" w:rsidRDefault="00397F59" w:rsidP="007F0E6C">
      <w:pPr>
        <w:spacing w:after="0" w:line="240" w:lineRule="auto"/>
        <w:ind w:firstLine="540"/>
        <w:jc w:val="both"/>
        <w:rPr>
          <w:rFonts w:ascii="Times New Roman" w:hAnsi="Times New Roman"/>
          <w:b/>
          <w:sz w:val="24"/>
          <w:szCs w:val="24"/>
        </w:rPr>
      </w:pPr>
      <w:r>
        <w:rPr>
          <w:rFonts w:ascii="Times New Roman" w:hAnsi="Times New Roman"/>
          <w:b/>
          <w:sz w:val="24"/>
          <w:szCs w:val="24"/>
        </w:rPr>
        <w:t>УДК 373.1; 373.2; 377.5; 377.6; 378</w:t>
      </w:r>
    </w:p>
    <w:p w:rsidR="00397F59" w:rsidRPr="00E53417" w:rsidRDefault="00397F59" w:rsidP="007F0E6C">
      <w:pPr>
        <w:spacing w:after="0" w:line="240" w:lineRule="auto"/>
        <w:ind w:firstLine="540"/>
        <w:jc w:val="both"/>
        <w:rPr>
          <w:rFonts w:ascii="Times New Roman" w:hAnsi="Times New Roman"/>
          <w:b/>
          <w:sz w:val="24"/>
          <w:szCs w:val="24"/>
        </w:rPr>
      </w:pPr>
      <w:r>
        <w:rPr>
          <w:rFonts w:ascii="Times New Roman" w:hAnsi="Times New Roman"/>
          <w:b/>
          <w:sz w:val="24"/>
          <w:szCs w:val="24"/>
        </w:rPr>
        <w:t>ББК 74.1; 74.2; 74.4</w:t>
      </w:r>
    </w:p>
    <w:p w:rsidR="00397F59" w:rsidRPr="00E53417" w:rsidRDefault="00397F59" w:rsidP="007F0E6C">
      <w:pPr>
        <w:spacing w:after="0" w:line="240" w:lineRule="auto"/>
        <w:ind w:firstLine="540"/>
        <w:jc w:val="both"/>
        <w:rPr>
          <w:rFonts w:ascii="Times New Roman" w:hAnsi="Times New Roman"/>
          <w:b/>
          <w:sz w:val="24"/>
          <w:szCs w:val="24"/>
        </w:rPr>
      </w:pPr>
    </w:p>
    <w:p w:rsidR="00397F59" w:rsidRDefault="00397F59" w:rsidP="007F0E6C">
      <w:pPr>
        <w:spacing w:after="0" w:line="240" w:lineRule="auto"/>
        <w:ind w:firstLine="540"/>
        <w:jc w:val="both"/>
        <w:rPr>
          <w:rFonts w:ascii="Times New Roman" w:hAnsi="Times New Roman"/>
          <w:sz w:val="24"/>
          <w:szCs w:val="24"/>
        </w:rPr>
      </w:pPr>
      <w:r w:rsidRPr="0027494E">
        <w:rPr>
          <w:rFonts w:ascii="Times New Roman" w:hAnsi="Times New Roman"/>
          <w:b/>
          <w:sz w:val="24"/>
          <w:szCs w:val="24"/>
        </w:rPr>
        <w:t>Составитель:</w:t>
      </w:r>
      <w:r w:rsidRPr="00AE4425">
        <w:rPr>
          <w:rFonts w:ascii="Times New Roman" w:hAnsi="Times New Roman"/>
          <w:sz w:val="24"/>
          <w:szCs w:val="24"/>
        </w:rPr>
        <w:t xml:space="preserve"> </w:t>
      </w:r>
    </w:p>
    <w:p w:rsidR="00397F59" w:rsidRPr="00AE4425" w:rsidRDefault="00397F59" w:rsidP="007F0E6C">
      <w:pPr>
        <w:spacing w:after="0" w:line="240" w:lineRule="auto"/>
        <w:ind w:firstLine="540"/>
        <w:jc w:val="both"/>
        <w:rPr>
          <w:rFonts w:ascii="Times New Roman" w:hAnsi="Times New Roman"/>
          <w:b/>
          <w:color w:val="FF0000"/>
          <w:sz w:val="24"/>
          <w:szCs w:val="24"/>
        </w:rPr>
      </w:pPr>
      <w:r w:rsidRPr="00AE4425">
        <w:rPr>
          <w:rFonts w:ascii="Times New Roman" w:hAnsi="Times New Roman"/>
          <w:b/>
          <w:sz w:val="24"/>
          <w:szCs w:val="24"/>
        </w:rPr>
        <w:t>Нутфуллина Г.Ф.</w:t>
      </w:r>
      <w:r>
        <w:rPr>
          <w:rFonts w:ascii="Times New Roman" w:hAnsi="Times New Roman"/>
          <w:b/>
          <w:sz w:val="24"/>
          <w:szCs w:val="24"/>
        </w:rPr>
        <w:t>,</w:t>
      </w:r>
      <w:r w:rsidRPr="00AE4425">
        <w:rPr>
          <w:rFonts w:ascii="Times New Roman" w:hAnsi="Times New Roman"/>
          <w:sz w:val="24"/>
          <w:szCs w:val="24"/>
        </w:rPr>
        <w:t xml:space="preserve"> </w:t>
      </w:r>
      <w:r>
        <w:rPr>
          <w:rFonts w:ascii="Times New Roman" w:hAnsi="Times New Roman"/>
          <w:sz w:val="24"/>
          <w:szCs w:val="24"/>
        </w:rPr>
        <w:t>м</w:t>
      </w:r>
      <w:r w:rsidRPr="00F1784D">
        <w:rPr>
          <w:rFonts w:ascii="Times New Roman" w:hAnsi="Times New Roman"/>
          <w:sz w:val="24"/>
          <w:szCs w:val="24"/>
        </w:rPr>
        <w:t>етодист по дошкольному воспитанию МКУ «Управление образования Балтасинского районного исполнительного комитета» РТ</w:t>
      </w:r>
    </w:p>
    <w:p w:rsidR="00397F59" w:rsidRPr="00A1517A" w:rsidRDefault="00397F59" w:rsidP="007F0E6C">
      <w:pPr>
        <w:spacing w:after="0" w:line="240" w:lineRule="auto"/>
        <w:ind w:firstLine="540"/>
        <w:jc w:val="both"/>
        <w:rPr>
          <w:rFonts w:ascii="Times New Roman" w:hAnsi="Times New Roman"/>
          <w:b/>
          <w:sz w:val="24"/>
          <w:szCs w:val="24"/>
        </w:rPr>
      </w:pPr>
    </w:p>
    <w:p w:rsidR="00397F59" w:rsidRDefault="00397F59" w:rsidP="007F0E6C">
      <w:pPr>
        <w:spacing w:after="0" w:line="240" w:lineRule="auto"/>
        <w:ind w:firstLine="540"/>
        <w:jc w:val="both"/>
        <w:rPr>
          <w:rFonts w:ascii="Times New Roman" w:hAnsi="Times New Roman"/>
          <w:b/>
          <w:sz w:val="24"/>
          <w:szCs w:val="24"/>
        </w:rPr>
      </w:pPr>
    </w:p>
    <w:p w:rsidR="00397F59" w:rsidRPr="00A1517A" w:rsidRDefault="00397F59" w:rsidP="007F0E6C">
      <w:pPr>
        <w:spacing w:after="0" w:line="240" w:lineRule="auto"/>
        <w:ind w:firstLine="540"/>
        <w:jc w:val="both"/>
        <w:rPr>
          <w:rFonts w:ascii="Times New Roman" w:hAnsi="Times New Roman"/>
          <w:b/>
          <w:sz w:val="24"/>
          <w:szCs w:val="24"/>
        </w:rPr>
      </w:pPr>
    </w:p>
    <w:p w:rsidR="00397F59" w:rsidRPr="00A1517A" w:rsidRDefault="00397F59" w:rsidP="007F0E6C">
      <w:pPr>
        <w:spacing w:after="0" w:line="240" w:lineRule="auto"/>
        <w:ind w:firstLine="540"/>
        <w:jc w:val="both"/>
        <w:rPr>
          <w:rFonts w:ascii="Times New Roman" w:hAnsi="Times New Roman"/>
          <w:b/>
          <w:sz w:val="24"/>
          <w:szCs w:val="24"/>
        </w:rPr>
      </w:pPr>
      <w:r w:rsidRPr="00A1517A">
        <w:rPr>
          <w:rFonts w:ascii="Times New Roman" w:hAnsi="Times New Roman"/>
          <w:b/>
          <w:sz w:val="24"/>
          <w:szCs w:val="24"/>
        </w:rPr>
        <w:t>Научный консультант, редактор:</w:t>
      </w:r>
    </w:p>
    <w:p w:rsidR="00397F59" w:rsidRPr="00A1517A" w:rsidRDefault="00397F59" w:rsidP="007F0E6C">
      <w:pPr>
        <w:spacing w:after="0" w:line="240" w:lineRule="auto"/>
        <w:ind w:firstLine="540"/>
        <w:jc w:val="both"/>
        <w:rPr>
          <w:rFonts w:ascii="Times New Roman" w:hAnsi="Times New Roman"/>
          <w:sz w:val="24"/>
          <w:szCs w:val="24"/>
        </w:rPr>
      </w:pPr>
      <w:r w:rsidRPr="00A1517A">
        <w:rPr>
          <w:rFonts w:ascii="Times New Roman" w:hAnsi="Times New Roman"/>
          <w:b/>
          <w:sz w:val="24"/>
          <w:szCs w:val="24"/>
        </w:rPr>
        <w:t>Яруллина А.Р</w:t>
      </w:r>
      <w:r w:rsidRPr="00A1517A">
        <w:rPr>
          <w:rFonts w:ascii="Times New Roman" w:hAnsi="Times New Roman"/>
          <w:sz w:val="24"/>
          <w:szCs w:val="24"/>
        </w:rPr>
        <w:t>., зам.директора по научно-методической работе ГАПОУ «Арский педагогический колледж имени Г.Тукая», к.п.н., преподаватель высшей квалификационной категории.</w:t>
      </w:r>
    </w:p>
    <w:p w:rsidR="00397F59" w:rsidRDefault="00397F59" w:rsidP="007F0E6C">
      <w:pPr>
        <w:spacing w:after="0" w:line="240" w:lineRule="auto"/>
        <w:ind w:firstLine="540"/>
        <w:jc w:val="both"/>
        <w:rPr>
          <w:rFonts w:ascii="Times New Roman" w:hAnsi="Times New Roman"/>
          <w:b/>
          <w:sz w:val="24"/>
          <w:szCs w:val="24"/>
        </w:rPr>
      </w:pPr>
    </w:p>
    <w:p w:rsidR="00397F59" w:rsidRDefault="00397F59" w:rsidP="007F0E6C">
      <w:pPr>
        <w:spacing w:after="0" w:line="240" w:lineRule="auto"/>
        <w:ind w:firstLine="540"/>
        <w:jc w:val="both"/>
        <w:rPr>
          <w:rFonts w:ascii="Times New Roman" w:hAnsi="Times New Roman"/>
          <w:b/>
          <w:sz w:val="24"/>
          <w:szCs w:val="24"/>
        </w:rPr>
      </w:pPr>
    </w:p>
    <w:p w:rsidR="00397F59" w:rsidRDefault="00397F59" w:rsidP="007F0E6C">
      <w:pPr>
        <w:spacing w:after="0" w:line="240" w:lineRule="auto"/>
        <w:ind w:firstLine="540"/>
        <w:jc w:val="both"/>
        <w:rPr>
          <w:rFonts w:ascii="Times New Roman" w:hAnsi="Times New Roman"/>
          <w:b/>
          <w:sz w:val="24"/>
          <w:szCs w:val="24"/>
        </w:rPr>
      </w:pPr>
      <w:r w:rsidRPr="0027494E">
        <w:rPr>
          <w:rFonts w:ascii="Times New Roman" w:hAnsi="Times New Roman"/>
          <w:b/>
          <w:sz w:val="24"/>
          <w:szCs w:val="24"/>
        </w:rPr>
        <w:t>Ответственный за выпуск:</w:t>
      </w:r>
      <w:r w:rsidRPr="00AE4425">
        <w:rPr>
          <w:rFonts w:ascii="Times New Roman" w:hAnsi="Times New Roman"/>
          <w:b/>
          <w:sz w:val="24"/>
          <w:szCs w:val="24"/>
        </w:rPr>
        <w:t xml:space="preserve"> </w:t>
      </w:r>
    </w:p>
    <w:p w:rsidR="00397F59" w:rsidRPr="00AE7996" w:rsidRDefault="00397F59" w:rsidP="007F0E6C">
      <w:pPr>
        <w:spacing w:after="0" w:line="240" w:lineRule="auto"/>
        <w:ind w:firstLine="540"/>
        <w:jc w:val="both"/>
        <w:rPr>
          <w:rFonts w:ascii="Times New Roman" w:hAnsi="Times New Roman"/>
          <w:b/>
          <w:color w:val="FF0000"/>
          <w:sz w:val="24"/>
          <w:szCs w:val="24"/>
        </w:rPr>
      </w:pPr>
      <w:r w:rsidRPr="00AE4425">
        <w:rPr>
          <w:rFonts w:ascii="Times New Roman" w:hAnsi="Times New Roman"/>
          <w:b/>
          <w:sz w:val="24"/>
          <w:szCs w:val="24"/>
        </w:rPr>
        <w:t xml:space="preserve">Калимуллина </w:t>
      </w:r>
      <w:r>
        <w:rPr>
          <w:rFonts w:ascii="Times New Roman" w:hAnsi="Times New Roman"/>
          <w:b/>
          <w:sz w:val="24"/>
          <w:szCs w:val="24"/>
        </w:rPr>
        <w:t>Г.М.,</w:t>
      </w:r>
      <w:r w:rsidRPr="00AE4425">
        <w:rPr>
          <w:rFonts w:ascii="Times New Roman" w:hAnsi="Times New Roman"/>
          <w:sz w:val="24"/>
          <w:szCs w:val="24"/>
        </w:rPr>
        <w:t xml:space="preserve"> </w:t>
      </w:r>
      <w:r>
        <w:rPr>
          <w:rFonts w:ascii="Times New Roman" w:hAnsi="Times New Roman"/>
          <w:sz w:val="24"/>
          <w:szCs w:val="24"/>
        </w:rPr>
        <w:t>с</w:t>
      </w:r>
      <w:r w:rsidRPr="00F1784D">
        <w:rPr>
          <w:rFonts w:ascii="Times New Roman" w:hAnsi="Times New Roman"/>
          <w:sz w:val="24"/>
          <w:szCs w:val="24"/>
        </w:rPr>
        <w:t>тарший воспитатель МБДОУ «Салаусский детский сад» Балтасинского муниципального района РТ</w:t>
      </w:r>
    </w:p>
    <w:p w:rsidR="00397F59" w:rsidRDefault="00397F59" w:rsidP="007F0E6C">
      <w:pPr>
        <w:spacing w:after="0" w:line="240" w:lineRule="auto"/>
        <w:ind w:firstLine="540"/>
        <w:jc w:val="both"/>
        <w:rPr>
          <w:rFonts w:ascii="Times New Roman" w:hAnsi="Times New Roman"/>
          <w:b/>
          <w:sz w:val="24"/>
          <w:szCs w:val="24"/>
        </w:rPr>
      </w:pPr>
    </w:p>
    <w:p w:rsidR="00397F59" w:rsidRPr="00A1517A" w:rsidRDefault="00397F59" w:rsidP="007F0E6C">
      <w:pPr>
        <w:spacing w:after="0" w:line="240" w:lineRule="auto"/>
        <w:ind w:firstLine="540"/>
        <w:jc w:val="both"/>
        <w:rPr>
          <w:rFonts w:ascii="Times New Roman" w:hAnsi="Times New Roman"/>
          <w:b/>
          <w:sz w:val="24"/>
          <w:szCs w:val="24"/>
        </w:rPr>
      </w:pPr>
    </w:p>
    <w:p w:rsidR="00397F59" w:rsidRPr="00A1517A" w:rsidRDefault="00397F59" w:rsidP="007F0E6C">
      <w:pPr>
        <w:spacing w:after="0" w:line="240" w:lineRule="auto"/>
        <w:ind w:firstLine="540"/>
        <w:jc w:val="both"/>
        <w:rPr>
          <w:rFonts w:ascii="Times New Roman" w:hAnsi="Times New Roman"/>
          <w:b/>
          <w:sz w:val="24"/>
          <w:szCs w:val="24"/>
        </w:rPr>
      </w:pPr>
    </w:p>
    <w:p w:rsidR="00397F59" w:rsidRPr="00A1517A" w:rsidRDefault="00397F59" w:rsidP="007F0E6C">
      <w:pPr>
        <w:spacing w:after="0" w:line="240" w:lineRule="auto"/>
        <w:ind w:firstLine="540"/>
        <w:jc w:val="both"/>
        <w:rPr>
          <w:rFonts w:ascii="Times New Roman" w:hAnsi="Times New Roman"/>
          <w:b/>
          <w:sz w:val="24"/>
          <w:szCs w:val="24"/>
        </w:rPr>
      </w:pPr>
      <w:r w:rsidRPr="00A1517A">
        <w:rPr>
          <w:rFonts w:ascii="Times New Roman" w:hAnsi="Times New Roman"/>
          <w:b/>
          <w:sz w:val="24"/>
          <w:szCs w:val="24"/>
        </w:rPr>
        <w:t>Технический редактор:</w:t>
      </w:r>
    </w:p>
    <w:p w:rsidR="00397F59" w:rsidRPr="00A1517A" w:rsidRDefault="00397F59" w:rsidP="007F0E6C">
      <w:pPr>
        <w:spacing w:after="0" w:line="240" w:lineRule="auto"/>
        <w:ind w:firstLine="540"/>
        <w:jc w:val="both"/>
        <w:rPr>
          <w:rFonts w:ascii="Times New Roman" w:hAnsi="Times New Roman"/>
          <w:sz w:val="24"/>
          <w:szCs w:val="24"/>
        </w:rPr>
      </w:pPr>
      <w:r w:rsidRPr="0027494E">
        <w:rPr>
          <w:rFonts w:ascii="Times New Roman" w:hAnsi="Times New Roman"/>
          <w:b/>
          <w:sz w:val="24"/>
          <w:szCs w:val="24"/>
        </w:rPr>
        <w:t>Закирзянов Р.Д.,</w:t>
      </w:r>
      <w:r w:rsidRPr="00A1517A">
        <w:rPr>
          <w:rFonts w:ascii="Times New Roman" w:hAnsi="Times New Roman"/>
          <w:sz w:val="24"/>
          <w:szCs w:val="24"/>
        </w:rPr>
        <w:t xml:space="preserve"> инженер-программист.</w:t>
      </w:r>
    </w:p>
    <w:p w:rsidR="00397F59" w:rsidRPr="00A1517A" w:rsidRDefault="00397F59" w:rsidP="007F0E6C">
      <w:pPr>
        <w:spacing w:after="0" w:line="240" w:lineRule="auto"/>
        <w:ind w:firstLine="540"/>
        <w:jc w:val="both"/>
        <w:rPr>
          <w:rFonts w:ascii="Times New Roman" w:hAnsi="Times New Roman"/>
          <w:sz w:val="24"/>
          <w:szCs w:val="24"/>
        </w:rPr>
      </w:pPr>
    </w:p>
    <w:p w:rsidR="00397F59" w:rsidRPr="00A1517A" w:rsidRDefault="00397F59" w:rsidP="007F0E6C">
      <w:pPr>
        <w:spacing w:after="0" w:line="240" w:lineRule="auto"/>
        <w:ind w:firstLine="540"/>
        <w:jc w:val="both"/>
        <w:rPr>
          <w:rFonts w:ascii="Times New Roman" w:hAnsi="Times New Roman"/>
          <w:sz w:val="24"/>
          <w:szCs w:val="24"/>
        </w:rPr>
      </w:pPr>
    </w:p>
    <w:p w:rsidR="00397F59" w:rsidRPr="00A1517A" w:rsidRDefault="00397F59" w:rsidP="007F0E6C">
      <w:pPr>
        <w:spacing w:after="0" w:line="240" w:lineRule="auto"/>
        <w:ind w:firstLine="540"/>
        <w:jc w:val="both"/>
        <w:rPr>
          <w:rFonts w:ascii="Times New Roman" w:hAnsi="Times New Roman"/>
          <w:sz w:val="24"/>
          <w:szCs w:val="24"/>
        </w:rPr>
      </w:pPr>
    </w:p>
    <w:p w:rsidR="00397F59" w:rsidRPr="007F0E6C" w:rsidRDefault="00397F59" w:rsidP="007F0E6C">
      <w:pPr>
        <w:spacing w:after="0" w:line="240" w:lineRule="auto"/>
        <w:jc w:val="both"/>
        <w:rPr>
          <w:rFonts w:ascii="Times New Roman" w:hAnsi="Times New Roman"/>
          <w:sz w:val="24"/>
          <w:szCs w:val="24"/>
        </w:rPr>
      </w:pPr>
      <w:r>
        <w:rPr>
          <w:rFonts w:ascii="Times New Roman" w:hAnsi="Times New Roman"/>
          <w:b/>
          <w:sz w:val="24"/>
          <w:szCs w:val="24"/>
        </w:rPr>
        <w:t xml:space="preserve">Сборник авторских методических разработок, пособий, развивающих игр, педагогических находок для педагогов дошкольных образовательных учреждений республиканского конкурса «Инновации по обучению родному языку» - </w:t>
      </w:r>
      <w:r w:rsidRPr="007F0E6C">
        <w:rPr>
          <w:rFonts w:ascii="Times New Roman" w:hAnsi="Times New Roman"/>
          <w:b/>
          <w:bCs/>
          <w:color w:val="000000"/>
          <w:sz w:val="24"/>
          <w:szCs w:val="24"/>
          <w:lang w:val="tt-RU"/>
        </w:rPr>
        <w:t>«Туган телне өйрәтү буенча инновацияләр»</w:t>
      </w:r>
      <w:r w:rsidRPr="007F0E6C">
        <w:rPr>
          <w:rFonts w:ascii="Times New Roman" w:hAnsi="Times New Roman"/>
          <w:b/>
          <w:bCs/>
          <w:color w:val="000000"/>
          <w:sz w:val="24"/>
          <w:szCs w:val="24"/>
        </w:rPr>
        <w:t xml:space="preserve">  </w:t>
      </w:r>
      <w:r>
        <w:rPr>
          <w:rFonts w:ascii="Times New Roman" w:hAnsi="Times New Roman"/>
          <w:b/>
          <w:sz w:val="24"/>
          <w:szCs w:val="24"/>
        </w:rPr>
        <w:t xml:space="preserve"> (</w:t>
      </w:r>
      <w:r w:rsidRPr="007F0E6C">
        <w:rPr>
          <w:rFonts w:ascii="Times New Roman" w:hAnsi="Times New Roman"/>
          <w:b/>
          <w:sz w:val="24"/>
          <w:szCs w:val="24"/>
        </w:rPr>
        <w:t xml:space="preserve">ГАПОУ «Арский педагогический колледж имени Г.Тукая») </w:t>
      </w:r>
      <w:r w:rsidRPr="007F0E6C">
        <w:rPr>
          <w:rFonts w:ascii="Times New Roman" w:hAnsi="Times New Roman"/>
          <w:b/>
          <w:bCs/>
          <w:sz w:val="24"/>
          <w:szCs w:val="24"/>
        </w:rPr>
        <w:t>– Арск, 2021.</w:t>
      </w:r>
      <w:r w:rsidRPr="007F0E6C">
        <w:rPr>
          <w:rFonts w:ascii="Times New Roman" w:hAnsi="Times New Roman"/>
          <w:sz w:val="24"/>
          <w:szCs w:val="24"/>
        </w:rPr>
        <w:t xml:space="preserve"> – Вып. 1, часть 1. - 510  с.</w:t>
      </w:r>
    </w:p>
    <w:p w:rsidR="00397F59" w:rsidRPr="007F0E6C" w:rsidRDefault="00397F59" w:rsidP="007F0E6C">
      <w:pPr>
        <w:spacing w:after="0" w:line="240" w:lineRule="auto"/>
        <w:ind w:firstLine="540"/>
        <w:jc w:val="both"/>
        <w:rPr>
          <w:rFonts w:ascii="Times New Roman" w:hAnsi="Times New Roman"/>
          <w:color w:val="FF0000"/>
          <w:sz w:val="24"/>
          <w:szCs w:val="24"/>
        </w:rPr>
      </w:pPr>
    </w:p>
    <w:p w:rsidR="00397F59" w:rsidRPr="007F0E6C" w:rsidRDefault="00397F59" w:rsidP="007F0E6C">
      <w:pPr>
        <w:spacing w:after="0" w:line="240" w:lineRule="auto"/>
        <w:ind w:firstLine="540"/>
        <w:jc w:val="both"/>
        <w:rPr>
          <w:rFonts w:ascii="Times New Roman" w:hAnsi="Times New Roman"/>
          <w:sz w:val="24"/>
          <w:szCs w:val="24"/>
        </w:rPr>
      </w:pPr>
    </w:p>
    <w:p w:rsidR="00397F59" w:rsidRPr="00A1517A" w:rsidRDefault="00397F59" w:rsidP="007F0E6C">
      <w:pPr>
        <w:shd w:val="clear" w:color="auto" w:fill="FFFFFF"/>
        <w:spacing w:after="0" w:line="240" w:lineRule="auto"/>
        <w:ind w:firstLine="709"/>
        <w:jc w:val="center"/>
        <w:outlineLvl w:val="0"/>
        <w:rPr>
          <w:rFonts w:ascii="Times New Roman" w:hAnsi="Times New Roman"/>
          <w:b/>
          <w:kern w:val="36"/>
          <w:sz w:val="24"/>
          <w:szCs w:val="24"/>
        </w:rPr>
      </w:pPr>
    </w:p>
    <w:p w:rsidR="00397F59" w:rsidRDefault="00397F59" w:rsidP="007F0E6C">
      <w:pPr>
        <w:shd w:val="clear" w:color="auto" w:fill="FFFFFF"/>
        <w:spacing w:after="0" w:line="240" w:lineRule="auto"/>
        <w:ind w:right="140"/>
        <w:jc w:val="both"/>
        <w:rPr>
          <w:rFonts w:ascii="Times New Roman" w:hAnsi="Times New Roman"/>
          <w:b/>
          <w:sz w:val="24"/>
          <w:szCs w:val="24"/>
          <w:lang w:eastAsia="ru-RU"/>
        </w:rPr>
      </w:pPr>
    </w:p>
    <w:p w:rsidR="00397F59" w:rsidRDefault="00397F59" w:rsidP="007F0E6C">
      <w:pPr>
        <w:shd w:val="clear" w:color="auto" w:fill="FFFFFF"/>
        <w:spacing w:after="0" w:line="240" w:lineRule="auto"/>
        <w:ind w:right="140"/>
        <w:jc w:val="both"/>
        <w:rPr>
          <w:rFonts w:ascii="Times New Roman" w:hAnsi="Times New Roman"/>
          <w:b/>
          <w:sz w:val="24"/>
          <w:szCs w:val="24"/>
          <w:lang w:eastAsia="ru-RU"/>
        </w:rPr>
      </w:pPr>
    </w:p>
    <w:p w:rsidR="00397F59" w:rsidRDefault="00397F59" w:rsidP="007F0E6C">
      <w:pPr>
        <w:shd w:val="clear" w:color="auto" w:fill="FFFFFF"/>
        <w:spacing w:after="0" w:line="240" w:lineRule="auto"/>
        <w:ind w:right="140"/>
        <w:jc w:val="both"/>
        <w:rPr>
          <w:rFonts w:ascii="Times New Roman" w:hAnsi="Times New Roman"/>
          <w:b/>
          <w:sz w:val="24"/>
          <w:szCs w:val="24"/>
          <w:lang w:eastAsia="ru-RU"/>
        </w:rPr>
      </w:pPr>
    </w:p>
    <w:p w:rsidR="00397F59" w:rsidRDefault="00397F59" w:rsidP="007F0E6C">
      <w:pPr>
        <w:shd w:val="clear" w:color="auto" w:fill="FFFFFF"/>
        <w:spacing w:after="0" w:line="240" w:lineRule="auto"/>
        <w:ind w:right="140"/>
        <w:jc w:val="both"/>
        <w:rPr>
          <w:rFonts w:ascii="Times New Roman" w:hAnsi="Times New Roman"/>
          <w:b/>
          <w:sz w:val="24"/>
          <w:szCs w:val="24"/>
          <w:lang w:eastAsia="ru-RU"/>
        </w:rPr>
      </w:pPr>
    </w:p>
    <w:p w:rsidR="00397F59" w:rsidRPr="007F0E6C"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27494E">
      <w:pPr>
        <w:spacing w:after="0" w:line="240" w:lineRule="auto"/>
        <w:rPr>
          <w:rFonts w:ascii="Times New Roman" w:hAnsi="Times New Roman"/>
          <w:b/>
          <w:sz w:val="24"/>
          <w:szCs w:val="24"/>
          <w:lang w:val="tt-RU"/>
        </w:rPr>
      </w:pPr>
    </w:p>
    <w:p w:rsidR="00397F59" w:rsidRDefault="00397F59" w:rsidP="0027494E">
      <w:pPr>
        <w:spacing w:after="0" w:line="240" w:lineRule="auto"/>
        <w:rPr>
          <w:rFonts w:ascii="Times New Roman" w:hAnsi="Times New Roman"/>
          <w:b/>
          <w:sz w:val="24"/>
          <w:szCs w:val="24"/>
          <w:lang w:val="tt-RU"/>
        </w:rPr>
      </w:pPr>
      <w:bookmarkStart w:id="0" w:name="_GoBack"/>
      <w:bookmarkEnd w:id="0"/>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r w:rsidRPr="009B1867">
        <w:rPr>
          <w:rFonts w:ascii="Times New Roman" w:hAnsi="Times New Roman"/>
          <w:b/>
          <w:sz w:val="24"/>
          <w:szCs w:val="24"/>
          <w:lang w:val="tt-RU"/>
        </w:rPr>
        <w:t>Балалар бакчасында туган т</w:t>
      </w:r>
      <w:r>
        <w:rPr>
          <w:rFonts w:ascii="Times New Roman" w:hAnsi="Times New Roman"/>
          <w:b/>
          <w:sz w:val="24"/>
          <w:szCs w:val="24"/>
          <w:lang w:val="tt-RU"/>
        </w:rPr>
        <w:t>елдә бала тәрбияләүнең әһәмияте</w:t>
      </w:r>
    </w:p>
    <w:p w:rsidR="00397F59" w:rsidRPr="009B1867"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right"/>
        <w:rPr>
          <w:rFonts w:ascii="Times New Roman" w:hAnsi="Times New Roman"/>
          <w:sz w:val="24"/>
          <w:szCs w:val="24"/>
        </w:rPr>
      </w:pPr>
      <w:r w:rsidRPr="009B1867">
        <w:rPr>
          <w:rFonts w:ascii="Times New Roman" w:hAnsi="Times New Roman"/>
          <w:sz w:val="24"/>
          <w:szCs w:val="24"/>
        </w:rPr>
        <w:t>Нутфуллина Гульнара Фирдависовна</w:t>
      </w:r>
    </w:p>
    <w:p w:rsidR="00397F59" w:rsidRDefault="00397F59" w:rsidP="00E468CD">
      <w:pPr>
        <w:spacing w:after="0" w:line="240" w:lineRule="auto"/>
        <w:jc w:val="right"/>
        <w:rPr>
          <w:rFonts w:ascii="Times New Roman" w:hAnsi="Times New Roman"/>
          <w:sz w:val="24"/>
          <w:szCs w:val="24"/>
        </w:rPr>
      </w:pPr>
      <w:r w:rsidRPr="009B1867">
        <w:rPr>
          <w:rFonts w:ascii="Times New Roman" w:hAnsi="Times New Roman"/>
          <w:sz w:val="24"/>
          <w:szCs w:val="24"/>
        </w:rPr>
        <w:t xml:space="preserve">Методист по дошкольному воспитанию </w:t>
      </w:r>
    </w:p>
    <w:p w:rsidR="00397F59" w:rsidRDefault="00397F59" w:rsidP="00E468CD">
      <w:pPr>
        <w:spacing w:after="0" w:line="240" w:lineRule="auto"/>
        <w:jc w:val="right"/>
        <w:rPr>
          <w:rFonts w:ascii="Times New Roman" w:hAnsi="Times New Roman"/>
          <w:sz w:val="24"/>
          <w:szCs w:val="24"/>
        </w:rPr>
      </w:pPr>
      <w:r>
        <w:rPr>
          <w:rFonts w:ascii="Times New Roman" w:hAnsi="Times New Roman"/>
          <w:sz w:val="24"/>
          <w:szCs w:val="24"/>
        </w:rPr>
        <w:t xml:space="preserve">МКУ </w:t>
      </w:r>
      <w:r w:rsidRPr="009B1867">
        <w:rPr>
          <w:rFonts w:ascii="Times New Roman" w:hAnsi="Times New Roman"/>
          <w:sz w:val="24"/>
          <w:szCs w:val="24"/>
        </w:rPr>
        <w:t>«Управление образования</w:t>
      </w:r>
      <w:r>
        <w:rPr>
          <w:rFonts w:ascii="Times New Roman" w:hAnsi="Times New Roman"/>
          <w:sz w:val="24"/>
          <w:szCs w:val="24"/>
        </w:rPr>
        <w:t xml:space="preserve"> </w:t>
      </w:r>
      <w:r w:rsidRPr="009B1867">
        <w:rPr>
          <w:rFonts w:ascii="Times New Roman" w:hAnsi="Times New Roman"/>
          <w:sz w:val="24"/>
          <w:szCs w:val="24"/>
        </w:rPr>
        <w:t xml:space="preserve"> Балтасинского </w:t>
      </w:r>
    </w:p>
    <w:p w:rsidR="00397F59" w:rsidRDefault="00397F59" w:rsidP="00E468CD">
      <w:pPr>
        <w:spacing w:after="0" w:line="240" w:lineRule="auto"/>
        <w:jc w:val="right"/>
        <w:rPr>
          <w:rFonts w:ascii="Times New Roman" w:hAnsi="Times New Roman"/>
          <w:sz w:val="24"/>
          <w:szCs w:val="24"/>
        </w:rPr>
      </w:pPr>
      <w:r w:rsidRPr="009B1867">
        <w:rPr>
          <w:rFonts w:ascii="Times New Roman" w:hAnsi="Times New Roman"/>
          <w:sz w:val="24"/>
          <w:szCs w:val="24"/>
        </w:rPr>
        <w:t>районного исполнительного комитета» РТ</w:t>
      </w:r>
    </w:p>
    <w:p w:rsidR="00397F59" w:rsidRPr="009B1867" w:rsidRDefault="00397F59" w:rsidP="00E468CD">
      <w:pPr>
        <w:spacing w:after="0" w:line="240" w:lineRule="auto"/>
        <w:jc w:val="right"/>
        <w:rPr>
          <w:rFonts w:ascii="Times New Roman" w:hAnsi="Times New Roman"/>
          <w:sz w:val="24"/>
          <w:szCs w:val="24"/>
        </w:rPr>
      </w:pPr>
      <w:r w:rsidRPr="009B1867">
        <w:rPr>
          <w:rFonts w:ascii="Times New Roman" w:hAnsi="Times New Roman"/>
          <w:sz w:val="24"/>
          <w:szCs w:val="24"/>
        </w:rPr>
        <w:t xml:space="preserve"> </w:t>
      </w:r>
    </w:p>
    <w:p w:rsidR="00397F59" w:rsidRPr="009B1867" w:rsidRDefault="00397F59" w:rsidP="00E468CD">
      <w:pPr>
        <w:spacing w:after="0" w:line="240" w:lineRule="auto"/>
        <w:jc w:val="both"/>
        <w:rPr>
          <w:rFonts w:ascii="Times New Roman" w:hAnsi="Times New Roman"/>
          <w:sz w:val="24"/>
          <w:szCs w:val="24"/>
        </w:rPr>
      </w:pPr>
      <w:r>
        <w:rPr>
          <w:rFonts w:ascii="Times New Roman" w:hAnsi="Times New Roman"/>
          <w:sz w:val="24"/>
          <w:szCs w:val="24"/>
        </w:rPr>
        <w:t xml:space="preserve">      </w:t>
      </w:r>
      <w:r w:rsidRPr="009B1867">
        <w:rPr>
          <w:rFonts w:ascii="Times New Roman" w:hAnsi="Times New Roman"/>
          <w:sz w:val="24"/>
          <w:szCs w:val="24"/>
        </w:rPr>
        <w:t>Бүгенге көндә иң актуаль проблемаларның берсе булып торган милли мәгариф системасын без киләчәк буынны гаилә, балалар бакчасыннан алып ана телендә тәрбияләүне, милли тәрбия бирүне  күз алдында тотабыз. Алдагы тормышында ни генә булмасын, баланың характер үзенчәлекләре, туган телгә карашы, аң-белемгә омтылышының күп өлеше геннар аша аңа нәселдән күчә. Шуңа күрә гаилә мөнәсәбәтләре булачак шәхеснең формалашуына хәлиткеч йогынты ясый. Балага дөрес тәрбия бирүдә ата- ананың абруе зур. Аларның шәхси үрнәге генә балаларның мәхәббәтен яулый ала. Димәк, баланың дөньяга карашы, үз-үзен тотышы, дусларына, туган теленә мөнәсәбәте гаиләдә формалаша башлый һәм балалар бакчасында, мәктәпләрдә дәвам итә. Бөек мәгърифәтчебез Р.Фәхреддин:” Бала чакта алынган тәрбияне соңыннан бөтендөнья халкы да үзгәртә алмас”,- дип язып калдырган. Алда әйтеп үтелгәнчә, баланың үсешендә шәхес буларак җитешүендә гаиләнең әһәмияте гаять зур. Гаилә баланы тормышка әзерли, анда кешелек сыйфатларына, мәдәни әхлакый һәм олы социаль максатларга нигез сала һәм мөһим рухи мирасының буннан –буынга күчүен тәэмин итә.  Балага милли тәрбия бирүнең башлангычы  гаиләдән килсә, балалар бакчасында милли тәрбия процессы- гаҗәеп катлаулы. Мәктәпкәчә яшьтәге буынга белем һәм тәрбия бирүдә халыкның милли традицияләренә нигезләнгәндә генә үзенең тәрбияви һәм белем бирү бурычларын уңышлы хәл итә ала. Тәрбия планының төп максаты- тормышка һәр яктан әзерлекле, камил, үз милләтенең, матди һәм рухи байлыкларын арттыручы, туган халкының киләчәген кайгыртучы шәхес тәрбияләү. Ә инде бурычларга килгәндә халкыбызның милли үзенчәлекләрен, күркәм сыйфатларын, йола гадәтләрен, гаилә этикасын кече яшьтән үк төшендереп, балаларны өлкәннәр үрнәгендә тәрбияләү, кешеләр белән аралашу кагыйдәләренә өйрәтү, югары әдәп, әхлак сыйфатлары булдыру, иҗади сәләт һәм милли үзаң формалаштыру. Мәктәпкәчә яшьтәге балаларда, милли культура формалаштыруда иң мөһиме- халык традицияләренә, гореф- гадәтләренә нигезләнеп, әхлаклылык сыйфатлары тәрбияләү. Балаларда милли мәдәният турында бербөтен күзаллау булдыру- туган телеңне белү һәм шул телдә аралашу; халык авыз иҗатын- әкиятләр, мәкаль- әйтемнәр, табышмаклар, бишек җырларын белү; шигырьләр, җырлар өйрәнү; туган як табигатен, милли халык уеннарын белү дигән сүз. Балалар бакчасыннан ук, балаларда үз милләтенә карата хөрмәт уята алсак, киләчәктә ул балада башка милләт халкына, аларның мәдәниятенә уңай мөнәсәбәттә булган толерант шәхес тәрбияләп булачак. Без балаларда үз халкыбызга, үз илебезгә мәхәббәт тәрбияләү белән генә чикләнмичә, кайда яшәүләренә һәм нинди милләт кешеләре булуга карамастан- барлык халыкларны, аларның мәдәниятен, гореф- гадәт, традицияләрен хөрмәт итәргә өйрәтәбез.</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Һәр халык мәдәни, тарихи, әхлакый һәм башка байлыкларга ия.Әлеге байлыклар һәрберебезнең туган төбәгебездә бихисап. Милли тәрбия бирү, аның  мәдәни байлыгы турында күзаллау булдыру, туган теленә, халкына карата соклану, горурлану хисе тәрбияләү, балаларда ул яшәгән республика, район, авыл тарихы турында мәгълүмат бирүдән башлана. Шәхес тәрбиялибез икән, һәр яктан  үсеш алган киләчәк буын кешесе үссен дисәк, барлык тәрбия өлкәләрен дә кулланып, тәрбиягә нигез балалар бакчасындагы нәниләргә юнәлдерелергә тиеш. Безнең Янил авылы балалар бакчасында милли хис тәрбияләү түбәндәге юнәлешләрдән чыгып оештырыла:</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балаларга республика, туган як турында мәгълүмат бирү;</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халкыбызның гореф- гадәтләре белән тирәнтен таныштыру;</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әдәби һәм мәдәни байлыгыбыз турында күзаллау булдыру;</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туган телдә сөйләшергә теләк уяту, аны хөрмәт итү;</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милли бәйрәмнәрнең тарихы белән таныштыру, аларда катнашу;</w:t>
      </w:r>
    </w:p>
    <w:p w:rsidR="00397F59" w:rsidRPr="009B1867"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 халыклар милләтләр арасындагы дуслык төшенчәсе барлыгын җиткерү.</w:t>
      </w:r>
    </w:p>
    <w:p w:rsidR="00397F59" w:rsidRDefault="00397F59" w:rsidP="00E468CD">
      <w:pPr>
        <w:spacing w:after="0" w:line="240" w:lineRule="auto"/>
        <w:jc w:val="both"/>
        <w:rPr>
          <w:rFonts w:ascii="Times New Roman" w:hAnsi="Times New Roman"/>
          <w:sz w:val="24"/>
          <w:szCs w:val="24"/>
        </w:rPr>
      </w:pPr>
      <w:r w:rsidRPr="009B1867">
        <w:rPr>
          <w:rFonts w:ascii="Times New Roman" w:hAnsi="Times New Roman"/>
          <w:sz w:val="24"/>
          <w:szCs w:val="24"/>
        </w:rPr>
        <w:t>Безнең төркемдә балаларны милли региональ  компонентлар белән таныштыру өчен уңай шартлар тудырылган. Төркемдә милли почмагыбыз бар: анда балалар туган төбәгебезне тулырак күзалласын өчен төрле папкалар, күрсәтмә әсбаплар әзерләдек. Мәсәлән, Татарстан һәм Россия дәүләт символлары, башкаладагы истәлекле урыннарның фотографияләре, Татарстан республикасындагы шәһәрләр, ул шәһәрләрдә нәрсә җитештерелүе турында мәгълүмат бирелә. Шулай ук, үзебезнең төбәктә яшәүче халыкларның киемнәре, декоратив- гамәли сәнгать үрнәкләре сурәтләнгән альбомнар, татар халык әкиятләре, уеннары, балалар матур әдәбияты,аудио һәм видеоязмалар, татарча мултьфильмнар бар. Татар халкының милли бизәкләре белән таныштыруга бик күп төрле уннар ясалды: “ Түбәтәй бизәү”, ”Парын тап”(дамино), “Кием бизәү”, “Эзләп тап һәм әйтеп бир”.Татар милли орнаментлары альбомы ярдәмендә бик матур композицияләр төзиләр, рәсем кисеп ябыштыру шөгыльләрендә иҗади сәләтләрен үстерәләр. Шушы халкыбызның гасырлар буена тупланган мирасын, күңел бизәкләренең матурлыгын балаларга җиткерергә, аларда милли мәдәниятка мәхәббәт тәрбияләргә  тырышабыз. Үзебезнең төбәктә яшәгән халыкларның милли йолалары, бәйрәмнәре, аларның тарихы белән таныштырабыз. Монда безгә әти- әниләр, әби-бабайлар ярдәмгә килә.Халык нинди милләттән булуына карамастан аларга хөрмәт белән карарга өйрәтәбез, бердәмлек, дуслык хисләре, халкыбызның йолаларына хөрмәт тәрбиялибез. Милләтенә карата уңай мөнәсәбәттә булган гаиләдә генә тәүфиклы, игелекле, җәмгыяткә файдалы шәхес тәрбияләп буладыр, минемчә.</w:t>
      </w:r>
    </w:p>
    <w:p w:rsidR="00397F59" w:rsidRDefault="00397F59" w:rsidP="00E468CD">
      <w:pPr>
        <w:spacing w:after="0" w:line="240" w:lineRule="auto"/>
        <w:rPr>
          <w:rFonts w:ascii="Times New Roman" w:hAnsi="Times New Roman"/>
          <w:sz w:val="24"/>
          <w:szCs w:val="24"/>
        </w:rPr>
      </w:pPr>
    </w:p>
    <w:p w:rsidR="00397F59" w:rsidRDefault="00397F59" w:rsidP="00E468CD">
      <w:pPr>
        <w:spacing w:after="0" w:line="240" w:lineRule="auto"/>
        <w:rPr>
          <w:rFonts w:ascii="Times New Roman" w:hAnsi="Times New Roman"/>
          <w:sz w:val="24"/>
          <w:szCs w:val="24"/>
        </w:rPr>
      </w:pPr>
    </w:p>
    <w:p w:rsidR="00397F59" w:rsidRDefault="00397F59" w:rsidP="00E468CD">
      <w:pPr>
        <w:spacing w:after="0" w:line="240" w:lineRule="auto"/>
        <w:rPr>
          <w:rFonts w:ascii="Times New Roman" w:hAnsi="Times New Roman"/>
          <w:sz w:val="24"/>
          <w:szCs w:val="24"/>
        </w:rPr>
      </w:pPr>
    </w:p>
    <w:p w:rsidR="00397F59" w:rsidRDefault="00397F59" w:rsidP="00E468CD">
      <w:pPr>
        <w:spacing w:after="0" w:line="240" w:lineRule="auto"/>
        <w:rPr>
          <w:rFonts w:ascii="Times New Roman" w:hAnsi="Times New Roman"/>
          <w:sz w:val="24"/>
          <w:szCs w:val="24"/>
        </w:rPr>
      </w:pPr>
    </w:p>
    <w:p w:rsidR="00397F59" w:rsidRPr="00741F1E" w:rsidRDefault="00397F59" w:rsidP="00E468CD">
      <w:pPr>
        <w:widowControl w:val="0"/>
        <w:numPr>
          <w:ilvl w:val="0"/>
          <w:numId w:val="1"/>
        </w:numPr>
        <w:shd w:val="clear" w:color="auto" w:fill="FFFFFF"/>
        <w:tabs>
          <w:tab w:val="left" w:pos="869"/>
        </w:tabs>
        <w:autoSpaceDE w:val="0"/>
        <w:autoSpaceDN w:val="0"/>
        <w:adjustRightInd w:val="0"/>
        <w:spacing w:after="0" w:line="240" w:lineRule="auto"/>
        <w:ind w:firstLine="533"/>
        <w:jc w:val="both"/>
        <w:rPr>
          <w:rFonts w:ascii="Times New Roman" w:hAnsi="Times New Roman"/>
          <w:b/>
          <w:spacing w:val="-28"/>
          <w:sz w:val="24"/>
          <w:szCs w:val="24"/>
        </w:rPr>
      </w:pPr>
      <w:r w:rsidRPr="00C14E42">
        <w:rPr>
          <w:rFonts w:ascii="Times New Roman" w:hAnsi="Times New Roman"/>
          <w:b/>
          <w:sz w:val="24"/>
          <w:szCs w:val="24"/>
        </w:rPr>
        <w:t>Инновационная работа по ОО «Речевое развитие» (конспект ОД, методические разработки, дидактические игры, педагогические находки по развитию речи, по подготовке к обучению грамоте).</w:t>
      </w:r>
    </w:p>
    <w:p w:rsidR="00397F59" w:rsidRPr="00C14E42" w:rsidRDefault="00397F59" w:rsidP="00E468CD">
      <w:pPr>
        <w:widowControl w:val="0"/>
        <w:shd w:val="clear" w:color="auto" w:fill="FFFFFF"/>
        <w:tabs>
          <w:tab w:val="left" w:pos="869"/>
        </w:tabs>
        <w:autoSpaceDE w:val="0"/>
        <w:autoSpaceDN w:val="0"/>
        <w:adjustRightInd w:val="0"/>
        <w:spacing w:after="0" w:line="240" w:lineRule="auto"/>
        <w:jc w:val="both"/>
        <w:rPr>
          <w:rFonts w:ascii="Times New Roman" w:hAnsi="Times New Roman"/>
          <w:b/>
          <w:spacing w:val="-28"/>
          <w:sz w:val="24"/>
          <w:szCs w:val="24"/>
        </w:rPr>
      </w:pPr>
    </w:p>
    <w:p w:rsidR="00397F59" w:rsidRPr="00DD6BE5" w:rsidRDefault="00397F59" w:rsidP="00E468CD">
      <w:pPr>
        <w:spacing w:after="0" w:line="240" w:lineRule="auto"/>
        <w:jc w:val="center"/>
        <w:rPr>
          <w:rFonts w:ascii="Times New Roman" w:hAnsi="Times New Roman"/>
          <w:b/>
          <w:sz w:val="24"/>
          <w:szCs w:val="24"/>
        </w:rPr>
      </w:pPr>
      <w:r w:rsidRPr="00DD6BE5">
        <w:rPr>
          <w:rFonts w:ascii="Times New Roman" w:hAnsi="Times New Roman"/>
          <w:b/>
          <w:sz w:val="24"/>
          <w:szCs w:val="24"/>
        </w:rPr>
        <w:t>Сузле бармак уеннары</w:t>
      </w:r>
    </w:p>
    <w:p w:rsidR="00397F59" w:rsidRPr="00DD6BE5" w:rsidRDefault="00397F59" w:rsidP="00E468CD">
      <w:pPr>
        <w:spacing w:after="0" w:line="240" w:lineRule="auto"/>
        <w:jc w:val="center"/>
        <w:rPr>
          <w:rFonts w:ascii="Times New Roman" w:hAnsi="Times New Roman"/>
          <w:sz w:val="24"/>
          <w:szCs w:val="24"/>
        </w:rPr>
      </w:pPr>
      <w:r w:rsidRPr="00DD6BE5">
        <w:rPr>
          <w:rFonts w:ascii="Times New Roman" w:hAnsi="Times New Roman"/>
          <w:sz w:val="24"/>
          <w:szCs w:val="24"/>
        </w:rPr>
        <w:t>Дидактик уен</w:t>
      </w:r>
    </w:p>
    <w:p w:rsidR="00397F59" w:rsidRPr="00DD6BE5" w:rsidRDefault="00397F59" w:rsidP="00E468CD">
      <w:pPr>
        <w:spacing w:after="0" w:line="240" w:lineRule="auto"/>
        <w:jc w:val="right"/>
        <w:rPr>
          <w:rFonts w:ascii="Times New Roman" w:hAnsi="Times New Roman"/>
          <w:sz w:val="24"/>
          <w:szCs w:val="24"/>
        </w:rPr>
      </w:pPr>
      <w:r w:rsidRPr="00DD6BE5">
        <w:rPr>
          <w:rFonts w:ascii="Times New Roman" w:hAnsi="Times New Roman"/>
          <w:sz w:val="24"/>
          <w:szCs w:val="24"/>
        </w:rPr>
        <w:t>Абдуллина Эльвира Садыковна</w:t>
      </w:r>
    </w:p>
    <w:p w:rsidR="00397F59" w:rsidRDefault="00397F59" w:rsidP="00E468CD">
      <w:pPr>
        <w:spacing w:after="0" w:line="240" w:lineRule="auto"/>
        <w:jc w:val="right"/>
        <w:rPr>
          <w:rFonts w:ascii="Times New Roman" w:hAnsi="Times New Roman"/>
          <w:sz w:val="24"/>
          <w:szCs w:val="24"/>
        </w:rPr>
      </w:pPr>
      <w:r w:rsidRPr="00DD6BE5">
        <w:rPr>
          <w:rFonts w:ascii="Times New Roman" w:hAnsi="Times New Roman"/>
          <w:sz w:val="24"/>
          <w:szCs w:val="24"/>
        </w:rPr>
        <w:t xml:space="preserve">Хузина Ляйсан Талгатовна  </w:t>
      </w:r>
    </w:p>
    <w:p w:rsidR="00397F59" w:rsidRPr="00DD6BE5" w:rsidRDefault="00397F59" w:rsidP="00E468CD">
      <w:pPr>
        <w:spacing w:after="0" w:line="240" w:lineRule="auto"/>
        <w:jc w:val="right"/>
        <w:rPr>
          <w:rFonts w:ascii="Times New Roman" w:hAnsi="Times New Roman"/>
          <w:sz w:val="24"/>
          <w:szCs w:val="24"/>
          <w:lang w:val="tt-RU"/>
        </w:rPr>
      </w:pPr>
      <w:r>
        <w:rPr>
          <w:rFonts w:ascii="Times New Roman" w:hAnsi="Times New Roman"/>
          <w:sz w:val="24"/>
          <w:szCs w:val="24"/>
          <w:lang w:val="tt-RU"/>
        </w:rPr>
        <w:t>МБДОУ “ Балтасинский детский сад №4”</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Мин уйныйм,син дә   уйна</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Бармак белән тыпырда.</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Дуслар белән уйна бергә,</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Читтә генә утырма.</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Ф.Сахбутдинова</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Балаларны кул чукларын һәм бармакларын хәрәкәтләндерергә, җитезлекне арттырырга өйрәнүдә “ бармаклы уен”нар зур урын алып тора. Бу хисле – тойгылы һәм мавыктыргыч уен. Ул әйләнә–тирәдәге чынбарлыкны,әйберләрне,җәнлекләрне,</w:t>
      </w:r>
      <w:r>
        <w:rPr>
          <w:rFonts w:ascii="Times New Roman" w:hAnsi="Times New Roman"/>
          <w:sz w:val="24"/>
          <w:szCs w:val="24"/>
        </w:rPr>
        <w:t xml:space="preserve"> </w:t>
      </w:r>
      <w:r w:rsidRPr="00DD6BE5">
        <w:rPr>
          <w:rFonts w:ascii="Times New Roman" w:hAnsi="Times New Roman"/>
          <w:sz w:val="24"/>
          <w:szCs w:val="24"/>
        </w:rPr>
        <w:t>кешеләрне,аларның эшчәнлеген, табигать күренешләрен чагылдыра. Мондый уеннар барышында балалар, өлкәннәр ни эшләсә,шуны кабатлап, кулларын тиз-тиз хәрәкәтләндерәләр һәм бу җитезлекне арттыруга уңай йогынты ясый. Соңыннан сүзләрне үзләре өйрәнеп бетергәч, балаларга уйнавы тагын да күңелле була.</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Проектның актуаллелеге.</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Организмның барлык хәрәкәтләре һәм сөйләм  эшчәнлеге бер бөтен тәшкил иткәнлектән, кулларны хәрәкәтләндерү баланың сөйләм телендә уңай чагылыш таба. Халык авыз иҗатында киң кулланган сүзләрне әйтеп,уч төпләрен хәрәкәткә китерә торган күп кенә уеннар бар. Күрәсең, моның мөһимлеге элек – электән билгеле булган.</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Шуңа күрә кечкенәдән үк кулларга сөйләм телен һәм тыңлау сәләтен үстерә торган гимнастика кирәк. Бала ишеткән сүзләрнең мәгънәсенә тизрәк төшенә башлый. Бармаклар хәрәкәте балага соңыннан танып – белү сәләтен үстерүгә дә ярдәм итә.Шулай ук, бармак уеннары сабыйлар үсешендә  зур роль үти. Андый уеннар баланың баш миен эшләтә һәм тизрәк “телен ачарга” ярдәм итә.Күпсанлы фәнни тикшеренүләр һәм күзәтүләр кул бармаклары хәрәкәтләре үсеше дәрәҗәсенең сөйләм үсеше дәрәҗәсе белән туры килүен дәлиллиләр. Сөйләм үсеше җитлекмәгән күпчелек балаларда кул хәрәкәтләренең зәгыйфьлеге (төгәлсезлек) күзәтелә.</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Бер-ике яшьлек балаларның сөйләм үсеше дәрәҗәсен билгеләү өчен шундый тәҗрибә үткәрелгән: балага бер (ике, өч) бармагын күрсәтергә кушыла (олы кеше бер, ике, өч бармагын күрсәтеп, “син дә шулай эшлә” ди). Биремне төгәл, дөрес үтәүче балалар яхшы сөйләшә, ә начар сөйләшүче балалар бармакларын аерып күрсәтә белмиләр (барысы бергә бөгелә яки җәелә), хәрәктләре сүлпән. Димәк, баланың кул хәрәкәтләрен төгәл, иркен башкарырга өйрәтми торып, аның сөйләме тиешле үсештә була алмый. Бармак хәрәктләре үсеше артка калса, сөйләм үсеше тоткарлана.</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                               Төп максат:</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Халык авыз иҗаты әсәрләре белән таныштыру һәм аларга карата мәхәббәт тәрбияләү; балаларның шигырь эчтәлегенә туры китереп  бармаклар белән хәрәкәт итү күнекмәрәлен формалаштыру; уен сүзләрен дөрес  әйтеп,мөстәкыль рәвештә сөйләүгә омтылыш булдыру.</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Проектның бурычлары:</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“Сөйләүче бармак уеннары”" темасы буенча эш планын  төзү.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бармак уеннары картотекасын эшләү;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вак моториканы үстерү өстендә эшләү буенча перспектив план эшләү;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ата-аналарны әлеге проект өстендә эшләүгә җәлеп итү;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кул бармаклары моторикасын үстерү.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Проектның тибы:Уен,иҗади.</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Тормышка ашыру вакыты.  Ел дәвамында.</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Проектта катнашучылар: төркем тәрбиячеләре,1нче кече төркем балалары,әти-әниләр.</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Проект буенча эшчәнлек.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1 этап .     Әзерлек этабы.</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Әдәбиятне өйрәнү;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Уен картотекасын төзү;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Перспектив эш планын эшләү;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Консультатив материал  сайлау;</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Уеннар өчен шигырьләр сайлау,</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2 этап Төп өлеш.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Педоголарның балалар белән бердәм эшчәнлеге;</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Вак моторика буенча эшне барлык тәрбия-белем бирү блокларында да үткәрү;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Балаларның ирекле  мөстәкыйль эшчәнлеге.</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Ата-аналар өчен «вак моторика буенча уеннар һәм күнегүләр»дигән консультация үткәрү.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Ата –аналарның проект эшчәнлеген тормышка ашыруда катнашуы;</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Педагоглар өчен «балаларның вак моторикасын үстерүгә бармак уеннары йогынтысы " дигән темага консультация үткәрү.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3 этап. Йомгаклау.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Вак моториканы үстерү буенча уен әсбапларын кулланып күңел ачу чарасын үткәрү.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«Бармакларны үстерәбез, сөйләмне яхшыртабыз» балаларның вак моторикасын үстерү буенча тәрбиячеләр өчен консультация  уздыру.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Ата-аналар арасында анкета үткәрү, «Балалар өчен  сүзле бармак  уеннары, алар нәрсәгә ярдәм итә»дигән темага җыелыш үткәрү. </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Сүзле бармак уеннарының картотекасын төзү.</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Көтелгән нәтиҗәләр.</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Балаларда:</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Балаларның халык авыз иҗатына мәхәббәт тәрбияләнә;</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Балаларның сөйләме ныгый камилләшә;</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Баларның артикуляцион аппараты эшчәнлеге камилләштерелә;</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 Ата-аналарда: Ата-аналарда бу мәсьәләгә карата кызыксыну артачак; Ата-аналарның бармак уеннарының сөйләменә йогынтысы турында күзаллавы киңәя; Ата-аналар өйдә балалар белән «бармак» уеннары белән уйнаячак; Төрле чараларда катнашу һәм ярдәм итү теләге артачак.</w:t>
      </w:r>
    </w:p>
    <w:p w:rsidR="00397F59" w:rsidRPr="00DD6BE5" w:rsidRDefault="00397F59" w:rsidP="00E468CD">
      <w:pPr>
        <w:spacing w:after="0" w:line="240" w:lineRule="auto"/>
        <w:jc w:val="both"/>
        <w:rPr>
          <w:rFonts w:ascii="Times New Roman" w:hAnsi="Times New Roman"/>
          <w:sz w:val="24"/>
          <w:szCs w:val="24"/>
        </w:rPr>
      </w:pPr>
      <w:r w:rsidRPr="00DD6BE5">
        <w:rPr>
          <w:rFonts w:ascii="Times New Roman" w:hAnsi="Times New Roman"/>
          <w:sz w:val="24"/>
          <w:szCs w:val="24"/>
        </w:rPr>
        <w:t xml:space="preserve">      Педагогларда:Эшләнелгән система балаларда  вак               моториканы үстерү дәрәҗәсен арттырырга ярдәм итәчәк; бала белән эмоциональ элемтә урнаштырылачак; ата - аналар белән хезмәттәшлек итәргә омтылу уятачак.</w:t>
      </w:r>
    </w:p>
    <w:p w:rsidR="00397F59" w:rsidRPr="00DD6BE5" w:rsidRDefault="00397F59" w:rsidP="00E468CD">
      <w:pPr>
        <w:spacing w:after="0" w:line="240" w:lineRule="auto"/>
        <w:jc w:val="both"/>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“Сөйләүче бармак уеннары”картотекасы.</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Сентябрь</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Уен эшчәнлегенә әзерлек, материаллар туплау.</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Октябрь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Шигъри юлларга кушылып кул чукларын чәбәкләргә күнектерү.</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“Чәбәкәй”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Чәп,чәп, чәбәкәй, (кулларны чәбәклиләр)</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Кулларыбыз бәләкәй. (кулларны күрсәтәләр)</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Ә хәзер тизрәк, тизрәк, (тиз- тиз кулларны чәбәклиләр)</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Чәбәкләү күңеллерәк.</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Ноябрь</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“Күрешү” уены. Бу уен бармакларның исемнәрен хәтердә калдырырга да ярдәм итә. Баш бармакның очы имән бармакка тидерелә. “Исәнме, имән бармак” һәм шулай итеп баш бармак калган барлык бармаклар белән исәнләшеп чыга. Соңрак уен катлауландырыла: ике кулның бармаклары бер-берләре белән “исәнләшәләр” – уң кулның баш бармагы сул кулның баш бармагы белән күрешә, башка бармаклар белән дә шулай дәвам ителә.</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Декабрь</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“Кәҗәкәй”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Әлеге уенны бала өлкәннәр сөйләмен аңлый башлагач ук уйный башлый. Кул “кәҗә” ролен башкара. Учны аска таба каратып бармаклар йодрыклана, ә баш бармак белән чәнчә бармак алга таба сузыла. Бу вакытта түбәндәге шигырь юллары әйтелә:</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Кәҗ, кәҗ, кәҗәкәй,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Минем улым (кызым) бәләкәй,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Ул – акыллы, ул – тәтәй,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Тимә аңа, кәҗәкәй!</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Гыйнвар</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Бармакларга бәйләп гаилә әгъзаләрен истә калдыру өчен отышлы вариант</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“Исемең ничек?”</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Бу бармак- бабай,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Бу бармак- әби,</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Бу бармак- әти,</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Бу бармак-әни,</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Бу бармак-нәни бәби,</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Аның исеме Чәнти!</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Февраль</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Ике кулның бармаклары очраша, соңыннан чәнтиләр мөгез ясыйлар.</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Ике песи очрашты “Мияу”,</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Ике  эт тә очрашты “ Һау-һау”,</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Ике юлбарыс “ р-р-р”</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Ике сыер “ Мууу”,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Нинди мөгез бу?</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Март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Куянкай  (К.Закировадан)</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Ак куянкай утырган,</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Колакларын селкетә.</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Менә шулай, менә шулай</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Колакларын селкетә (баш өстенә куеп, кулларыгызны селкетегез).</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Апрель</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Балаларның үз әгъзаләрен истә калдыру өчен отышлы вариант.                             ( Төрлечә үзгәртергә була.)</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Менә- борыным.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Бу- минем кашым,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Күзем, колагым,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Ә менә- башым.</w:t>
      </w:r>
    </w:p>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 xml:space="preserve"> Май  </w:t>
      </w: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Ел буена өйрәнгәннәрне кабатлау.</w:t>
      </w:r>
    </w:p>
    <w:p w:rsidR="00397F59" w:rsidRPr="00F15939" w:rsidRDefault="00397F59" w:rsidP="00E468CD">
      <w:pPr>
        <w:spacing w:after="0" w:line="240" w:lineRule="auto"/>
        <w:rPr>
          <w:lang w:val="tt-RU"/>
        </w:rPr>
      </w:pPr>
    </w:p>
    <w:p w:rsidR="00397F59" w:rsidRDefault="00397F59" w:rsidP="00E468CD">
      <w:pPr>
        <w:tabs>
          <w:tab w:val="left" w:pos="10260"/>
        </w:tabs>
        <w:spacing w:after="0" w:line="240" w:lineRule="auto"/>
        <w:jc w:val="right"/>
        <w:rPr>
          <w:rFonts w:ascii="Times New Roman" w:hAnsi="Times New Roman"/>
          <w:b/>
          <w:sz w:val="24"/>
          <w:szCs w:val="24"/>
          <w:lang w:val="tt-RU"/>
        </w:rPr>
      </w:pPr>
    </w:p>
    <w:p w:rsidR="00397F59" w:rsidRPr="00DD6BE5" w:rsidRDefault="00397F59" w:rsidP="00E468CD">
      <w:pPr>
        <w:tabs>
          <w:tab w:val="left" w:pos="10260"/>
        </w:tabs>
        <w:spacing w:after="0" w:line="240" w:lineRule="auto"/>
        <w:jc w:val="right"/>
        <w:rPr>
          <w:rFonts w:ascii="Times New Roman" w:hAnsi="Times New Roman"/>
          <w:b/>
          <w:sz w:val="24"/>
          <w:szCs w:val="24"/>
          <w:lang w:val="tt-RU"/>
        </w:rPr>
      </w:pPr>
      <w:r w:rsidRPr="00DD6BE5">
        <w:rPr>
          <w:rFonts w:ascii="Times New Roman" w:hAnsi="Times New Roman"/>
          <w:b/>
          <w:sz w:val="24"/>
          <w:szCs w:val="24"/>
          <w:lang w:val="tt-RU"/>
        </w:rPr>
        <w:t xml:space="preserve">                                           </w:t>
      </w:r>
    </w:p>
    <w:p w:rsidR="00397F59" w:rsidRPr="00741F1E" w:rsidRDefault="00397F59" w:rsidP="00E468CD">
      <w:pPr>
        <w:tabs>
          <w:tab w:val="left" w:pos="10260"/>
        </w:tabs>
        <w:spacing w:after="0" w:line="240" w:lineRule="auto"/>
        <w:jc w:val="center"/>
        <w:rPr>
          <w:rFonts w:ascii="Times New Roman" w:hAnsi="Times New Roman"/>
          <w:b/>
          <w:color w:val="002060"/>
          <w:sz w:val="24"/>
          <w:szCs w:val="24"/>
        </w:rPr>
      </w:pPr>
      <w:r w:rsidRPr="00C14E42">
        <w:rPr>
          <w:rFonts w:ascii="Times New Roman" w:hAnsi="Times New Roman"/>
          <w:b/>
          <w:sz w:val="24"/>
          <w:szCs w:val="24"/>
        </w:rPr>
        <w:t>Дидактическое пособие</w:t>
      </w:r>
    </w:p>
    <w:p w:rsidR="00397F59" w:rsidRPr="00C14E42" w:rsidRDefault="00397F59" w:rsidP="00E468CD">
      <w:pPr>
        <w:tabs>
          <w:tab w:val="left" w:pos="10260"/>
        </w:tabs>
        <w:spacing w:after="0" w:line="240" w:lineRule="auto"/>
        <w:jc w:val="center"/>
        <w:rPr>
          <w:rFonts w:ascii="Times New Roman" w:hAnsi="Times New Roman"/>
          <w:b/>
          <w:color w:val="002060"/>
          <w:sz w:val="24"/>
          <w:szCs w:val="24"/>
        </w:rPr>
      </w:pPr>
      <w:r w:rsidRPr="00C14E42">
        <w:rPr>
          <w:rFonts w:ascii="Times New Roman" w:hAnsi="Times New Roman"/>
          <w:b/>
          <w:sz w:val="24"/>
          <w:szCs w:val="24"/>
        </w:rPr>
        <w:t>«ЛОГОСПИННЕР</w:t>
      </w:r>
      <w:r w:rsidRPr="00C14E42">
        <w:rPr>
          <w:rFonts w:ascii="Times New Roman" w:hAnsi="Times New Roman"/>
          <w:b/>
          <w:color w:val="002060"/>
          <w:sz w:val="24"/>
          <w:szCs w:val="24"/>
        </w:rPr>
        <w:t>»</w:t>
      </w:r>
    </w:p>
    <w:p w:rsidR="00397F59" w:rsidRPr="00C14E42" w:rsidRDefault="00397F59" w:rsidP="00E468CD">
      <w:pPr>
        <w:tabs>
          <w:tab w:val="left" w:pos="10260"/>
        </w:tabs>
        <w:spacing w:after="0" w:line="240" w:lineRule="auto"/>
        <w:jc w:val="right"/>
        <w:rPr>
          <w:rFonts w:ascii="Times New Roman" w:hAnsi="Times New Roman"/>
          <w:sz w:val="24"/>
          <w:szCs w:val="24"/>
        </w:rPr>
      </w:pPr>
      <w:r w:rsidRPr="00C14E42">
        <w:rPr>
          <w:rFonts w:ascii="Times New Roman" w:hAnsi="Times New Roman"/>
          <w:sz w:val="24"/>
          <w:szCs w:val="24"/>
        </w:rPr>
        <w:t xml:space="preserve">Ахмадеева М. Р. </w:t>
      </w:r>
    </w:p>
    <w:p w:rsidR="00397F59" w:rsidRPr="00C14E42" w:rsidRDefault="00397F59" w:rsidP="00E468CD">
      <w:pPr>
        <w:tabs>
          <w:tab w:val="left" w:pos="10260"/>
        </w:tabs>
        <w:spacing w:after="0" w:line="240" w:lineRule="auto"/>
        <w:jc w:val="right"/>
        <w:rPr>
          <w:rFonts w:ascii="Times New Roman" w:hAnsi="Times New Roman"/>
          <w:sz w:val="24"/>
          <w:szCs w:val="24"/>
        </w:rPr>
      </w:pPr>
      <w:r w:rsidRPr="00C14E42">
        <w:rPr>
          <w:rFonts w:ascii="Times New Roman" w:hAnsi="Times New Roman"/>
          <w:sz w:val="24"/>
          <w:szCs w:val="24"/>
        </w:rPr>
        <w:t>МБДОУ «Детский сад № 6 «Радуга» г. Кукмор» Р.Т.</w:t>
      </w:r>
    </w:p>
    <w:p w:rsidR="00397F59" w:rsidRPr="00C14E42" w:rsidRDefault="00397F59" w:rsidP="00E468CD">
      <w:pPr>
        <w:spacing w:after="0" w:line="240" w:lineRule="auto"/>
        <w:rPr>
          <w:rFonts w:ascii="Times New Roman" w:hAnsi="Times New Roman"/>
          <w:b/>
          <w:sz w:val="24"/>
          <w:szCs w:val="24"/>
        </w:rPr>
      </w:pPr>
    </w:p>
    <w:p w:rsidR="00397F59" w:rsidRPr="00C14E42" w:rsidRDefault="00397F59" w:rsidP="00E468CD">
      <w:pPr>
        <w:pStyle w:val="NormalWeb"/>
        <w:shd w:val="clear" w:color="auto" w:fill="FFFFFF"/>
        <w:spacing w:before="0" w:beforeAutospacing="0" w:after="0" w:afterAutospacing="0"/>
        <w:jc w:val="both"/>
        <w:rPr>
          <w:b/>
          <w:shd w:val="clear" w:color="auto" w:fill="FFFFFF"/>
        </w:rPr>
      </w:pPr>
      <w:r w:rsidRPr="00C14E42">
        <w:rPr>
          <w:b/>
          <w:shd w:val="clear" w:color="auto" w:fill="FFFFFF"/>
        </w:rPr>
        <w:t>Пояснительная записка.</w:t>
      </w:r>
    </w:p>
    <w:p w:rsidR="00397F59" w:rsidRPr="00C14E42" w:rsidRDefault="00397F59" w:rsidP="00E468CD">
      <w:pPr>
        <w:pStyle w:val="NormalWeb"/>
        <w:spacing w:before="0" w:beforeAutospacing="0" w:after="0" w:afterAutospacing="0"/>
        <w:jc w:val="both"/>
      </w:pPr>
      <w:r w:rsidRPr="00C14E42">
        <w:rPr>
          <w:shd w:val="clear" w:color="auto" w:fill="FFFFFF"/>
        </w:rPr>
        <w:t xml:space="preserve">Речевое развитие по ФГОС ДО </w:t>
      </w:r>
      <w:r w:rsidRPr="00C14E42">
        <w:t xml:space="preserve">включает овладение речью как средством общения и культуры, обогащение активного словаря, </w:t>
      </w:r>
      <w:r w:rsidRPr="00C14E42">
        <w:rPr>
          <w:rStyle w:val="Strong"/>
          <w:bCs/>
        </w:rPr>
        <w:t>развитие связной</w:t>
      </w:r>
      <w:r w:rsidRPr="00C14E42">
        <w:rPr>
          <w:b/>
        </w:rPr>
        <w:t>,</w:t>
      </w:r>
      <w:r w:rsidRPr="00C14E42">
        <w:t xml:space="preserve"> грамматически правильной диалогической и монологической речи. </w:t>
      </w:r>
      <w:r w:rsidRPr="00C14E42">
        <w:rPr>
          <w:shd w:val="clear" w:color="auto" w:fill="FFFFFF"/>
        </w:rPr>
        <w:t xml:space="preserve">Количество детей с нарушениями речи увеличивается год от года. Это подтверждают данные статистики. Успешность коррекционно-образовательной деятельности в частности и речевого развития в целом зависит от используемых педагогом приёмов и методов. </w:t>
      </w:r>
      <w:r w:rsidRPr="00C14E42">
        <w:t>В связи с этим возникает необходимость разработки универсальных дидактических пособий, формирующих познавательную активность детей и мотивацию к занятиям.</w:t>
      </w:r>
    </w:p>
    <w:p w:rsidR="00397F59" w:rsidRPr="00C14E42" w:rsidRDefault="00397F59" w:rsidP="00E468CD">
      <w:pPr>
        <w:pStyle w:val="NormalWeb"/>
        <w:spacing w:before="0" w:beforeAutospacing="0" w:after="0" w:afterAutospacing="0"/>
        <w:jc w:val="both"/>
      </w:pPr>
      <w:r w:rsidRPr="00C14E42">
        <w:rPr>
          <w:u w:val="single"/>
        </w:rPr>
        <w:t xml:space="preserve">Дидактическое пособие «Логоспиннер» </w:t>
      </w:r>
      <w:r w:rsidRPr="00C14E42">
        <w:t xml:space="preserve">разработано в соответствии ФГОС ДО для индивидуальных и подгрупповых занятий. Оно представляет собой два вращающихся круга, которые могут быть использованы вместе или отдельно. На них с помощью «липучек» прикрепляются картинки, это позволяет заменять наглядный материал в соответствии с изучаемой темой. Ребенок раскручивает один  или оба круга. Выполняет задания с изображениями, которые выпадут ему либо совпадут друг напротив друга. </w:t>
      </w:r>
    </w:p>
    <w:p w:rsidR="00397F59" w:rsidRPr="00C14E42" w:rsidRDefault="00397F59" w:rsidP="00E468CD">
      <w:pPr>
        <w:pStyle w:val="NormalWeb"/>
        <w:spacing w:before="0" w:beforeAutospacing="0" w:after="0" w:afterAutospacing="0"/>
        <w:jc w:val="both"/>
        <w:rPr>
          <w:color w:val="000000"/>
        </w:rPr>
      </w:pPr>
      <w:r w:rsidRPr="00C14E42">
        <w:rPr>
          <w:b/>
        </w:rPr>
        <w:t xml:space="preserve">Целью </w:t>
      </w:r>
      <w:r w:rsidRPr="00C14E42">
        <w:t>данного пособия</w:t>
      </w:r>
      <w:r w:rsidRPr="00C14E42">
        <w:rPr>
          <w:b/>
        </w:rPr>
        <w:t xml:space="preserve"> </w:t>
      </w:r>
      <w:r w:rsidRPr="00C14E42">
        <w:t>является расширение словарного запаса и развитие связной речи детей</w:t>
      </w:r>
    </w:p>
    <w:p w:rsidR="00397F59" w:rsidRPr="00C14E42" w:rsidRDefault="00397F59" w:rsidP="00E468CD">
      <w:pPr>
        <w:pStyle w:val="NormalWeb"/>
        <w:spacing w:before="0" w:beforeAutospacing="0" w:after="0" w:afterAutospacing="0"/>
        <w:jc w:val="both"/>
      </w:pPr>
      <w:r w:rsidRPr="00C14E42">
        <w:rPr>
          <w:b/>
        </w:rPr>
        <w:t>Актуальность</w:t>
      </w:r>
      <w:r w:rsidRPr="00C14E42">
        <w:t xml:space="preserve">  данного методического  пособия в том, что оно является универсальным, и может быть использовано любым педагогом (воспитателем, учителем-логопедом) в любой части образовательной деятельности и на любом этапе усвоения программного материала: для мобилизации воспитанников, создания у них соответствующего настроя, для представления новой темы или актуализации имеющихся знаний, просто для развлечения.</w:t>
      </w:r>
    </w:p>
    <w:p w:rsidR="00397F59" w:rsidRPr="00C14E42" w:rsidRDefault="00397F59" w:rsidP="00E468CD">
      <w:pPr>
        <w:pStyle w:val="NormalWeb"/>
        <w:spacing w:before="0" w:beforeAutospacing="0" w:after="0" w:afterAutospacing="0"/>
        <w:jc w:val="both"/>
        <w:rPr>
          <w:b/>
        </w:rPr>
      </w:pPr>
      <w:r w:rsidRPr="00C14E42">
        <w:rPr>
          <w:b/>
        </w:rPr>
        <w:t>Примеры игр по теме «Профессии».</w:t>
      </w:r>
    </w:p>
    <w:p w:rsidR="00397F59" w:rsidRPr="00C14E42" w:rsidRDefault="00397F59" w:rsidP="00E468CD">
      <w:pPr>
        <w:pStyle w:val="NormalWeb"/>
        <w:spacing w:before="0" w:beforeAutospacing="0" w:after="0" w:afterAutospacing="0"/>
        <w:jc w:val="both"/>
        <w:rPr>
          <w:b/>
        </w:rPr>
      </w:pPr>
    </w:p>
    <w:p w:rsidR="00397F59" w:rsidRPr="00C14E42" w:rsidRDefault="00397F59" w:rsidP="00E468CD">
      <w:pPr>
        <w:pStyle w:val="NormalWeb"/>
        <w:spacing w:before="0" w:beforeAutospacing="0" w:after="0" w:afterAutospacing="0"/>
        <w:jc w:val="both"/>
      </w:pPr>
      <w:r w:rsidRPr="00C14E42">
        <w:rPr>
          <w:b/>
        </w:rPr>
        <w:t xml:space="preserve">Цель: </w:t>
      </w:r>
      <w:r w:rsidRPr="00C14E42">
        <w:t>формировать представления детей о профессиях.</w:t>
      </w:r>
    </w:p>
    <w:p w:rsidR="00397F59" w:rsidRPr="00C14E42" w:rsidRDefault="00397F59" w:rsidP="00E468CD">
      <w:pPr>
        <w:pStyle w:val="NormalWeb"/>
        <w:spacing w:before="0" w:beforeAutospacing="0" w:after="0" w:afterAutospacing="0"/>
        <w:jc w:val="both"/>
      </w:pPr>
      <w:r w:rsidRPr="00C14E42">
        <w:rPr>
          <w:b/>
        </w:rPr>
        <w:t>Задачи:</w:t>
      </w:r>
      <w:r w:rsidRPr="00C14E42">
        <w:t xml:space="preserve"> расширять словарный запас на русском и татарском языках, учить находить орудия труда и место работы людей той или иной профессии, развивать связную речь, внимание и память.</w:t>
      </w:r>
    </w:p>
    <w:p w:rsidR="00397F59" w:rsidRPr="00C14E42" w:rsidRDefault="00397F59" w:rsidP="00E468CD">
      <w:pPr>
        <w:pStyle w:val="NormalWeb"/>
        <w:numPr>
          <w:ilvl w:val="0"/>
          <w:numId w:val="2"/>
        </w:numPr>
        <w:spacing w:before="0" w:beforeAutospacing="0" w:after="0" w:afterAutospacing="0"/>
        <w:ind w:left="0"/>
        <w:jc w:val="both"/>
      </w:pPr>
      <w:r w:rsidRPr="00C14E42">
        <w:rPr>
          <w:b/>
          <w:i/>
          <w:u w:val="single"/>
        </w:rPr>
        <w:t>«Назови картинку»</w:t>
      </w:r>
    </w:p>
    <w:p w:rsidR="00397F59" w:rsidRPr="00C14E42" w:rsidRDefault="00397F59" w:rsidP="00E468CD">
      <w:pPr>
        <w:pStyle w:val="NormalWeb"/>
        <w:spacing w:before="0" w:beforeAutospacing="0" w:after="0" w:afterAutospacing="0"/>
        <w:jc w:val="both"/>
      </w:pPr>
      <w:r w:rsidRPr="00C14E42">
        <w:rPr>
          <w:b/>
        </w:rPr>
        <w:t xml:space="preserve">Ход игры: </w:t>
      </w:r>
      <w:r w:rsidRPr="00C14E42">
        <w:t xml:space="preserve">ребёнок раскручивает круг с изображениями представителей разных профессий. Называет, кто это: </w:t>
      </w:r>
      <w:r w:rsidRPr="00C14E42">
        <w:rPr>
          <w:i/>
        </w:rPr>
        <w:t>врач – табиб, учитель – укытучы.</w:t>
      </w:r>
      <w:r w:rsidRPr="00C14E42">
        <w:rPr>
          <w:b/>
        </w:rPr>
        <w:t xml:space="preserve">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b/>
          <w:sz w:val="24"/>
          <w:szCs w:val="24"/>
        </w:rPr>
        <w:t xml:space="preserve">Вариант игры:  </w:t>
      </w:r>
      <w:r w:rsidRPr="00C14E42">
        <w:rPr>
          <w:rFonts w:ascii="Times New Roman" w:hAnsi="Times New Roman"/>
          <w:sz w:val="24"/>
          <w:szCs w:val="24"/>
        </w:rPr>
        <w:t>можно сказать, кто это и что делает?</w:t>
      </w:r>
    </w:p>
    <w:p w:rsidR="00397F59" w:rsidRPr="00C14E42" w:rsidRDefault="00397F59" w:rsidP="00E468CD">
      <w:pPr>
        <w:pStyle w:val="NormalWeb"/>
        <w:spacing w:before="0" w:beforeAutospacing="0" w:after="0" w:afterAutospacing="0"/>
        <w:jc w:val="both"/>
      </w:pPr>
      <w:r w:rsidRPr="00C14E42">
        <w:rPr>
          <w:b/>
        </w:rPr>
        <w:t xml:space="preserve">Ход игры: </w:t>
      </w:r>
      <w:r w:rsidRPr="00C14E42">
        <w:t xml:space="preserve">ребёнок называет, кто это и что он делает: </w:t>
      </w:r>
    </w:p>
    <w:p w:rsidR="00397F59" w:rsidRPr="00C14E42" w:rsidRDefault="00397F59" w:rsidP="00E468CD">
      <w:pPr>
        <w:pStyle w:val="NormalWeb"/>
        <w:spacing w:before="0" w:beforeAutospacing="0" w:after="0" w:afterAutospacing="0"/>
        <w:jc w:val="both"/>
        <w:rPr>
          <w:i/>
        </w:rPr>
      </w:pPr>
      <w:r w:rsidRPr="00C14E42">
        <w:rPr>
          <w:i/>
        </w:rPr>
        <w:t>Это врач, он лечит людей (Бу табиб. Ул кешеләрне дәвалый).</w:t>
      </w:r>
    </w:p>
    <w:p w:rsidR="00397F59" w:rsidRPr="00C14E42" w:rsidRDefault="00397F59" w:rsidP="00E468CD">
      <w:pPr>
        <w:pStyle w:val="NormalWeb"/>
        <w:numPr>
          <w:ilvl w:val="0"/>
          <w:numId w:val="2"/>
        </w:numPr>
        <w:spacing w:before="0" w:beforeAutospacing="0" w:after="0" w:afterAutospacing="0"/>
        <w:ind w:left="0"/>
        <w:jc w:val="both"/>
      </w:pPr>
      <w:r w:rsidRPr="00C14E42">
        <w:rPr>
          <w:b/>
          <w:i/>
          <w:u w:val="single"/>
        </w:rPr>
        <w:t>«</w:t>
      </w:r>
      <w:r w:rsidRPr="00C14E42">
        <w:rPr>
          <w:b/>
          <w:bCs/>
          <w:i/>
          <w:u w:val="single"/>
        </w:rPr>
        <w:t>Кому что нужно для работы?</w:t>
      </w:r>
      <w:r w:rsidRPr="00C14E42">
        <w:rPr>
          <w:b/>
          <w:i/>
          <w:u w:val="single"/>
        </w:rPr>
        <w:t>»</w:t>
      </w:r>
    </w:p>
    <w:p w:rsidR="00397F59" w:rsidRPr="00C14E42" w:rsidRDefault="00397F59" w:rsidP="00E468CD">
      <w:pPr>
        <w:pStyle w:val="NormalWeb"/>
        <w:spacing w:before="0" w:beforeAutospacing="0" w:after="0" w:afterAutospacing="0"/>
        <w:jc w:val="both"/>
      </w:pPr>
      <w:r w:rsidRPr="00C14E42">
        <w:rPr>
          <w:b/>
        </w:rPr>
        <w:t xml:space="preserve">Ход игры: </w:t>
      </w:r>
      <w:r w:rsidRPr="00C14E42">
        <w:t>ребёнок раскручивает оба круга. На первом – изображения представителей разных профессий, но втором – изображения орудий труда. Ребенок работает с картинками, которые совпадут друг напротив друга.</w:t>
      </w:r>
      <w:r w:rsidRPr="00C14E42">
        <w:rPr>
          <w:b/>
        </w:rPr>
        <w:t xml:space="preserve"> </w:t>
      </w:r>
      <w:r w:rsidRPr="00C14E42">
        <w:t>Например, совпали изображения «повар» и «расческа». Ребенок говорит, дублируя ответ на двух языках, русском и татарском:</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i/>
          <w:sz w:val="24"/>
          <w:szCs w:val="24"/>
        </w:rPr>
        <w:t xml:space="preserve">Это повар (Бу пешекче). Ему не нужна расческа (Аңа тарак кирәкми).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i/>
          <w:sz w:val="24"/>
          <w:szCs w:val="24"/>
        </w:rPr>
        <w:t>Ему нужна кастрюля (Аңа кәстрүл кирәк).</w:t>
      </w:r>
      <w:r w:rsidRPr="00C14E42">
        <w:rPr>
          <w:rFonts w:ascii="Times New Roman" w:hAnsi="Times New Roman"/>
          <w:b/>
          <w:sz w:val="24"/>
          <w:szCs w:val="24"/>
        </w:rPr>
        <w:t xml:space="preserve">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Вариант игры: </w:t>
      </w:r>
      <w:r w:rsidRPr="00C14E42">
        <w:rPr>
          <w:rFonts w:ascii="Times New Roman" w:hAnsi="Times New Roman"/>
          <w:sz w:val="24"/>
          <w:szCs w:val="24"/>
        </w:rPr>
        <w:t>можно сказать, для чего нужен предмет?</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i/>
          <w:sz w:val="24"/>
          <w:szCs w:val="24"/>
        </w:rPr>
        <w:t>Кастрюля нужна, чтобы варить суп (Аш пешерү өчен  кәстрүл кирәк).</w:t>
      </w:r>
    </w:p>
    <w:p w:rsidR="00397F59" w:rsidRPr="00C14E42" w:rsidRDefault="00397F59" w:rsidP="00E468CD">
      <w:pPr>
        <w:pStyle w:val="ListParagraph"/>
        <w:numPr>
          <w:ilvl w:val="0"/>
          <w:numId w:val="2"/>
        </w:numPr>
        <w:spacing w:after="0" w:line="240" w:lineRule="auto"/>
        <w:ind w:left="0"/>
        <w:rPr>
          <w:rFonts w:ascii="Times New Roman" w:hAnsi="Times New Roman"/>
          <w:i/>
          <w:sz w:val="24"/>
          <w:szCs w:val="24"/>
        </w:rPr>
      </w:pPr>
      <w:r w:rsidRPr="00C14E42">
        <w:rPr>
          <w:rFonts w:ascii="Times New Roman" w:hAnsi="Times New Roman"/>
          <w:b/>
          <w:bCs/>
          <w:i/>
          <w:sz w:val="24"/>
          <w:szCs w:val="24"/>
          <w:u w:val="single"/>
        </w:rPr>
        <w:t>«Кто где работает?»</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Ход игры: </w:t>
      </w:r>
      <w:r w:rsidRPr="00C14E42">
        <w:rPr>
          <w:rFonts w:ascii="Times New Roman" w:hAnsi="Times New Roman"/>
          <w:sz w:val="24"/>
          <w:szCs w:val="24"/>
        </w:rPr>
        <w:t xml:space="preserve">ребёнок раскручивает круг с изображениями представителей разных профессий. К той картинке, которая ему выпадет, он должен подобрать картинку с местом работы на втором круге. Например: </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i/>
          <w:sz w:val="24"/>
          <w:szCs w:val="24"/>
        </w:rPr>
        <w:t>Продавец работает в магазине (Сатучы кибеттә эшли).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Вариант игры: </w:t>
      </w:r>
      <w:r w:rsidRPr="00C14E42">
        <w:rPr>
          <w:rFonts w:ascii="Times New Roman" w:hAnsi="Times New Roman"/>
          <w:sz w:val="24"/>
          <w:szCs w:val="24"/>
        </w:rPr>
        <w:t>можно сказать, что именно он там делает?</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i/>
          <w:sz w:val="24"/>
          <w:szCs w:val="24"/>
        </w:rPr>
        <w:t>Он продаёт продукты (Ул ашамлыклар сата).</w:t>
      </w:r>
    </w:p>
    <w:p w:rsidR="00397F59" w:rsidRPr="00C14E42" w:rsidRDefault="00397F59" w:rsidP="00E468CD">
      <w:pPr>
        <w:spacing w:after="0" w:line="240" w:lineRule="auto"/>
        <w:jc w:val="both"/>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Уртанчылар т</w:t>
      </w:r>
      <w:r w:rsidRPr="00C14E42">
        <w:rPr>
          <w:rFonts w:ascii="Times New Roman" w:hAnsi="Times New Roman"/>
          <w:b/>
          <w:sz w:val="24"/>
          <w:szCs w:val="24"/>
          <w:lang w:val="tt-RU"/>
        </w:rPr>
        <w:t>ө</w:t>
      </w:r>
      <w:r w:rsidRPr="00C14E42">
        <w:rPr>
          <w:rFonts w:ascii="Times New Roman" w:hAnsi="Times New Roman"/>
          <w:b/>
          <w:sz w:val="24"/>
          <w:szCs w:val="24"/>
        </w:rPr>
        <w:t>ркеменд</w:t>
      </w:r>
      <w:r w:rsidRPr="00C14E42">
        <w:rPr>
          <w:rFonts w:ascii="Times New Roman" w:hAnsi="Times New Roman"/>
          <w:b/>
          <w:sz w:val="24"/>
          <w:szCs w:val="24"/>
          <w:lang w:val="tt-RU"/>
        </w:rPr>
        <w:t>ә</w:t>
      </w:r>
      <w:r w:rsidRPr="00C14E42">
        <w:rPr>
          <w:rFonts w:ascii="Times New Roman" w:hAnsi="Times New Roman"/>
          <w:b/>
          <w:sz w:val="24"/>
          <w:szCs w:val="24"/>
        </w:rPr>
        <w:t xml:space="preserve"> «Хайваннар д</w:t>
      </w:r>
      <w:r w:rsidRPr="00C14E42">
        <w:rPr>
          <w:rFonts w:ascii="Times New Roman" w:hAnsi="Times New Roman"/>
          <w:b/>
          <w:sz w:val="24"/>
          <w:szCs w:val="24"/>
          <w:lang w:val="tt-RU"/>
        </w:rPr>
        <w:t>ө</w:t>
      </w:r>
      <w:r w:rsidRPr="00C14E42">
        <w:rPr>
          <w:rFonts w:ascii="Times New Roman" w:hAnsi="Times New Roman"/>
          <w:b/>
          <w:sz w:val="24"/>
          <w:szCs w:val="24"/>
        </w:rPr>
        <w:t xml:space="preserve">ньясында» </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b/>
          <w:sz w:val="24"/>
          <w:szCs w:val="24"/>
        </w:rPr>
        <w:t>автор уены конспекты</w:t>
      </w:r>
      <w:r w:rsidRPr="00C14E42">
        <w:rPr>
          <w:rFonts w:ascii="Times New Roman" w:hAnsi="Times New Roman"/>
          <w:sz w:val="24"/>
          <w:szCs w:val="24"/>
        </w:rPr>
        <w:t>.</w:t>
      </w:r>
    </w:p>
    <w:p w:rsidR="00397F59" w:rsidRDefault="00397F59" w:rsidP="00E468CD">
      <w:pPr>
        <w:spacing w:after="0" w:line="240" w:lineRule="auto"/>
        <w:jc w:val="right"/>
        <w:rPr>
          <w:rFonts w:ascii="Times New Roman" w:hAnsi="Times New Roman"/>
          <w:sz w:val="24"/>
          <w:szCs w:val="24"/>
        </w:rPr>
      </w:pPr>
    </w:p>
    <w:p w:rsidR="00397F59" w:rsidRDefault="00397F59" w:rsidP="00E468CD">
      <w:pPr>
        <w:spacing w:after="0" w:line="240" w:lineRule="auto"/>
        <w:jc w:val="right"/>
        <w:rPr>
          <w:rFonts w:ascii="Times New Roman" w:hAnsi="Times New Roman"/>
          <w:sz w:val="24"/>
          <w:szCs w:val="24"/>
        </w:rPr>
      </w:pPr>
    </w:p>
    <w:p w:rsidR="00397F59" w:rsidRDefault="00397F59" w:rsidP="00E468CD">
      <w:pPr>
        <w:spacing w:after="0" w:line="240" w:lineRule="auto"/>
        <w:jc w:val="right"/>
        <w:rPr>
          <w:rFonts w:ascii="Times New Roman" w:hAnsi="Times New Roman"/>
          <w:sz w:val="24"/>
          <w:szCs w:val="24"/>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Ахмадуллина Гульназ Магьсумовна </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Низамиева Ляля Фердинантовна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en-US"/>
        </w:rPr>
        <w:t>I</w:t>
      </w:r>
      <w:r w:rsidRPr="00C14E42">
        <w:rPr>
          <w:rFonts w:ascii="Times New Roman" w:hAnsi="Times New Roman"/>
          <w:sz w:val="24"/>
          <w:szCs w:val="24"/>
        </w:rPr>
        <w:t xml:space="preserve"> нче категория т</w:t>
      </w:r>
      <w:r w:rsidRPr="00C14E42">
        <w:rPr>
          <w:rFonts w:ascii="Times New Roman" w:hAnsi="Times New Roman"/>
          <w:sz w:val="24"/>
          <w:szCs w:val="24"/>
          <w:lang w:val="tt-RU"/>
        </w:rPr>
        <w:t>ә</w:t>
      </w:r>
      <w:r w:rsidRPr="00C14E42">
        <w:rPr>
          <w:rFonts w:ascii="Times New Roman" w:hAnsi="Times New Roman"/>
          <w:sz w:val="24"/>
          <w:szCs w:val="24"/>
        </w:rPr>
        <w:t>рбиячел</w:t>
      </w:r>
      <w:r w:rsidRPr="00C14E42">
        <w:rPr>
          <w:rFonts w:ascii="Times New Roman" w:hAnsi="Times New Roman"/>
          <w:sz w:val="24"/>
          <w:szCs w:val="24"/>
          <w:lang w:val="tt-RU"/>
        </w:rPr>
        <w:t>ә</w:t>
      </w:r>
      <w:r w:rsidRPr="00C14E42">
        <w:rPr>
          <w:rFonts w:ascii="Times New Roman" w:hAnsi="Times New Roman"/>
          <w:sz w:val="24"/>
          <w:szCs w:val="24"/>
        </w:rPr>
        <w:t>ре</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                                             МБДОУ«Высокогорский детский сад «Солнышко»</w:t>
      </w:r>
    </w:p>
    <w:p w:rsidR="00397F59" w:rsidRPr="00C14E42" w:rsidRDefault="00397F59" w:rsidP="00E468CD">
      <w:pPr>
        <w:spacing w:after="0" w:line="240" w:lineRule="auto"/>
        <w:jc w:val="right"/>
        <w:rPr>
          <w:rFonts w:ascii="Times New Roman" w:hAnsi="Times New Roman"/>
          <w:b/>
          <w:sz w:val="24"/>
          <w:szCs w:val="24"/>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rPr>
        <w:t xml:space="preserve"> </w:t>
      </w:r>
      <w:r w:rsidRPr="00C14E42">
        <w:rPr>
          <w:rFonts w:ascii="Times New Roman" w:hAnsi="Times New Roman"/>
          <w:sz w:val="24"/>
          <w:szCs w:val="24"/>
          <w:lang w:val="tt-RU"/>
        </w:rPr>
        <w:t>Кыргый һәм йорт хайваннары турында белемнәрен баету.</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Бурычлар:</w:t>
      </w:r>
    </w:p>
    <w:p w:rsidR="00397F59" w:rsidRPr="00C14E42" w:rsidRDefault="00397F59" w:rsidP="00E468CD">
      <w:pPr>
        <w:pStyle w:val="ListParagraph"/>
        <w:numPr>
          <w:ilvl w:val="0"/>
          <w:numId w:val="3"/>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Кыргый  hәм йорт хайваннарының исемнәрен,балаларын атау.</w:t>
      </w:r>
    </w:p>
    <w:p w:rsidR="00397F59" w:rsidRPr="00C14E42" w:rsidRDefault="00397F59" w:rsidP="00E468CD">
      <w:pPr>
        <w:pStyle w:val="ListParagraph"/>
        <w:numPr>
          <w:ilvl w:val="0"/>
          <w:numId w:val="3"/>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Аларның нәрсә белән тукланулары, яшәү шартлары,нәрсә ашаулары,кайда яшәүләре турында сөйләү.</w:t>
      </w:r>
    </w:p>
    <w:p w:rsidR="00397F59" w:rsidRPr="00C14E42" w:rsidRDefault="00397F59" w:rsidP="00E468CD">
      <w:pPr>
        <w:pStyle w:val="ListParagraph"/>
        <w:numPr>
          <w:ilvl w:val="0"/>
          <w:numId w:val="3"/>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Балаларның бәйләнешле сөйләм телләрен үстерү,</w:t>
      </w:r>
      <w:r w:rsidRPr="00C14E42">
        <w:rPr>
          <w:rFonts w:ascii="Times New Roman" w:hAnsi="Times New Roman"/>
          <w:color w:val="000000"/>
          <w:sz w:val="24"/>
          <w:szCs w:val="24"/>
          <w:shd w:val="clear" w:color="auto" w:fill="FFFFFF"/>
          <w:lang w:val="tt-RU"/>
        </w:rPr>
        <w:t xml:space="preserve"> сүзләр хисабына сүзлекне баету һәм активлаштыру, тәрбияченең сорауларына җавап бирү</w:t>
      </w:r>
      <w:r w:rsidRPr="00C14E42">
        <w:rPr>
          <w:rFonts w:ascii="Times New Roman" w:hAnsi="Times New Roman"/>
          <w:sz w:val="24"/>
          <w:szCs w:val="24"/>
          <w:lang w:val="tt-RU"/>
        </w:rPr>
        <w:t>, логик фикерләү сәлә</w:t>
      </w:r>
      <w:r w:rsidRPr="00C14E42">
        <w:rPr>
          <w:rFonts w:ascii="Times New Roman" w:hAnsi="Times New Roman"/>
          <w:color w:val="000000"/>
          <w:sz w:val="24"/>
          <w:szCs w:val="24"/>
          <w:shd w:val="clear" w:color="auto" w:fill="FFFFFF"/>
          <w:lang w:val="tt-RU"/>
        </w:rPr>
        <w:t xml:space="preserve">тен </w:t>
      </w:r>
      <w:r w:rsidRPr="00C14E42">
        <w:rPr>
          <w:rFonts w:ascii="Times New Roman" w:hAnsi="Times New Roman"/>
          <w:sz w:val="24"/>
          <w:szCs w:val="24"/>
          <w:lang w:val="tt-RU"/>
        </w:rPr>
        <w:t xml:space="preserve"> үстерү.</w:t>
      </w:r>
    </w:p>
    <w:p w:rsidR="00397F59" w:rsidRPr="00C14E42" w:rsidRDefault="00397F59" w:rsidP="00E468CD">
      <w:pPr>
        <w:pStyle w:val="ListParagraph"/>
        <w:numPr>
          <w:ilvl w:val="0"/>
          <w:numId w:val="3"/>
        </w:numPr>
        <w:shd w:val="clear" w:color="auto" w:fill="FFFFFF"/>
        <w:spacing w:after="0" w:line="240" w:lineRule="auto"/>
        <w:ind w:left="0"/>
        <w:jc w:val="both"/>
        <w:rPr>
          <w:rFonts w:ascii="Times New Roman" w:hAnsi="Times New Roman"/>
          <w:color w:val="000000"/>
          <w:sz w:val="24"/>
          <w:szCs w:val="24"/>
          <w:lang w:val="tt-RU"/>
        </w:rPr>
      </w:pPr>
      <w:r w:rsidRPr="00C14E42">
        <w:rPr>
          <w:rFonts w:ascii="Times New Roman" w:hAnsi="Times New Roman"/>
          <w:color w:val="000000"/>
          <w:sz w:val="24"/>
          <w:szCs w:val="24"/>
          <w:lang w:val="tt-RU"/>
        </w:rPr>
        <w:t>Иптәшеңә карата хөрмәт, коллективлылык рухы, хайваннарга мәхәббәт,</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color w:val="000000"/>
          <w:sz w:val="24"/>
          <w:szCs w:val="24"/>
          <w:lang w:val="tt-RU"/>
        </w:rPr>
        <w:t xml:space="preserve">            ярдәмчелекне тәрбияләү.</w:t>
      </w:r>
      <w:r w:rsidRPr="00C14E42">
        <w:rPr>
          <w:rFonts w:ascii="Times New Roman" w:hAnsi="Times New Roman"/>
          <w:b/>
          <w:bCs/>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Материал</w:t>
      </w:r>
      <w:r w:rsidRPr="00C14E42">
        <w:rPr>
          <w:rFonts w:ascii="Times New Roman" w:hAnsi="Times New Roman"/>
          <w:sz w:val="24"/>
          <w:szCs w:val="24"/>
          <w:lang w:val="tt-RU"/>
        </w:rPr>
        <w:t>: хайваннар,хайван балаларының рәсемнәре,ашый торган ризыкларының, яшәгән урыннарының,шәүләләренең рәсемнәре,биремнәр, ике барабан, ике мольберт,йолдызчыклар ,музыка кушыр өчен магнитофон.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Методик алымнар</w:t>
      </w:r>
      <w:r w:rsidRPr="00C14E42">
        <w:rPr>
          <w:rFonts w:ascii="Times New Roman" w:hAnsi="Times New Roman"/>
          <w:sz w:val="24"/>
          <w:szCs w:val="24"/>
          <w:lang w:val="tt-RU"/>
        </w:rPr>
        <w:t>: сөйләү, күрсәтү, аңлату, рәсемнәр карау, уен, сорау-җавап.</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Алдан башкарыла торган эш</w:t>
      </w:r>
      <w:r w:rsidRPr="00C14E42">
        <w:rPr>
          <w:rFonts w:ascii="Times New Roman" w:hAnsi="Times New Roman"/>
          <w:sz w:val="24"/>
          <w:szCs w:val="24"/>
          <w:lang w:val="tt-RU"/>
        </w:rPr>
        <w:t>: барабаннар ясау, хайваннар турында шигырьләр өйрәнү, матур әдәбият уку, хайваннарның тормышы турында рәсемнәр һәм презентацияләр карау, материалларны алдан әзерләп кую.</w:t>
      </w:r>
    </w:p>
    <w:p w:rsidR="00397F59" w:rsidRPr="00C14E42" w:rsidRDefault="00397F59" w:rsidP="00E468CD">
      <w:pPr>
        <w:shd w:val="clear" w:color="auto" w:fill="FFFFFF"/>
        <w:spacing w:after="0" w:line="240" w:lineRule="auto"/>
        <w:jc w:val="both"/>
        <w:rPr>
          <w:rFonts w:ascii="Times New Roman" w:hAnsi="Times New Roman"/>
          <w:b/>
          <w:color w:val="000000"/>
          <w:sz w:val="24"/>
          <w:szCs w:val="24"/>
          <w:lang w:val="tt-RU"/>
        </w:rPr>
      </w:pPr>
      <w:r w:rsidRPr="00C14E42">
        <w:rPr>
          <w:rFonts w:ascii="Times New Roman" w:hAnsi="Times New Roman"/>
          <w:b/>
          <w:color w:val="000000"/>
          <w:sz w:val="24"/>
          <w:szCs w:val="24"/>
          <w:lang w:val="tt-RU"/>
        </w:rPr>
        <w:t>Уен барышы: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сез уйнарга яратасызмы?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Әйе,яратабыз.</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Без бүген сезгә “Хайваннар дөньясында” дигән бик кызык hәм мавыктыргыч уен уйнарга тәкъдим итәбез. Сез ризамы?</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Әйе,без риза.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Бу уенны уйнар өчен безгә ике командага бүленергә кирәк. Анын өчен, мин сезгә менә бу подностан сүрәтләре белән аска каратылган берәр карточка алырга тәкъдим итәм. Алыгыз балалар.</w:t>
      </w:r>
      <w:r w:rsidRPr="00DD6BE5">
        <w:rPr>
          <w:rFonts w:ascii="Times New Roman" w:hAnsi="Times New Roman"/>
          <w:snapToGrid w:val="0"/>
          <w:color w:val="000000"/>
          <w:w w:val="0"/>
          <w:sz w:val="24"/>
          <w:szCs w:val="24"/>
          <w:u w:color="000000"/>
          <w:bdr w:val="none" w:sz="0" w:space="0" w:color="000000"/>
          <w:shd w:val="clear" w:color="000000" w:fill="000000"/>
          <w:lang w:val="tt-RU"/>
        </w:rPr>
        <w:t xml:space="preserve"> </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Камил,син нәрсә төшерелгән карточка алдың? </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Камиль:</w:t>
      </w:r>
      <w:r w:rsidRPr="00C14E42">
        <w:rPr>
          <w:rFonts w:ascii="Times New Roman" w:hAnsi="Times New Roman"/>
          <w:sz w:val="24"/>
          <w:szCs w:val="24"/>
          <w:lang w:val="tt-RU"/>
        </w:rPr>
        <w:t xml:space="preserve"> Сыер.</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Камил, сыер - йорт хайванымы, әллә кыргый хайванымы?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Камиль:</w:t>
      </w:r>
      <w:r w:rsidRPr="00C14E42">
        <w:rPr>
          <w:rFonts w:ascii="Times New Roman" w:hAnsi="Times New Roman"/>
          <w:sz w:val="24"/>
          <w:szCs w:val="24"/>
          <w:lang w:val="tt-RU"/>
        </w:rPr>
        <w:t>Сыер</w:t>
      </w:r>
      <w:r w:rsidRPr="00C14E42">
        <w:rPr>
          <w:rFonts w:ascii="Times New Roman" w:hAnsi="Times New Roman"/>
          <w:b/>
          <w:sz w:val="24"/>
          <w:szCs w:val="24"/>
          <w:lang w:val="tt-RU"/>
        </w:rPr>
        <w:t xml:space="preserve"> - </w:t>
      </w:r>
      <w:r w:rsidRPr="00C14E42">
        <w:rPr>
          <w:rFonts w:ascii="Times New Roman" w:hAnsi="Times New Roman"/>
          <w:sz w:val="24"/>
          <w:szCs w:val="24"/>
          <w:lang w:val="tt-RU"/>
        </w:rPr>
        <w:t>йорт хайваны.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Дөрес.</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Шулай итеп тәрбияче hәрбер баладан сорап чыга.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Балалар, кемнәр  кыргый хайваны төшерелгән карточканы сайлап  алдылар, аларга уң якка басырга тәкъдим итәм, ә кемнәр йорт хайваны төшерелгән карточканы алдылар, аларга сул якка басырга тәкъдим итәм. Шулай итеп, балалар, без сезнең белән ике командага бүлендек.Димәк,уң якта басып торган команда - кыргый хайваннары командасы, ә сул якта басып торган команда - йорт хайваннары командасы дип атала.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Карагыз әле балалар,сезнең алдыгызда барабаннар.Сезгә бу барабаннарны әйләндерәсе була һәм барабанның угы кайсы хайванда туктый, шул хайванга карата биремнәр үтәргә кирәк булачак.Ә нинди биремнәр икәнен белер өчен,мин сезгә рәсемнәре белән аска каралтылган эмблемалар алырга тәкъдим итэм.</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i/>
          <w:sz w:val="24"/>
          <w:szCs w:val="24"/>
          <w:lang w:val="tt-RU"/>
        </w:rPr>
        <w:t>Балалар эмблемаларны алалар, муеннарына асып куялар.Эмблемаларда хайваннарнын шәүләсе, балалары, яраткан ризыклары, яшәгэн урыннарынын сүрәтләре була.</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i/>
          <w:sz w:val="24"/>
          <w:szCs w:val="24"/>
          <w:lang w:val="tt-RU"/>
        </w:rPr>
        <w:t>Тәрбияче hәрбер балага нинди бирем үтәчәген сөйләп бирә.</w:t>
      </w:r>
    </w:p>
    <w:p w:rsidR="00397F59" w:rsidRPr="00C14E42" w:rsidRDefault="00397F59" w:rsidP="00E468CD">
      <w:pPr>
        <w:spacing w:after="0" w:line="240" w:lineRule="auto"/>
        <w:jc w:val="center"/>
        <w:rPr>
          <w:rFonts w:ascii="Times New Roman" w:hAnsi="Times New Roman"/>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Балалар, сезгә барыгызга да аңлашылдымы, сез ризамы кирәкле биремнәрне үтәргә? </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 анлашылды, без риза.</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Бик яхшы. Игьтибар, балалар кайсы команда житезрәк, тизрәк үти биремнәрне, шул команда жиңүче булачак. Биремнәрне үтәгән саен ике команданың да мольбертына менә шундый йолдызчыклар ябыштырып куярбыз.Уенны башлыйбызмы балалар?</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 xml:space="preserve"> Балалар:</w:t>
      </w:r>
      <w:r w:rsidRPr="00C14E42">
        <w:rPr>
          <w:rFonts w:ascii="Times New Roman" w:hAnsi="Times New Roman"/>
          <w:sz w:val="24"/>
          <w:szCs w:val="24"/>
          <w:lang w:val="tt-RU"/>
        </w:rPr>
        <w:t xml:space="preserve"> Әйе, башлыйбыз.</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Уенны башлар өчен, безгә барабанны әйләндерергә кирәк. Кайсыгызның әйләндерәсе килә.</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i/>
          <w:sz w:val="24"/>
          <w:szCs w:val="24"/>
          <w:lang w:val="tt-RU"/>
        </w:rPr>
        <w:t>Балалар үзара кем беренче, кем икенче, я парлап әйләндеруләрен сөйләшәләр</w:t>
      </w:r>
      <w:r w:rsidRPr="00C14E42">
        <w:rPr>
          <w:rFonts w:ascii="Times New Roman" w:hAnsi="Times New Roman"/>
          <w:sz w:val="24"/>
          <w:szCs w:val="24"/>
          <w:lang w:val="tt-RU"/>
        </w:rPr>
        <w:t>.</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Барабанның угы кайсы хайванда тукталды балалар?</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Аюда.</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Яхшы, димәк сезгә аюга карата төрле биремнәр утәргә кирәк.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i/>
          <w:sz w:val="24"/>
          <w:szCs w:val="24"/>
          <w:lang w:val="tt-RU"/>
        </w:rPr>
        <w:t xml:space="preserve">Музыка уйный башлауга төркем буйлап, кирәкле карточкаларны эзләргә китәбез.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i/>
          <w:sz w:val="24"/>
          <w:szCs w:val="24"/>
          <w:lang w:val="tt-RU"/>
        </w:rPr>
        <w:t>Музыка уйный,балалар биремнәрне үтилэр, музыка туктауга барабаннары яныны йөгереп киләләр.</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b/>
          <w:i/>
          <w:sz w:val="24"/>
          <w:szCs w:val="24"/>
          <w:lang w:val="tt-RU"/>
        </w:rPr>
        <w:t xml:space="preserve"> </w:t>
      </w:r>
      <w:r w:rsidRPr="00C14E42">
        <w:rPr>
          <w:rFonts w:ascii="Times New Roman" w:hAnsi="Times New Roman"/>
          <w:b/>
          <w:i/>
          <w:noProof/>
          <w:sz w:val="24"/>
          <w:szCs w:val="24"/>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Балалар,барыгыз да кирәкле карточкаларны таптыгызмы, булдырдыгызмы?</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 таптык.</w:t>
      </w:r>
      <w:r w:rsidRPr="00C14E42">
        <w:rPr>
          <w:rFonts w:ascii="Times New Roman" w:hAnsi="Times New Roman"/>
          <w:b/>
          <w:sz w:val="24"/>
          <w:szCs w:val="24"/>
          <w:lang w:val="tt-RU"/>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Бик яхшы,мин бик шат сезнен өчен.Ә хәзер, ике команда да бер берегезгә кайсы хайванга карата,нинди биремнәр үтәгәнегезне сөйләп бирергә тәкъдим итәм.Кайсы команда беренче сөйләргә тели?</w:t>
      </w:r>
      <w:r w:rsidRPr="00DD6BE5">
        <w:rPr>
          <w:rFonts w:ascii="Times New Roman" w:hAnsi="Times New Roman"/>
          <w:snapToGrid w:val="0"/>
          <w:color w:val="000000"/>
          <w:w w:val="0"/>
          <w:sz w:val="24"/>
          <w:szCs w:val="24"/>
          <w:u w:color="000000"/>
          <w:bdr w:val="none" w:sz="0" w:space="0" w:color="000000"/>
          <w:shd w:val="clear" w:color="000000" w:fill="000000"/>
          <w:lang w:val="tt-RU"/>
        </w:rPr>
        <w:t xml:space="preserve"> </w:t>
      </w:r>
    </w:p>
    <w:p w:rsidR="00397F59" w:rsidRPr="00C14E42" w:rsidRDefault="00397F59" w:rsidP="00E468CD">
      <w:pPr>
        <w:spacing w:after="0" w:line="240" w:lineRule="auto"/>
        <w:rPr>
          <w:rFonts w:ascii="Times New Roman" w:hAnsi="Times New Roman"/>
          <w:noProof/>
          <w:sz w:val="24"/>
          <w:szCs w:val="24"/>
          <w:lang w:val="tt-RU"/>
        </w:rPr>
      </w:pP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i/>
          <w:sz w:val="24"/>
          <w:szCs w:val="24"/>
          <w:lang w:val="tt-RU"/>
        </w:rPr>
        <w:t>Балалар үзара сөйләшеп, бер команда икенчесенә, үтәгән биремнәрен сөйли. Барабанда чыккан хайван кайда яши,нәрсә ашый,аның баласы ничек атала,шәүләсе нинди...</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i/>
          <w:sz w:val="24"/>
          <w:szCs w:val="24"/>
          <w:lang w:val="tt-RU"/>
        </w:rPr>
        <w:t>Шулай итеп уен берничә тапкыр кабатлана.</w:t>
      </w:r>
      <w:r w:rsidRPr="00C14E42">
        <w:rPr>
          <w:rFonts w:ascii="Times New Roman" w:hAnsi="Times New Roman"/>
          <w:b/>
          <w:i/>
          <w:sz w:val="24"/>
          <w:szCs w:val="24"/>
          <w:lang w:val="tt-RU"/>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Балалар,сезгә  уен ошадымы?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 нәрсә күбрәк ошады?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 тагын уйнар идегезме бу уенны?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 барыгыз да булдырдыгыз,әфәрин балалар,рәхмәт сезгә. Ә кайсы команда жиңгәнен мольбетрка карап,йолдызчыкларны бергәләп санап белербез.Әйдәгез әле бергәләп саныйк. Йолдызчыклар ике команда да бертигез. Димәк ,бездә буген дуслык жиңде.</w:t>
      </w:r>
    </w:p>
    <w:p w:rsidR="00397F59" w:rsidRPr="00C14E42"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«Туган телд</w:t>
      </w:r>
      <w:r w:rsidRPr="00C14E42">
        <w:rPr>
          <w:rFonts w:ascii="Times New Roman" w:hAnsi="Times New Roman"/>
          <w:b/>
          <w:sz w:val="24"/>
          <w:szCs w:val="24"/>
          <w:lang w:val="tt-RU"/>
        </w:rPr>
        <w:t>ә сөйләшәбез</w:t>
      </w:r>
      <w:r w:rsidRPr="00C14E42">
        <w:rPr>
          <w:rFonts w:ascii="Times New Roman" w:hAnsi="Times New Roman"/>
          <w:b/>
          <w:sz w:val="24"/>
          <w:szCs w:val="24"/>
        </w:rPr>
        <w:t>»</w:t>
      </w:r>
      <w:r w:rsidRPr="00C14E42">
        <w:rPr>
          <w:rFonts w:ascii="Times New Roman" w:hAnsi="Times New Roman"/>
          <w:b/>
          <w:sz w:val="24"/>
          <w:szCs w:val="24"/>
          <w:lang w:val="tt-RU"/>
        </w:rPr>
        <w:t xml:space="preserve"> - </w:t>
      </w:r>
      <w:r w:rsidRPr="00C14E42">
        <w:rPr>
          <w:rFonts w:ascii="Times New Roman" w:hAnsi="Times New Roman"/>
          <w:b/>
          <w:bCs/>
          <w:sz w:val="24"/>
          <w:szCs w:val="24"/>
        </w:rPr>
        <w:t>твистер-игра</w:t>
      </w:r>
      <w:r w:rsidRPr="00C14E42">
        <w:rPr>
          <w:rFonts w:ascii="Times New Roman" w:hAnsi="Times New Roman"/>
          <w:b/>
          <w:sz w:val="24"/>
          <w:szCs w:val="24"/>
          <w:lang w:val="tt-RU"/>
        </w:rPr>
        <w:t xml:space="preserve"> в обучении родному (татарскому языку)</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Волшебная игра “Твистер на детский лад”</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b/>
          <w:sz w:val="24"/>
          <w:szCs w:val="24"/>
          <w:lang w:val="tt-RU"/>
        </w:rPr>
        <w:t xml:space="preserve">                                                                                         Учитель-логопед Ахметзянова Диляра Мансуровна</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b/>
          <w:sz w:val="24"/>
          <w:szCs w:val="24"/>
          <w:lang w:val="tt-RU"/>
        </w:rPr>
        <w:t>МБДОУ “Детский сад №3 “Солнышко” г.Кукмор</w:t>
      </w:r>
    </w:p>
    <w:p w:rsidR="00397F59" w:rsidRPr="00C14E42" w:rsidRDefault="00397F59" w:rsidP="00E468CD">
      <w:pPr>
        <w:spacing w:after="0" w:line="240" w:lineRule="auto"/>
        <w:jc w:val="right"/>
        <w:rPr>
          <w:rFonts w:ascii="Times New Roman" w:hAnsi="Times New Roman"/>
          <w:b/>
          <w:color w:val="38B69E"/>
          <w:sz w:val="24"/>
          <w:szCs w:val="24"/>
          <w:lang w:val="tt-RU"/>
        </w:rPr>
      </w:pPr>
    </w:p>
    <w:p w:rsidR="00397F59" w:rsidRPr="00C14E42" w:rsidRDefault="00397F59" w:rsidP="00E468CD">
      <w:pPr>
        <w:spacing w:after="0" w:line="240" w:lineRule="auto"/>
        <w:jc w:val="center"/>
        <w:rPr>
          <w:rFonts w:ascii="Times New Roman" w:hAnsi="Times New Roman"/>
          <w:b/>
          <w:color w:val="38B69E"/>
          <w:sz w:val="24"/>
          <w:szCs w:val="24"/>
          <w:lang w:val="tt-RU"/>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Пояснительная записка</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Цель:</w:t>
      </w:r>
      <w:r w:rsidRPr="00C14E42">
        <w:rPr>
          <w:rFonts w:ascii="Times New Roman" w:hAnsi="Times New Roman"/>
          <w:sz w:val="24"/>
          <w:szCs w:val="24"/>
        </w:rPr>
        <w:t xml:space="preserve"> Закреплять знания, полученные ранее через игровые технологии. Развить координации  движений пальцев рук, мелкой моторики, внимания. Усвоить лексику татарского языка, закрепить речевой материал.</w:t>
      </w:r>
    </w:p>
    <w:p w:rsidR="00397F59" w:rsidRPr="00C14E42" w:rsidRDefault="00397F59" w:rsidP="00E468CD">
      <w:pPr>
        <w:spacing w:after="0" w:line="240" w:lineRule="auto"/>
        <w:ind w:firstLine="284"/>
        <w:jc w:val="both"/>
        <w:rPr>
          <w:rFonts w:ascii="Times New Roman" w:hAnsi="Times New Roman"/>
          <w:b/>
          <w:sz w:val="24"/>
          <w:szCs w:val="24"/>
        </w:rPr>
      </w:pPr>
      <w:r w:rsidRPr="00C14E42">
        <w:rPr>
          <w:rFonts w:ascii="Times New Roman" w:hAnsi="Times New Roman"/>
          <w:b/>
          <w:sz w:val="24"/>
          <w:szCs w:val="24"/>
        </w:rPr>
        <w:t>Правила игры в твистер:</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Твистер игра по обучению детей татарскому языку, способствует лучшему усвоению  программного материала, дает возможность усвоить лексику татарского языка, закрепить речевой материал в игровой форме, поддерживать интерес к языку. Каждый педагог, учитывая возрастные и индивидуальные особенности детей, может усложнять или облегчать игровые задания в дидактических играх. Твистер – уникальная игра, которая интересна для детей, и для взрослых. Это игра источник   веселья, хорошего настроения и умственной активности, которой порой нам очень не хватает.</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Игра состоит из игрового поля с разноцветными квадратиками и часовой рулеткой.</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В зависимости от целей  возможны разные варианты проведения игры по обучению детей татарскому языку.</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Дидактические игры позволяют повысить качество обучения</w:t>
      </w:r>
    </w:p>
    <w:p w:rsidR="00397F59" w:rsidRPr="00C14E42" w:rsidRDefault="00397F59" w:rsidP="00E468CD">
      <w:pPr>
        <w:tabs>
          <w:tab w:val="left" w:pos="142"/>
        </w:tabs>
        <w:spacing w:after="0" w:line="240" w:lineRule="auto"/>
        <w:ind w:firstLine="284"/>
        <w:jc w:val="both"/>
        <w:rPr>
          <w:rFonts w:ascii="Times New Roman" w:hAnsi="Times New Roman"/>
          <w:sz w:val="24"/>
          <w:szCs w:val="24"/>
        </w:rPr>
      </w:pPr>
      <w:r w:rsidRPr="00C14E42">
        <w:rPr>
          <w:rFonts w:ascii="Times New Roman" w:hAnsi="Times New Roman"/>
          <w:sz w:val="24"/>
          <w:szCs w:val="24"/>
        </w:rPr>
        <w:t>Мною были изготовлены следующие дидактические игры:</w:t>
      </w:r>
    </w:p>
    <w:p w:rsidR="00397F59" w:rsidRPr="00C14E42" w:rsidRDefault="00397F59" w:rsidP="00E468CD">
      <w:pPr>
        <w:spacing w:after="0" w:line="240" w:lineRule="auto"/>
        <w:ind w:firstLine="284"/>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sz w:val="24"/>
          <w:szCs w:val="24"/>
        </w:rPr>
        <w:t xml:space="preserve">  </w:t>
      </w:r>
      <w:r w:rsidRPr="00C14E42">
        <w:rPr>
          <w:rFonts w:ascii="Times New Roman" w:hAnsi="Times New Roman"/>
          <w:b/>
          <w:sz w:val="24"/>
          <w:szCs w:val="24"/>
        </w:rPr>
        <w:t>«Что такое электричество и электрические приборы»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Цель:</w:t>
      </w:r>
      <w:r w:rsidRPr="00C14E42">
        <w:rPr>
          <w:rFonts w:ascii="Times New Roman" w:hAnsi="Times New Roman"/>
          <w:sz w:val="24"/>
          <w:szCs w:val="24"/>
        </w:rPr>
        <w:t xml:space="preserve"> Знакомство детей с электроприборами и их назначением для жизни человека. Объяснить воспитанникам что такое электрические приборы и какую опасность они могут представлять.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Ход игры: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Назови электроприборы.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Какие правила безопасности нужно помнить при использовании электроприборов?</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Поясни.</w:t>
      </w:r>
    </w:p>
    <w:p w:rsidR="00397F59" w:rsidRPr="00C14E42" w:rsidRDefault="00397F59" w:rsidP="00E468CD">
      <w:pPr>
        <w:spacing w:after="0" w:line="240" w:lineRule="auto"/>
        <w:ind w:firstLine="284"/>
        <w:jc w:val="both"/>
        <w:rPr>
          <w:rFonts w:ascii="Times New Roman" w:hAnsi="Times New Roman"/>
          <w:sz w:val="24"/>
          <w:szCs w:val="24"/>
        </w:rPr>
      </w:pPr>
    </w:p>
    <w:p w:rsidR="00397F59" w:rsidRPr="00C14E42" w:rsidRDefault="00397F59" w:rsidP="00E468CD">
      <w:pPr>
        <w:spacing w:after="0" w:line="240" w:lineRule="auto"/>
        <w:ind w:firstLine="284"/>
        <w:jc w:val="both"/>
        <w:rPr>
          <w:rFonts w:ascii="Times New Roman" w:hAnsi="Times New Roman"/>
          <w:b/>
          <w:sz w:val="24"/>
          <w:szCs w:val="24"/>
        </w:rPr>
      </w:pPr>
      <w:r w:rsidRPr="00C14E42">
        <w:rPr>
          <w:rFonts w:ascii="Times New Roman" w:hAnsi="Times New Roman"/>
          <w:b/>
          <w:sz w:val="24"/>
          <w:szCs w:val="24"/>
        </w:rPr>
        <w:t xml:space="preserve"> «В гостях у сказки»</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 xml:space="preserve">Цель: </w:t>
      </w:r>
      <w:r w:rsidRPr="00C14E42">
        <w:rPr>
          <w:rFonts w:ascii="Times New Roman" w:hAnsi="Times New Roman"/>
          <w:sz w:val="24"/>
          <w:szCs w:val="24"/>
        </w:rPr>
        <w:t>Прививать интерес к сказкам. Развивать познавательную активность детей, образное мышление, речь, память.</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Ход игры: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Какие татарские мультфильмы вы смотрели?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По каким сказкам вы смотрели мультфильмы, снятые на татарском языке?</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 xml:space="preserve">Внимательно рассмотрите картинки. </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Из какого мультфильма эти картинки?</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 xml:space="preserve">Покажите, какие картинки относятся к сказкам   Г. Тукая, а какие к сказкам А. Алиша? </w:t>
      </w:r>
    </w:p>
    <w:p w:rsidR="00397F59" w:rsidRPr="00C14E42" w:rsidRDefault="00397F59" w:rsidP="00E468CD">
      <w:pPr>
        <w:spacing w:after="0" w:line="240" w:lineRule="auto"/>
        <w:jc w:val="both"/>
        <w:rPr>
          <w:rFonts w:ascii="Times New Roman" w:hAnsi="Times New Roman"/>
          <w:b/>
          <w:sz w:val="24"/>
          <w:szCs w:val="24"/>
        </w:rPr>
      </w:pP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    «Мы собираем урожай»</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 xml:space="preserve">Цель: </w:t>
      </w:r>
      <w:r w:rsidRPr="00C14E42">
        <w:rPr>
          <w:rFonts w:ascii="Times New Roman" w:hAnsi="Times New Roman"/>
          <w:sz w:val="24"/>
          <w:szCs w:val="24"/>
        </w:rPr>
        <w:t xml:space="preserve">Систематизировать представления детей об осени и растениях огорода через организацию игровой деятельности.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Ход игры: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Я прочитаю вам стихотворение.</w:t>
      </w:r>
    </w:p>
    <w:p w:rsidR="00397F59" w:rsidRPr="00C14E42" w:rsidRDefault="00397F59" w:rsidP="00E468CD">
      <w:pPr>
        <w:spacing w:after="0" w:line="240" w:lineRule="auto"/>
        <w:ind w:firstLine="284"/>
        <w:jc w:val="both"/>
        <w:rPr>
          <w:rFonts w:ascii="Times New Roman" w:hAnsi="Times New Roman"/>
          <w:i/>
          <w:sz w:val="24"/>
          <w:szCs w:val="24"/>
        </w:rPr>
      </w:pPr>
      <w:r w:rsidRPr="00C14E42">
        <w:rPr>
          <w:rFonts w:ascii="Times New Roman" w:hAnsi="Times New Roman"/>
          <w:i/>
          <w:sz w:val="24"/>
          <w:szCs w:val="24"/>
        </w:rPr>
        <w:t>Урожай</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Поздним летом в огород</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Собирается народ.</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Зрел всё лето урожай!</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Что собрали? Отгадай!</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 Здесь весною было пусто.</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Летом выросла... КАПУСТА.</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i/>
          <w:iCs/>
          <w:sz w:val="24"/>
          <w:szCs w:val="24"/>
        </w:rPr>
        <w:t>Солнышко светило, чтоб</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Ярче зеленел... УКРОП.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Собираем мы в лукошко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Очень крупную... КАРТОШКУ.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От дождя земля намокла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Вылезай, толстушка... СВЕКЛА.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Из земли </w:t>
      </w:r>
      <w:r w:rsidRPr="00C14E42">
        <w:rPr>
          <w:rFonts w:ascii="Times New Roman" w:hAnsi="Times New Roman"/>
          <w:sz w:val="24"/>
          <w:szCs w:val="24"/>
        </w:rPr>
        <w:t xml:space="preserve">- </w:t>
      </w:r>
      <w:r w:rsidRPr="00C14E42">
        <w:rPr>
          <w:rFonts w:ascii="Times New Roman" w:hAnsi="Times New Roman"/>
          <w:i/>
          <w:iCs/>
          <w:sz w:val="24"/>
          <w:szCs w:val="24"/>
        </w:rPr>
        <w:t xml:space="preserve">за чуб плутовку!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Тянем сочную... МОРКОВКУ.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Надо поклониться низко,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Чтобы вытащить... РЕДИСКУ.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Помогает деду внук-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 xml:space="preserve">Собирает с грядок... ЛУК. </w:t>
      </w:r>
    </w:p>
    <w:p w:rsidR="00397F59" w:rsidRPr="00C14E42" w:rsidRDefault="00397F59" w:rsidP="00E468CD">
      <w:pPr>
        <w:shd w:val="clear" w:color="auto" w:fill="FFFFFF"/>
        <w:spacing w:after="0" w:line="240" w:lineRule="auto"/>
        <w:ind w:hanging="142"/>
        <w:jc w:val="both"/>
        <w:rPr>
          <w:rFonts w:ascii="Times New Roman" w:hAnsi="Times New Roman"/>
          <w:i/>
          <w:iCs/>
          <w:sz w:val="24"/>
          <w:szCs w:val="24"/>
        </w:rPr>
      </w:pPr>
      <w:r w:rsidRPr="00C14E42">
        <w:rPr>
          <w:rFonts w:ascii="Times New Roman" w:hAnsi="Times New Roman"/>
          <w:i/>
          <w:iCs/>
          <w:sz w:val="24"/>
          <w:szCs w:val="24"/>
        </w:rPr>
        <w:t xml:space="preserve">Просит дедушка Федюшку: </w:t>
      </w:r>
    </w:p>
    <w:p w:rsidR="00397F59" w:rsidRPr="00C14E42" w:rsidRDefault="00397F59" w:rsidP="00E468CD">
      <w:pPr>
        <w:shd w:val="clear" w:color="auto" w:fill="FFFFFF"/>
        <w:spacing w:after="0" w:line="240" w:lineRule="auto"/>
        <w:ind w:hanging="426"/>
        <w:jc w:val="both"/>
        <w:rPr>
          <w:rFonts w:ascii="Times New Roman" w:hAnsi="Times New Roman"/>
          <w:i/>
          <w:iCs/>
          <w:sz w:val="24"/>
          <w:szCs w:val="24"/>
        </w:rPr>
      </w:pPr>
      <w:r w:rsidRPr="00C14E42">
        <w:rPr>
          <w:rFonts w:ascii="Times New Roman" w:hAnsi="Times New Roman"/>
          <w:sz w:val="24"/>
          <w:szCs w:val="24"/>
        </w:rPr>
        <w:t xml:space="preserve">- </w:t>
      </w:r>
      <w:r w:rsidRPr="00C14E42">
        <w:rPr>
          <w:rFonts w:ascii="Times New Roman" w:hAnsi="Times New Roman"/>
          <w:i/>
          <w:iCs/>
          <w:sz w:val="24"/>
          <w:szCs w:val="24"/>
        </w:rPr>
        <w:t xml:space="preserve">Собери еще... ПЕТРУШКУ. </w:t>
      </w:r>
    </w:p>
    <w:p w:rsidR="00397F59" w:rsidRPr="00C14E42" w:rsidRDefault="00397F59" w:rsidP="00E468CD">
      <w:pPr>
        <w:shd w:val="clear" w:color="auto" w:fill="FFFFFF"/>
        <w:spacing w:after="0" w:line="240" w:lineRule="auto"/>
        <w:jc w:val="both"/>
        <w:rPr>
          <w:rFonts w:ascii="Times New Roman" w:hAnsi="Times New Roman"/>
          <w:i/>
          <w:iCs/>
          <w:sz w:val="24"/>
          <w:szCs w:val="24"/>
        </w:rPr>
      </w:pPr>
      <w:r w:rsidRPr="00C14E42">
        <w:rPr>
          <w:rFonts w:ascii="Times New Roman" w:hAnsi="Times New Roman"/>
          <w:i/>
          <w:iCs/>
          <w:sz w:val="24"/>
          <w:szCs w:val="24"/>
        </w:rPr>
        <w:t>Вот зелёный толстячок -</w:t>
      </w:r>
    </w:p>
    <w:p w:rsidR="00397F59" w:rsidRPr="00C14E42" w:rsidRDefault="00397F59" w:rsidP="00E468CD">
      <w:pPr>
        <w:shd w:val="clear" w:color="auto" w:fill="FFFFFF"/>
        <w:spacing w:after="0" w:line="240" w:lineRule="auto"/>
        <w:ind w:hanging="426"/>
        <w:jc w:val="both"/>
        <w:rPr>
          <w:rFonts w:ascii="Times New Roman" w:hAnsi="Times New Roman"/>
          <w:i/>
          <w:iCs/>
          <w:sz w:val="24"/>
          <w:szCs w:val="24"/>
        </w:rPr>
      </w:pPr>
      <w:r w:rsidRPr="00C14E42">
        <w:rPr>
          <w:rFonts w:ascii="Times New Roman" w:hAnsi="Times New Roman"/>
          <w:i/>
          <w:iCs/>
          <w:sz w:val="24"/>
          <w:szCs w:val="24"/>
        </w:rPr>
        <w:t xml:space="preserve"> Крупный, гладкий... КАБАЧОК </w:t>
      </w:r>
    </w:p>
    <w:p w:rsidR="00397F59" w:rsidRPr="00C14E42" w:rsidRDefault="00397F59" w:rsidP="00E468CD">
      <w:pPr>
        <w:shd w:val="clear" w:color="auto" w:fill="FFFFFF"/>
        <w:spacing w:after="0" w:line="240" w:lineRule="auto"/>
        <w:ind w:hanging="426"/>
        <w:jc w:val="both"/>
        <w:rPr>
          <w:rFonts w:ascii="Times New Roman" w:hAnsi="Times New Roman"/>
          <w:i/>
          <w:iCs/>
          <w:sz w:val="24"/>
          <w:szCs w:val="24"/>
        </w:rPr>
      </w:pPr>
      <w:r w:rsidRPr="00C14E42">
        <w:rPr>
          <w:rFonts w:ascii="Times New Roman" w:hAnsi="Times New Roman"/>
          <w:i/>
          <w:iCs/>
          <w:sz w:val="24"/>
          <w:szCs w:val="24"/>
        </w:rPr>
        <w:t xml:space="preserve">И красавец-великан </w:t>
      </w:r>
    </w:p>
    <w:p w:rsidR="00397F59" w:rsidRPr="00C14E42" w:rsidRDefault="00397F59" w:rsidP="00E468CD">
      <w:pPr>
        <w:shd w:val="clear" w:color="auto" w:fill="FFFFFF"/>
        <w:spacing w:after="0" w:line="240" w:lineRule="auto"/>
        <w:ind w:hanging="426"/>
        <w:jc w:val="both"/>
        <w:rPr>
          <w:rFonts w:ascii="Times New Roman" w:hAnsi="Times New Roman"/>
          <w:i/>
          <w:iCs/>
          <w:sz w:val="24"/>
          <w:szCs w:val="24"/>
        </w:rPr>
      </w:pPr>
      <w:r w:rsidRPr="00C14E42">
        <w:rPr>
          <w:rFonts w:ascii="Times New Roman" w:hAnsi="Times New Roman"/>
          <w:i/>
          <w:iCs/>
          <w:sz w:val="24"/>
          <w:szCs w:val="24"/>
        </w:rPr>
        <w:t xml:space="preserve">Тёмно-синий... БАКЛАЖАН. </w:t>
      </w:r>
    </w:p>
    <w:p w:rsidR="00397F59" w:rsidRPr="00C14E42" w:rsidRDefault="00397F59" w:rsidP="00E468CD">
      <w:pPr>
        <w:spacing w:after="0" w:line="240" w:lineRule="auto"/>
        <w:ind w:hanging="426"/>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Какой звук вы в этом стихотворении услышали? ( «К»)</w:t>
      </w:r>
    </w:p>
    <w:p w:rsidR="00397F59" w:rsidRPr="00C14E42" w:rsidRDefault="00397F59" w:rsidP="00E468CD">
      <w:pPr>
        <w:spacing w:after="0" w:line="240" w:lineRule="auto"/>
        <w:ind w:hanging="426"/>
        <w:jc w:val="both"/>
        <w:rPr>
          <w:rFonts w:ascii="Times New Roman" w:hAnsi="Times New Roman"/>
          <w:sz w:val="24"/>
          <w:szCs w:val="24"/>
        </w:rPr>
      </w:pPr>
      <w:r w:rsidRPr="00C14E42">
        <w:rPr>
          <w:rFonts w:ascii="Times New Roman" w:hAnsi="Times New Roman"/>
          <w:sz w:val="24"/>
          <w:szCs w:val="24"/>
        </w:rPr>
        <w:t>Вы должны найти картинки, на которых есть звук «</w:t>
      </w:r>
      <w:r w:rsidRPr="00C14E42">
        <w:rPr>
          <w:rFonts w:ascii="Times New Roman" w:hAnsi="Times New Roman"/>
          <w:b/>
          <w:sz w:val="24"/>
          <w:szCs w:val="24"/>
        </w:rPr>
        <w:t>К</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hanging="426"/>
        <w:jc w:val="both"/>
        <w:rPr>
          <w:rFonts w:ascii="Times New Roman" w:hAnsi="Times New Roman"/>
          <w:i/>
          <w:iCs/>
          <w:sz w:val="24"/>
          <w:szCs w:val="24"/>
        </w:rPr>
      </w:pPr>
      <w:r w:rsidRPr="00C14E42">
        <w:rPr>
          <w:rFonts w:ascii="Times New Roman" w:hAnsi="Times New Roman"/>
          <w:i/>
          <w:iCs/>
          <w:sz w:val="24"/>
          <w:szCs w:val="24"/>
        </w:rPr>
        <w:t xml:space="preserve">Вот и всё! Хоть и устали, </w:t>
      </w:r>
    </w:p>
    <w:p w:rsidR="00397F59" w:rsidRPr="00C14E42" w:rsidRDefault="00397F59" w:rsidP="00E468CD">
      <w:pPr>
        <w:spacing w:after="0" w:line="240" w:lineRule="auto"/>
        <w:ind w:hanging="426"/>
        <w:jc w:val="both"/>
        <w:rPr>
          <w:rFonts w:ascii="Times New Roman" w:hAnsi="Times New Roman"/>
          <w:i/>
          <w:iCs/>
          <w:sz w:val="24"/>
          <w:szCs w:val="24"/>
        </w:rPr>
      </w:pPr>
      <w:r w:rsidRPr="00C14E42">
        <w:rPr>
          <w:rFonts w:ascii="Times New Roman" w:hAnsi="Times New Roman"/>
          <w:i/>
          <w:iCs/>
          <w:sz w:val="24"/>
          <w:szCs w:val="24"/>
        </w:rPr>
        <w:t>Урожай мы весь собрали!</w:t>
      </w:r>
    </w:p>
    <w:p w:rsidR="00397F59" w:rsidRPr="00C14E42" w:rsidRDefault="00397F59" w:rsidP="00E468CD">
      <w:pPr>
        <w:spacing w:after="0" w:line="240" w:lineRule="auto"/>
        <w:ind w:hanging="426"/>
        <w:jc w:val="both"/>
        <w:rPr>
          <w:rFonts w:ascii="Times New Roman" w:hAnsi="Times New Roman"/>
          <w:sz w:val="24"/>
          <w:szCs w:val="24"/>
        </w:rPr>
      </w:pPr>
    </w:p>
    <w:p w:rsidR="00397F59" w:rsidRPr="00C14E42" w:rsidRDefault="00397F59" w:rsidP="00E468CD">
      <w:pPr>
        <w:spacing w:after="0" w:line="240" w:lineRule="auto"/>
        <w:ind w:hanging="426"/>
        <w:jc w:val="both"/>
        <w:rPr>
          <w:rFonts w:ascii="Times New Roman" w:hAnsi="Times New Roman"/>
          <w:b/>
          <w:sz w:val="24"/>
          <w:szCs w:val="24"/>
        </w:rPr>
      </w:pPr>
      <w:r w:rsidRPr="00C14E42">
        <w:rPr>
          <w:rFonts w:ascii="Times New Roman" w:hAnsi="Times New Roman"/>
          <w:b/>
          <w:sz w:val="24"/>
          <w:szCs w:val="24"/>
        </w:rPr>
        <w:t>«Кто где живёт?»</w:t>
      </w:r>
    </w:p>
    <w:p w:rsidR="00397F59" w:rsidRPr="00C14E42" w:rsidRDefault="00397F59" w:rsidP="00E468CD">
      <w:pPr>
        <w:spacing w:after="0" w:line="240" w:lineRule="auto"/>
        <w:ind w:hanging="426"/>
        <w:jc w:val="both"/>
        <w:rPr>
          <w:rFonts w:ascii="Times New Roman" w:hAnsi="Times New Roman"/>
          <w:sz w:val="24"/>
          <w:szCs w:val="24"/>
        </w:rPr>
      </w:pPr>
      <w:r w:rsidRPr="00C14E42">
        <w:rPr>
          <w:rFonts w:ascii="Times New Roman" w:hAnsi="Times New Roman"/>
          <w:b/>
          <w:sz w:val="24"/>
          <w:szCs w:val="24"/>
        </w:rPr>
        <w:t xml:space="preserve">Цель: </w:t>
      </w:r>
      <w:r w:rsidRPr="00C14E42">
        <w:rPr>
          <w:rFonts w:ascii="Times New Roman" w:hAnsi="Times New Roman"/>
          <w:sz w:val="24"/>
          <w:szCs w:val="24"/>
        </w:rPr>
        <w:t xml:space="preserve">Закрепить знания детей о жилище диких животных, домашних животных и птиц. </w:t>
      </w:r>
    </w:p>
    <w:p w:rsidR="00397F59" w:rsidRPr="00C14E42" w:rsidRDefault="00397F59" w:rsidP="00E468CD">
      <w:pPr>
        <w:spacing w:after="0" w:line="240" w:lineRule="auto"/>
        <w:ind w:hanging="426"/>
        <w:jc w:val="both"/>
        <w:rPr>
          <w:rFonts w:ascii="Times New Roman" w:hAnsi="Times New Roman"/>
          <w:b/>
          <w:sz w:val="24"/>
          <w:szCs w:val="24"/>
        </w:rPr>
      </w:pPr>
      <w:r w:rsidRPr="00C14E42">
        <w:rPr>
          <w:rFonts w:ascii="Times New Roman" w:hAnsi="Times New Roman"/>
          <w:b/>
          <w:sz w:val="24"/>
          <w:szCs w:val="24"/>
        </w:rPr>
        <w:t xml:space="preserve">     Ход игры:</w:t>
      </w:r>
    </w:p>
    <w:p w:rsidR="00397F59" w:rsidRPr="00C14E42" w:rsidRDefault="00397F59" w:rsidP="00E468CD">
      <w:pPr>
        <w:spacing w:after="0" w:line="240" w:lineRule="auto"/>
        <w:ind w:hanging="426"/>
        <w:jc w:val="both"/>
        <w:rPr>
          <w:rFonts w:ascii="Times New Roman" w:hAnsi="Times New Roman"/>
          <w:sz w:val="24"/>
          <w:szCs w:val="24"/>
        </w:rPr>
      </w:pPr>
      <w:r w:rsidRPr="00C14E42">
        <w:rPr>
          <w:rFonts w:ascii="Times New Roman" w:hAnsi="Times New Roman"/>
          <w:sz w:val="24"/>
          <w:szCs w:val="24"/>
        </w:rPr>
        <w:t xml:space="preserve">Найдите на картинках диких и домашних животных, птиц. Определите и расскажите о различиях между домашними и дикими животными (внешние отличия, чем питаются, где зимуют, где живут). </w:t>
      </w:r>
    </w:p>
    <w:p w:rsidR="00397F59" w:rsidRPr="00C14E42" w:rsidRDefault="00397F59" w:rsidP="00E468CD">
      <w:pPr>
        <w:spacing w:after="0" w:line="240" w:lineRule="auto"/>
        <w:ind w:hanging="426"/>
        <w:jc w:val="both"/>
        <w:rPr>
          <w:rFonts w:ascii="Times New Roman" w:hAnsi="Times New Roman"/>
          <w:sz w:val="24"/>
          <w:szCs w:val="24"/>
        </w:rPr>
      </w:pPr>
      <w:r w:rsidRPr="00C14E42">
        <w:rPr>
          <w:rFonts w:ascii="Times New Roman" w:hAnsi="Times New Roman"/>
          <w:sz w:val="24"/>
          <w:szCs w:val="24"/>
        </w:rPr>
        <w:t xml:space="preserve">Правильно соедините картинки первого и второго ряда с картинками третьего и четвертого рядов. </w:t>
      </w:r>
    </w:p>
    <w:p w:rsidR="00397F59" w:rsidRPr="00C14E42" w:rsidRDefault="00397F59" w:rsidP="00E468CD">
      <w:pPr>
        <w:spacing w:after="0" w:line="240" w:lineRule="auto"/>
        <w:ind w:firstLine="284"/>
        <w:jc w:val="both"/>
        <w:rPr>
          <w:rFonts w:ascii="Times New Roman" w:hAnsi="Times New Roman"/>
          <w:sz w:val="24"/>
          <w:szCs w:val="24"/>
        </w:rPr>
      </w:pPr>
    </w:p>
    <w:p w:rsidR="00397F59" w:rsidRPr="00C14E42" w:rsidRDefault="00397F59" w:rsidP="00E468CD">
      <w:pPr>
        <w:spacing w:after="0" w:line="240" w:lineRule="auto"/>
        <w:ind w:firstLine="284"/>
        <w:jc w:val="both"/>
        <w:rPr>
          <w:rFonts w:ascii="Times New Roman" w:hAnsi="Times New Roman"/>
          <w:b/>
          <w:sz w:val="24"/>
          <w:szCs w:val="24"/>
        </w:rPr>
      </w:pPr>
      <w:r w:rsidRPr="00C14E42">
        <w:rPr>
          <w:rFonts w:ascii="Times New Roman" w:hAnsi="Times New Roman"/>
          <w:b/>
          <w:sz w:val="24"/>
          <w:szCs w:val="24"/>
        </w:rPr>
        <w:t>«Творчество Габдуллы Тукая»</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 xml:space="preserve">Цель: </w:t>
      </w:r>
      <w:r w:rsidRPr="00C14E42">
        <w:rPr>
          <w:rFonts w:ascii="Times New Roman" w:hAnsi="Times New Roman"/>
          <w:sz w:val="24"/>
          <w:szCs w:val="24"/>
        </w:rPr>
        <w:t>Закрепить знания о творчестве Г. Тукая. Развивать логическое мышление.</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Ход игры:</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Какие сказочные герои изображены на картинках? Какие ошибки допустил художник? Назовите названия сказок.</w:t>
      </w:r>
    </w:p>
    <w:p w:rsidR="00397F59" w:rsidRPr="00C14E42" w:rsidRDefault="00397F59" w:rsidP="00E468CD">
      <w:pPr>
        <w:spacing w:after="0" w:line="240" w:lineRule="auto"/>
        <w:ind w:firstLine="284"/>
        <w:jc w:val="both"/>
        <w:rPr>
          <w:rFonts w:ascii="Times New Roman" w:hAnsi="Times New Roman"/>
          <w:b/>
          <w:sz w:val="24"/>
          <w:szCs w:val="24"/>
        </w:rPr>
      </w:pPr>
    </w:p>
    <w:p w:rsidR="00397F59" w:rsidRPr="00C14E42" w:rsidRDefault="00397F59" w:rsidP="00E468CD">
      <w:pPr>
        <w:spacing w:after="0" w:line="240" w:lineRule="auto"/>
        <w:ind w:firstLine="284"/>
        <w:jc w:val="both"/>
        <w:rPr>
          <w:rFonts w:ascii="Times New Roman" w:hAnsi="Times New Roman"/>
          <w:b/>
          <w:sz w:val="24"/>
          <w:szCs w:val="24"/>
        </w:rPr>
      </w:pPr>
      <w:r w:rsidRPr="00C14E42">
        <w:rPr>
          <w:rFonts w:ascii="Times New Roman" w:hAnsi="Times New Roman"/>
          <w:b/>
          <w:sz w:val="24"/>
          <w:szCs w:val="24"/>
        </w:rPr>
        <w:t>«Профессия родителей»</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b/>
          <w:sz w:val="24"/>
          <w:szCs w:val="24"/>
        </w:rPr>
        <w:t xml:space="preserve">Цель: </w:t>
      </w:r>
      <w:r w:rsidRPr="00C14E42">
        <w:rPr>
          <w:rFonts w:ascii="Times New Roman" w:hAnsi="Times New Roman"/>
          <w:sz w:val="24"/>
          <w:szCs w:val="24"/>
        </w:rPr>
        <w:t xml:space="preserve">Расширять и систематизировать знания детей о мире профессий на примере профессий своих родителей. Знакомство детей с разнообразием профессий  родителей.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Ход игры: </w:t>
      </w: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 xml:space="preserve">Рассмотрите картинки и определите профессии этих людей. Расскажите, кем бы вы хотели стать. </w:t>
      </w:r>
    </w:p>
    <w:p w:rsidR="00397F59" w:rsidRPr="00C14E42" w:rsidRDefault="00397F59" w:rsidP="00E468CD">
      <w:pPr>
        <w:spacing w:after="0" w:line="240" w:lineRule="auto"/>
        <w:ind w:firstLine="284"/>
        <w:jc w:val="both"/>
        <w:rPr>
          <w:rFonts w:ascii="Times New Roman" w:hAnsi="Times New Roman"/>
          <w:b/>
          <w:sz w:val="24"/>
          <w:szCs w:val="24"/>
        </w:rPr>
      </w:pPr>
    </w:p>
    <w:p w:rsidR="00397F59" w:rsidRPr="00C14E42" w:rsidRDefault="00397F59" w:rsidP="00E468CD">
      <w:pPr>
        <w:spacing w:after="0" w:line="240" w:lineRule="auto"/>
        <w:ind w:firstLine="284"/>
        <w:jc w:val="both"/>
        <w:rPr>
          <w:rFonts w:ascii="Times New Roman" w:hAnsi="Times New Roman"/>
          <w:sz w:val="24"/>
          <w:szCs w:val="24"/>
        </w:rPr>
      </w:pPr>
      <w:r w:rsidRPr="00C14E42">
        <w:rPr>
          <w:rFonts w:ascii="Times New Roman" w:hAnsi="Times New Roman"/>
          <w:sz w:val="24"/>
          <w:szCs w:val="24"/>
        </w:rPr>
        <w:t>Такие игры не только закрепляют пройденный материал, но  и развивают память.</w:t>
      </w: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color w:val="000000"/>
          <w:sz w:val="24"/>
          <w:szCs w:val="24"/>
          <w:shd w:val="clear" w:color="auto" w:fill="FFFFFF"/>
          <w:lang w:val="tt-RU"/>
        </w:rPr>
      </w:pPr>
      <w:r w:rsidRPr="00C14E42">
        <w:rPr>
          <w:rFonts w:ascii="Times New Roman" w:hAnsi="Times New Roman"/>
          <w:b/>
          <w:color w:val="000000"/>
          <w:sz w:val="24"/>
          <w:szCs w:val="24"/>
          <w:shd w:val="clear" w:color="auto" w:fill="FFFFFF"/>
          <w:lang w:val="tt-RU"/>
        </w:rPr>
        <w:t>«Хәрефләр һәм авазлар иленә сәяхәт»</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Ахметшина Рафиля Зуфаровна</w:t>
      </w:r>
    </w:p>
    <w:p w:rsidR="00397F59" w:rsidRPr="00C14E42" w:rsidRDefault="00397F59" w:rsidP="00E468CD">
      <w:pPr>
        <w:spacing w:after="0" w:line="240" w:lineRule="auto"/>
        <w:jc w:val="right"/>
        <w:rPr>
          <w:rFonts w:ascii="Times New Roman" w:hAnsi="Times New Roman"/>
          <w:b/>
          <w:color w:val="000000"/>
          <w:sz w:val="24"/>
          <w:szCs w:val="24"/>
          <w:shd w:val="clear" w:color="auto" w:fill="FFFFFF"/>
          <w:lang w:val="tt-RU"/>
        </w:rPr>
      </w:pPr>
      <w:r w:rsidRPr="00C14E42">
        <w:rPr>
          <w:rFonts w:ascii="Times New Roman" w:hAnsi="Times New Roman"/>
          <w:sz w:val="24"/>
          <w:szCs w:val="24"/>
          <w:lang w:val="tt-RU"/>
        </w:rPr>
        <w:t>МБДОУ “Деткий сад с.Большой Сардек”,</w:t>
      </w:r>
    </w:p>
    <w:p w:rsidR="00397F59" w:rsidRPr="00C14E42" w:rsidRDefault="00397F59" w:rsidP="00E468CD">
      <w:pPr>
        <w:spacing w:after="0" w:line="240" w:lineRule="auto"/>
        <w:jc w:val="center"/>
        <w:rPr>
          <w:rFonts w:ascii="Times New Roman" w:hAnsi="Times New Roman"/>
          <w:b/>
          <w:color w:val="000000"/>
          <w:sz w:val="24"/>
          <w:szCs w:val="24"/>
          <w:shd w:val="clear" w:color="auto" w:fill="FFFFFF"/>
          <w:lang w:val="tt-RU"/>
        </w:rPr>
      </w:pPr>
    </w:p>
    <w:p w:rsidR="00397F59" w:rsidRPr="00C14E42" w:rsidRDefault="00397F59" w:rsidP="00E468CD">
      <w:pPr>
        <w:pStyle w:val="NormalWeb"/>
        <w:shd w:val="clear" w:color="auto" w:fill="FFFFFF"/>
        <w:spacing w:before="0" w:beforeAutospacing="0" w:after="0" w:afterAutospacing="0"/>
        <w:textAlignment w:val="baseline"/>
        <w:rPr>
          <w:color w:val="000000"/>
          <w:lang w:val="tt-RU"/>
        </w:rPr>
      </w:pPr>
      <w:r w:rsidRPr="00C14E42">
        <w:rPr>
          <w:b/>
          <w:color w:val="000000"/>
          <w:shd w:val="clear" w:color="auto" w:fill="FFFFFF"/>
          <w:lang w:val="tt-RU"/>
        </w:rPr>
        <w:t>Тәрбияче:</w:t>
      </w:r>
      <w:r w:rsidRPr="00C14E42">
        <w:rPr>
          <w:color w:val="000000"/>
          <w:shd w:val="clear" w:color="auto" w:fill="FFFFFF"/>
          <w:lang w:val="tt-RU"/>
        </w:rPr>
        <w:t xml:space="preserve"> Ахметшина Рафилә Зөфәр  кызы</w:t>
      </w:r>
      <w:r w:rsidRPr="00C14E42">
        <w:rPr>
          <w:rStyle w:val="apple-converted-space"/>
          <w:color w:val="000000"/>
          <w:shd w:val="clear" w:color="auto" w:fill="FFFFFF"/>
          <w:lang w:val="tt-RU"/>
        </w:rPr>
        <w:t> , I квалификацион категорияле тәрбияче</w:t>
      </w:r>
      <w:r w:rsidRPr="00C14E42">
        <w:rPr>
          <w:color w:val="000000"/>
          <w:lang w:val="tt-RU"/>
        </w:rPr>
        <w:br/>
      </w:r>
      <w:r w:rsidRPr="00C14E42">
        <w:rPr>
          <w:color w:val="000000"/>
          <w:shd w:val="clear" w:color="auto" w:fill="FFFFFF"/>
          <w:lang w:val="tt-RU"/>
        </w:rPr>
        <w:t>Мәктәпкә әзерлек төркемендә “Сөйләм үстерү һәм грамотага әзерлек” буенча “Туган телне өйрәнәбез” бүлегенең оештырылган эшчәнлеге</w:t>
      </w:r>
      <w:r w:rsidRPr="00C14E42">
        <w:rPr>
          <w:rStyle w:val="apple-converted-space"/>
          <w:color w:val="000000"/>
          <w:shd w:val="clear" w:color="auto" w:fill="FFFFFF"/>
          <w:lang w:val="tt-RU"/>
        </w:rPr>
        <w:t> </w:t>
      </w:r>
    </w:p>
    <w:p w:rsidR="00397F59" w:rsidRPr="00C14E42" w:rsidRDefault="00397F59" w:rsidP="00E468CD">
      <w:pPr>
        <w:pStyle w:val="NormalWeb"/>
        <w:shd w:val="clear" w:color="auto" w:fill="FFFFFF"/>
        <w:spacing w:before="0" w:beforeAutospacing="0" w:after="0" w:afterAutospacing="0"/>
        <w:textAlignment w:val="baseline"/>
        <w:rPr>
          <w:color w:val="000000"/>
          <w:lang w:val="tt-RU"/>
        </w:rPr>
      </w:pPr>
      <w:r w:rsidRPr="00C14E42">
        <w:rPr>
          <w:b/>
          <w:color w:val="000000"/>
          <w:shd w:val="clear" w:color="auto" w:fill="FFFFFF"/>
          <w:lang w:val="tt-RU"/>
        </w:rPr>
        <w:t>Тема:</w:t>
      </w:r>
      <w:r w:rsidRPr="00C14E42">
        <w:rPr>
          <w:color w:val="000000"/>
          <w:shd w:val="clear" w:color="auto" w:fill="FFFFFF"/>
          <w:lang w:val="tt-RU"/>
        </w:rPr>
        <w:t xml:space="preserve"> Хәрефләр һәм авазлар иленә сәяхәт.</w:t>
      </w:r>
    </w:p>
    <w:p w:rsidR="00397F59" w:rsidRPr="00C14E42" w:rsidRDefault="00397F59" w:rsidP="00E468CD">
      <w:pPr>
        <w:pStyle w:val="NormalWeb"/>
        <w:shd w:val="clear" w:color="auto" w:fill="FFFFFF"/>
        <w:spacing w:before="0" w:beforeAutospacing="0" w:after="0" w:afterAutospacing="0"/>
        <w:jc w:val="both"/>
        <w:textAlignment w:val="baseline"/>
        <w:rPr>
          <w:lang w:val="tt-RU"/>
        </w:rPr>
      </w:pPr>
      <w:r w:rsidRPr="00C14E42">
        <w:rPr>
          <w:b/>
          <w:bCs/>
          <w:bdr w:val="none" w:sz="0" w:space="0" w:color="auto" w:frame="1"/>
          <w:lang w:val="tt-RU"/>
        </w:rPr>
        <w:t>Максат.</w:t>
      </w:r>
      <w:r w:rsidRPr="00C14E42">
        <w:rPr>
          <w:rStyle w:val="apple-converted-space"/>
          <w:bdr w:val="none" w:sz="0" w:space="0" w:color="auto" w:frame="1"/>
          <w:lang w:val="tt-RU"/>
        </w:rPr>
        <w:t> </w:t>
      </w:r>
      <w:r w:rsidRPr="00C14E42">
        <w:rPr>
          <w:lang w:val="tt-RU"/>
        </w:rPr>
        <w:t>Балаларда чагыштыра белү, игътибарлы булу кебек сыйфатлар үсешен тәэмин итү.</w:t>
      </w:r>
    </w:p>
    <w:p w:rsidR="00397F59" w:rsidRPr="00C14E42" w:rsidRDefault="00397F59" w:rsidP="00E468CD">
      <w:pPr>
        <w:pStyle w:val="NormalWeb"/>
        <w:shd w:val="clear" w:color="auto" w:fill="FFFFFF"/>
        <w:spacing w:before="0" w:beforeAutospacing="0" w:after="0" w:afterAutospacing="0"/>
        <w:jc w:val="both"/>
        <w:textAlignment w:val="baseline"/>
        <w:rPr>
          <w:color w:val="000000"/>
          <w:lang w:val="tt-RU"/>
        </w:rPr>
      </w:pPr>
      <w:r w:rsidRPr="00C14E42">
        <w:rPr>
          <w:b/>
          <w:bCs/>
          <w:color w:val="000000"/>
          <w:bdr w:val="none" w:sz="0" w:space="0" w:color="auto" w:frame="1"/>
          <w:lang w:val="tt-RU"/>
        </w:rPr>
        <w:t>Белем бирү бурычы</w:t>
      </w:r>
      <w:r w:rsidRPr="00C14E42">
        <w:rPr>
          <w:color w:val="000000"/>
          <w:lang w:val="tt-RU"/>
        </w:rPr>
        <w:t>: тартык авазның калын һәм нечкә әйтелешен  ачыклау ысулын куллану күнекмәсен камилләштерү, акыл сәләтләрен үстерүгә этәргеч бирү.</w:t>
      </w:r>
    </w:p>
    <w:p w:rsidR="00397F59" w:rsidRPr="00C14E42" w:rsidRDefault="00397F59" w:rsidP="00E468CD">
      <w:pPr>
        <w:pStyle w:val="NormalWeb"/>
        <w:shd w:val="clear" w:color="auto" w:fill="FFFFFF"/>
        <w:spacing w:before="0" w:beforeAutospacing="0" w:after="0" w:afterAutospacing="0"/>
        <w:jc w:val="both"/>
        <w:textAlignment w:val="baseline"/>
        <w:rPr>
          <w:color w:val="000000"/>
          <w:lang w:val="tt-RU"/>
        </w:rPr>
      </w:pPr>
      <w:r w:rsidRPr="00C14E42">
        <w:rPr>
          <w:b/>
          <w:bCs/>
          <w:color w:val="000000"/>
          <w:bdr w:val="none" w:sz="0" w:space="0" w:color="auto" w:frame="1"/>
          <w:lang w:val="tt-RU"/>
        </w:rPr>
        <w:t>Үстерү бурычы:</w:t>
      </w:r>
      <w:r w:rsidRPr="00C14E42">
        <w:rPr>
          <w:rStyle w:val="apple-converted-space"/>
          <w:color w:val="000000"/>
          <w:lang w:val="tt-RU"/>
        </w:rPr>
        <w:t> </w:t>
      </w:r>
      <w:r w:rsidRPr="00C14E42">
        <w:rPr>
          <w:color w:val="000000"/>
          <w:lang w:val="tt-RU"/>
        </w:rPr>
        <w:t> балаларда сүздән авазны интонация белән аерып алу, аны калынлыгын, нечкәлеген саклап, башка авазлардан аерып әйтү күнекмәсен үстерү, интелектуаль биремнәр аша балаларның белемнәрен тирәнәйтү.</w:t>
      </w:r>
    </w:p>
    <w:p w:rsidR="00397F59" w:rsidRPr="00C14E42" w:rsidRDefault="00397F59" w:rsidP="00E468CD">
      <w:pPr>
        <w:pStyle w:val="NormalWeb"/>
        <w:shd w:val="clear" w:color="auto" w:fill="FFFFFF"/>
        <w:spacing w:before="0" w:beforeAutospacing="0" w:after="0" w:afterAutospacing="0"/>
        <w:jc w:val="both"/>
        <w:textAlignment w:val="baseline"/>
        <w:rPr>
          <w:color w:val="000000"/>
          <w:lang w:val="tt-RU"/>
        </w:rPr>
      </w:pPr>
      <w:r w:rsidRPr="00C14E42">
        <w:rPr>
          <w:b/>
          <w:bCs/>
          <w:color w:val="000000"/>
          <w:bdr w:val="none" w:sz="0" w:space="0" w:color="auto" w:frame="1"/>
          <w:lang w:val="tt-RU"/>
        </w:rPr>
        <w:t>Тәрбия бирү бурычы:</w:t>
      </w:r>
      <w:r w:rsidRPr="00C14E42">
        <w:rPr>
          <w:rStyle w:val="apple-converted-space"/>
          <w:color w:val="000000"/>
          <w:lang w:val="tt-RU"/>
        </w:rPr>
        <w:t> </w:t>
      </w:r>
      <w:r w:rsidRPr="00C14E42">
        <w:rPr>
          <w:color w:val="000000"/>
          <w:lang w:val="tt-RU"/>
        </w:rPr>
        <w:t>балаларда игътибарлылык, оешканлык тәрбияләү.</w:t>
      </w:r>
    </w:p>
    <w:p w:rsidR="00397F59" w:rsidRPr="00C14E42" w:rsidRDefault="00397F59" w:rsidP="00E468CD">
      <w:pPr>
        <w:pStyle w:val="NormalWeb"/>
        <w:shd w:val="clear" w:color="auto" w:fill="FFFFFF"/>
        <w:spacing w:before="0" w:beforeAutospacing="0" w:after="0" w:afterAutospacing="0"/>
        <w:jc w:val="both"/>
        <w:textAlignment w:val="baseline"/>
        <w:rPr>
          <w:color w:val="000000"/>
          <w:lang w:val="tt-RU"/>
        </w:rPr>
      </w:pPr>
      <w:r w:rsidRPr="00C14E42">
        <w:rPr>
          <w:b/>
          <w:bCs/>
          <w:color w:val="000000"/>
          <w:bdr w:val="none" w:sz="0" w:space="0" w:color="auto" w:frame="1"/>
          <w:lang w:val="tt-RU"/>
        </w:rPr>
        <w:t>Төп белем бирү өлкәсе</w:t>
      </w:r>
      <w:r w:rsidRPr="00C14E42">
        <w:rPr>
          <w:color w:val="000000"/>
          <w:lang w:val="tt-RU"/>
        </w:rPr>
        <w:t>: сөйләм үсеше, танып белү үсеше, нәфис- нәфасәти үсеш, физик үсеш.</w:t>
      </w:r>
    </w:p>
    <w:p w:rsidR="00397F59" w:rsidRPr="00C14E42" w:rsidRDefault="00397F59" w:rsidP="00E468CD">
      <w:pPr>
        <w:pStyle w:val="NormalWeb"/>
        <w:shd w:val="clear" w:color="auto" w:fill="FFFFFF"/>
        <w:spacing w:before="0" w:beforeAutospacing="0" w:after="0" w:afterAutospacing="0"/>
        <w:jc w:val="both"/>
        <w:textAlignment w:val="baseline"/>
        <w:rPr>
          <w:b/>
          <w:bCs/>
          <w:bdr w:val="none" w:sz="0" w:space="0" w:color="auto" w:frame="1"/>
        </w:rPr>
      </w:pPr>
      <w:r w:rsidRPr="00C14E42">
        <w:rPr>
          <w:b/>
          <w:bCs/>
          <w:color w:val="000000"/>
          <w:bdr w:val="none" w:sz="0" w:space="0" w:color="auto" w:frame="1"/>
        </w:rPr>
        <w:t>Интеграль белем бирү өлкәләре</w:t>
      </w:r>
      <w:r w:rsidRPr="00C14E42">
        <w:rPr>
          <w:color w:val="000000"/>
        </w:rPr>
        <w:t>: сөйләм үсеше, физик үсеш, социаль- коммуникатив үсеш.</w:t>
      </w:r>
      <w:r w:rsidRPr="00C14E42">
        <w:rPr>
          <w:b/>
          <w:bCs/>
          <w:bdr w:val="none" w:sz="0" w:space="0" w:color="auto" w:frame="1"/>
        </w:rPr>
        <w:t xml:space="preserve">          </w:t>
      </w:r>
    </w:p>
    <w:p w:rsidR="00397F59" w:rsidRPr="00C14E42" w:rsidRDefault="00397F59" w:rsidP="00E468CD">
      <w:pPr>
        <w:pStyle w:val="NormalWeb"/>
        <w:shd w:val="clear" w:color="auto" w:fill="FFFFFF"/>
        <w:spacing w:before="0" w:beforeAutospacing="0" w:after="0" w:afterAutospacing="0"/>
        <w:jc w:val="both"/>
        <w:textAlignment w:val="baseline"/>
        <w:rPr>
          <w:lang w:val="tt-RU"/>
        </w:rPr>
      </w:pPr>
      <w:r w:rsidRPr="00C14E42">
        <w:rPr>
          <w:b/>
          <w:bCs/>
          <w:bdr w:val="none" w:sz="0" w:space="0" w:color="auto" w:frame="1"/>
        </w:rPr>
        <w:t>Җиһазлау.</w:t>
      </w:r>
      <w:r w:rsidRPr="00C14E42">
        <w:t>  Шәехова Р.К. Мәктәпкәчә яшьтәгеләр әлифбасы: авазларны уйнатып; эш дәфтәре. 1 нче кисәк. Казан: Хәтер, 2011;  CD-проигрыватель, аудиоязма (релаксация өчен «Җәйге кешеләр» кинофильмыннан тыныч көй), серле тартма  (аның эчендә кызыл,яшел,</w:t>
      </w:r>
      <w:r w:rsidRPr="00C14E42">
        <w:rPr>
          <w:lang w:val="tt-RU"/>
        </w:rPr>
        <w:t>зәңгәр шакмаклар</w:t>
      </w:r>
      <w:r w:rsidRPr="00C14E42">
        <w:t>), ноутбук, интерактив такта,</w:t>
      </w:r>
      <w:r w:rsidRPr="00C14E42">
        <w:rPr>
          <w:lang w:val="tt-RU"/>
        </w:rPr>
        <w:t>плпншет,</w:t>
      </w:r>
      <w:r w:rsidRPr="00C14E42">
        <w:t xml:space="preserve"> әзер слайдлар</w:t>
      </w:r>
      <w:r w:rsidRPr="00C14E42">
        <w:rPr>
          <w:lang w:val="tt-RU"/>
        </w:rPr>
        <w:t>,аудиоязма.</w:t>
      </w:r>
    </w:p>
    <w:p w:rsidR="00397F59" w:rsidRPr="00C14E42" w:rsidRDefault="00397F59" w:rsidP="00E468CD">
      <w:pPr>
        <w:pStyle w:val="NormalWeb"/>
        <w:shd w:val="clear" w:color="auto" w:fill="FFFFFF"/>
        <w:spacing w:before="0" w:beforeAutospacing="0" w:after="0" w:afterAutospacing="0"/>
        <w:jc w:val="both"/>
        <w:textAlignment w:val="baseline"/>
        <w:rPr>
          <w:lang w:val="tt-RU"/>
        </w:rPr>
      </w:pPr>
      <w:r w:rsidRPr="00C14E42">
        <w:rPr>
          <w:b/>
          <w:bCs/>
          <w:bdr w:val="none" w:sz="0" w:space="0" w:color="auto" w:frame="1"/>
          <w:lang w:val="tt-RU"/>
        </w:rPr>
        <w:t>Алдан эшләнгән эшләр:</w:t>
      </w:r>
      <w:r w:rsidRPr="00C14E42">
        <w:rPr>
          <w:rStyle w:val="apple-converted-space"/>
          <w:lang w:val="tt-RU"/>
        </w:rPr>
        <w:t> </w:t>
      </w:r>
      <w:r w:rsidRPr="00C14E42">
        <w:rPr>
          <w:lang w:val="tt-RU"/>
        </w:rPr>
        <w:t>«ягымлы» һәм «кырыс» тартык авазларны өйрәнү, матур әдәбият уку.</w:t>
      </w:r>
    </w:p>
    <w:p w:rsidR="00397F59" w:rsidRPr="00C14E42" w:rsidRDefault="00397F59" w:rsidP="00E468CD">
      <w:pPr>
        <w:pStyle w:val="NormalWeb"/>
        <w:shd w:val="clear" w:color="auto" w:fill="FFFFFF"/>
        <w:spacing w:before="0" w:beforeAutospacing="0" w:after="0" w:afterAutospacing="0"/>
        <w:jc w:val="both"/>
        <w:textAlignment w:val="baseline"/>
        <w:rPr>
          <w:color w:val="000000"/>
          <w:lang w:val="tt-RU"/>
        </w:rPr>
      </w:pPr>
    </w:p>
    <w:p w:rsidR="00397F59" w:rsidRPr="00C14E42" w:rsidRDefault="00397F59" w:rsidP="00E468CD">
      <w:pPr>
        <w:spacing w:after="0" w:line="240" w:lineRule="auto"/>
        <w:rPr>
          <w:rStyle w:val="apple-converted-space"/>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rPr>
        <w:t>Эшчәнлекнең барышы</w:t>
      </w:r>
      <w:r w:rsidRPr="00C14E42">
        <w:rPr>
          <w:rStyle w:val="apple-converted-space"/>
          <w:rFonts w:ascii="Times New Roman" w:hAnsi="Times New Roman"/>
          <w:color w:val="000000"/>
          <w:sz w:val="24"/>
          <w:szCs w:val="24"/>
          <w:shd w:val="clear" w:color="auto" w:fill="FFFFFF"/>
        </w:rPr>
        <w:t> </w:t>
      </w:r>
      <w:r w:rsidRPr="00C14E42">
        <w:rPr>
          <w:rFonts w:ascii="Times New Roman" w:hAnsi="Times New Roman"/>
          <w:color w:val="000000"/>
          <w:sz w:val="24"/>
          <w:szCs w:val="24"/>
        </w:rPr>
        <w:br/>
      </w:r>
      <w:r w:rsidRPr="00C14E42">
        <w:rPr>
          <w:rFonts w:ascii="Times New Roman" w:hAnsi="Times New Roman"/>
          <w:b/>
          <w:color w:val="000000"/>
          <w:sz w:val="24"/>
          <w:szCs w:val="24"/>
          <w:shd w:val="clear" w:color="auto" w:fill="FFFFFF"/>
        </w:rPr>
        <w:t>I.Оештыру моменты.</w:t>
      </w:r>
      <w:r w:rsidRPr="00C14E42">
        <w:rPr>
          <w:rStyle w:val="apple-converted-space"/>
          <w:rFonts w:ascii="Times New Roman" w:hAnsi="Times New Roman"/>
          <w:color w:val="000000"/>
          <w:sz w:val="24"/>
          <w:szCs w:val="24"/>
          <w:shd w:val="clear" w:color="auto" w:fill="FFFFFF"/>
        </w:rPr>
        <w:t> </w:t>
      </w:r>
      <w:r w:rsidRPr="00C14E42">
        <w:rPr>
          <w:rFonts w:ascii="Times New Roman" w:hAnsi="Times New Roman"/>
          <w:color w:val="000000"/>
          <w:sz w:val="24"/>
          <w:szCs w:val="24"/>
        </w:rPr>
        <w:br/>
      </w:r>
      <w:r w:rsidRPr="00C14E42">
        <w:rPr>
          <w:rFonts w:ascii="Times New Roman" w:hAnsi="Times New Roman"/>
          <w:b/>
          <w:color w:val="000000"/>
          <w:sz w:val="24"/>
          <w:szCs w:val="24"/>
          <w:shd w:val="clear" w:color="auto" w:fill="FFFFFF"/>
        </w:rPr>
        <w:t>Тәрбияче</w:t>
      </w:r>
      <w:r w:rsidRPr="00C14E42">
        <w:rPr>
          <w:rFonts w:ascii="Times New Roman" w:hAnsi="Times New Roman"/>
          <w:color w:val="000000"/>
          <w:sz w:val="24"/>
          <w:szCs w:val="24"/>
          <w:shd w:val="clear" w:color="auto" w:fill="FFFFFF"/>
        </w:rPr>
        <w:t>: Исәнмесез,</w:t>
      </w:r>
      <w:r w:rsidRPr="00C14E42">
        <w:rPr>
          <w:rFonts w:ascii="Times New Roman" w:hAnsi="Times New Roman"/>
          <w:color w:val="000000"/>
          <w:sz w:val="24"/>
          <w:szCs w:val="24"/>
          <w:shd w:val="clear" w:color="auto" w:fill="FFFFFF"/>
          <w:lang w:val="tt-RU"/>
        </w:rPr>
        <w:t xml:space="preserve"> </w:t>
      </w:r>
      <w:r w:rsidRPr="00C14E42">
        <w:rPr>
          <w:rFonts w:ascii="Times New Roman" w:hAnsi="Times New Roman"/>
          <w:color w:val="000000"/>
          <w:sz w:val="24"/>
          <w:szCs w:val="24"/>
          <w:shd w:val="clear" w:color="auto" w:fill="FFFFFF"/>
        </w:rPr>
        <w:t>балалар!</w:t>
      </w:r>
      <w:r w:rsidRPr="00C14E42">
        <w:rPr>
          <w:rStyle w:val="apple-converted-space"/>
          <w:rFonts w:ascii="Times New Roman" w:hAnsi="Times New Roman"/>
          <w:color w:val="000000"/>
          <w:sz w:val="24"/>
          <w:szCs w:val="24"/>
          <w:shd w:val="clear" w:color="auto" w:fill="FFFFFF"/>
        </w:rPr>
        <w:t> </w:t>
      </w:r>
      <w:r w:rsidRPr="00C14E42">
        <w:rPr>
          <w:rFonts w:ascii="Times New Roman" w:hAnsi="Times New Roman"/>
          <w:color w:val="000000"/>
          <w:sz w:val="24"/>
          <w:szCs w:val="24"/>
        </w:rPr>
        <w:br/>
      </w:r>
      <w:r w:rsidRPr="00C14E42">
        <w:rPr>
          <w:rFonts w:ascii="Times New Roman" w:hAnsi="Times New Roman"/>
          <w:color w:val="000000"/>
          <w:sz w:val="24"/>
          <w:szCs w:val="24"/>
          <w:shd w:val="clear" w:color="auto" w:fill="FFFFFF"/>
        </w:rPr>
        <w:t>Хәерле көннәр сезгә!</w:t>
      </w:r>
      <w:r w:rsidRPr="00C14E42">
        <w:rPr>
          <w:rStyle w:val="apple-converted-space"/>
          <w:rFonts w:ascii="Times New Roman" w:hAnsi="Times New Roman"/>
          <w:color w:val="000000"/>
          <w:sz w:val="24"/>
          <w:szCs w:val="24"/>
          <w:shd w:val="clear" w:color="auto" w:fill="FFFFFF"/>
        </w:rPr>
        <w:t> </w:t>
      </w:r>
      <w:r w:rsidRPr="00C14E42">
        <w:rPr>
          <w:rFonts w:ascii="Times New Roman" w:hAnsi="Times New Roman"/>
          <w:color w:val="000000"/>
          <w:sz w:val="24"/>
          <w:szCs w:val="24"/>
        </w:rPr>
        <w:br/>
      </w:r>
      <w:r w:rsidRPr="00C14E42">
        <w:rPr>
          <w:rFonts w:ascii="Times New Roman" w:hAnsi="Times New Roman"/>
          <w:color w:val="000000"/>
          <w:sz w:val="24"/>
          <w:szCs w:val="24"/>
          <w:shd w:val="clear" w:color="auto" w:fill="FFFFFF"/>
        </w:rPr>
        <w:t>Акыл һәм тел ачкычлары</w:t>
      </w:r>
      <w:r w:rsidRPr="00C14E42">
        <w:rPr>
          <w:rStyle w:val="apple-converted-space"/>
          <w:rFonts w:ascii="Times New Roman" w:hAnsi="Times New Roman"/>
          <w:color w:val="000000"/>
          <w:sz w:val="24"/>
          <w:szCs w:val="24"/>
          <w:shd w:val="clear" w:color="auto" w:fill="FFFFFF"/>
        </w:rPr>
        <w:t> </w:t>
      </w:r>
      <w:r w:rsidRPr="00C14E42">
        <w:rPr>
          <w:rFonts w:ascii="Times New Roman" w:hAnsi="Times New Roman"/>
          <w:color w:val="000000"/>
          <w:sz w:val="24"/>
          <w:szCs w:val="24"/>
        </w:rPr>
        <w:br/>
      </w:r>
      <w:r w:rsidRPr="00C14E42">
        <w:rPr>
          <w:rFonts w:ascii="Times New Roman" w:hAnsi="Times New Roman"/>
          <w:color w:val="000000"/>
          <w:sz w:val="24"/>
          <w:szCs w:val="24"/>
          <w:shd w:val="clear" w:color="auto" w:fill="FFFFFF"/>
        </w:rPr>
        <w:t>Телимен һәммәгезгә.</w:t>
      </w:r>
      <w:r w:rsidRPr="00C14E42">
        <w:rPr>
          <w:rStyle w:val="apple-converted-space"/>
          <w:rFonts w:ascii="Times New Roman" w:hAnsi="Times New Roman"/>
          <w:color w:val="000000"/>
          <w:sz w:val="24"/>
          <w:szCs w:val="24"/>
          <w:shd w:val="clear" w:color="auto" w:fill="FFFFFF"/>
        </w:rPr>
        <w:t> </w:t>
      </w:r>
    </w:p>
    <w:p w:rsidR="00397F59" w:rsidRPr="00C14E42" w:rsidRDefault="00397F59" w:rsidP="00E468CD">
      <w:pPr>
        <w:spacing w:after="0" w:line="240" w:lineRule="auto"/>
        <w:rPr>
          <w:rStyle w:val="apple-converted-space"/>
          <w:rFonts w:ascii="Times New Roman" w:hAnsi="Times New Roman"/>
          <w:color w:val="000000"/>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Балалар карагыз әле бүген безгә күпме кунак килгән, кунаклар белән исәнләшик әле.</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color w:val="000000"/>
          <w:sz w:val="24"/>
          <w:szCs w:val="24"/>
          <w:lang w:val="tt-RU"/>
        </w:rPr>
        <w:t>Исәнмесез! Здравствуйте!Good morning!</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color w:val="000000"/>
          <w:sz w:val="24"/>
          <w:szCs w:val="24"/>
          <w:lang w:val="tt-RU"/>
        </w:rPr>
        <w:t>Әйдәгез әле, түгәрәк ясап басыйк.</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Дөньяда яшәү рәхәт!(Куллар як-якка җәелә, өскә күтәрелә)</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Дус булуы күңелле! (Куллар белән күрешәләр)</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Дусларың булу бик шәп!  (Кулга-кул тотынышып әйләнәләр)</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Минем булу да бәхет! (Куллары белән үзләрен кочаклыйлар)</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Fonts w:ascii="Times New Roman" w:hAnsi="Times New Roman"/>
          <w:color w:val="000000"/>
          <w:sz w:val="24"/>
          <w:szCs w:val="24"/>
          <w:shd w:val="clear" w:color="auto" w:fill="FFFFFF"/>
          <w:lang w:val="tt-RU"/>
        </w:rPr>
        <w:t xml:space="preserve">Уен </w:t>
      </w:r>
      <w:r w:rsidRPr="00C14E42">
        <w:rPr>
          <w:rFonts w:ascii="Times New Roman" w:hAnsi="Times New Roman"/>
          <w:b/>
          <w:color w:val="000000"/>
          <w:sz w:val="24"/>
          <w:szCs w:val="24"/>
          <w:shd w:val="clear" w:color="auto" w:fill="FFFFFF"/>
          <w:lang w:val="tt-RU"/>
        </w:rPr>
        <w:t xml:space="preserve">“Тылсымлы каурый” </w:t>
      </w:r>
      <w:r w:rsidRPr="00C14E42">
        <w:rPr>
          <w:rFonts w:ascii="Times New Roman" w:hAnsi="Times New Roman"/>
          <w:color w:val="000000"/>
          <w:sz w:val="24"/>
          <w:szCs w:val="24"/>
          <w:shd w:val="clear" w:color="auto" w:fill="FFFFFF"/>
          <w:lang w:val="tt-RU"/>
        </w:rPr>
        <w:t>дип атала. Каурыйны һәрбер</w:t>
      </w:r>
      <w:r w:rsidRPr="00C14E42">
        <w:rPr>
          <w:rFonts w:ascii="Times New Roman" w:hAnsi="Times New Roman"/>
          <w:sz w:val="24"/>
          <w:szCs w:val="24"/>
          <w:shd w:val="clear" w:color="auto" w:fill="FFFFFF"/>
          <w:lang w:val="tt-RU"/>
        </w:rPr>
        <w:t xml:space="preserve"> бала ала, исемен, беренче авазны һәм нинди аваз икәнен әйтә.</w:t>
      </w:r>
      <w:r w:rsidRPr="00C14E42">
        <w:rPr>
          <w:rStyle w:val="apple-converted-space"/>
          <w:rFonts w:ascii="Times New Roman" w:hAnsi="Times New Roman"/>
          <w:sz w:val="24"/>
          <w:szCs w:val="24"/>
          <w:shd w:val="clear" w:color="auto" w:fill="FFFFFF"/>
          <w:lang w:val="tt-RU"/>
        </w:rPr>
        <w:t> </w:t>
      </w:r>
    </w:p>
    <w:p w:rsidR="00397F59" w:rsidRPr="00C14E42" w:rsidRDefault="00397F59" w:rsidP="00E468CD">
      <w:pPr>
        <w:spacing w:after="0" w:line="240" w:lineRule="auto"/>
        <w:rPr>
          <w:rStyle w:val="apple-converted-space"/>
          <w:rFonts w:ascii="Times New Roman" w:hAnsi="Times New Roman"/>
          <w:color w:val="000000"/>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Style w:val="apple-converted-space"/>
          <w:rFonts w:ascii="Times New Roman" w:hAnsi="Times New Roman"/>
          <w:sz w:val="24"/>
          <w:szCs w:val="24"/>
          <w:shd w:val="clear" w:color="auto" w:fill="FFFFFF"/>
          <w:lang w:val="tt-RU"/>
        </w:rPr>
        <w:t>Минем исемем Рафилә, “Р” авазыннан башлана, тартык</w:t>
      </w:r>
      <w:r w:rsidRPr="00C14E42">
        <w:rPr>
          <w:rStyle w:val="apple-converted-space"/>
          <w:rFonts w:ascii="Times New Roman" w:hAnsi="Times New Roman"/>
          <w:color w:val="000000"/>
          <w:sz w:val="24"/>
          <w:szCs w:val="24"/>
          <w:shd w:val="clear" w:color="auto" w:fill="FFFFFF"/>
          <w:lang w:val="tt-RU"/>
        </w:rPr>
        <w:t xml:space="preserve"> аваз. </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 xml:space="preserve">Рәхмәт, булдырдыгыз! </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Балалар, мин сезгә хәзер бер табышмак әйтәм.</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Тәңкә карлар сипкән,</w:t>
      </w:r>
    </w:p>
    <w:p w:rsidR="00397F59" w:rsidRPr="00C14E42" w:rsidRDefault="00397F59" w:rsidP="00E468CD">
      <w:pPr>
        <w:tabs>
          <w:tab w:val="left" w:pos="2730"/>
        </w:tabs>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Җирне ап-ак иткән</w:t>
      </w:r>
      <w:r w:rsidRPr="00C14E42">
        <w:rPr>
          <w:rStyle w:val="apple-converted-space"/>
          <w:rFonts w:ascii="Times New Roman" w:hAnsi="Times New Roman"/>
          <w:sz w:val="24"/>
          <w:szCs w:val="24"/>
          <w:shd w:val="clear" w:color="auto" w:fill="FFFFFF"/>
          <w:lang w:val="tt-RU"/>
        </w:rPr>
        <w:tab/>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Чыршы, каен, имән</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Кардан чикмән кигән.</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Бу кайчак? (Кыш)</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Кышның беренче  (икенче, өченче) ае нинди?</w:t>
      </w:r>
    </w:p>
    <w:p w:rsidR="00397F59" w:rsidRPr="00C14E42" w:rsidRDefault="00397F59" w:rsidP="00E468CD">
      <w:pPr>
        <w:spacing w:after="0" w:line="240" w:lineRule="auto"/>
        <w:rPr>
          <w:rStyle w:val="apple-converted-space"/>
          <w:rFonts w:ascii="Times New Roman" w:hAnsi="Times New Roman"/>
          <w:sz w:val="24"/>
          <w:szCs w:val="24"/>
          <w:shd w:val="clear" w:color="auto" w:fill="FFFFFF"/>
          <w:lang w:val="tt-RU"/>
        </w:rPr>
      </w:pPr>
      <w:r w:rsidRPr="00C14E42">
        <w:rPr>
          <w:rStyle w:val="apple-converted-space"/>
          <w:rFonts w:ascii="Times New Roman" w:hAnsi="Times New Roman"/>
          <w:sz w:val="24"/>
          <w:szCs w:val="24"/>
          <w:shd w:val="clear" w:color="auto" w:fill="FFFFFF"/>
          <w:lang w:val="tt-RU"/>
        </w:rPr>
        <w:t>Булдырдыгыз балалар. Рәхмәт.</w:t>
      </w:r>
    </w:p>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II. Төп өлеш.</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Балалар, без сезнең белән бүген авазлар һәм хәрефләр иленә сәяхәткә чыгабыз.Сәяхәт башланганчы мин сезгә бер риваять сөйлим әле. Миңа моны әнием сөйләде, әниемә аның әбисе, әбисенә аның әбисе сөйләгән. Димәк бу риваять бик борынгыдан килә. Менә шул заманннардан бирле сузык авазлар белән тартык авазлар арасында бик каты бәхәс бара икән. Бездән башка булмый без кирәгрәк, – ди сузык авазлар, юк без кирәгрәк, – ди тартык авазлар. Әйдәгез бүген бу шөгылебездә шушы бәхәскә чик куыйк әле. Аларның кайсы кирәгрәк икән.</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Экранда гироскутер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 xml:space="preserve">Балалар, безнең балалар бакчасына Кыш бабай яңа елга гироскутерлар бүләк итте  (экранда гироскутер рәсеме күрсәтелә). Әле беркем дә анда йөреп карамады. Без бүген беренче тапкыр аңа утырып сәяхәткә чыгабыз. Бу гироскутерның сере шунда, музыка туктагач бөтен кеше берьюлы туктап кала. Һәр тукталышта безне серле, кызыклы сынаулар көтә. Әйдәгез балалар (музыка башлана, балалар үз урыннарына басалар). </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1.Аудиоязма: “Белмәмеш” тукталышы, Остановка “А-ну-ка угадай-ка”.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Безнең беренче тукталыш “Белмәмеш” тукталышы. Мин сезгә табышмаклар әйтәм, ә сез кайсы аваз икәнен әйтергә һәм такта янына чыгып шул авазны куярга тиеш.</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(Экранда)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1.Урамның ул башында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 тупның уртасында.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Ахырда ул Алсуда</w:t>
      </w:r>
      <w:r w:rsidRPr="00C14E42">
        <w:rPr>
          <w:rFonts w:ascii="Times New Roman" w:hAnsi="Times New Roman"/>
          <w:sz w:val="24"/>
          <w:szCs w:val="24"/>
          <w:lang w:val="tt-RU"/>
        </w:rPr>
        <w:br/>
        <w:t>“У” авазы бит монда.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2.Күпер белән тоташкан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Ике авыш багана.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Әлифбаның башында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аваз була бит “А”.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3.”3” ле санын хәтерләтә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Тагын бер авазыбыз.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 кортлары сөйләшкәнен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Белми икән кайсыбыз? (“З”)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4.Ипи нинди кадерле сүз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аваз анда икәү.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Дөрес әйтеп бирә белсәк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Рәхмәт әйтер, ипекәй. (“И”).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5.”Әни”дә дә әйтәм,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“Әти”дә дә әйтәм,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“Әби”дә дә әйтәм,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Ә “бабай”га җитсәм,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Әйтә алмыйм бүтән . (“Ә”)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Артык авазны табарга. Ни өчен? (тактада сузык һәм тартык авазлар)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Монда артык аваз “З”.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Ни өчен “З” авазы артык?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Чөнки “З” авазы тартык.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 xml:space="preserve">Бик дәрес балалар. “З” авазы нинди авазлар бирә?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Ягымлы һәм кырыс.</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Нинди төсләр белән билгеләнә?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 xml:space="preserve">Кырыс-зәңгәр,  ягымлы-яшел.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Булдырдыгыз балалар. Рәхмәт.</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xml:space="preserve">2.Т:Урыннарга бастык, юлыбызны дәвам итәбез. </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Аудиоязма: “Серле шакмаклар” тукталышы. Остановка “Волшебные кубики”.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 xml:space="preserve">Балалар, без “Серле шакмаклар “ тукталышына килеп җиттек. Бу тукталышның сере нидә икән соң? Монда бит бернинди дә серле шакмаклар күренми. Әллә соң балалар, бу шарның берәр сере бар микән? (Бүлмәдә берничә шар эленеп тора). Әйдәгез шартлатып карыйк. Моның бит эчендә нәрсәдер бар, укып карыйк  (шар эченндә табышмак)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Серле тартма яшеренгән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Табигать кочагында.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Кошлар , җәнлекләр яшәгән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урман кочагында.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Бардыр карама төбендә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Кечкенә генә ишек.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Тылсымлы сүзләр әйтүгә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Ачылыр серле ишек.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Әйдәгез  әле балалар без нинди “Тылсымлы сүзләр” беләбез 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Булдырдыгыз , рәхмәт.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Серле тартма әчендә серле шакмаклар икән бит балалар. Ә хәзер без сезнең белән шушы шакмаклар ярдәмендә  бирелгән рәсемнәргә аваз анализы ясап карыйк 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Экранда рәсемнәр (2,3,4,5,6) </w:t>
      </w:r>
      <w:r w:rsidRPr="00C14E42">
        <w:rPr>
          <w:rFonts w:ascii="Times New Roman" w:hAnsi="Times New Roman"/>
          <w:sz w:val="24"/>
          <w:szCs w:val="24"/>
          <w:lang w:val="tt-RU"/>
        </w:rPr>
        <w:t>(Күл,туп, песи, алма, әни, кыз, бала)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Ә сезнең тылсымчы буласыгыз киләме?</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shd w:val="clear" w:color="auto" w:fill="FFFFFF"/>
          <w:lang w:val="tt-RU"/>
        </w:rPr>
        <w:t>Әйе.</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shd w:val="clear" w:color="auto" w:fill="FFFFFF"/>
          <w:lang w:val="tt-RU"/>
        </w:rPr>
        <w:t>Миңа хәзер 2 бала кирәк була. Бу уенда кем катнашасын белер өчен санамыш ярдәмендә билгелик әле.</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Елгада бар бер басма:</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Син анда ялгыш басма.</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Әгәр бассаң китереп,</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Кырыйга чык сикереп.</w:t>
      </w:r>
    </w:p>
    <w:p w:rsidR="00397F59" w:rsidRPr="00C14E42" w:rsidRDefault="00397F59" w:rsidP="00E468CD">
      <w:pPr>
        <w:pStyle w:val="ListParagraph"/>
        <w:numPr>
          <w:ilvl w:val="0"/>
          <w:numId w:val="4"/>
        </w:numPr>
        <w:tabs>
          <w:tab w:val="left" w:pos="960"/>
        </w:tabs>
        <w:spacing w:after="0" w:line="240" w:lineRule="auto"/>
        <w:ind w:left="0"/>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Рәттән басып, кулга кул тотынабыз. Бу нинди авазга охшаган балалар?</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shd w:val="clear" w:color="auto" w:fill="FFFFFF"/>
          <w:lang w:val="tt-RU"/>
        </w:rPr>
        <w:t>“М” авазы.</w:t>
      </w:r>
    </w:p>
    <w:p w:rsidR="00397F59" w:rsidRPr="00C14E42" w:rsidRDefault="00397F59" w:rsidP="00E468CD">
      <w:pPr>
        <w:pStyle w:val="ListParagraph"/>
        <w:numPr>
          <w:ilvl w:val="0"/>
          <w:numId w:val="4"/>
        </w:numPr>
        <w:tabs>
          <w:tab w:val="left" w:pos="960"/>
        </w:tabs>
        <w:spacing w:after="0" w:line="240" w:lineRule="auto"/>
        <w:ind w:left="0"/>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Бер-берегезгә карап басып, кулларыгызны бер-берегезнең биленә куясыз. Бу нинди аваз?</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shd w:val="clear" w:color="auto" w:fill="FFFFFF"/>
          <w:lang w:val="tt-RU"/>
        </w:rPr>
        <w:t>“Н” авазы.</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3.Бер-берегезгз карап басып, кулларыгызны бер-берегезнең җилкәсенә куегыз. Бу нинди аваз?</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shd w:val="clear" w:color="auto" w:fill="FFFFFF"/>
          <w:lang w:val="tt-RU"/>
        </w:rPr>
        <w:t>Бу “П” авазына охшаган.</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shd w:val="clear" w:color="auto" w:fill="FFFFFF"/>
          <w:lang w:val="tt-RU"/>
        </w:rPr>
        <w:t xml:space="preserve">Булдырдыгыз, рәхмәт.Түгәрәккә бастык, елмайдык. Ә хәзер бөтенегез минем арттан кабатлыйсыз.Нинди авазга охшаган? </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 xml:space="preserve"> 4.Аяклар кушылган, куллар билдә. (“Ф”)</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 xml:space="preserve"> 5.Аякларны җилкә киңлегендә аерып басабыз, куллар янда. (“Л),</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 xml:space="preserve"> 6.Аяклар кушылган, кулларны як- якка сузабыз. (“Т”)</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shd w:val="clear" w:color="auto" w:fill="FFFFFF"/>
          <w:lang w:val="tt-RU"/>
        </w:rPr>
        <w:t>Булдырдыгыз балалар. Ә хәзер тиз генә урыннарга бастык, юлыбызны дәвам итәбез.</w:t>
      </w:r>
    </w:p>
    <w:p w:rsidR="00397F59" w:rsidRPr="00C14E42" w:rsidRDefault="00397F59" w:rsidP="00E468CD">
      <w:pPr>
        <w:tabs>
          <w:tab w:val="left" w:pos="960"/>
        </w:tabs>
        <w:spacing w:after="0" w:line="240" w:lineRule="auto"/>
        <w:rPr>
          <w:rFonts w:ascii="Times New Roman" w:hAnsi="Times New Roman"/>
          <w:b/>
          <w:sz w:val="24"/>
          <w:szCs w:val="24"/>
          <w:shd w:val="clear" w:color="auto" w:fill="FFFFFF"/>
          <w:lang w:val="tt-RU"/>
        </w:rPr>
      </w:pPr>
      <w:r w:rsidRPr="00C14E42">
        <w:rPr>
          <w:rFonts w:ascii="Times New Roman" w:hAnsi="Times New Roman"/>
          <w:b/>
          <w:sz w:val="24"/>
          <w:szCs w:val="24"/>
          <w:shd w:val="clear" w:color="auto" w:fill="FFFFFF"/>
          <w:lang w:val="tt-RU"/>
        </w:rPr>
        <w:t>3.Аудиоязма: “Күңелле тәнәфес” тукталышы. Остановка “Веселая перемена”.</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shd w:val="clear" w:color="auto" w:fill="FFFFFF"/>
          <w:lang w:val="tt-RU"/>
        </w:rPr>
        <w:t>Балалар, бу тукталыш безнең ял итү тукталышы икән, ардыгызмы балалар? Әйдәгез бераз ял итеп алыйк. (Бию)</w:t>
      </w:r>
    </w:p>
    <w:p w:rsidR="00397F59" w:rsidRPr="00C14E42" w:rsidRDefault="00397F59" w:rsidP="00E468CD">
      <w:pPr>
        <w:tabs>
          <w:tab w:val="left" w:pos="960"/>
        </w:tabs>
        <w:spacing w:after="0" w:line="240" w:lineRule="auto"/>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Физкультминутка.</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4.</w:t>
      </w:r>
      <w:r w:rsidRPr="00C14E42">
        <w:rPr>
          <w:rFonts w:ascii="Times New Roman" w:hAnsi="Times New Roman"/>
          <w:b/>
          <w:color w:val="000000"/>
          <w:sz w:val="24"/>
          <w:szCs w:val="24"/>
          <w:shd w:val="clear" w:color="auto" w:fill="FFFFFF"/>
          <w:lang w:val="tt-RU"/>
        </w:rPr>
        <w:t xml:space="preserve"> 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b/>
          <w:sz w:val="24"/>
          <w:szCs w:val="24"/>
          <w:lang w:val="tt-RU"/>
        </w:rPr>
        <w:t>Ә без юлыбызны дәвам итәбез, сез әзерме? Киттек.</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Аудиоязма:”Теремкәй” тукталышы. Остановка “Теремок”</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(экранда 1нче рәсем)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“Теремкәй” тукталышындагы биремне игътибар белән тыйлыйбыз балалар.Сез интерактив тактада 3 өй күрәсез, аның беренчесе бер катлы, икенчесе ике катлы, өченчесе өч катлы. Беренче өйгә бер иҗекле, икенчесенә ике иҗекле, өченчесенә 3 иҗекле сүзләрне планшет ярдәмендә урнаштырабыз. Сез экранда җәнлек рәсемнәре күрәсез.  Сүз ничә иҗектән тора шуның кадәр кул чабабыз һәм кайсы өйгә кергәнен әйтәбез (балалар планшет ярдәмендә эшлиләр).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Мәсәлән: ку-ян (ике тапкыр кул чабабыз, икенче өйгә керә).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(керпе, арыслан, бүре, юлбарыс, төлке, аю, )</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5.Аудиоязма: “Тылсымлы куллар” тукталышы. Остановка “Умелые ручки”.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Бу тукталыш “Тылсымлы куллар” тукталышы. Әйдәгез балалар урыннарга утырабыз, дәфтәрләрне ачып кулга карандашларны алдык...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без сезнең белән бик күп сәяхәт иттек, хәзер безгә үзебезнең балалар бакчасына кайтырга кирәк инде, безне анда дусларыбыз көтәләрдер.</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6. Аудиоязма: “Әкият” балалар бакчасы тукталышы. Остановка “Әкият”.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Без үзебезнең бакчабызга кайтып җиттек.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Булдырдыгыз балалар.Безнең сәяхәтебез ахырына якынлашты. Әйдәгез, теге бәхәсне искә төшерик әле, авазларның кайсы кирәгрәк.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Икесе дә кирәк.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shd w:val="clear" w:color="auto" w:fill="FFFFFF"/>
          <w:lang w:val="tt-RU"/>
        </w:rPr>
        <w:t>Тәрбияче</w:t>
      </w:r>
      <w:r w:rsidRPr="00C14E42">
        <w:rPr>
          <w:rStyle w:val="apple-converted-space"/>
          <w:rFonts w:ascii="Times New Roman" w:hAnsi="Times New Roman"/>
          <w:color w:val="000000"/>
          <w:sz w:val="24"/>
          <w:szCs w:val="24"/>
          <w:shd w:val="clear" w:color="auto" w:fill="FFFFFF"/>
          <w:lang w:val="tt-RU"/>
        </w:rPr>
        <w:t xml:space="preserve">: </w:t>
      </w:r>
      <w:r w:rsidRPr="00C14E42">
        <w:rPr>
          <w:rFonts w:ascii="Times New Roman" w:hAnsi="Times New Roman"/>
          <w:sz w:val="24"/>
          <w:szCs w:val="24"/>
          <w:lang w:val="tt-RU"/>
        </w:rPr>
        <w:t>Ни өчен икесе дә кирәк?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color w:val="000000"/>
          <w:sz w:val="24"/>
          <w:szCs w:val="24"/>
          <w:lang w:val="tt-RU"/>
        </w:rPr>
        <w:t xml:space="preserve">Балалар: </w:t>
      </w:r>
      <w:r w:rsidRPr="00C14E42">
        <w:rPr>
          <w:rFonts w:ascii="Times New Roman" w:hAnsi="Times New Roman"/>
          <w:sz w:val="24"/>
          <w:szCs w:val="24"/>
          <w:lang w:val="tt-RU"/>
        </w:rPr>
        <w:t>Чөнки сүзләр ясар өчен аларның безгә икесе дә кирәк.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Бүгенге сәяхәтебез ошадымы?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Бигрәк тә нәрсә ошады?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Сез бүгенге сәяхәтебезне кемнәргә сөйлисез?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сез бүген бөтенегез дә булдырдыгыз, рәхмәт.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Бүгенге сәяхәтебезнең истәлеге итеп мин сезгә смайликлар бүләк итәм.</w:t>
      </w:r>
    </w:p>
    <w:p w:rsidR="00397F59" w:rsidRDefault="00397F59" w:rsidP="00E468CD">
      <w:pPr>
        <w:spacing w:after="0" w:line="240" w:lineRule="auto"/>
        <w:jc w:val="center"/>
        <w:rPr>
          <w:rFonts w:ascii="Times New Roman" w:hAnsi="Times New Roman"/>
          <w:b/>
          <w:bCs/>
          <w:color w:val="000000"/>
          <w:sz w:val="24"/>
          <w:szCs w:val="24"/>
          <w:lang w:val="tt-RU"/>
        </w:rPr>
      </w:pPr>
      <w:r w:rsidRPr="00C14E42">
        <w:rPr>
          <w:rFonts w:ascii="Times New Roman" w:hAnsi="Times New Roman"/>
          <w:b/>
          <w:bCs/>
          <w:color w:val="000000"/>
          <w:sz w:val="24"/>
          <w:szCs w:val="24"/>
          <w:lang w:val="tt-RU"/>
        </w:rPr>
        <w:t xml:space="preserve"> </w:t>
      </w:r>
    </w:p>
    <w:p w:rsidR="00397F59" w:rsidRDefault="00397F59" w:rsidP="00E468CD">
      <w:pPr>
        <w:spacing w:after="0" w:line="240" w:lineRule="auto"/>
        <w:jc w:val="center"/>
        <w:rPr>
          <w:rFonts w:ascii="Times New Roman" w:hAnsi="Times New Roman"/>
          <w:b/>
          <w:bCs/>
          <w:color w:val="000000"/>
          <w:sz w:val="24"/>
          <w:szCs w:val="24"/>
          <w:lang w:val="tt-RU"/>
        </w:rPr>
      </w:pPr>
    </w:p>
    <w:p w:rsidR="00397F59" w:rsidRDefault="00397F59" w:rsidP="00E468CD">
      <w:pPr>
        <w:spacing w:after="0" w:line="240" w:lineRule="auto"/>
        <w:jc w:val="center"/>
        <w:rPr>
          <w:rFonts w:ascii="Times New Roman" w:hAnsi="Times New Roman"/>
          <w:b/>
          <w:bCs/>
          <w:color w:val="000000"/>
          <w:sz w:val="24"/>
          <w:szCs w:val="24"/>
          <w:lang w:val="tt-RU"/>
        </w:rPr>
      </w:pPr>
    </w:p>
    <w:p w:rsidR="00397F59" w:rsidRDefault="00397F59" w:rsidP="00E468CD">
      <w:pPr>
        <w:spacing w:after="0" w:line="240" w:lineRule="auto"/>
        <w:jc w:val="center"/>
        <w:rPr>
          <w:rFonts w:ascii="Times New Roman" w:hAnsi="Times New Roman"/>
          <w:b/>
          <w:bCs/>
          <w:color w:val="000000"/>
          <w:sz w:val="24"/>
          <w:szCs w:val="24"/>
          <w:lang w:val="tt-RU"/>
        </w:rPr>
      </w:pPr>
    </w:p>
    <w:p w:rsidR="00397F59" w:rsidRDefault="00397F59" w:rsidP="00E468CD">
      <w:pPr>
        <w:spacing w:after="0" w:line="240" w:lineRule="auto"/>
        <w:jc w:val="center"/>
        <w:rPr>
          <w:rFonts w:ascii="Times New Roman" w:hAnsi="Times New Roman"/>
          <w:b/>
          <w:bCs/>
          <w:color w:val="000000"/>
          <w:sz w:val="24"/>
          <w:szCs w:val="24"/>
          <w:lang w:val="tt-RU"/>
        </w:rPr>
      </w:pPr>
    </w:p>
    <w:p w:rsidR="00397F59" w:rsidRPr="00C14E42" w:rsidRDefault="00397F59" w:rsidP="00E468CD">
      <w:pPr>
        <w:spacing w:after="0" w:line="240" w:lineRule="auto"/>
        <w:jc w:val="center"/>
        <w:rPr>
          <w:rFonts w:ascii="Times New Roman" w:hAnsi="Times New Roman"/>
          <w:b/>
          <w:bCs/>
          <w:color w:val="000000"/>
          <w:sz w:val="24"/>
          <w:szCs w:val="24"/>
        </w:rPr>
      </w:pPr>
      <w:r w:rsidRPr="00C14E42">
        <w:rPr>
          <w:rFonts w:ascii="Times New Roman" w:hAnsi="Times New Roman"/>
          <w:b/>
          <w:bCs/>
          <w:color w:val="000000"/>
          <w:sz w:val="24"/>
          <w:szCs w:val="24"/>
        </w:rPr>
        <w:t xml:space="preserve">«Федорино горе» </w:t>
      </w:r>
    </w:p>
    <w:p w:rsidR="00397F59" w:rsidRPr="00C14E42" w:rsidRDefault="00397F59" w:rsidP="00E468CD">
      <w:pPr>
        <w:spacing w:after="0" w:line="240" w:lineRule="auto"/>
        <w:jc w:val="center"/>
        <w:rPr>
          <w:rFonts w:ascii="Times New Roman" w:hAnsi="Times New Roman"/>
          <w:b/>
          <w:bCs/>
          <w:color w:val="000000"/>
          <w:sz w:val="24"/>
          <w:szCs w:val="24"/>
        </w:rPr>
      </w:pPr>
      <w:r w:rsidRPr="00C14E42">
        <w:rPr>
          <w:rFonts w:ascii="Times New Roman" w:hAnsi="Times New Roman"/>
          <w:b/>
          <w:bCs/>
          <w:color w:val="000000"/>
          <w:sz w:val="24"/>
          <w:szCs w:val="24"/>
          <w:lang w:val="tt-RU"/>
        </w:rPr>
        <w:t>(</w:t>
      </w:r>
      <w:r w:rsidRPr="00C14E42">
        <w:rPr>
          <w:rFonts w:ascii="Times New Roman" w:hAnsi="Times New Roman"/>
          <w:b/>
          <w:bCs/>
          <w:color w:val="000000"/>
          <w:sz w:val="24"/>
          <w:szCs w:val="24"/>
        </w:rPr>
        <w:t>Авторская методическая разработка</w:t>
      </w:r>
    </w:p>
    <w:p w:rsidR="00397F59" w:rsidRPr="00C14E42" w:rsidRDefault="00397F59" w:rsidP="00E468CD">
      <w:pPr>
        <w:spacing w:after="0" w:line="240" w:lineRule="auto"/>
        <w:jc w:val="center"/>
        <w:rPr>
          <w:rFonts w:ascii="Times New Roman" w:hAnsi="Times New Roman"/>
          <w:b/>
          <w:bCs/>
          <w:color w:val="000000"/>
          <w:sz w:val="24"/>
          <w:szCs w:val="24"/>
        </w:rPr>
      </w:pPr>
      <w:r w:rsidRPr="00C14E42">
        <w:rPr>
          <w:rFonts w:ascii="Times New Roman" w:hAnsi="Times New Roman"/>
          <w:b/>
          <w:bCs/>
          <w:color w:val="000000"/>
          <w:sz w:val="24"/>
          <w:szCs w:val="24"/>
        </w:rPr>
        <w:t xml:space="preserve"> конспекта занятия по речевому развитию</w:t>
      </w:r>
    </w:p>
    <w:p w:rsidR="00397F59" w:rsidRDefault="00397F59" w:rsidP="00E468CD">
      <w:pPr>
        <w:spacing w:after="0" w:line="240" w:lineRule="auto"/>
        <w:ind w:firstLine="567"/>
        <w:jc w:val="center"/>
        <w:rPr>
          <w:rFonts w:ascii="Times New Roman" w:hAnsi="Times New Roman"/>
          <w:b/>
          <w:bCs/>
          <w:color w:val="000000"/>
          <w:sz w:val="24"/>
          <w:szCs w:val="24"/>
          <w:lang w:val="tt-RU"/>
        </w:rPr>
      </w:pPr>
      <w:r w:rsidRPr="00C14E42">
        <w:rPr>
          <w:rFonts w:ascii="Times New Roman" w:hAnsi="Times New Roman"/>
          <w:b/>
          <w:bCs/>
          <w:color w:val="000000"/>
          <w:sz w:val="24"/>
          <w:szCs w:val="24"/>
        </w:rPr>
        <w:t>с детьми 6 – 7 лет на тему</w:t>
      </w:r>
      <w:r w:rsidRPr="00C14E42">
        <w:rPr>
          <w:rFonts w:ascii="Times New Roman" w:hAnsi="Times New Roman"/>
          <w:b/>
          <w:bCs/>
          <w:color w:val="000000"/>
          <w:sz w:val="24"/>
          <w:szCs w:val="24"/>
          <w:lang w:val="tt-RU"/>
        </w:rPr>
        <w:t>)</w:t>
      </w:r>
    </w:p>
    <w:p w:rsidR="00397F59" w:rsidRPr="00C14E42" w:rsidRDefault="00397F59" w:rsidP="00E468CD">
      <w:pPr>
        <w:spacing w:after="0" w:line="240" w:lineRule="auto"/>
        <w:ind w:firstLine="567"/>
        <w:jc w:val="center"/>
        <w:rPr>
          <w:rFonts w:ascii="Times New Roman" w:hAnsi="Times New Roman"/>
          <w:b/>
          <w:bCs/>
          <w:color w:val="000000"/>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Бадрутдинова Альфия Афзалтдиновна</w:t>
      </w:r>
    </w:p>
    <w:p w:rsidR="00397F59" w:rsidRPr="00C14E42" w:rsidRDefault="00397F59" w:rsidP="00E468CD">
      <w:pPr>
        <w:spacing w:after="0" w:line="240" w:lineRule="auto"/>
        <w:ind w:firstLine="567"/>
        <w:jc w:val="right"/>
        <w:rPr>
          <w:rFonts w:ascii="Times New Roman" w:hAnsi="Times New Roman"/>
          <w:b/>
          <w:bCs/>
          <w:color w:val="000000"/>
          <w:sz w:val="24"/>
          <w:szCs w:val="24"/>
        </w:rPr>
      </w:pPr>
      <w:r w:rsidRPr="00C14E42">
        <w:rPr>
          <w:rFonts w:ascii="Times New Roman" w:hAnsi="Times New Roman"/>
          <w:sz w:val="24"/>
          <w:szCs w:val="24"/>
        </w:rPr>
        <w:t>МБДОУ «Детский сад №8 «Ручеёк» г.Кукмор</w:t>
      </w:r>
    </w:p>
    <w:p w:rsidR="00397F59" w:rsidRPr="00C14E42" w:rsidRDefault="00397F59" w:rsidP="00E468CD">
      <w:pPr>
        <w:spacing w:after="0" w:line="240" w:lineRule="auto"/>
        <w:ind w:firstLine="567"/>
        <w:jc w:val="right"/>
        <w:rPr>
          <w:rFonts w:ascii="Times New Roman" w:hAnsi="Times New Roman"/>
          <w:b/>
          <w:bCs/>
          <w:color w:val="000000"/>
          <w:sz w:val="24"/>
          <w:szCs w:val="24"/>
        </w:rPr>
      </w:pP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Данная методическая разработка направлена на усвоение программного материала, расширения словарного запаса, закрепления речевого материала по обучению детей двум государственным языкам РТ, решения проблемных ситуаций, находить выходы из нее, формирования умений ставить простейшие опыты.</w:t>
      </w:r>
    </w:p>
    <w:p w:rsidR="00397F59" w:rsidRPr="00C14E42" w:rsidRDefault="00397F59" w:rsidP="00E468CD">
      <w:pPr>
        <w:spacing w:after="0" w:line="240" w:lineRule="auto"/>
        <w:ind w:firstLine="567"/>
        <w:jc w:val="both"/>
        <w:rPr>
          <w:rFonts w:ascii="Times New Roman" w:hAnsi="Times New Roman"/>
          <w:sz w:val="24"/>
          <w:szCs w:val="24"/>
        </w:rPr>
      </w:pP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Опыт работы предназначен для педагогов дошкольных образовательных организаций.</w:t>
      </w:r>
    </w:p>
    <w:p w:rsidR="00397F59" w:rsidRPr="00C14E42" w:rsidRDefault="00397F59" w:rsidP="00E468CD">
      <w:pPr>
        <w:spacing w:after="0" w:line="240" w:lineRule="auto"/>
        <w:rPr>
          <w:rFonts w:ascii="Times New Roman" w:hAnsi="Times New Roman"/>
          <w:b/>
          <w:bCs/>
          <w:color w:val="000000"/>
          <w:sz w:val="24"/>
          <w:szCs w:val="24"/>
        </w:rPr>
      </w:pPr>
      <w:r w:rsidRPr="00C14E42">
        <w:rPr>
          <w:rFonts w:ascii="Times New Roman" w:hAnsi="Times New Roman"/>
          <w:b/>
          <w:bCs/>
          <w:color w:val="000000"/>
          <w:sz w:val="24"/>
          <w:szCs w:val="24"/>
        </w:rPr>
        <w:t xml:space="preserve">                                            </w:t>
      </w:r>
      <w:r w:rsidRPr="00C14E42">
        <w:rPr>
          <w:rFonts w:ascii="Times New Roman" w:hAnsi="Times New Roman"/>
          <w:b/>
          <w:bCs/>
          <w:color w:val="000000"/>
          <w:sz w:val="24"/>
          <w:szCs w:val="24"/>
          <w:lang w:val="tt-RU"/>
        </w:rPr>
        <w:t xml:space="preserve">   </w:t>
      </w:r>
      <w:r w:rsidRPr="00C14E42">
        <w:rPr>
          <w:rFonts w:ascii="Times New Roman" w:hAnsi="Times New Roman"/>
          <w:b/>
          <w:bCs/>
          <w:color w:val="000000"/>
          <w:sz w:val="24"/>
          <w:szCs w:val="24"/>
        </w:rPr>
        <w:t xml:space="preserve"> ВВЕДЕНИЕ.</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Дошкольный возраст, как известно, период интенсивного </w:t>
      </w:r>
      <w:r w:rsidRPr="00C14E42">
        <w:rPr>
          <w:rStyle w:val="Strong"/>
          <w:bCs/>
          <w:color w:val="111111"/>
          <w:bdr w:val="none" w:sz="0" w:space="0" w:color="auto" w:frame="1"/>
        </w:rPr>
        <w:t>развития ребенка</w:t>
      </w:r>
      <w:r w:rsidRPr="00C14E42">
        <w:rPr>
          <w:color w:val="111111"/>
        </w:rPr>
        <w:t>, а своевременное овладение правильной речью, и активное пользование ею, является одним из основных условий нормального психофизического </w:t>
      </w:r>
      <w:r w:rsidRPr="00C14E42">
        <w:rPr>
          <w:rStyle w:val="Strong"/>
          <w:bCs/>
          <w:color w:val="111111"/>
          <w:bdr w:val="none" w:sz="0" w:space="0" w:color="auto" w:frame="1"/>
        </w:rPr>
        <w:t>развития ребенка</w:t>
      </w:r>
      <w:r w:rsidRPr="00C14E42">
        <w:rPr>
          <w:color w:val="111111"/>
        </w:rPr>
        <w:t>, формирования полноценной личности и подготовки к обучению в школе.</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Речь – это важнейшая психическая функция человека. Чтобы ребенок своевременно и качественно овладел устной речью, необходимо, чтобы он пользовался ей как можно чаще, вступая в контакт со сверстниками и со взрослыми, т. е. обладал определенной речевой активностью.</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Через опытно- </w:t>
      </w:r>
      <w:r w:rsidRPr="00C14E42">
        <w:rPr>
          <w:rStyle w:val="Strong"/>
          <w:bCs/>
          <w:color w:val="111111"/>
          <w:bdr w:val="none" w:sz="0" w:space="0" w:color="auto" w:frame="1"/>
        </w:rPr>
        <w:t>экспериментальную деятельность</w:t>
      </w:r>
      <w:r w:rsidRPr="00C14E42">
        <w:rPr>
          <w:color w:val="111111"/>
        </w:rPr>
        <w:t xml:space="preserve"> ребенок достигает расширение представлений о людях, предметах, объектах природы ближайшего окружения, их действиях, ярко выраженных свойствах и качествах, познание чего, возможно. Знания, полученные самостоятельно, являются осознанными и более прочными. Ребенок познает объект в результате практической деятельности с ним. Опыты помогают </w:t>
      </w:r>
      <w:r w:rsidRPr="00C14E42">
        <w:rPr>
          <w:rStyle w:val="Strong"/>
          <w:bCs/>
          <w:color w:val="111111"/>
          <w:bdr w:val="none" w:sz="0" w:space="0" w:color="auto" w:frame="1"/>
        </w:rPr>
        <w:t>развивать речь</w:t>
      </w:r>
      <w:r w:rsidRPr="00C14E42">
        <w:rPr>
          <w:color w:val="111111"/>
        </w:rPr>
        <w:t>, мышление, логику, творчество ребенка, наглядно показывать связи между живым и неживым в природе. Исследование дает возможность ребенку самому найти ответы на вопросы как и почему.</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rStyle w:val="Strong"/>
          <w:bCs/>
          <w:color w:val="111111"/>
          <w:bdr w:val="none" w:sz="0" w:space="0" w:color="auto" w:frame="1"/>
        </w:rPr>
        <w:t>Экспериментирование</w:t>
      </w:r>
      <w:r w:rsidRPr="00C14E42">
        <w:rPr>
          <w:color w:val="111111"/>
        </w:rPr>
        <w:t> – это творческий процесс и наряду с игрой –ведущая деятельность дошкольника.</w:t>
      </w:r>
    </w:p>
    <w:p w:rsidR="00397F59" w:rsidRPr="00C14E42" w:rsidRDefault="00397F59" w:rsidP="00E468CD">
      <w:pPr>
        <w:spacing w:after="0" w:line="240" w:lineRule="auto"/>
        <w:ind w:firstLine="567"/>
        <w:jc w:val="both"/>
        <w:rPr>
          <w:rFonts w:ascii="Times New Roman" w:hAnsi="Times New Roman"/>
          <w:sz w:val="24"/>
          <w:szCs w:val="24"/>
          <w:shd w:val="clear" w:color="auto" w:fill="FFFFFF"/>
        </w:rPr>
      </w:pPr>
      <w:r w:rsidRPr="00C14E42">
        <w:rPr>
          <w:rStyle w:val="Strong"/>
          <w:rFonts w:ascii="Times New Roman" w:hAnsi="Times New Roman"/>
          <w:bCs/>
          <w:sz w:val="24"/>
          <w:szCs w:val="24"/>
          <w:shd w:val="clear" w:color="auto" w:fill="FFFFFF"/>
        </w:rPr>
        <w:t>Познавательное и речевое развитие должно главным образом обеспечить удовлетворение потребности ребенка в освоении нового.</w:t>
      </w:r>
      <w:r w:rsidRPr="00C14E42">
        <w:rPr>
          <w:rFonts w:ascii="Times New Roman" w:hAnsi="Times New Roman"/>
          <w:sz w:val="24"/>
          <w:szCs w:val="24"/>
          <w:shd w:val="clear" w:color="auto" w:fill="FFFFFF"/>
        </w:rPr>
        <w:t> Однако ребёнок учится не только получать информацию, но и пользоваться приобретёнными знаниями. </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color w:val="111111"/>
          <w:sz w:val="24"/>
          <w:szCs w:val="24"/>
          <w:shd w:val="clear" w:color="auto" w:fill="FFFFFF"/>
        </w:rPr>
        <w:t>Исходя из выше сказанного, мы можем сделать вывод, что </w:t>
      </w:r>
      <w:r w:rsidRPr="00C14E42">
        <w:rPr>
          <w:rStyle w:val="Strong"/>
          <w:rFonts w:ascii="Times New Roman" w:hAnsi="Times New Roman"/>
          <w:bCs/>
          <w:color w:val="111111"/>
          <w:sz w:val="24"/>
          <w:szCs w:val="24"/>
          <w:bdr w:val="none" w:sz="0" w:space="0" w:color="auto" w:frame="1"/>
          <w:shd w:val="clear" w:color="auto" w:fill="FFFFFF"/>
        </w:rPr>
        <w:t>развитие речи и экспериментирование</w:t>
      </w:r>
      <w:r w:rsidRPr="00C14E42">
        <w:rPr>
          <w:rFonts w:ascii="Times New Roman" w:hAnsi="Times New Roman"/>
          <w:color w:val="111111"/>
          <w:sz w:val="24"/>
          <w:szCs w:val="24"/>
          <w:shd w:val="clear" w:color="auto" w:fill="FFFFFF"/>
        </w:rPr>
        <w:t> тесно связаны между собой. Необходимо отметить двусторонний характер этих связей. Умение четко выразить свою мысль облегчает проведение опыта, в то время как пополнение знаний об окружающем мире </w:t>
      </w:r>
      <w:r w:rsidRPr="00C14E42">
        <w:rPr>
          <w:rStyle w:val="Strong"/>
          <w:rFonts w:ascii="Times New Roman" w:hAnsi="Times New Roman"/>
          <w:bCs/>
          <w:color w:val="111111"/>
          <w:sz w:val="24"/>
          <w:szCs w:val="24"/>
          <w:bdr w:val="none" w:sz="0" w:space="0" w:color="auto" w:frame="1"/>
          <w:shd w:val="clear" w:color="auto" w:fill="FFFFFF"/>
        </w:rPr>
        <w:t>способствует развитию речи</w:t>
      </w:r>
      <w:r w:rsidRPr="00C14E42">
        <w:rPr>
          <w:rFonts w:ascii="Times New Roman" w:hAnsi="Times New Roman"/>
          <w:color w:val="111111"/>
          <w:sz w:val="24"/>
          <w:szCs w:val="24"/>
          <w:shd w:val="clear" w:color="auto" w:fill="FFFFFF"/>
        </w:rPr>
        <w:t xml:space="preserve">. </w:t>
      </w:r>
      <w:r w:rsidRPr="00C14E42">
        <w:rPr>
          <w:rFonts w:ascii="Times New Roman" w:hAnsi="Times New Roman"/>
          <w:sz w:val="24"/>
          <w:szCs w:val="24"/>
          <w:shd w:val="clear" w:color="auto" w:fill="FFFFFF"/>
        </w:rPr>
        <w:t xml:space="preserve">На данном занятии, дети учатся работать в предметно-пространственной среде, составлять предложения на двух государственных языках РТ. </w:t>
      </w:r>
    </w:p>
    <w:p w:rsidR="00397F59" w:rsidRPr="00C14E42" w:rsidRDefault="00397F59" w:rsidP="00E468CD">
      <w:pPr>
        <w:spacing w:after="0" w:line="240" w:lineRule="auto"/>
        <w:ind w:firstLine="567"/>
        <w:jc w:val="both"/>
        <w:rPr>
          <w:rFonts w:ascii="Times New Roman" w:hAnsi="Times New Roman"/>
          <w:b/>
          <w:bCs/>
          <w:color w:val="000000"/>
          <w:sz w:val="24"/>
          <w:szCs w:val="24"/>
        </w:rPr>
      </w:pP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
          <w:bCs/>
          <w:color w:val="000000"/>
          <w:sz w:val="24"/>
          <w:szCs w:val="24"/>
        </w:rPr>
        <w:t>Цель разработки.</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sz w:val="24"/>
          <w:szCs w:val="24"/>
          <w:shd w:val="clear" w:color="auto" w:fill="FFFFFF"/>
        </w:rPr>
        <w:t>Способствовать повышению уровня профессиональных знаний у педагогов по </w:t>
      </w:r>
      <w:r w:rsidRPr="00C14E42">
        <w:rPr>
          <w:rStyle w:val="Strong"/>
          <w:rFonts w:ascii="Times New Roman" w:hAnsi="Times New Roman"/>
          <w:bCs/>
          <w:sz w:val="24"/>
          <w:szCs w:val="24"/>
          <w:bdr w:val="none" w:sz="0" w:space="0" w:color="auto" w:frame="1"/>
          <w:shd w:val="clear" w:color="auto" w:fill="FFFFFF"/>
        </w:rPr>
        <w:t>использованию проблемных ситуаций</w:t>
      </w:r>
      <w:r w:rsidRPr="00C14E42">
        <w:rPr>
          <w:rFonts w:ascii="Times New Roman" w:hAnsi="Times New Roman"/>
          <w:sz w:val="24"/>
          <w:szCs w:val="24"/>
          <w:shd w:val="clear" w:color="auto" w:fill="FFFFFF"/>
        </w:rPr>
        <w:t xml:space="preserve"> в организации образовательной деятельности.</w:t>
      </w:r>
    </w:p>
    <w:p w:rsidR="00397F59" w:rsidRPr="00C14E42" w:rsidRDefault="00397F59" w:rsidP="00E468CD">
      <w:pPr>
        <w:spacing w:after="0" w:line="240" w:lineRule="auto"/>
        <w:ind w:firstLine="567"/>
        <w:jc w:val="both"/>
        <w:rPr>
          <w:rFonts w:ascii="Times New Roman" w:hAnsi="Times New Roman"/>
          <w:b/>
          <w:sz w:val="24"/>
          <w:szCs w:val="24"/>
        </w:rPr>
      </w:pP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
          <w:sz w:val="24"/>
          <w:szCs w:val="24"/>
        </w:rPr>
        <w:t>Содержание занятия.</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Cs/>
          <w:color w:val="000000"/>
          <w:sz w:val="24"/>
          <w:szCs w:val="24"/>
        </w:rPr>
        <w:t xml:space="preserve">1. Вводная часть. </w:t>
      </w:r>
      <w:r w:rsidRPr="00C14E42">
        <w:rPr>
          <w:rFonts w:ascii="Times New Roman" w:hAnsi="Times New Roman"/>
          <w:color w:val="000000"/>
          <w:sz w:val="24"/>
          <w:szCs w:val="24"/>
          <w:shd w:val="clear" w:color="auto" w:fill="FFFFFF"/>
        </w:rPr>
        <w:t xml:space="preserve">Организация детского внимания: чтение письма,  создание проблемной ситуации, стимулирующей активность детей к поиску её решения. </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Cs/>
          <w:color w:val="000000"/>
          <w:sz w:val="24"/>
          <w:szCs w:val="24"/>
        </w:rPr>
        <w:t>2.</w:t>
      </w:r>
      <w:r w:rsidRPr="00C14E42">
        <w:rPr>
          <w:rFonts w:ascii="Times New Roman" w:hAnsi="Times New Roman"/>
          <w:b/>
          <w:bCs/>
          <w:color w:val="000000"/>
          <w:sz w:val="24"/>
          <w:szCs w:val="24"/>
        </w:rPr>
        <w:t xml:space="preserve"> </w:t>
      </w:r>
      <w:r w:rsidRPr="00C14E42">
        <w:rPr>
          <w:rFonts w:ascii="Times New Roman" w:hAnsi="Times New Roman"/>
          <w:bCs/>
          <w:color w:val="000000"/>
          <w:sz w:val="24"/>
          <w:szCs w:val="24"/>
        </w:rPr>
        <w:t xml:space="preserve">Основная часть. </w:t>
      </w:r>
      <w:r w:rsidRPr="00C14E42">
        <w:rPr>
          <w:rFonts w:ascii="Times New Roman" w:hAnsi="Times New Roman"/>
          <w:color w:val="000000"/>
          <w:sz w:val="24"/>
          <w:szCs w:val="24"/>
          <w:shd w:val="clear" w:color="auto" w:fill="FFFFFF"/>
        </w:rPr>
        <w:t xml:space="preserve">Объяснение материала и показ способа действия или постановка учебной задачи и совместное решение; дать новые знания для решения проблемного вопроса; работа по обогащению и активизации словаря, обучению связной речи. Предлагается выполнить эксперимент. </w:t>
      </w:r>
    </w:p>
    <w:p w:rsidR="00397F59" w:rsidRPr="00C14E42" w:rsidRDefault="00397F59" w:rsidP="00E468CD">
      <w:pPr>
        <w:spacing w:after="0" w:line="240" w:lineRule="auto"/>
        <w:ind w:firstLine="567"/>
        <w:jc w:val="both"/>
        <w:rPr>
          <w:rStyle w:val="c3"/>
          <w:rFonts w:ascii="Times New Roman" w:hAnsi="Times New Roman"/>
          <w:b/>
          <w:bCs/>
          <w:color w:val="000000"/>
          <w:sz w:val="24"/>
          <w:szCs w:val="24"/>
        </w:rPr>
      </w:pPr>
      <w:r w:rsidRPr="00C14E42">
        <w:rPr>
          <w:rFonts w:ascii="Times New Roman" w:hAnsi="Times New Roman"/>
          <w:bCs/>
          <w:color w:val="000000"/>
          <w:sz w:val="24"/>
          <w:szCs w:val="24"/>
        </w:rPr>
        <w:t xml:space="preserve">3. Заключительная часть. </w:t>
      </w:r>
      <w:r w:rsidRPr="00C14E42">
        <w:rPr>
          <w:rFonts w:ascii="Times New Roman" w:hAnsi="Times New Roman"/>
          <w:color w:val="000000"/>
          <w:sz w:val="24"/>
          <w:szCs w:val="24"/>
          <w:shd w:val="clear" w:color="auto" w:fill="FFFFFF"/>
        </w:rPr>
        <w:t xml:space="preserve">Предлагается практическая работа  на закрепление полученной информации,  знаний, умений  и навыков  в виде рисования. </w:t>
      </w:r>
    </w:p>
    <w:p w:rsidR="00397F59" w:rsidRPr="00C14E42" w:rsidRDefault="00397F59" w:rsidP="00E468CD">
      <w:pPr>
        <w:pStyle w:val="ListParagraph"/>
        <w:spacing w:after="0" w:line="240" w:lineRule="auto"/>
        <w:ind w:left="0" w:firstLine="567"/>
        <w:jc w:val="both"/>
        <w:rPr>
          <w:rFonts w:ascii="Times New Roman" w:hAnsi="Times New Roman"/>
          <w:color w:val="000000"/>
          <w:sz w:val="24"/>
          <w:szCs w:val="24"/>
        </w:rPr>
      </w:pPr>
      <w:r w:rsidRPr="00C14E42">
        <w:rPr>
          <w:rFonts w:ascii="Times New Roman" w:hAnsi="Times New Roman"/>
          <w:color w:val="000000"/>
          <w:sz w:val="24"/>
          <w:szCs w:val="24"/>
        </w:rPr>
        <w:t>Подведение итога (анализ вместе с детьми выполненной работы, оценивание участия детей на занятии, сообщение о том, чем будут заниматься в следующий раз).</w:t>
      </w:r>
    </w:p>
    <w:p w:rsidR="00397F59" w:rsidRPr="00C14E42" w:rsidRDefault="00397F59" w:rsidP="00E468CD">
      <w:pPr>
        <w:spacing w:after="0" w:line="240" w:lineRule="auto"/>
        <w:ind w:firstLine="567"/>
        <w:jc w:val="center"/>
        <w:rPr>
          <w:rFonts w:ascii="Times New Roman" w:hAnsi="Times New Roman"/>
          <w:b/>
          <w:bCs/>
          <w:color w:val="000000"/>
          <w:sz w:val="24"/>
          <w:szCs w:val="24"/>
        </w:rPr>
      </w:pPr>
    </w:p>
    <w:p w:rsidR="00397F59" w:rsidRPr="00C14E42" w:rsidRDefault="00397F59" w:rsidP="00E468CD">
      <w:pPr>
        <w:spacing w:after="0" w:line="240" w:lineRule="auto"/>
        <w:ind w:firstLine="567"/>
        <w:jc w:val="center"/>
        <w:rPr>
          <w:rFonts w:ascii="Times New Roman" w:hAnsi="Times New Roman"/>
          <w:b/>
          <w:bCs/>
          <w:color w:val="000000"/>
          <w:sz w:val="24"/>
          <w:szCs w:val="24"/>
        </w:rPr>
      </w:pPr>
      <w:r w:rsidRPr="00C14E42">
        <w:rPr>
          <w:rFonts w:ascii="Times New Roman" w:hAnsi="Times New Roman"/>
          <w:b/>
          <w:bCs/>
          <w:color w:val="000000"/>
          <w:sz w:val="24"/>
          <w:szCs w:val="24"/>
        </w:rPr>
        <w:t>ОСНОВНАЯ  ЧАСТЬ.</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Cs/>
          <w:color w:val="000000"/>
          <w:sz w:val="24"/>
          <w:szCs w:val="24"/>
        </w:rPr>
        <w:t>Занятие проводится в подготовительной к школе группе.</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
          <w:bCs/>
          <w:color w:val="000000"/>
          <w:sz w:val="24"/>
          <w:szCs w:val="24"/>
        </w:rPr>
        <w:t>Тип:</w:t>
      </w:r>
      <w:r w:rsidRPr="00C14E42">
        <w:rPr>
          <w:rFonts w:ascii="Times New Roman" w:hAnsi="Times New Roman"/>
          <w:bCs/>
          <w:color w:val="000000"/>
          <w:sz w:val="24"/>
          <w:szCs w:val="24"/>
        </w:rPr>
        <w:t xml:space="preserve"> интегрированное занятие.</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
          <w:bCs/>
          <w:color w:val="000000"/>
          <w:sz w:val="24"/>
          <w:szCs w:val="24"/>
        </w:rPr>
        <w:t>Образовательная область:</w:t>
      </w:r>
      <w:r w:rsidRPr="00C14E42">
        <w:rPr>
          <w:rFonts w:ascii="Times New Roman" w:hAnsi="Times New Roman"/>
          <w:bCs/>
          <w:color w:val="000000"/>
          <w:sz w:val="24"/>
          <w:szCs w:val="24"/>
        </w:rPr>
        <w:t xml:space="preserve"> речевое развитие.</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
          <w:bCs/>
          <w:color w:val="000000"/>
          <w:sz w:val="24"/>
          <w:szCs w:val="24"/>
        </w:rPr>
        <w:t>Цель:</w:t>
      </w:r>
      <w:r w:rsidRPr="00C14E42">
        <w:rPr>
          <w:rFonts w:ascii="Times New Roman" w:hAnsi="Times New Roman"/>
          <w:sz w:val="24"/>
          <w:szCs w:val="24"/>
        </w:rPr>
        <w:t xml:space="preserve"> развивать умение осуществлять коллективный поиск, умение самостоятельно искать метод решения в проблемной ситуации. При затруднении уметь обратиться за помощью к взрослым.</w:t>
      </w:r>
    </w:p>
    <w:p w:rsidR="00397F59" w:rsidRPr="00C14E42" w:rsidRDefault="00397F59" w:rsidP="00E468CD">
      <w:pPr>
        <w:spacing w:after="0" w:line="240" w:lineRule="auto"/>
        <w:ind w:firstLine="567"/>
        <w:jc w:val="both"/>
        <w:rPr>
          <w:rFonts w:ascii="Times New Roman" w:hAnsi="Times New Roman"/>
          <w:b/>
          <w:bCs/>
          <w:color w:val="000000"/>
          <w:sz w:val="24"/>
          <w:szCs w:val="24"/>
        </w:rPr>
      </w:pP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
          <w:bCs/>
          <w:color w:val="000000"/>
          <w:sz w:val="24"/>
          <w:szCs w:val="24"/>
        </w:rPr>
        <w:t>Задачи:</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Cs/>
          <w:color w:val="000000"/>
          <w:sz w:val="24"/>
          <w:szCs w:val="24"/>
        </w:rPr>
        <w:t>1. Развивающие:</w:t>
      </w:r>
      <w:r w:rsidRPr="00C14E42">
        <w:rPr>
          <w:rFonts w:ascii="Times New Roman" w:hAnsi="Times New Roman"/>
          <w:sz w:val="24"/>
          <w:szCs w:val="24"/>
        </w:rPr>
        <w:t xml:space="preserve"> развивать свободное общение со сверстниками и взрослыми в ходе образовательной деятельности. Развивать у детей внимание, память, мышление, речь. </w:t>
      </w:r>
    </w:p>
    <w:p w:rsidR="00397F59" w:rsidRPr="00C14E42" w:rsidRDefault="00397F59" w:rsidP="00E468CD">
      <w:pPr>
        <w:pStyle w:val="NormalWeb"/>
        <w:shd w:val="clear" w:color="auto" w:fill="FFFFFF"/>
        <w:spacing w:before="0" w:beforeAutospacing="0" w:after="0" w:afterAutospacing="0"/>
        <w:ind w:firstLine="567"/>
        <w:jc w:val="both"/>
      </w:pPr>
      <w:r w:rsidRPr="00C14E42">
        <w:rPr>
          <w:bCs/>
          <w:color w:val="000000"/>
        </w:rPr>
        <w:t>2. Воспитательные:</w:t>
      </w:r>
      <w:r w:rsidRPr="00C14E42">
        <w:t xml:space="preserve"> воспитывать чувство индивидуальной ответственности за выполнение коллективного дела.</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Cs/>
          <w:color w:val="000000"/>
          <w:sz w:val="24"/>
          <w:szCs w:val="24"/>
        </w:rPr>
        <w:t>3. Образовательные</w:t>
      </w:r>
      <w:r w:rsidRPr="00C14E42">
        <w:rPr>
          <w:rFonts w:ascii="Times New Roman" w:hAnsi="Times New Roman"/>
          <w:sz w:val="24"/>
          <w:szCs w:val="24"/>
        </w:rPr>
        <w:t>: закрепить знания детей о назначении посуды - сита и дуршлага.</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
          <w:bCs/>
          <w:color w:val="000000"/>
          <w:sz w:val="24"/>
          <w:szCs w:val="24"/>
        </w:rPr>
        <w:t xml:space="preserve">Основная образовательная область: </w:t>
      </w:r>
      <w:r w:rsidRPr="00C14E42">
        <w:rPr>
          <w:rFonts w:ascii="Times New Roman" w:hAnsi="Times New Roman"/>
          <w:bCs/>
          <w:color w:val="000000"/>
          <w:sz w:val="24"/>
          <w:szCs w:val="24"/>
        </w:rPr>
        <w:t>речевое развитие.</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
          <w:bCs/>
          <w:color w:val="000000"/>
          <w:sz w:val="24"/>
          <w:szCs w:val="24"/>
        </w:rPr>
        <w:t xml:space="preserve">Интеграция образовательных областей: </w:t>
      </w:r>
      <w:r w:rsidRPr="00C14E42">
        <w:rPr>
          <w:rFonts w:ascii="Times New Roman" w:hAnsi="Times New Roman"/>
          <w:bCs/>
          <w:color w:val="000000"/>
          <w:sz w:val="24"/>
          <w:szCs w:val="24"/>
        </w:rPr>
        <w:t>познавательное развитие, речевое развитие, художественно-эстетическое развитие.</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color w:val="000000"/>
        </w:rPr>
        <w:t>Предварительная работа с детьми:</w:t>
      </w:r>
      <w:r w:rsidRPr="00C14E42">
        <w:t xml:space="preserve"> чтение сказки Корнея Чуковского «Федорино горе», проведение опытов с водой, глиной.</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
          <w:bCs/>
          <w:color w:val="000000"/>
          <w:sz w:val="24"/>
          <w:szCs w:val="24"/>
        </w:rPr>
        <w:t xml:space="preserve">Методы и приемы: </w:t>
      </w:r>
      <w:r w:rsidRPr="00C14E42">
        <w:rPr>
          <w:rFonts w:ascii="Times New Roman" w:hAnsi="Times New Roman"/>
          <w:bCs/>
          <w:color w:val="000000"/>
          <w:sz w:val="24"/>
          <w:szCs w:val="24"/>
        </w:rPr>
        <w:t>наглядные (наблюдение, показ), практические (игра, экспериментирование, художественное слово).</w:t>
      </w:r>
    </w:p>
    <w:p w:rsidR="00397F59" w:rsidRPr="00C14E42" w:rsidRDefault="00397F59" w:rsidP="00E468CD">
      <w:pPr>
        <w:spacing w:after="0" w:line="240" w:lineRule="auto"/>
        <w:ind w:firstLine="567"/>
        <w:jc w:val="both"/>
        <w:rPr>
          <w:rFonts w:ascii="Times New Roman" w:hAnsi="Times New Roman"/>
          <w:b/>
          <w:bCs/>
          <w:color w:val="000000"/>
          <w:sz w:val="24"/>
          <w:szCs w:val="24"/>
        </w:rPr>
      </w:pPr>
      <w:r w:rsidRPr="00C14E42">
        <w:rPr>
          <w:rFonts w:ascii="Times New Roman" w:hAnsi="Times New Roman"/>
          <w:b/>
          <w:bCs/>
          <w:color w:val="000000"/>
          <w:sz w:val="24"/>
          <w:szCs w:val="24"/>
        </w:rPr>
        <w:t>Оборудование и материалы:</w:t>
      </w:r>
      <w:r w:rsidRPr="00C14E42">
        <w:rPr>
          <w:rFonts w:ascii="Times New Roman" w:hAnsi="Times New Roman"/>
          <w:sz w:val="24"/>
          <w:szCs w:val="24"/>
        </w:rPr>
        <w:t xml:space="preserve"> письмо, картинки с изображением сита, дуршлага, иллюстрация сказки «Федорино горе», альбомный лист. Тесто, клеенка, тазики, кувшины с водой, пластилин, сито. Стаканчики, гуашь.</w:t>
      </w:r>
    </w:p>
    <w:p w:rsidR="00397F59" w:rsidRPr="00C14E42" w:rsidRDefault="00397F59" w:rsidP="00E468CD">
      <w:pPr>
        <w:spacing w:after="0" w:line="240" w:lineRule="auto"/>
        <w:ind w:firstLine="567"/>
        <w:jc w:val="both"/>
        <w:rPr>
          <w:rFonts w:ascii="Times New Roman" w:hAnsi="Times New Roman"/>
          <w:bCs/>
          <w:color w:val="000000"/>
          <w:sz w:val="24"/>
          <w:szCs w:val="24"/>
        </w:rPr>
      </w:pPr>
      <w:r w:rsidRPr="00C14E42">
        <w:rPr>
          <w:rFonts w:ascii="Times New Roman" w:hAnsi="Times New Roman"/>
          <w:b/>
          <w:bCs/>
          <w:color w:val="000000"/>
          <w:sz w:val="24"/>
          <w:szCs w:val="24"/>
        </w:rPr>
        <w:t xml:space="preserve">Планируемый результат:  </w:t>
      </w:r>
      <w:r w:rsidRPr="00C14E42">
        <w:rPr>
          <w:rFonts w:ascii="Times New Roman" w:hAnsi="Times New Roman"/>
          <w:bCs/>
          <w:color w:val="000000"/>
          <w:sz w:val="24"/>
          <w:szCs w:val="24"/>
        </w:rPr>
        <w:t>у детей</w:t>
      </w:r>
      <w:r w:rsidRPr="00C14E42">
        <w:rPr>
          <w:rFonts w:ascii="Times New Roman" w:hAnsi="Times New Roman"/>
          <w:b/>
          <w:bCs/>
          <w:color w:val="000000"/>
          <w:sz w:val="24"/>
          <w:szCs w:val="24"/>
        </w:rPr>
        <w:t xml:space="preserve"> </w:t>
      </w:r>
      <w:r w:rsidRPr="00C14E42">
        <w:rPr>
          <w:rFonts w:ascii="Times New Roman" w:hAnsi="Times New Roman"/>
          <w:bCs/>
          <w:color w:val="000000"/>
          <w:sz w:val="24"/>
          <w:szCs w:val="24"/>
        </w:rPr>
        <w:t>сформирована речь на русском и татарском</w:t>
      </w:r>
      <w:r w:rsidRPr="00C14E42">
        <w:rPr>
          <w:rFonts w:ascii="Times New Roman" w:hAnsi="Times New Roman"/>
          <w:b/>
          <w:bCs/>
          <w:color w:val="000000"/>
          <w:sz w:val="24"/>
          <w:szCs w:val="24"/>
        </w:rPr>
        <w:t xml:space="preserve"> </w:t>
      </w:r>
      <w:r w:rsidRPr="00C14E42">
        <w:rPr>
          <w:rFonts w:ascii="Times New Roman" w:hAnsi="Times New Roman"/>
          <w:bCs/>
          <w:color w:val="000000"/>
          <w:sz w:val="24"/>
          <w:szCs w:val="24"/>
        </w:rPr>
        <w:t>языках, дети свободно общаются со сверстниками и взрослыми, находят выход из проблемной ситуации, проводят простейшие опыты. Сформированы знания и представления об окружающем мире, осознанно – бережное отношение к предметам.</w:t>
      </w:r>
    </w:p>
    <w:p w:rsidR="00397F59" w:rsidRPr="00C14E42" w:rsidRDefault="00397F59" w:rsidP="00E468CD">
      <w:pPr>
        <w:spacing w:after="0" w:line="240" w:lineRule="auto"/>
        <w:ind w:firstLine="567"/>
        <w:jc w:val="both"/>
        <w:rPr>
          <w:rFonts w:ascii="Times New Roman" w:hAnsi="Times New Roman"/>
          <w:bCs/>
          <w:color w:val="000000"/>
          <w:sz w:val="24"/>
          <w:szCs w:val="24"/>
        </w:rPr>
      </w:pPr>
    </w:p>
    <w:p w:rsidR="00397F59" w:rsidRPr="00C14E42" w:rsidRDefault="00397F59" w:rsidP="00E468CD">
      <w:pPr>
        <w:spacing w:after="0" w:line="240" w:lineRule="auto"/>
        <w:ind w:firstLine="567"/>
        <w:jc w:val="center"/>
        <w:rPr>
          <w:rFonts w:ascii="Times New Roman" w:hAnsi="Times New Roman"/>
          <w:b/>
          <w:bCs/>
          <w:color w:val="000000"/>
          <w:sz w:val="24"/>
          <w:szCs w:val="24"/>
        </w:rPr>
      </w:pPr>
      <w:r w:rsidRPr="00C14E42">
        <w:rPr>
          <w:rFonts w:ascii="Times New Roman" w:hAnsi="Times New Roman"/>
          <w:b/>
          <w:bCs/>
          <w:color w:val="000000"/>
          <w:sz w:val="24"/>
          <w:szCs w:val="24"/>
        </w:rPr>
        <w:t>ХОД ОБРАЗОВАТЕЛЬНОЙ ДЕЯТЕЛЬНОСТИ.</w:t>
      </w:r>
    </w:p>
    <w:p w:rsidR="00397F59" w:rsidRPr="00C14E42" w:rsidRDefault="00397F59" w:rsidP="00E468CD">
      <w:pPr>
        <w:spacing w:after="0" w:line="240" w:lineRule="auto"/>
        <w:ind w:firstLine="567"/>
        <w:rPr>
          <w:rFonts w:ascii="Times New Roman" w:hAnsi="Times New Roman"/>
          <w:b/>
          <w:bCs/>
          <w:sz w:val="24"/>
          <w:szCs w:val="24"/>
        </w:rPr>
      </w:pPr>
      <w:r w:rsidRPr="00C14E42">
        <w:rPr>
          <w:rFonts w:ascii="Times New Roman" w:hAnsi="Times New Roman"/>
          <w:sz w:val="24"/>
          <w:szCs w:val="24"/>
          <w:shd w:val="clear" w:color="auto" w:fill="FFFFFF"/>
        </w:rPr>
        <w:t xml:space="preserve">I. </w:t>
      </w:r>
      <w:r w:rsidRPr="00C14E42">
        <w:rPr>
          <w:rFonts w:ascii="Times New Roman" w:hAnsi="Times New Roman"/>
          <w:b/>
          <w:sz w:val="24"/>
          <w:szCs w:val="24"/>
          <w:shd w:val="clear" w:color="auto" w:fill="FFFFFF"/>
        </w:rPr>
        <w:t>Вводная часть.</w:t>
      </w:r>
      <w:r w:rsidRPr="00C14E42">
        <w:rPr>
          <w:rFonts w:ascii="Times New Roman" w:hAnsi="Times New Roman"/>
          <w:sz w:val="24"/>
          <w:szCs w:val="24"/>
          <w:shd w:val="clear" w:color="auto" w:fill="FFFFFF"/>
        </w:rPr>
        <w:t xml:space="preserve"> </w:t>
      </w:r>
      <w:r w:rsidRPr="00C14E42">
        <w:rPr>
          <w:rFonts w:ascii="Times New Roman" w:hAnsi="Times New Roman"/>
          <w:i/>
          <w:sz w:val="24"/>
          <w:szCs w:val="24"/>
          <w:shd w:val="clear" w:color="auto" w:fill="FFFFFF"/>
        </w:rPr>
        <w:t>Вхождение в игровую ситуацию.</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b/>
          <w:bCs/>
        </w:rPr>
        <w:t>Воспитатель:</w:t>
      </w:r>
      <w:r w:rsidRPr="00C14E42">
        <w:t> </w:t>
      </w:r>
      <w:r w:rsidRPr="00C14E42">
        <w:rPr>
          <w:color w:val="111111"/>
        </w:rPr>
        <w:t>Здравствуйте, мои дорогие,</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И маленькие, и большие!</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Вижу, как вы подросли</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До чего же хороши!</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Внимание! Внимание!</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Дорогие зрители,</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Чудеса сейчас придут</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Интересно будет тут!</w:t>
      </w:r>
    </w:p>
    <w:p w:rsidR="00397F59" w:rsidRPr="00C14E42" w:rsidRDefault="00397F59" w:rsidP="00E468CD">
      <w:pPr>
        <w:pStyle w:val="NormalWeb"/>
        <w:shd w:val="clear" w:color="auto" w:fill="FFFFFF"/>
        <w:spacing w:before="0" w:beforeAutospacing="0" w:after="0" w:afterAutospacing="0"/>
        <w:ind w:firstLine="567"/>
        <w:jc w:val="both"/>
        <w:rPr>
          <w:color w:val="111111"/>
        </w:rPr>
      </w:pPr>
      <w:r w:rsidRPr="00C14E42">
        <w:rPr>
          <w:color w:val="111111"/>
        </w:rPr>
        <w:t>Ребята, а у нас сегодня гости! Давайте поздороваемся с ними</w:t>
      </w:r>
      <w:r w:rsidRPr="00C14E42">
        <w:rPr>
          <w:i/>
          <w:color w:val="111111"/>
        </w:rPr>
        <w:t xml:space="preserve"> (дети здороваются с гостями).</w:t>
      </w:r>
    </w:p>
    <w:p w:rsidR="00397F59" w:rsidRPr="00C14E42" w:rsidRDefault="00397F59" w:rsidP="00E468CD">
      <w:pPr>
        <w:pStyle w:val="NormalWeb"/>
        <w:shd w:val="clear" w:color="auto" w:fill="FFFFFF"/>
        <w:spacing w:before="0" w:beforeAutospacing="0" w:after="0" w:afterAutospacing="0"/>
        <w:ind w:firstLine="567"/>
        <w:jc w:val="both"/>
        <w:rPr>
          <w:bCs/>
          <w:i/>
        </w:rPr>
      </w:pPr>
      <w:r w:rsidRPr="00C14E42">
        <w:rPr>
          <w:bCs/>
          <w:i/>
        </w:rPr>
        <w:t>Стук в дверь.</w:t>
      </w:r>
    </w:p>
    <w:p w:rsidR="00397F59" w:rsidRPr="00C14E42" w:rsidRDefault="00397F59" w:rsidP="00E468CD">
      <w:pPr>
        <w:pStyle w:val="NormalWeb"/>
        <w:shd w:val="clear" w:color="auto" w:fill="FFFFFF"/>
        <w:spacing w:before="0" w:beforeAutospacing="0" w:after="0" w:afterAutospacing="0"/>
        <w:ind w:firstLine="567"/>
        <w:jc w:val="both"/>
        <w:rPr>
          <w:bCs/>
          <w:i/>
        </w:rPr>
      </w:pPr>
      <w:r w:rsidRPr="00C14E42">
        <w:rPr>
          <w:b/>
          <w:bCs/>
        </w:rPr>
        <w:t>Воспитатель:</w:t>
      </w:r>
      <w:r w:rsidRPr="00C14E42">
        <w:rPr>
          <w:bCs/>
        </w:rPr>
        <w:t xml:space="preserve"> Алина, посмотри, пожалуйста, кто же к нам стучится (</w:t>
      </w:r>
      <w:r w:rsidRPr="00C14E42">
        <w:rPr>
          <w:bCs/>
          <w:i/>
        </w:rPr>
        <w:t xml:space="preserve">ребенок идет к двери и получает письмо). </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b/>
          <w:bCs/>
        </w:rPr>
        <w:t>Воспитатель:</w:t>
      </w:r>
      <w:r w:rsidRPr="00C14E42">
        <w:rPr>
          <w:bCs/>
        </w:rPr>
        <w:t xml:space="preserve"> </w:t>
      </w:r>
      <w:r w:rsidRPr="00C14E42">
        <w:t xml:space="preserve">Давайте прочтем письмо и тогда узнаем, кто ее написал </w:t>
      </w:r>
      <w:r w:rsidRPr="00C14E42">
        <w:rPr>
          <w:i/>
        </w:rPr>
        <w:t>(ребенок открывает конверт и дает письмо воспитателю).</w:t>
      </w:r>
    </w:p>
    <w:p w:rsidR="00397F59" w:rsidRPr="00C14E42" w:rsidRDefault="00397F59" w:rsidP="00E468CD">
      <w:pPr>
        <w:pStyle w:val="NormalWeb"/>
        <w:shd w:val="clear" w:color="auto" w:fill="FFFFFF"/>
        <w:spacing w:before="0" w:beforeAutospacing="0" w:after="0" w:afterAutospacing="0"/>
        <w:ind w:firstLine="567"/>
        <w:jc w:val="both"/>
      </w:pPr>
      <w:r w:rsidRPr="00C14E42">
        <w:t>«Здравствуйте ребята подготовительной группы «Солнышко»!</w:t>
      </w:r>
    </w:p>
    <w:p w:rsidR="00397F59" w:rsidRPr="00C14E42" w:rsidRDefault="00397F59" w:rsidP="00E468CD">
      <w:pPr>
        <w:pStyle w:val="NormalWeb"/>
        <w:shd w:val="clear" w:color="auto" w:fill="FFFFFF"/>
        <w:spacing w:before="0" w:beforeAutospacing="0" w:after="0" w:afterAutospacing="0"/>
        <w:ind w:firstLine="567"/>
        <w:jc w:val="both"/>
      </w:pPr>
      <w:r w:rsidRPr="00C14E42">
        <w:t xml:space="preserve">Ах, я несчастная, ох я пропащая. Убежала от меня моя посуда, осталась я совсем одна. Кинулась утром к печке, а там – ни тарелок, ни котелков нет. Даже самовара не видно, и чашки ушли, и стаканы, остались одни тараканы. Ох, горе мне, горе! Ребята, помогите мне посуду вернуть. Нужно мне ее всю перемыть, перечистить. Да вот еще беда – воды не в чем носить, ведра все убежали и тазики тоже, осталась только вот такая посуда </w:t>
      </w:r>
      <w:r w:rsidRPr="00C14E42">
        <w:rPr>
          <w:i/>
        </w:rPr>
        <w:t>(воспитатель показывает дуршлаг и сито)</w:t>
      </w:r>
      <w:r w:rsidRPr="00C14E42">
        <w:t>. У меня не получается наносить воды в ней. Может вы что-то придумаете? Помогите мне, пожалуйста, ребятки! Ведь без моей посуды жить я не могу!»</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Ребята, да здесь портрет какой-то бабушки. Вы не догадались от кого это письмо?</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От бабушки Федоры.</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Кто такая бабушка Федора?</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Она из сказки Корнея Ивановича Чуковского «Федорино горе».</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А как называется эта посуда? Можно в ней натаскать воды? (</w:t>
      </w:r>
      <w:r w:rsidRPr="00C14E42">
        <w:rPr>
          <w:i/>
        </w:rPr>
        <w:t>ответы детей)</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Ребята, повернитесь к нашим гостям и расскажите им, что произошло сегодня.</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Сегодня нам пришло письмо от бабушки Федоры. Она просит помочь узнать, как можно в сите и дуршлаге носить воду.</w:t>
      </w:r>
    </w:p>
    <w:p w:rsidR="00397F59" w:rsidRPr="00C14E42" w:rsidRDefault="00397F59" w:rsidP="00E468CD">
      <w:pPr>
        <w:pStyle w:val="NormalWeb"/>
        <w:shd w:val="clear" w:color="auto" w:fill="FFFFFF"/>
        <w:spacing w:before="0" w:beforeAutospacing="0" w:after="0" w:afterAutospacing="0"/>
        <w:ind w:firstLine="567"/>
        <w:jc w:val="both"/>
        <w:rPr>
          <w:b/>
        </w:rPr>
      </w:pPr>
      <w:r w:rsidRPr="00C14E42">
        <w:rPr>
          <w:b/>
          <w:lang w:val="en-US"/>
        </w:rPr>
        <w:t>II</w:t>
      </w:r>
      <w:r w:rsidRPr="00C14E42">
        <w:rPr>
          <w:b/>
        </w:rPr>
        <w:t>. Основная часть.</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Ребята, а для чего вообще нужны предметы этой посуды?</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Сито – просеивать муку, а дуршлаг необходим для того, чтобы слить лишнюю воду с продуктов, мыть овощи, фрукты, ягоды.</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А как вы думаете, можно в сите или дуршлаге принести воду?</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Нет, потому что вода жидкость, она выльется.</w:t>
      </w:r>
    </w:p>
    <w:p w:rsidR="00397F59" w:rsidRPr="00C14E42" w:rsidRDefault="00397F59" w:rsidP="00E468CD">
      <w:pPr>
        <w:pStyle w:val="NormalWeb"/>
        <w:shd w:val="clear" w:color="auto" w:fill="FFFFFF"/>
        <w:spacing w:before="0" w:beforeAutospacing="0" w:after="0" w:afterAutospacing="0"/>
        <w:ind w:firstLine="567"/>
        <w:jc w:val="both"/>
        <w:rPr>
          <w:lang w:val="tt-RU"/>
        </w:rPr>
      </w:pPr>
      <w:r w:rsidRPr="00C14E42">
        <w:rPr>
          <w:b/>
          <w:bCs/>
        </w:rPr>
        <w:t>Воспитатель:</w:t>
      </w:r>
      <w:r w:rsidRPr="00C14E42">
        <w:t> Как вы думаете, вода всегда бывает жидкой? (</w:t>
      </w:r>
      <w:r w:rsidRPr="00C14E42">
        <w:rPr>
          <w:i/>
        </w:rPr>
        <w:t>ответы детей</w:t>
      </w:r>
      <w:r w:rsidRPr="00C14E42">
        <w:t>) А когда она бывает твердой? (</w:t>
      </w:r>
      <w:r w:rsidRPr="00C14E42">
        <w:rPr>
          <w:i/>
        </w:rPr>
        <w:t>ответы детей</w:t>
      </w:r>
      <w:r w:rsidRPr="00C14E42">
        <w:t>). А давайте проверим, так ли это. </w:t>
      </w:r>
      <w:r w:rsidRPr="00C14E42">
        <w:rPr>
          <w:b/>
          <w:bCs/>
        </w:rPr>
        <w:t>(</w:t>
      </w:r>
      <w:r w:rsidRPr="00C14E42">
        <w:rPr>
          <w:i/>
        </w:rPr>
        <w:t>Ребенок пытается зачерпнуть ситом воду</w:t>
      </w:r>
      <w:r w:rsidRPr="00C14E42">
        <w:t>). Скажите, пожалуйста, какая вода? (</w:t>
      </w:r>
      <w:r w:rsidRPr="00C14E42">
        <w:rPr>
          <w:i/>
        </w:rPr>
        <w:t>ответы детей</w:t>
      </w:r>
      <w:r w:rsidRPr="00C14E42">
        <w:t>)</w:t>
      </w:r>
    </w:p>
    <w:p w:rsidR="00397F59" w:rsidRPr="00C14E42" w:rsidRDefault="00397F59" w:rsidP="00E468CD">
      <w:pPr>
        <w:pStyle w:val="NormalWeb"/>
        <w:shd w:val="clear" w:color="auto" w:fill="FFFFFF"/>
        <w:spacing w:before="0" w:beforeAutospacing="0" w:after="0" w:afterAutospacing="0"/>
        <w:ind w:firstLine="567"/>
        <w:jc w:val="both"/>
      </w:pPr>
      <w:r w:rsidRPr="00C14E42">
        <w:t>А можно ли сделать воду разноцветной? (</w:t>
      </w:r>
      <w:r w:rsidRPr="00C14E42">
        <w:rPr>
          <w:i/>
        </w:rPr>
        <w:t>ответы детей</w:t>
      </w:r>
      <w:r w:rsidRPr="00C14E42">
        <w:t>)</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i/>
        </w:rPr>
        <w:t xml:space="preserve">Воспитатель показывает воду в стаканчиках, окрашенные в разные цвета. </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i/>
        </w:rPr>
        <w:t>Дети называют цвета на татарском языке.</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Вода любого цвета в тепле бывает жидкой. Вот такая у нас проблема. Давайте будем разбираться, что нужно сделать, что бы из сита и дуршлага не вытекала вода.</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Ребята, что вы предлагаете сделать? (</w:t>
      </w:r>
      <w:r w:rsidRPr="00C14E42">
        <w:rPr>
          <w:i/>
        </w:rPr>
        <w:t>дети предлагают свои версии)</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Ребята, а когда вы не знаете ответа на вопрос или у вас что-то не получается, к кому вы обращаетесь за помощью?</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w:t>
      </w:r>
      <w:r w:rsidRPr="00C14E42">
        <w:t> К взрослым.</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 </w:t>
      </w:r>
      <w:r w:rsidRPr="00C14E42">
        <w:t xml:space="preserve">А давайте мы сейчас обратимся за помощью к гостям. </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xml:space="preserve"> Я предлагаю вам разделиться на группы и отправится за советом. </w:t>
      </w:r>
      <w:r w:rsidRPr="00C14E42">
        <w:rPr>
          <w:i/>
        </w:rPr>
        <w:t>(Воспитатель делит детей на группы. Ребята просят помочь гостей. Гости предлагают свои варианты).</w:t>
      </w:r>
      <w:r w:rsidRPr="00C14E42">
        <w:t xml:space="preserve"> Ребята, вы получили совет? (</w:t>
      </w:r>
      <w:r w:rsidRPr="00C14E42">
        <w:rPr>
          <w:i/>
        </w:rPr>
        <w:t>Каждая группа детей рассказывает, что им посоветовали</w:t>
      </w:r>
      <w:r w:rsidRPr="00C14E42">
        <w:t>). Давайте пройдем в мини-лабораторию и все сами проверим.</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bCs/>
          <w:i/>
        </w:rPr>
        <w:t>Проводятся опыты: дети пробуют закрыть дуршлаг и сито</w:t>
      </w:r>
      <w:r w:rsidRPr="00C14E42">
        <w:rPr>
          <w:i/>
        </w:rPr>
        <w:t xml:space="preserve"> пленкой, тестом, пластилином и видят, что вода не вытекает.</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b/>
          <w:bCs/>
        </w:rPr>
        <w:t>Воспитатель:</w:t>
      </w:r>
      <w:r w:rsidRPr="00C14E42">
        <w:t xml:space="preserve"> Ребята, а как мы сможем отправить ответ бабушке Федоре, ведь писать вы еще не умеете? </w:t>
      </w:r>
      <w:r w:rsidRPr="00C14E42">
        <w:rPr>
          <w:i/>
        </w:rPr>
        <w:t>(ответы детей)</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Дети: </w:t>
      </w:r>
      <w:r w:rsidRPr="00C14E42">
        <w:t>Можно нарисовать.</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w:t>
      </w:r>
      <w:r w:rsidRPr="00C14E42">
        <w:t>  Предлагаю нарисовать то, что от нее убежало.</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i/>
        </w:rPr>
        <w:t xml:space="preserve">Дети рисуют. После рисования, один ребенок передает рисунки младшему воспитателю, для того, чтобы она отнесла его на почту. </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 </w:t>
      </w:r>
      <w:r w:rsidRPr="00C14E42">
        <w:t>Ребята, есть такие пословицы – </w:t>
      </w:r>
      <w:r w:rsidRPr="00C14E42">
        <w:rPr>
          <w:bCs/>
        </w:rPr>
        <w:t>«В решете воды не удержишь, решетом воды не наносишь».</w:t>
      </w:r>
      <w:r w:rsidRPr="00C14E42">
        <w:rPr>
          <w:b/>
          <w:bCs/>
        </w:rPr>
        <w:t xml:space="preserve"> </w:t>
      </w:r>
      <w:r w:rsidRPr="00C14E42">
        <w:t>Правильно ли это? Мы с вами сегодня убедились в том, что это не так. Если слишком нужно, то всегда можно придумать какой-то выход.</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i/>
        </w:rPr>
        <w:t>Ребенок загадывает загадку для гостей:</w:t>
      </w:r>
    </w:p>
    <w:p w:rsidR="00397F59" w:rsidRPr="00C14E42" w:rsidRDefault="00397F59" w:rsidP="00E468CD">
      <w:pPr>
        <w:pStyle w:val="NormalWeb"/>
        <w:shd w:val="clear" w:color="auto" w:fill="FFFFFF"/>
        <w:spacing w:before="0" w:beforeAutospacing="0" w:after="0" w:afterAutospacing="0"/>
        <w:ind w:firstLine="567"/>
        <w:jc w:val="both"/>
      </w:pPr>
      <w:r w:rsidRPr="00C14E42">
        <w:t>Я и пью, я и лью,</w:t>
      </w:r>
    </w:p>
    <w:p w:rsidR="00397F59" w:rsidRPr="00C14E42" w:rsidRDefault="00397F59" w:rsidP="00E468CD">
      <w:pPr>
        <w:pStyle w:val="NormalWeb"/>
        <w:shd w:val="clear" w:color="auto" w:fill="FFFFFF"/>
        <w:spacing w:before="0" w:beforeAutospacing="0" w:after="0" w:afterAutospacing="0"/>
        <w:ind w:firstLine="567"/>
        <w:jc w:val="both"/>
      </w:pPr>
      <w:r w:rsidRPr="00C14E42">
        <w:t xml:space="preserve">Без нее жить не могу! </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t>Как вы думаете, что это? (</w:t>
      </w:r>
      <w:r w:rsidRPr="00C14E42">
        <w:rPr>
          <w:i/>
        </w:rPr>
        <w:t>гости отвечают)</w:t>
      </w:r>
    </w:p>
    <w:p w:rsidR="00397F59" w:rsidRPr="00C14E42" w:rsidRDefault="00397F59" w:rsidP="00E468CD">
      <w:pPr>
        <w:pStyle w:val="NormalWeb"/>
        <w:shd w:val="clear" w:color="auto" w:fill="FFFFFF"/>
        <w:spacing w:before="0" w:beforeAutospacing="0" w:after="0" w:afterAutospacing="0"/>
        <w:ind w:firstLine="567"/>
        <w:jc w:val="both"/>
        <w:rPr>
          <w:b/>
          <w:i/>
        </w:rPr>
      </w:pPr>
      <w:r w:rsidRPr="00C14E42">
        <w:rPr>
          <w:b/>
          <w:shd w:val="clear" w:color="auto" w:fill="FFFFFF"/>
        </w:rPr>
        <w:t>III. Заключительная часть.</w:t>
      </w:r>
    </w:p>
    <w:p w:rsidR="00397F59" w:rsidRPr="00C14E42" w:rsidRDefault="00397F59" w:rsidP="00E468CD">
      <w:pPr>
        <w:pStyle w:val="NormalWeb"/>
        <w:shd w:val="clear" w:color="auto" w:fill="FFFFFF"/>
        <w:spacing w:before="0" w:beforeAutospacing="0" w:after="0" w:afterAutospacing="0"/>
        <w:ind w:firstLine="567"/>
        <w:jc w:val="both"/>
      </w:pPr>
      <w:r w:rsidRPr="00C14E42">
        <w:rPr>
          <w:b/>
          <w:bCs/>
        </w:rPr>
        <w:t>Воспитатель: </w:t>
      </w:r>
      <w:r w:rsidRPr="00C14E42">
        <w:rPr>
          <w:bCs/>
        </w:rPr>
        <w:t>Ребята, скажите, пожалуйста, что нового вы сегодня узнали на нашем занятии?</w:t>
      </w:r>
      <w:r w:rsidRPr="00C14E42">
        <w:t xml:space="preserve"> (</w:t>
      </w:r>
      <w:r w:rsidRPr="00C14E42">
        <w:rPr>
          <w:i/>
        </w:rPr>
        <w:t>ответы детей</w:t>
      </w:r>
      <w:r w:rsidRPr="00C14E42">
        <w:t>) Кому вы можете рассказать, как мы решали сегодняшнюю проблемы? (</w:t>
      </w:r>
      <w:r w:rsidRPr="00C14E42">
        <w:rPr>
          <w:i/>
        </w:rPr>
        <w:t>ответы детей</w:t>
      </w:r>
      <w:r w:rsidRPr="00C14E42">
        <w:t>) А что вы еще хотите узнать? (</w:t>
      </w:r>
      <w:r w:rsidRPr="00C14E42">
        <w:rPr>
          <w:i/>
        </w:rPr>
        <w:t>ответы детей</w:t>
      </w:r>
      <w:r w:rsidRPr="00C14E42">
        <w:t>)</w:t>
      </w:r>
    </w:p>
    <w:p w:rsidR="00397F59" w:rsidRPr="00C14E42" w:rsidRDefault="00397F59" w:rsidP="00E468CD">
      <w:pPr>
        <w:pStyle w:val="NormalWeb"/>
        <w:shd w:val="clear" w:color="auto" w:fill="FFFFFF"/>
        <w:spacing w:before="0" w:beforeAutospacing="0" w:after="0" w:afterAutospacing="0"/>
        <w:ind w:firstLine="567"/>
        <w:jc w:val="both"/>
        <w:rPr>
          <w:i/>
        </w:rPr>
      </w:pPr>
      <w:r w:rsidRPr="00C14E42">
        <w:rPr>
          <w:i/>
        </w:rPr>
        <w:t>Сюрпризный момент. Младший воспитатель передает угощения от Федоры детям.</w:t>
      </w:r>
    </w:p>
    <w:p w:rsidR="00397F59" w:rsidRPr="00C14E42" w:rsidRDefault="00397F59" w:rsidP="00E468CD">
      <w:pPr>
        <w:pStyle w:val="NormalWeb"/>
        <w:shd w:val="clear" w:color="auto" w:fill="FFFFFF"/>
        <w:spacing w:before="0" w:beforeAutospacing="0" w:after="0" w:afterAutospacing="0"/>
        <w:ind w:firstLine="567"/>
        <w:jc w:val="both"/>
      </w:pPr>
      <w:r w:rsidRPr="00C14E42">
        <w:t xml:space="preserve">Вы все молодцы! Вот и закончилось наше занятие. Сегодня вы все дружно помогли Федоре. Дружба- это то, что помогает справиться с любой бедой или проблемой. </w:t>
      </w:r>
    </w:p>
    <w:p w:rsidR="00397F59" w:rsidRPr="00C14E42" w:rsidRDefault="00397F59" w:rsidP="00E468CD">
      <w:pPr>
        <w:pStyle w:val="NormalWeb"/>
        <w:shd w:val="clear" w:color="auto" w:fill="FFFFFF"/>
        <w:spacing w:before="0" w:beforeAutospacing="0" w:after="0" w:afterAutospacing="0"/>
        <w:ind w:firstLine="567"/>
        <w:jc w:val="both"/>
      </w:pPr>
    </w:p>
    <w:p w:rsidR="00397F59" w:rsidRPr="00C14E42" w:rsidRDefault="00397F59" w:rsidP="00E468CD">
      <w:pPr>
        <w:pStyle w:val="NormalWeb"/>
        <w:shd w:val="clear" w:color="auto" w:fill="FFFFFF"/>
        <w:spacing w:before="0" w:beforeAutospacing="0" w:after="0" w:afterAutospacing="0"/>
        <w:ind w:firstLine="567"/>
        <w:jc w:val="both"/>
      </w:pPr>
    </w:p>
    <w:p w:rsidR="00397F59" w:rsidRPr="00C14E42" w:rsidRDefault="00397F59" w:rsidP="00E468CD">
      <w:pPr>
        <w:pStyle w:val="NormalWeb"/>
        <w:shd w:val="clear" w:color="auto" w:fill="FFFFFF"/>
        <w:spacing w:before="0" w:beforeAutospacing="0" w:after="0" w:afterAutospacing="0"/>
        <w:jc w:val="center"/>
      </w:pPr>
      <w:r w:rsidRPr="00C14E42">
        <w:rPr>
          <w:b/>
        </w:rPr>
        <w:t>ЗАКЛЮЧЕНИЕ</w:t>
      </w:r>
      <w:r w:rsidRPr="00C14E42">
        <w:t>.</w:t>
      </w:r>
    </w:p>
    <w:p w:rsidR="00397F59" w:rsidRPr="00C14E42" w:rsidRDefault="00397F59" w:rsidP="00E468CD">
      <w:pPr>
        <w:pStyle w:val="NormalWeb"/>
        <w:spacing w:before="0" w:beforeAutospacing="0" w:after="0" w:afterAutospacing="0"/>
        <w:ind w:firstLine="567"/>
        <w:jc w:val="both"/>
      </w:pPr>
      <w:r w:rsidRPr="00C14E42">
        <w:t>Развитие ребенка - многогранный и сложноорганизованный процесс. В предлагаемой работе большое внимание уделяется формам и методам познавательно-речевого развития. Организованная образовательная деятельность, включающая игры, чтение и обсуждение произведений, наблюдения, работа по обогащению чувственного опыта ребенка и формированию умения действовать с предметами, исследования, продуктивное и художественное творчество отражает интеграцию всех областей, обеспечивает рациональную совместимость основных видов детской деятельности, что позволяет развивать предусмотренные основной образовательной программой интегративные качества дошкольника.</w:t>
      </w:r>
    </w:p>
    <w:p w:rsidR="00397F59" w:rsidRPr="00C14E42" w:rsidRDefault="00397F59" w:rsidP="00E468CD">
      <w:pPr>
        <w:spacing w:after="0" w:line="240" w:lineRule="auto"/>
        <w:ind w:firstLine="567"/>
        <w:jc w:val="both"/>
        <w:rPr>
          <w:rFonts w:ascii="Times New Roman" w:hAnsi="Times New Roman"/>
          <w:sz w:val="24"/>
          <w:szCs w:val="24"/>
        </w:rPr>
      </w:pPr>
    </w:p>
    <w:p w:rsidR="00397F59" w:rsidRPr="00C14E42" w:rsidRDefault="00397F59" w:rsidP="00E468CD">
      <w:pPr>
        <w:spacing w:after="0" w:line="240" w:lineRule="auto"/>
        <w:ind w:firstLine="567"/>
        <w:jc w:val="center"/>
        <w:rPr>
          <w:rFonts w:ascii="Times New Roman" w:hAnsi="Times New Roman"/>
          <w:b/>
          <w:sz w:val="24"/>
          <w:szCs w:val="24"/>
        </w:rPr>
      </w:pPr>
      <w:r w:rsidRPr="00C14E42">
        <w:rPr>
          <w:rFonts w:ascii="Times New Roman" w:hAnsi="Times New Roman"/>
          <w:b/>
          <w:sz w:val="24"/>
          <w:szCs w:val="24"/>
        </w:rPr>
        <w:t>СПИСОК ИСПОЛЬЗОВАННЫХ ИСТОЧНИКОВ.</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1. О. А. Дыбина «Ознакомление с природой в детском саду» Мозаика – синтез, 2017. – 112с.</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2. В. В. Гербова «Развитие речи детей»  Мозаика – Синтез, 2013. – 112с.</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3. К. И. Чуковский «Федорино горе».</w:t>
      </w:r>
    </w:p>
    <w:p w:rsidR="00397F59"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4. Интернет- ресурсы.</w:t>
      </w:r>
    </w:p>
    <w:p w:rsidR="00397F59" w:rsidRDefault="00397F59" w:rsidP="00E468CD">
      <w:pPr>
        <w:spacing w:after="0" w:line="240" w:lineRule="auto"/>
        <w:ind w:firstLine="567"/>
        <w:jc w:val="both"/>
        <w:rPr>
          <w:rFonts w:ascii="Times New Roman" w:hAnsi="Times New Roman"/>
          <w:sz w:val="24"/>
          <w:szCs w:val="24"/>
        </w:rPr>
      </w:pPr>
    </w:p>
    <w:p w:rsidR="00397F59" w:rsidRDefault="00397F59" w:rsidP="00E468CD">
      <w:pPr>
        <w:spacing w:after="0" w:line="240" w:lineRule="auto"/>
        <w:ind w:firstLine="567"/>
        <w:jc w:val="both"/>
        <w:rPr>
          <w:rFonts w:ascii="Times New Roman" w:hAnsi="Times New Roman"/>
          <w:sz w:val="24"/>
          <w:szCs w:val="24"/>
        </w:rPr>
      </w:pPr>
    </w:p>
    <w:p w:rsidR="00397F59" w:rsidRDefault="00397F59" w:rsidP="00E468CD">
      <w:pPr>
        <w:spacing w:after="0" w:line="240" w:lineRule="auto"/>
        <w:ind w:firstLine="567"/>
        <w:jc w:val="both"/>
        <w:rPr>
          <w:rFonts w:ascii="Times New Roman" w:hAnsi="Times New Roman"/>
          <w:sz w:val="24"/>
          <w:szCs w:val="24"/>
        </w:rPr>
      </w:pPr>
    </w:p>
    <w:p w:rsidR="00397F59" w:rsidRPr="00C14E42" w:rsidRDefault="00397F59" w:rsidP="00E468CD">
      <w:pPr>
        <w:spacing w:after="0" w:line="240" w:lineRule="auto"/>
        <w:ind w:firstLine="567"/>
        <w:jc w:val="both"/>
        <w:rPr>
          <w:rFonts w:ascii="Times New Roman" w:hAnsi="Times New Roman"/>
          <w:sz w:val="24"/>
          <w:szCs w:val="24"/>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Абдулла Алиш и</w:t>
      </w:r>
      <w:r w:rsidRPr="00C14E42">
        <w:rPr>
          <w:rFonts w:ascii="Times New Roman" w:hAnsi="Times New Roman"/>
          <w:b/>
          <w:sz w:val="24"/>
          <w:szCs w:val="24"/>
          <w:lang w:val="tt-RU"/>
        </w:rPr>
        <w:t>җаты буенча “Лэпбук”</w:t>
      </w:r>
    </w:p>
    <w:p w:rsidR="00397F59" w:rsidRPr="00C14E42" w:rsidRDefault="00397F59" w:rsidP="00E468CD">
      <w:pPr>
        <w:pStyle w:val="NoSpacing"/>
        <w:jc w:val="right"/>
        <w:rPr>
          <w:rFonts w:ascii="Times New Roman" w:hAnsi="Times New Roman"/>
          <w:sz w:val="24"/>
          <w:szCs w:val="24"/>
        </w:rPr>
      </w:pPr>
      <w:r w:rsidRPr="00C14E42">
        <w:rPr>
          <w:rFonts w:ascii="Times New Roman" w:hAnsi="Times New Roman"/>
          <w:sz w:val="24"/>
          <w:szCs w:val="24"/>
        </w:rPr>
        <w:t>Башарова Гульназ Анасовна</w:t>
      </w:r>
    </w:p>
    <w:p w:rsidR="00397F59" w:rsidRPr="00C14E42" w:rsidRDefault="00397F59" w:rsidP="00E468CD">
      <w:pPr>
        <w:pStyle w:val="NoSpacing"/>
        <w:jc w:val="right"/>
        <w:rPr>
          <w:rFonts w:ascii="Times New Roman" w:hAnsi="Times New Roman"/>
          <w:sz w:val="24"/>
          <w:szCs w:val="24"/>
        </w:rPr>
      </w:pPr>
      <w:r w:rsidRPr="00C14E42">
        <w:rPr>
          <w:rFonts w:ascii="Times New Roman" w:hAnsi="Times New Roman"/>
          <w:sz w:val="24"/>
          <w:szCs w:val="24"/>
        </w:rPr>
        <w:t>МБДОУ Шеморданский детский сад №3</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rPr>
        <w:t xml:space="preserve"> « Салават купере»</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Лэпбукның эчтәлеге: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1.”Әкиятләр илендә”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Бурычлар: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1. Балаларны Абдулла Алишның әкияләре белән таныштыру.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2.Балаларның  монологик сөйләм телен үстерү ,тыңлап аңлау сәләтен ныгыту.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3.Балаларда әкиятнең төп идеясен аңларга ,әкият геройларының кылган эшләренә дөрес бәя бирә белергә һәм әкиятнең эчтәлеген эзлекле итеп сөйләргә өйрәтү.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 Дидактик уен ”Киселгән рәсемнәр”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Cs/>
          <w:sz w:val="24"/>
          <w:szCs w:val="24"/>
          <w:lang w:val="tt-RU"/>
        </w:rPr>
        <w:t>Бурычлар: </w:t>
      </w:r>
      <w:r w:rsidRPr="00C14E42">
        <w:rPr>
          <w:rFonts w:ascii="Times New Roman" w:hAnsi="Times New Roman"/>
          <w:sz w:val="24"/>
          <w:szCs w:val="24"/>
          <w:lang w:val="tt-RU"/>
        </w:rPr>
        <w:t xml:space="preserve"> </w:t>
      </w:r>
    </w:p>
    <w:p w:rsidR="00397F59" w:rsidRPr="00C14E42" w:rsidRDefault="00397F59" w:rsidP="00E468CD">
      <w:pPr>
        <w:numPr>
          <w:ilvl w:val="0"/>
          <w:numId w:val="5"/>
        </w:numPr>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Балаларның  Абдулла Алиш әсәрләре  буенча  белемнәрен, игътибарлылыкларын арттыру.</w:t>
      </w:r>
    </w:p>
    <w:p w:rsidR="00397F59" w:rsidRPr="00C14E42" w:rsidRDefault="00397F59" w:rsidP="00E468CD">
      <w:pPr>
        <w:numPr>
          <w:ilvl w:val="0"/>
          <w:numId w:val="5"/>
        </w:numPr>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Берничә өлештән торган рәсемне җыя белү сәләтләрен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Җиһазлар :   берничә кисәккә киселгән рәсемнәр.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А.Алишның әкияләре буенча берничә   кисәккә бүленгән рәсемнәр таратыла. Алар кисәкләрдән тулы рәсемне җыярга тиеш һәм әкиятнең исемен атарга.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3.Дидактик уен “Күңелле домино”</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Бурычлар :</w:t>
      </w:r>
    </w:p>
    <w:p w:rsidR="00397F59" w:rsidRPr="00C14E42" w:rsidRDefault="00397F59" w:rsidP="00E468CD">
      <w:pPr>
        <w:numPr>
          <w:ilvl w:val="0"/>
          <w:numId w:val="6"/>
        </w:numPr>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Иллюстрацияләр аша А.Алишның әсәрләрен искә төшерү,сорауларга тулы җавап бирергә өйрәтүне дәвам итү.</w:t>
      </w:r>
    </w:p>
    <w:p w:rsidR="00397F59" w:rsidRPr="00C14E42" w:rsidRDefault="00397F59" w:rsidP="00E468CD">
      <w:pPr>
        <w:numPr>
          <w:ilvl w:val="0"/>
          <w:numId w:val="6"/>
        </w:numPr>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Парлы сурәтләрне дөрес итеп җыю күнекмәләрен бирү.</w:t>
      </w:r>
    </w:p>
    <w:p w:rsidR="00397F59" w:rsidRPr="00C14E42" w:rsidRDefault="00397F59" w:rsidP="00E468CD">
      <w:pPr>
        <w:numPr>
          <w:ilvl w:val="0"/>
          <w:numId w:val="6"/>
        </w:numPr>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Логик фикерләү сәләтен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Җиһазлар: Карточкалар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Уен барышы.Уенда 4-5 бала катнаша. Балаларга карточкалар (домино) бүлеп бирелә.Иң беренче алып баручы карточкасын өстәлгә куя.Балалар анда нәрсә сурәтләнгәнен  карыйлар һәм әйтәләр.Һәр бала үзенең карточкасыннан шундый ук сурәтне эзли,әгәр туры килсә өстәлдәге карточка янәшәсенә куя.Уен карточкалар беткәнче дәвам итә.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Уен кагыйдәсе.Карточкадагы рәсемнәрне бер- бер артлы төзеп куярга кирәк.Кем беренче үз рәсемен төзеп бетерә,шул җиңүче була</w:t>
      </w:r>
    </w:p>
    <w:p w:rsidR="00397F59" w:rsidRPr="00C14E42"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“Балаларның сөйләм телен үстерүдә театрал</w:t>
      </w:r>
      <w:r w:rsidRPr="00C14E42">
        <w:rPr>
          <w:rFonts w:ascii="Times New Roman" w:hAnsi="Times New Roman"/>
          <w:b/>
          <w:sz w:val="24"/>
          <w:szCs w:val="24"/>
        </w:rPr>
        <w:t>ь эшч</w:t>
      </w:r>
      <w:r w:rsidRPr="00C14E42">
        <w:rPr>
          <w:rFonts w:ascii="Times New Roman" w:hAnsi="Times New Roman"/>
          <w:b/>
          <w:sz w:val="24"/>
          <w:szCs w:val="24"/>
          <w:lang w:val="tt-RU"/>
        </w:rPr>
        <w:t>ә</w:t>
      </w:r>
      <w:r w:rsidRPr="00C14E42">
        <w:rPr>
          <w:rFonts w:ascii="Times New Roman" w:hAnsi="Times New Roman"/>
          <w:b/>
          <w:sz w:val="24"/>
          <w:szCs w:val="24"/>
        </w:rPr>
        <w:t>нлек</w:t>
      </w:r>
      <w:r w:rsidRPr="00C14E42">
        <w:rPr>
          <w:rFonts w:ascii="Times New Roman" w:hAnsi="Times New Roman"/>
          <w:b/>
          <w:sz w:val="24"/>
          <w:szCs w:val="24"/>
          <w:lang w:val="tt-RU"/>
        </w:rPr>
        <w:t>”</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Авторлык программасы</w:t>
      </w: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Вәлиева Зөлфия Җомагыл кызы</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“Гомуми үсеш бирү төрендәге</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 xml:space="preserve"> Арча 1</w:t>
      </w:r>
      <w:r>
        <w:rPr>
          <w:rFonts w:ascii="Times New Roman" w:hAnsi="Times New Roman"/>
          <w:sz w:val="24"/>
          <w:szCs w:val="24"/>
          <w:lang w:val="tt-RU"/>
        </w:rPr>
        <w:t>1 нче номерлы балалар бакчасы “</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КЕРЕШ</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Балалар бакчасында сабыйларны берләштерүдә, зурлар  белән  аралашуга  өйрәтүдә, сөйләм телен үстерүдә, җәмгыятьтә үзен-үзе тота белеп, актив hәм сәләтле кеше булып үсүендә сәхнәләштерү эшчәнлегенең әhәмияте бик зур. Сәхнәләштерү уеннарында катнашып, балалар образлар, төсләр, авазлар аша тирә-юнь белән танышалар, ә сораулар балаларны уйларга, анализларга, йомгаклау ясарга мәҗбүр итә. Сәхнәләштерү эшчәнлеген алып барганда, hәр бала үзенең кичерешләрен, тойгыларын, теләкләрен, карашларын гадәти сөйләшкәндә генә түгел, ә чит тыңлаучылар  алдында  күрсәтә  алырлык шартлар   тудырырга   hәм  яшьтән үк өйрәтергә кирәк. Еш кына без киң белемле, сәнгатьле сөйләшә белүчеләрне оялчан  икәнен, чит кешеләр алдында   югалып  калуларын күзәтәбез. Бу проблемалар булмасын өчен, балалар бакчасында театраль эшчәнлек алып бару булышлык күрсәтә. Сәхнәләштерү эшчәнлеге беренче чиратта – ул импровизация, предмет һәм авазларны җанландыру. Ул башка төрле эшчәнлекләр белән дә тыгыз бәйләнгән – җыр, көйгә хәрәкәтләнү, тыңлау. Алар барысы да бербөтен эшчәнлек булып торалар.</w:t>
      </w:r>
      <w:r w:rsidRPr="00C14E42">
        <w:rPr>
          <w:rFonts w:ascii="Times New Roman" w:hAnsi="Times New Roman"/>
          <w:color w:val="2E2E2E"/>
          <w:sz w:val="24"/>
          <w:szCs w:val="24"/>
          <w:shd w:val="clear" w:color="auto" w:fill="FFFFFF"/>
          <w:lang w:val="tt-RU"/>
        </w:rPr>
        <w:t xml:space="preserve"> </w:t>
      </w:r>
    </w:p>
    <w:p w:rsidR="00397F59" w:rsidRPr="00C14E42" w:rsidRDefault="00397F59" w:rsidP="00E468CD">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tt-RU"/>
        </w:rPr>
      </w:pPr>
      <w:r w:rsidRPr="00C14E42">
        <w:rPr>
          <w:rFonts w:ascii="Times New Roman" w:hAnsi="Times New Roman"/>
          <w:b/>
          <w:noProof/>
          <w:sz w:val="24"/>
          <w:szCs w:val="24"/>
          <w:lang w:val="tt-RU"/>
        </w:rPr>
        <w:t xml:space="preserve">Программаның  </w:t>
      </w:r>
      <w:r w:rsidRPr="00C14E42">
        <w:rPr>
          <w:rFonts w:ascii="Times New Roman" w:hAnsi="Times New Roman"/>
          <w:b/>
          <w:sz w:val="24"/>
          <w:szCs w:val="24"/>
          <w:lang w:val="tt-RU"/>
        </w:rPr>
        <w:t xml:space="preserve">актуальлеге: </w:t>
      </w:r>
      <w:r w:rsidRPr="00C14E42">
        <w:rPr>
          <w:rFonts w:ascii="Times New Roman" w:hAnsi="Times New Roman"/>
          <w:sz w:val="24"/>
          <w:szCs w:val="24"/>
          <w:lang w:val="tt-RU"/>
        </w:rPr>
        <w:t xml:space="preserve">кереп баручы стандартларының яңалыгы – белем һәм  тәрбия алуда универсаль гамәлләрнең  берсе коммуникатив гамәлләрнең камил формалашуы. Ягъни, баланың үз фикерен диалогта һәм монолог рәвешендә башкаларга дәлилле итеп, әңгәмәдәшен кимсетмәслек итеп җиткерә белүгә әзерләү. Бу таләп – минем авторлык эшенең актуальлеген  раслаучы мөһим дәлил дә.  </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b/>
          <w:sz w:val="24"/>
          <w:szCs w:val="24"/>
          <w:lang w:val="tt-RU"/>
        </w:rPr>
        <w:t>Программаның максаты:</w:t>
      </w:r>
      <w:r w:rsidRPr="00C14E42">
        <w:rPr>
          <w:rFonts w:ascii="Times New Roman" w:hAnsi="Times New Roman"/>
          <w:sz w:val="24"/>
          <w:szCs w:val="24"/>
          <w:lang w:val="tt-RU"/>
        </w:rPr>
        <w:t xml:space="preserve"> информация киңлегендә ориентлаша, мөстәкыйль рәвештә яхшы юнәлешне сайлый, чишелеш кабул итә белә торган бала тәрбияләү.</w:t>
      </w:r>
    </w:p>
    <w:p w:rsidR="00397F59" w:rsidRPr="00C14E42" w:rsidRDefault="00397F59" w:rsidP="00E468CD">
      <w:pPr>
        <w:spacing w:after="0" w:line="240" w:lineRule="auto"/>
        <w:ind w:firstLine="709"/>
        <w:contextualSpacing/>
        <w:jc w:val="both"/>
        <w:rPr>
          <w:rFonts w:ascii="Times New Roman" w:hAnsi="Times New Roman"/>
          <w:b/>
          <w:sz w:val="24"/>
          <w:szCs w:val="24"/>
          <w:lang w:val="tt-RU"/>
        </w:rPr>
      </w:pPr>
      <w:r w:rsidRPr="00C14E42">
        <w:rPr>
          <w:rFonts w:ascii="Times New Roman" w:hAnsi="Times New Roman"/>
          <w:b/>
          <w:sz w:val="24"/>
          <w:szCs w:val="24"/>
          <w:lang w:val="tt-RU"/>
        </w:rPr>
        <w:t>Программаның төп бурычлары:</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bCs/>
          <w:sz w:val="24"/>
          <w:szCs w:val="24"/>
          <w:lang w:val="tt-RU"/>
        </w:rPr>
        <w:t xml:space="preserve">- </w:t>
      </w:r>
      <w:r w:rsidRPr="00C14E42">
        <w:rPr>
          <w:rFonts w:ascii="Times New Roman" w:hAnsi="Times New Roman"/>
          <w:sz w:val="24"/>
          <w:szCs w:val="24"/>
          <w:lang w:val="tt-RU"/>
        </w:rPr>
        <w:t>Акыл үсеше белән сөйләм теленең үсешен  үстерү, персонажлар сөйләмен сәнгатьле итеп сөйләү өстендә эшләү, баланың сүз байлыгы арттыру, аваз культурасы, интонацияле сөйләү тәрбияләү;</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  хәрәкәт  күнекмәләрен  формалаштыру;</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 мимика,  ишарәләр,  хәрәкәтләр,  интонация  тәэсирле  чараларын кабатлау  теләге   тудыру.</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 укучыларда  эстетик,  әхлак  һәм  хезмәт  тәрбиясен  тормышка ашыру;</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 балаларның сәламәтлеген  яхшырту;</w:t>
      </w:r>
    </w:p>
    <w:p w:rsidR="00397F59" w:rsidRPr="00C14E42" w:rsidRDefault="00397F59" w:rsidP="00E468CD">
      <w:pPr>
        <w:spacing w:after="0" w:line="240" w:lineRule="auto"/>
        <w:ind w:firstLine="709"/>
        <w:contextualSpacing/>
        <w:jc w:val="both"/>
        <w:rPr>
          <w:rFonts w:ascii="Times New Roman" w:hAnsi="Times New Roman"/>
          <w:sz w:val="24"/>
          <w:szCs w:val="24"/>
          <w:lang w:val="tt-RU"/>
        </w:rPr>
      </w:pPr>
      <w:r w:rsidRPr="00C14E42">
        <w:rPr>
          <w:rFonts w:ascii="Times New Roman" w:hAnsi="Times New Roman"/>
          <w:sz w:val="24"/>
          <w:szCs w:val="24"/>
          <w:lang w:val="tt-RU"/>
        </w:rPr>
        <w:t>- сәнгатькә  кызыксыну һәм мәхәббәт тәрбияләү.</w:t>
      </w:r>
    </w:p>
    <w:p w:rsidR="00397F59" w:rsidRPr="00C14E42" w:rsidRDefault="00397F59" w:rsidP="00E468CD">
      <w:pPr>
        <w:shd w:val="clear" w:color="auto" w:fill="FFFFFF"/>
        <w:tabs>
          <w:tab w:val="left" w:pos="1075"/>
        </w:tabs>
        <w:spacing w:after="0" w:line="240" w:lineRule="auto"/>
        <w:ind w:firstLine="709"/>
        <w:jc w:val="both"/>
        <w:rPr>
          <w:rFonts w:ascii="Times New Roman" w:hAnsi="Times New Roman"/>
          <w:b/>
          <w:sz w:val="24"/>
          <w:szCs w:val="24"/>
          <w:lang w:val="tt-RU"/>
        </w:rPr>
      </w:pPr>
      <w:r w:rsidRPr="00C14E42">
        <w:rPr>
          <w:rFonts w:ascii="Times New Roman" w:hAnsi="Times New Roman"/>
          <w:b/>
          <w:sz w:val="24"/>
          <w:szCs w:val="24"/>
          <w:lang w:val="tt-RU"/>
        </w:rPr>
        <w:t>Программаның билгеләнеше:</w:t>
      </w:r>
    </w:p>
    <w:p w:rsidR="00397F59" w:rsidRPr="00C14E42" w:rsidRDefault="00397F59" w:rsidP="00E468CD">
      <w:pPr>
        <w:widowControl w:val="0"/>
        <w:shd w:val="clear" w:color="auto" w:fill="FFFFFF"/>
        <w:tabs>
          <w:tab w:val="left" w:pos="1018"/>
        </w:tabs>
        <w:autoSpaceDE w:val="0"/>
        <w:autoSpaceDN w:val="0"/>
        <w:adjustRightInd w:val="0"/>
        <w:spacing w:after="0" w:line="240" w:lineRule="auto"/>
        <w:ind w:firstLine="709"/>
        <w:jc w:val="both"/>
        <w:rPr>
          <w:rFonts w:ascii="Times New Roman" w:hAnsi="Times New Roman"/>
          <w:noProof/>
          <w:sz w:val="24"/>
          <w:szCs w:val="24"/>
          <w:lang w:val="tt-RU"/>
        </w:rPr>
      </w:pPr>
      <w:r w:rsidRPr="00C14E42">
        <w:rPr>
          <w:rFonts w:ascii="Times New Roman" w:hAnsi="Times New Roman"/>
          <w:noProof/>
          <w:sz w:val="24"/>
          <w:szCs w:val="24"/>
          <w:lang w:val="tt-RU"/>
        </w:rPr>
        <w:t>программа зурлар төркеме өчен тәкъдим ителә һәм атнага  1 сәгать үткәрелә. Үткәрү</w:t>
      </w:r>
      <w:r w:rsidRPr="00C14E42">
        <w:rPr>
          <w:rFonts w:ascii="Times New Roman" w:hAnsi="Times New Roman"/>
          <w:sz w:val="24"/>
          <w:szCs w:val="24"/>
          <w:lang w:val="tt-RU"/>
        </w:rPr>
        <w:t xml:space="preserve"> вакыты – 25 минут. </w:t>
      </w:r>
    </w:p>
    <w:p w:rsidR="00397F59" w:rsidRPr="00C14E42" w:rsidRDefault="00397F59" w:rsidP="00E468CD">
      <w:pPr>
        <w:widowControl w:val="0"/>
        <w:shd w:val="clear" w:color="auto" w:fill="FFFFFF"/>
        <w:autoSpaceDE w:val="0"/>
        <w:autoSpaceDN w:val="0"/>
        <w:adjustRightInd w:val="0"/>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Программа материалын өйрәнү 34 сәгатькә исәпләнә. Балаларның сәхнәләштерү эшчәнлеге иртәнге, кичке сәгатьләрдә, шөгыльнең бер өлеше булып, шулай ук аерым планлаштырылган шөгыль булып та кертелергә мөмкин.</w:t>
      </w:r>
    </w:p>
    <w:p w:rsidR="00397F59" w:rsidRPr="00C14E42" w:rsidRDefault="00397F59" w:rsidP="00E468CD">
      <w:pPr>
        <w:spacing w:after="0" w:line="240" w:lineRule="auto"/>
        <w:ind w:firstLine="709"/>
        <w:jc w:val="both"/>
        <w:rPr>
          <w:rFonts w:ascii="Times New Roman" w:hAnsi="Times New Roman"/>
          <w:b/>
          <w:sz w:val="24"/>
          <w:szCs w:val="24"/>
          <w:lang w:val="tt-RU"/>
        </w:rPr>
      </w:pPr>
      <w:r w:rsidRPr="00C14E42">
        <w:rPr>
          <w:rFonts w:ascii="Times New Roman" w:hAnsi="Times New Roman"/>
          <w:b/>
          <w:sz w:val="24"/>
          <w:szCs w:val="24"/>
          <w:lang w:val="tt-RU"/>
        </w:rPr>
        <w:t xml:space="preserve">Көтелгән  </w:t>
      </w:r>
      <w:r w:rsidRPr="00C14E42">
        <w:rPr>
          <w:rFonts w:ascii="Times New Roman" w:hAnsi="Times New Roman"/>
          <w:b/>
          <w:bCs/>
          <w:sz w:val="24"/>
          <w:szCs w:val="24"/>
          <w:lang w:val="tt-RU"/>
        </w:rPr>
        <w:t>нәтиҗәләр:</w:t>
      </w:r>
    </w:p>
    <w:p w:rsidR="00397F59" w:rsidRPr="00C14E42" w:rsidRDefault="00397F59" w:rsidP="00E468CD">
      <w:pPr>
        <w:numPr>
          <w:ilvl w:val="0"/>
          <w:numId w:val="8"/>
        </w:numPr>
        <w:spacing w:after="0" w:line="240" w:lineRule="auto"/>
        <w:ind w:left="0" w:firstLine="709"/>
        <w:jc w:val="both"/>
        <w:rPr>
          <w:rFonts w:ascii="Times New Roman" w:hAnsi="Times New Roman"/>
          <w:b/>
          <w:bCs/>
          <w:sz w:val="24"/>
          <w:szCs w:val="24"/>
          <w:lang w:val="tt-RU"/>
        </w:rPr>
      </w:pPr>
      <w:r w:rsidRPr="00C14E42">
        <w:rPr>
          <w:rFonts w:ascii="Times New Roman" w:hAnsi="Times New Roman"/>
          <w:sz w:val="24"/>
          <w:szCs w:val="24"/>
          <w:lang w:val="tt-RU"/>
        </w:rPr>
        <w:t>Балаларның милли кул</w:t>
      </w:r>
      <w:r w:rsidRPr="00C14E42">
        <w:rPr>
          <w:rFonts w:ascii="Times New Roman" w:hAnsi="Times New Roman"/>
          <w:sz w:val="24"/>
          <w:szCs w:val="24"/>
        </w:rPr>
        <w:t>ь</w:t>
      </w:r>
      <w:r w:rsidRPr="00C14E42">
        <w:rPr>
          <w:rFonts w:ascii="Times New Roman" w:hAnsi="Times New Roman"/>
          <w:sz w:val="24"/>
          <w:szCs w:val="24"/>
          <w:lang w:val="tt-RU"/>
        </w:rPr>
        <w:t>тура, театр, артистлар дөн</w:t>
      </w:r>
      <w:r w:rsidRPr="00C14E42">
        <w:rPr>
          <w:rFonts w:ascii="Times New Roman" w:hAnsi="Times New Roman"/>
          <w:sz w:val="24"/>
          <w:szCs w:val="24"/>
        </w:rPr>
        <w:t>ь</w:t>
      </w:r>
      <w:r w:rsidRPr="00C14E42">
        <w:rPr>
          <w:rFonts w:ascii="Times New Roman" w:hAnsi="Times New Roman"/>
          <w:sz w:val="24"/>
          <w:szCs w:val="24"/>
          <w:lang w:val="tt-RU"/>
        </w:rPr>
        <w:t xml:space="preserve">ясы турында күп мәгълүмат белүе.  </w:t>
      </w:r>
    </w:p>
    <w:p w:rsidR="00397F59" w:rsidRPr="00C14E42" w:rsidRDefault="00397F59" w:rsidP="00E468CD">
      <w:pPr>
        <w:numPr>
          <w:ilvl w:val="0"/>
          <w:numId w:val="8"/>
        </w:numPr>
        <w:spacing w:after="0" w:line="240" w:lineRule="auto"/>
        <w:ind w:left="0" w:firstLine="709"/>
        <w:jc w:val="both"/>
        <w:rPr>
          <w:rFonts w:ascii="Times New Roman" w:hAnsi="Times New Roman"/>
          <w:b/>
          <w:bCs/>
          <w:sz w:val="24"/>
          <w:szCs w:val="24"/>
          <w:lang w:val="tt-RU"/>
        </w:rPr>
      </w:pPr>
      <w:r w:rsidRPr="00C14E42">
        <w:rPr>
          <w:rFonts w:ascii="Times New Roman" w:hAnsi="Times New Roman"/>
          <w:sz w:val="24"/>
          <w:szCs w:val="24"/>
          <w:lang w:val="tt-RU"/>
        </w:rPr>
        <w:t>Сәхнәләштерү уеннарын үзләштерү ярдәмендә балаларның интонацияләре яхшыру, башка катнашучылар белән аралашу осталыклары арту, килешү, конфликтлы ситуацияләрне чишә белү мөмкинлекләре туу. Балаларның бәйләнешле сөйләм телләре үсү.</w:t>
      </w:r>
    </w:p>
    <w:p w:rsidR="00397F59" w:rsidRPr="00C14E42" w:rsidRDefault="00397F59" w:rsidP="00E468CD">
      <w:pPr>
        <w:numPr>
          <w:ilvl w:val="0"/>
          <w:numId w:val="8"/>
        </w:numPr>
        <w:spacing w:after="0" w:line="240" w:lineRule="auto"/>
        <w:ind w:left="0" w:firstLine="709"/>
        <w:jc w:val="both"/>
        <w:rPr>
          <w:rFonts w:ascii="Times New Roman" w:hAnsi="Times New Roman"/>
          <w:sz w:val="24"/>
          <w:szCs w:val="24"/>
          <w:lang w:val="tt-RU"/>
        </w:rPr>
      </w:pPr>
      <w:r w:rsidRPr="00C14E42">
        <w:rPr>
          <w:rFonts w:ascii="Times New Roman" w:hAnsi="Times New Roman"/>
          <w:sz w:val="24"/>
          <w:szCs w:val="24"/>
          <w:lang w:val="tt-RU"/>
        </w:rPr>
        <w:t>Сәхнә тормышында үзеңне иркен тоту күнекмәләренә төшенү</w:t>
      </w:r>
    </w:p>
    <w:p w:rsidR="00397F59" w:rsidRPr="00C14E42" w:rsidRDefault="00397F59" w:rsidP="00E468CD">
      <w:pPr>
        <w:numPr>
          <w:ilvl w:val="0"/>
          <w:numId w:val="8"/>
        </w:numPr>
        <w:spacing w:after="0" w:line="240" w:lineRule="auto"/>
        <w:ind w:left="0" w:firstLine="709"/>
        <w:jc w:val="both"/>
        <w:rPr>
          <w:rFonts w:ascii="Times New Roman" w:hAnsi="Times New Roman"/>
          <w:sz w:val="24"/>
          <w:szCs w:val="24"/>
          <w:lang w:val="tt-RU"/>
        </w:rPr>
      </w:pPr>
      <w:r w:rsidRPr="00C14E42">
        <w:rPr>
          <w:rFonts w:ascii="Times New Roman" w:hAnsi="Times New Roman"/>
          <w:sz w:val="24"/>
          <w:szCs w:val="24"/>
          <w:lang w:val="tt-RU"/>
        </w:rPr>
        <w:t xml:space="preserve"> Әкият геройларының хис - тойгыларын, халәт - кичерешләрен дөрес тасвирлый белергә өйрәнү.</w:t>
      </w:r>
    </w:p>
    <w:p w:rsidR="00397F59" w:rsidRPr="00C14E42" w:rsidRDefault="00397F59" w:rsidP="00E468CD">
      <w:pPr>
        <w:numPr>
          <w:ilvl w:val="0"/>
          <w:numId w:val="8"/>
        </w:numPr>
        <w:spacing w:after="0" w:line="240" w:lineRule="auto"/>
        <w:ind w:left="0" w:firstLine="709"/>
        <w:jc w:val="both"/>
        <w:rPr>
          <w:rFonts w:ascii="Times New Roman" w:hAnsi="Times New Roman"/>
          <w:bCs/>
          <w:sz w:val="24"/>
          <w:szCs w:val="24"/>
          <w:lang w:val="tt-RU"/>
        </w:rPr>
      </w:pPr>
      <w:r w:rsidRPr="00C14E42">
        <w:rPr>
          <w:rFonts w:ascii="Times New Roman" w:hAnsi="Times New Roman"/>
          <w:sz w:val="24"/>
          <w:szCs w:val="24"/>
          <w:lang w:val="tt-RU"/>
        </w:rPr>
        <w:t>Үз туган ягыңның сәнгать кешеләре турында  мәгълүмат алу.</w:t>
      </w:r>
    </w:p>
    <w:p w:rsidR="00397F59" w:rsidRPr="00C14E42" w:rsidRDefault="00397F59" w:rsidP="00E468CD">
      <w:pPr>
        <w:spacing w:after="0" w:line="240" w:lineRule="auto"/>
        <w:jc w:val="center"/>
        <w:rPr>
          <w:rFonts w:ascii="Times New Roman" w:hAnsi="Times New Roman"/>
          <w:b/>
          <w:bCs/>
          <w:sz w:val="24"/>
          <w:szCs w:val="24"/>
          <w:lang w:val="tt-RU"/>
        </w:rPr>
      </w:pPr>
      <w:r w:rsidRPr="00C14E42">
        <w:rPr>
          <w:rFonts w:ascii="Times New Roman" w:hAnsi="Times New Roman"/>
          <w:b/>
          <w:bCs/>
          <w:sz w:val="24"/>
          <w:szCs w:val="24"/>
          <w:lang w:val="tt-RU"/>
        </w:rPr>
        <w:t>БАЛАЛАР БАКЧАСЫНДА СӘНГАТЬЛЕ СӨЙЛӘМ КҮНЕКМӘЛӘРЕ ФОРМАЛАШТЫРУ ЮЛЛАРЫ</w:t>
      </w:r>
    </w:p>
    <w:p w:rsidR="00397F59" w:rsidRPr="00C14E42" w:rsidRDefault="00397F59" w:rsidP="00E468CD">
      <w:pPr>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Мәктәпкәчә яшь – баланың көчле үсү һәм камилләшү, беренчел белемнәр алу, шәхес буларак тәрбияләнүенә беренче адымнар салынган җаваплы чор. Шулай ук бу чорда балаларның сөйләм телен үстерү балалар бакчасының төп бурычларының берсе булып тора. Балаларның сөйләм телен үстерү өчен кирәкле шартлар: уен, хәрәкәт эшчәнлеге, олылар белән аралашу, сөйләм телен үстерүгә ярдәм итүче махсус шөгыльләр уздыру.</w:t>
      </w:r>
    </w:p>
    <w:p w:rsidR="00397F59" w:rsidRPr="00C14E42" w:rsidRDefault="00397F59" w:rsidP="00E468CD">
      <w:pPr>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Сөйләм – баланың тумыштан килүче сәләте түгел, ул баланың буе, акыл үсеше белән бергә формалаша. Бала бакчага аяк басканда әле аның сөйләме формалашып җитмәгән була. Ә инде бакчага килгәч без тәрбиячеләргә сөйләм үстерү эше йөкләнелә. Мин үзем баланы чиста, матур итеп сөйләшергә өйрәткәндә бармак уеннарына, кыска шигырьләргә, төрле әйтенүләргә, эндәшләргә, уеннар өйрәнүгә, әкиятләр тыңлауга, аның аерым өлешләрен сәхнәләштереп уйнауга зур игътибар бирәм.</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 xml:space="preserve">Сәнгатьле сөйләм дигән төшенчә бик киң тармаклы. Ул үз эченә дикция, темп, интонация һәм алар белән бәйләнешле мимика, ишарә, шулай ук аралашу культурасы элементларын ала.Тикшеренүләр шуны күрсәтә: кайбер балаларның сөйләме тиз һәм аңлаешсыз була. Сөйләм вакытында кайбер бала авызын тиешенчә ачмый, аның авазлар артикуляциясе көчсез була. Мондый сыйфатлар тора-бара формалаша һәм камилләшә. </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 xml:space="preserve">Тәрбияченең  үз сөйләү үрнәге  балаларга аеруча көчле тәэсир итә. Балалар шөгыльләрдә сәнгатьле сөйләмне ишетергә һәм шуны үрнәк итеп алырга тиешләр. Тәрбияченең  үрнәк итеп укуын яки сөйләвен күзәтү нәтиҗәсендә балалар сәнгатьле итеп сөйләүнең асылына төшенәләр, аны бәяли белергә өйрәнәләр һәм үзләре дә, сөйләгән чакта, мөмкин булган барлык чараларны кулланып, тавыш ярдәмендә әсәр эчтәлегенә карата үз мөнәсәбәтләрен белдерергә тырышалар. Шул рәвешле, алар матур әдәбиятны тыңлаудан  һәм сөйләүдән, чын мәгънәсендә, ләззәт табалар. </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Кече яштәге балалар белән сәнгатьле сөйләүдә түбәндәге таләпләрне үтәү мәҗбүри:</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1.Сөйләм тизлеген (темпын) аерымлый алу.</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2.Сөйләм ритмы камиллегенә омтылу.</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3.Төп тон – әдәби әсәрнең нигез яңгырашы төшенчәсен булдыру.</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 xml:space="preserve"> 4.Интонация (аһәң) төрлелегенә ирешү.</w:t>
      </w:r>
    </w:p>
    <w:p w:rsidR="00397F59" w:rsidRPr="00C14E42" w:rsidRDefault="00397F59" w:rsidP="00E468CD">
      <w:pPr>
        <w:spacing w:after="0" w:line="240" w:lineRule="auto"/>
        <w:ind w:firstLine="709"/>
        <w:jc w:val="both"/>
        <w:rPr>
          <w:rFonts w:ascii="Times New Roman" w:hAnsi="Times New Roman"/>
          <w:b/>
          <w:bCs/>
          <w:sz w:val="24"/>
          <w:szCs w:val="24"/>
          <w:lang w:val="tt-RU"/>
        </w:rPr>
      </w:pPr>
      <w:r w:rsidRPr="00C14E42">
        <w:rPr>
          <w:rFonts w:ascii="Times New Roman" w:hAnsi="Times New Roman"/>
          <w:b/>
          <w:bCs/>
          <w:sz w:val="24"/>
          <w:szCs w:val="24"/>
          <w:lang w:val="tt-RU"/>
        </w:rPr>
        <w:t>Сәнгатьле сөйләмгә өйрәтү алымнары һәм чаралары</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Сәнгатьле сөйләм күнекмәләрен булдыру өчен кече яштәге балалар белән системалы рәвештә эшләргә кирәк. Ул түбәндәге күнегүләрдән тора:</w:t>
      </w:r>
    </w:p>
    <w:p w:rsidR="00397F59" w:rsidRPr="00C14E42" w:rsidRDefault="00397F59" w:rsidP="00E468CD">
      <w:pPr>
        <w:spacing w:after="0" w:line="240" w:lineRule="auto"/>
        <w:ind w:firstLine="709"/>
        <w:jc w:val="both"/>
        <w:rPr>
          <w:rFonts w:ascii="Times New Roman" w:hAnsi="Times New Roman"/>
          <w:b/>
          <w:bCs/>
          <w:sz w:val="24"/>
          <w:szCs w:val="24"/>
          <w:lang w:val="tt-RU"/>
        </w:rPr>
      </w:pPr>
      <w:r w:rsidRPr="00C14E42">
        <w:rPr>
          <w:rFonts w:ascii="Times New Roman" w:hAnsi="Times New Roman"/>
          <w:b/>
          <w:bCs/>
          <w:sz w:val="24"/>
          <w:szCs w:val="24"/>
          <w:lang w:val="tt-RU"/>
        </w:rPr>
        <w:t>1.Сулыш урнаштыру һәм дөрес дикция булдыру юнәлешендә эшләү.</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Сөйләгәндә баланың гәүдәсе төз, муены һәм башы туры торырга тиеш. Һаваны тирән итеп суларга, ә сөйләү процессында һаваны әз-әзләп чыгара барырга һәм үпкәдәге һаваны тулысынча чыгарып бетермичә, паузаларда яңадан сулап, һава өсти торырга кирәклеге аңлатыла. Баланың нокта һәм паузаларда тирән итеп сулыш алуы һәрвакыт күзәтеп барыла.</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
          <w:bCs/>
          <w:sz w:val="24"/>
          <w:szCs w:val="24"/>
          <w:lang w:val="tt-RU"/>
        </w:rPr>
        <w:t>2.Әдәби әйтелешне күнектерү</w:t>
      </w:r>
      <w:r w:rsidRPr="00C14E42">
        <w:rPr>
          <w:rFonts w:ascii="Times New Roman" w:hAnsi="Times New Roman"/>
          <w:bCs/>
          <w:sz w:val="24"/>
          <w:szCs w:val="24"/>
          <w:lang w:val="tt-RU"/>
        </w:rPr>
        <w:t>.</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 xml:space="preserve"> Әдәби телдәгечә дөрес әйтелеш кагыйдәләрен орфоэпия өйрәнә. Кече яштәге баланың орфоэпик нормаларны бозып сөйләве тыңлаучы дикъкатен читкә алып китә һәм эчтәлекне аңлауга комачаулый. Шуңа күрә кече яшьтән үк балаларга сүзләрнең әдәби әйтелеш нормаларын даими рәвештә өйрәтүгә, теге яки бу аваз, иҗек һәм сүзнең дөрес әтелеш үрнәген бирүгә аеруча игътибар итәргә кирәк. Тәрбияче  баланың сөйләмендәге кимчелекләрен исәпкә ала, авазларны дөрес әйтергә өйрәтә.</w:t>
      </w:r>
    </w:p>
    <w:p w:rsidR="00397F59" w:rsidRPr="00C14E42" w:rsidRDefault="00397F59" w:rsidP="00E468CD">
      <w:pPr>
        <w:spacing w:after="0" w:line="240" w:lineRule="auto"/>
        <w:ind w:firstLine="709"/>
        <w:jc w:val="both"/>
        <w:rPr>
          <w:rFonts w:ascii="Times New Roman" w:hAnsi="Times New Roman"/>
          <w:b/>
          <w:bCs/>
          <w:sz w:val="24"/>
          <w:szCs w:val="24"/>
          <w:lang w:val="tt-RU"/>
        </w:rPr>
      </w:pPr>
      <w:r w:rsidRPr="00C14E42">
        <w:rPr>
          <w:rFonts w:ascii="Times New Roman" w:hAnsi="Times New Roman"/>
          <w:b/>
          <w:bCs/>
          <w:sz w:val="24"/>
          <w:szCs w:val="24"/>
          <w:lang w:val="tt-RU"/>
        </w:rPr>
        <w:t>3.Басым һәм аның төрләре.</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 xml:space="preserve">Басымны дөрес куеп сөйләү – барыннан да бигрәк әһәмиятле. Шигъри әсәрләрдә басымны дөрес куймау тискәре нәтиҗәгә китерә. </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
          <w:bCs/>
          <w:sz w:val="24"/>
          <w:szCs w:val="24"/>
          <w:lang w:val="tt-RU"/>
        </w:rPr>
        <w:t>Сүз басымы</w:t>
      </w:r>
      <w:r w:rsidRPr="00C14E42">
        <w:rPr>
          <w:rFonts w:ascii="Times New Roman" w:hAnsi="Times New Roman"/>
          <w:bCs/>
          <w:sz w:val="24"/>
          <w:szCs w:val="24"/>
          <w:lang w:val="tt-RU"/>
        </w:rPr>
        <w:t xml:space="preserve"> игътибарга лаек, чөнки ул сүзнең лексик мәгънәсен аеруда зур роль уйный. Туган телгә игътибар һәр өлкәдә булырга тиеш. “Татар телен ярат, хөрмәт ит”, дип кенә аңа ихтирам хисе тәрбияләп булмый. Моңа ирешү өчен балаларга туган телнең аһәңлелеге, байлыгы турында мәгълүмат бирергә, матур сөйли белүнең үзнннән-үзе килмәвен, моның өчен тырышу кирәклегенә төшендерү кирәк. </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
          <w:bCs/>
          <w:sz w:val="24"/>
          <w:szCs w:val="24"/>
          <w:lang w:val="tt-RU"/>
        </w:rPr>
        <w:t>Логик басым</w:t>
      </w:r>
      <w:r w:rsidRPr="00C14E42">
        <w:rPr>
          <w:rFonts w:ascii="Times New Roman" w:hAnsi="Times New Roman"/>
          <w:bCs/>
          <w:sz w:val="24"/>
          <w:szCs w:val="24"/>
          <w:lang w:val="tt-RU"/>
        </w:rPr>
        <w:t>. Логик басымны дөрес куеп сөйләү өчен, текстны бик уйлап тикшерергә кирәк. Әсәрнең гомуми барышыннан, төп идея эчтәлегеннән чыгып билгеләгәндә генә җөмләдәге логик басымнар дөрес була.</w:t>
      </w:r>
    </w:p>
    <w:p w:rsidR="00397F59" w:rsidRPr="00C14E42" w:rsidRDefault="00397F59" w:rsidP="00E468CD">
      <w:pPr>
        <w:spacing w:after="0" w:line="240" w:lineRule="auto"/>
        <w:ind w:firstLine="709"/>
        <w:jc w:val="both"/>
        <w:rPr>
          <w:rFonts w:ascii="Times New Roman" w:hAnsi="Times New Roman"/>
          <w:b/>
          <w:bCs/>
          <w:sz w:val="24"/>
          <w:szCs w:val="24"/>
          <w:lang w:val="tt-RU"/>
        </w:rPr>
      </w:pPr>
      <w:r w:rsidRPr="00C14E42">
        <w:rPr>
          <w:rFonts w:ascii="Times New Roman" w:hAnsi="Times New Roman"/>
          <w:b/>
          <w:bCs/>
          <w:sz w:val="24"/>
          <w:szCs w:val="24"/>
          <w:lang w:val="tt-RU"/>
        </w:rPr>
        <w:t>4.Сөйләү үрнәге.</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Тәрбияче сөйләменең берничә характерлы үрнәге бар. Мәсәлән, артык тавыш чыгармаска тырышып, сагаеп уку; тизрәк, көчлерәк итеп уку һ.б. Сөйләү үрнәге буларак, видио язмалардан да файдаланыла. Сөйләү үрнәгенә анализ ясау өчен төрле өзекләр тыңланыла.(Мәсәлән, Р.Вәлиеваның әкиятләрен тыңлау).</w:t>
      </w:r>
    </w:p>
    <w:p w:rsidR="00397F59" w:rsidRPr="00C14E42" w:rsidRDefault="00397F59" w:rsidP="00E468CD">
      <w:pPr>
        <w:spacing w:after="0" w:line="240" w:lineRule="auto"/>
        <w:ind w:firstLine="709"/>
        <w:jc w:val="both"/>
        <w:rPr>
          <w:rFonts w:ascii="Times New Roman" w:hAnsi="Times New Roman"/>
          <w:b/>
          <w:bCs/>
          <w:sz w:val="24"/>
          <w:szCs w:val="24"/>
          <w:lang w:val="tt-RU"/>
        </w:rPr>
      </w:pPr>
      <w:r w:rsidRPr="00C14E42">
        <w:rPr>
          <w:rFonts w:ascii="Times New Roman" w:hAnsi="Times New Roman"/>
          <w:b/>
          <w:bCs/>
          <w:sz w:val="24"/>
          <w:szCs w:val="24"/>
          <w:lang w:val="tt-RU"/>
        </w:rPr>
        <w:t>5.Сөйләү күнекмәләрен үстерү.</w:t>
      </w:r>
    </w:p>
    <w:p w:rsidR="00397F59" w:rsidRPr="00C14E42" w:rsidRDefault="00397F59" w:rsidP="00E468CD">
      <w:pPr>
        <w:spacing w:after="0" w:line="240" w:lineRule="auto"/>
        <w:ind w:firstLine="709"/>
        <w:jc w:val="both"/>
        <w:rPr>
          <w:rFonts w:ascii="Times New Roman" w:hAnsi="Times New Roman"/>
          <w:bCs/>
          <w:sz w:val="24"/>
          <w:szCs w:val="24"/>
          <w:lang w:val="tt-RU"/>
        </w:rPr>
      </w:pPr>
      <w:r w:rsidRPr="00C14E42">
        <w:rPr>
          <w:rFonts w:ascii="Times New Roman" w:hAnsi="Times New Roman"/>
          <w:bCs/>
          <w:sz w:val="24"/>
          <w:szCs w:val="24"/>
          <w:lang w:val="tt-RU"/>
        </w:rPr>
        <w:t>Сәнгатьле сөйләм күнекмәсе булдыруда рольләргә бүлеп сөйләү, уеннар, әкиятләрне сәхнәләштерү бик әһәмиятле. Сәнгатьле сөйләм күнекмәләре дәрестән тыш эшләрдә, төрле бәйрәмнәр үткәргәндә тагын да үстерелә.</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xml:space="preserve">                                            ЙОМГАК</w:t>
      </w:r>
    </w:p>
    <w:p w:rsidR="00397F59" w:rsidRPr="00C14E42" w:rsidRDefault="00397F59" w:rsidP="00E468CD">
      <w:pPr>
        <w:spacing w:after="0" w:line="240" w:lineRule="auto"/>
        <w:ind w:firstLine="709"/>
        <w:jc w:val="center"/>
        <w:rPr>
          <w:rFonts w:ascii="Times New Roman" w:hAnsi="Times New Roman"/>
          <w:bCs/>
          <w:sz w:val="24"/>
          <w:szCs w:val="24"/>
          <w:lang w:val="tt-RU"/>
        </w:rPr>
      </w:pP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bCs/>
          <w:sz w:val="24"/>
          <w:szCs w:val="24"/>
          <w:lang w:val="tt-RU"/>
        </w:rPr>
        <w:t xml:space="preserve">Сөйләм телен үстерүне сәхнәләштерү, өстәл, курчак театрыннан башка күз алдына да китереп булмый. Болар өчен балаларга якын, таныш әкиятләр алына. Аларны сәхнәләштерү дә әллә ни катлаулы түгел. Акыл үсеше белән сөйләм теленең үсеше нык бәйләнгән. Персонажлар сөйләмен сәнгатьле итеп сөйләү өстендә эшләгәндә, баланың сүз байлыгы арта, аваз культурасы, интонацияле сөйләме үсә. Башкарылачак роль баланы чиста,  аңлашылырлык итеп сөйләвен таләп итә. Сәхнәләштерелгән уеннар балаларны шатландыралар. Балалар әкият уйнаганда, сүзләрен 2–3 мәртәбә тырышыбрак өйрәнәләр. Аларның бу шөгыльләрдән соң хәтерләре яхшыра. Характерында тиешле сыйфатлар формалаша. </w:t>
      </w:r>
    </w:p>
    <w:p w:rsidR="00397F59" w:rsidRPr="00C14E42" w:rsidRDefault="00397F59" w:rsidP="00E468CD">
      <w:pPr>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Сәнгатьле итеп сөйләргә өйрәнү барышында, баланың сүз байлыгы арта, бала чиста, дөрес, аңлаешлы итеп сөйләргә өйрәнә. Сүзлек формалаша – яңа сүзләр белән баетыла. Әкиятне укып бетергәч, балаларга нинди дә булса җөмләне тәмамларга, кабатларга, эчтәлеген сөйләргә тәкъдим ителә. Аннан кечкенә хикәяләр алына. Әкренлән монологик сойләм генә түгел, ә диалогик сөйләм дә үсә. Аваз культурасы өстендә эшләнелә. Сәхнәләштерү эшчәнлеге күрсәтүенчә, бала ялгышырга мөмкин, ә менә әкият герое ялгышырга тиеш түгел. Шуңа күрә балалар әкият уйнаганда, сүзләрен 2-3 мәртәбә тырышыбрак өйрәнәләр. Аларнын бу шөгыльләрдән сон хәтерләре яхшыра. Яраткан геройлар балаларга үрнәк булалар. Сәхнәләштерү эшчәнлеге балаларга проблемалы ситуацияләрне чишәргә булыша; персонаж аркылы оялчанлыкны. кыюсызлыкны бетерергә, сәнгатьле игеп сөйләргә булыша. Театр бала өчен яп-якты истәлек булып кала.</w:t>
      </w:r>
    </w:p>
    <w:p w:rsidR="00397F59" w:rsidRPr="00C14E42" w:rsidRDefault="00397F59" w:rsidP="00E468CD">
      <w:pPr>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Шулай итеп сәхнәләштерү эшчәнлеге  барышында, мәҗбүри булмаган, ирекле формада баланың сөйләмендә булган кимчелекләр өстендә эшләү белән бергә баланы бәйләнешле сөйләме үсә, грамматик яктан җөмләләрне дөрес төзергә өйрәнә, балаларның сүзлек запасы арта, танып белү эшчәнлегенә кызыксыну уята..</w:t>
      </w:r>
    </w:p>
    <w:p w:rsidR="00397F59" w:rsidRPr="00C14E42" w:rsidRDefault="00397F59" w:rsidP="00E468CD">
      <w:pPr>
        <w:spacing w:after="0" w:line="240" w:lineRule="auto"/>
        <w:ind w:firstLine="709"/>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Кулланылган әдәбият</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Балалар бакчасында татарча сөйләм телен үстерү дәресләре // З.М.Зарипова, А.И.Касыймова. – Казан: Мәгариф,  2010</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Балачак аланы: балалар бакчасы тәрбиячеләре һәм әти–әниләр өчен хрестоматия. – Казан: РИЦ, 2011. – 560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Зарипова З.М. Әдәп – матур гадәт. – Яр Чаллы, 2009</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Зарипова З.М. Үстерешле уеннар: методик кулланма /З.М.Зарипова, Р.С.Исаева. –Казан: Беренче полиграфия компаниясе, 2013. – 128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Иң матур сүз: балалар бакчасы тәрбиячеләре һәм әти-әниләре өчен хрестоматия/ төз.-авт.К.В.Закирова. – Казан: Татар. кит. нәшр., 2015. – 431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Нуриев Р.Г. Татар сәхнә сөйләме: Монография. – Казан: Мирас, 1998. –187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Нуриев Р.Г. Сәнгатьле  уку: Методик ярдәмлек. – Казан: Мирас,  2000. – 152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Нуриев Г.С., Кашапова М.Ф. Сөйли белгән морадына ирешкән: Укыту-методик ярдәмлек. – Казан: ТДГПУ, 2010. – 204 б.</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Раушан көзге: Татар балалар әдәбиятыннан хрестоматия: Педагогия училищеларының мәктәпкәчә яшьтәге балаларны тәрбияләү өчен кулланма. –Казан: Мәгариф, 1993</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Сафиуллина Г. Мәктәпкәчә белем бирү стандарты: таләпләр һәм мөмкинлекләр  // Мәгариф. . – 2014. - № 12.- Б. 11- 14</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Татар балалар әдәбияты: Әкиятләр һәм хикәяләр. – Казан: Хәтер (ТаРИХ), 2003</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r w:rsidRPr="00C14E42">
        <w:rPr>
          <w:rFonts w:ascii="Times New Roman" w:hAnsi="Times New Roman"/>
          <w:sz w:val="24"/>
          <w:szCs w:val="24"/>
          <w:lang w:val="tt-RU"/>
        </w:rPr>
        <w:t>Шаехова Р.К.Региональная образовательная программа дошкольного образования «Радость познания»  –  «Сөенеч».  – Казань: Магариф – Вакыт, 2016.</w:t>
      </w:r>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hyperlink r:id="rId8" w:history="1">
        <w:r w:rsidRPr="00C14E42">
          <w:rPr>
            <w:rStyle w:val="Hyperlink"/>
            <w:rFonts w:ascii="Times New Roman" w:hAnsi="Times New Roman"/>
            <w:sz w:val="24"/>
            <w:szCs w:val="24"/>
            <w:lang w:val="tt-RU"/>
          </w:rPr>
          <w:t>https://educontest.net/ru</w:t>
        </w:r>
      </w:hyperlink>
    </w:p>
    <w:p w:rsidR="00397F59" w:rsidRPr="00C14E42" w:rsidRDefault="00397F59" w:rsidP="00E468CD">
      <w:pPr>
        <w:pStyle w:val="ListParagraph"/>
        <w:numPr>
          <w:ilvl w:val="1"/>
          <w:numId w:val="7"/>
        </w:numPr>
        <w:tabs>
          <w:tab w:val="clear" w:pos="1440"/>
          <w:tab w:val="num" w:pos="567"/>
        </w:tabs>
        <w:spacing w:after="0" w:line="240" w:lineRule="auto"/>
        <w:ind w:left="0" w:hanging="142"/>
        <w:jc w:val="both"/>
        <w:rPr>
          <w:rFonts w:ascii="Times New Roman" w:hAnsi="Times New Roman"/>
          <w:sz w:val="24"/>
          <w:szCs w:val="24"/>
          <w:lang w:val="tt-RU"/>
        </w:rPr>
      </w:pPr>
      <w:hyperlink r:id="rId9" w:history="1">
        <w:r w:rsidRPr="00C14E42">
          <w:rPr>
            <w:rStyle w:val="Hyperlink"/>
            <w:rFonts w:ascii="Times New Roman" w:hAnsi="Times New Roman"/>
            <w:sz w:val="24"/>
            <w:szCs w:val="24"/>
            <w:lang w:val="tt-RU"/>
          </w:rPr>
          <w:t>https://infourok.ru/</w:t>
        </w:r>
      </w:hyperlink>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ab/>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Абдулла Алиш “Чукмар белән Тукмар” әкияте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bCs/>
          <w:sz w:val="24"/>
          <w:szCs w:val="24"/>
          <w:lang w:val="tt-RU"/>
        </w:rPr>
        <w:t>Катнашалар</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әби,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песи-Мырауҗан,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Чукмар – ак әтәч,</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Тукмар – кара әтәч,</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Алып баручы.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Алып баручы: – </w:t>
      </w:r>
      <w:r w:rsidRPr="00C14E42">
        <w:rPr>
          <w:rFonts w:ascii="Times New Roman" w:hAnsi="Times New Roman"/>
          <w:sz w:val="24"/>
          <w:szCs w:val="24"/>
        </w:rPr>
        <w:t>Бер әбинең ике әтәче булган. Берсе ак, ә икенчесе кара төстә. Әби ак әтәченә чукырга бик оста булганга Чукмар, ә карасына тукмарга яратканга күрә Тукмар дип исем биргән. Бу ике әтәч гел талашып-сугышып торганнар, җитмәсә әләкче дә булганнар, ди.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/Сәхнә ачыла. Әби килеп чыга кулында савыт белән җим/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w:t>
      </w:r>
      <w:r w:rsidRPr="00C14E42">
        <w:rPr>
          <w:rFonts w:ascii="Times New Roman" w:hAnsi="Times New Roman"/>
          <w:sz w:val="24"/>
          <w:szCs w:val="24"/>
        </w:rPr>
        <w:t>: -Ти-ти-ти… Кая минем әтәчләрем, килегез, кил, җим алып чыктым, ашап алыгыз, ачыккансыздыр.</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b/>
          <w:bCs/>
          <w:sz w:val="24"/>
          <w:szCs w:val="24"/>
        </w:rPr>
        <w:t>/</w:t>
      </w:r>
      <w:r w:rsidRPr="00C14E42">
        <w:rPr>
          <w:rFonts w:ascii="Times New Roman" w:hAnsi="Times New Roman"/>
          <w:bCs/>
          <w:i/>
          <w:sz w:val="24"/>
          <w:szCs w:val="24"/>
        </w:rPr>
        <w:t>Чукмар, аның артыннан Тукмар килеп чыгалар, икесе дә ачулы, усал, канатлары тырпайган. Җим ашый башлыйлар/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Чукмар</w:t>
      </w:r>
      <w:r w:rsidRPr="00C14E42">
        <w:rPr>
          <w:rFonts w:ascii="Times New Roman" w:hAnsi="Times New Roman"/>
          <w:sz w:val="24"/>
          <w:szCs w:val="24"/>
        </w:rPr>
        <w:t>: -Тукмар, җитте сиңа, күп ашадың инде, калганы минеке, кичә дә миңа җим аз эләкте.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Тукмар</w:t>
      </w:r>
      <w:r w:rsidRPr="00C14E42">
        <w:rPr>
          <w:rFonts w:ascii="Times New Roman" w:hAnsi="Times New Roman"/>
          <w:sz w:val="24"/>
          <w:szCs w:val="24"/>
        </w:rPr>
        <w:t>: -Ах, син, туймас тамак, һаман сиңа әз, тагын мине куасың. Юк, мин дә туймадым, ашыйсым килә. Бар, үзең кит.</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Чукмар:</w:t>
      </w:r>
      <w:r w:rsidRPr="00C14E42">
        <w:rPr>
          <w:rFonts w:ascii="Times New Roman" w:hAnsi="Times New Roman"/>
          <w:sz w:val="24"/>
          <w:szCs w:val="24"/>
        </w:rPr>
        <w:t> – Әле син миңа каршы киләсеңме, мине куасыңмы. Хәзер мин сине чукый башлыйм, башкача минем белән талашмассың.</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b/>
          <w:bCs/>
          <w:i/>
          <w:sz w:val="24"/>
          <w:szCs w:val="24"/>
        </w:rPr>
        <w:t>(</w:t>
      </w:r>
      <w:r w:rsidRPr="00C14E42">
        <w:rPr>
          <w:rFonts w:ascii="Times New Roman" w:hAnsi="Times New Roman"/>
          <w:bCs/>
          <w:i/>
          <w:sz w:val="24"/>
          <w:szCs w:val="24"/>
        </w:rPr>
        <w:t>Чукмар Тукмарны чукый башлый; сугышу күренеше; бу тавышка йоклап яткан җиреннән песи-Мырауҗан уяна, кычкырып җибәрә, ачуланып сыртларын кабарта, тавышны бераз тыңлап тора һәм ике әтәчнең сугышканын күреп сөйләнә башлый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Мырауҗан:</w:t>
      </w:r>
      <w:r w:rsidRPr="00C14E42">
        <w:rPr>
          <w:rFonts w:ascii="Times New Roman" w:hAnsi="Times New Roman"/>
          <w:sz w:val="24"/>
          <w:szCs w:val="24"/>
        </w:rPr>
        <w:t> – Мияу-мияу, бу сугыш чукмарлары бүген дә йокларга бирмәделәр. Булмаса әбигә кереп әйтим. Әби, әби!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(Мырауҗан өйгә кереп китә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w:t>
      </w:r>
      <w:r w:rsidRPr="00C14E42">
        <w:rPr>
          <w:rFonts w:ascii="Times New Roman" w:hAnsi="Times New Roman"/>
          <w:sz w:val="24"/>
          <w:szCs w:val="24"/>
        </w:rPr>
        <w:t>: -Эх, сез, юньсезләр, тагын сугышасызмы? Бетмәде инде шушы тавышыгыз!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Мырауҗан</w:t>
      </w:r>
      <w:r w:rsidRPr="00C14E42">
        <w:rPr>
          <w:rFonts w:ascii="Times New Roman" w:hAnsi="Times New Roman"/>
          <w:sz w:val="24"/>
          <w:szCs w:val="24"/>
        </w:rPr>
        <w:t>: Әби, мин дә ялыктым бу кычкырышудан. Алар миңа гел йокларга ирек бирмиләр.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w:t>
      </w:r>
      <w:r w:rsidRPr="00C14E42">
        <w:rPr>
          <w:rFonts w:ascii="Times New Roman" w:hAnsi="Times New Roman"/>
          <w:sz w:val="24"/>
          <w:szCs w:val="24"/>
        </w:rPr>
        <w:t>:- Ярар, пескәем, йомшагым, бар, йокла. Тычканнардан төнлә өемне саклап йоклый алмыйсың шул. Ә көндез болар тынгылык бирмиләр. Берәр чарасын тапмый булмастыр.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Чукмар, Тукмар</w:t>
      </w:r>
      <w:r w:rsidRPr="00C14E42">
        <w:rPr>
          <w:rFonts w:ascii="Times New Roman" w:hAnsi="Times New Roman"/>
          <w:sz w:val="24"/>
          <w:szCs w:val="24"/>
        </w:rPr>
        <w:t>: – Кичер, әбием, кичер, Мырауҗан, без бүтән болай сугышмабыз. Тату яшәрбез, дус булырбыз.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w:t>
      </w:r>
      <w:r w:rsidRPr="00C14E42">
        <w:rPr>
          <w:rFonts w:ascii="Times New Roman" w:hAnsi="Times New Roman"/>
          <w:sz w:val="24"/>
          <w:szCs w:val="24"/>
        </w:rPr>
        <w:t>: -Ярар, бу юлы гафу итәбез. Барыгыз яшел үлән ашагыз.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 китә)</w:t>
      </w:r>
    </w:p>
    <w:p w:rsidR="00397F59" w:rsidRPr="00C14E42" w:rsidRDefault="00397F59" w:rsidP="00E468CD">
      <w:pPr>
        <w:spacing w:after="0" w:line="240" w:lineRule="auto"/>
        <w:jc w:val="both"/>
        <w:rPr>
          <w:rFonts w:ascii="Times New Roman" w:hAnsi="Times New Roman"/>
          <w:i/>
          <w:sz w:val="24"/>
          <w:szCs w:val="24"/>
        </w:rPr>
      </w:pPr>
      <w:r w:rsidRPr="00C14E42">
        <w:rPr>
          <w:rFonts w:ascii="Times New Roman" w:hAnsi="Times New Roman"/>
          <w:bCs/>
          <w:i/>
          <w:sz w:val="24"/>
          <w:szCs w:val="24"/>
          <w:lang w:val="tt-RU"/>
        </w:rPr>
        <w:t>(</w:t>
      </w:r>
      <w:r w:rsidRPr="00C14E42">
        <w:rPr>
          <w:rFonts w:ascii="Times New Roman" w:hAnsi="Times New Roman"/>
          <w:bCs/>
          <w:i/>
          <w:sz w:val="24"/>
          <w:szCs w:val="24"/>
        </w:rPr>
        <w:t>Чукмар белән Тукмар да китәләр. Үлән ашый башлыйлар. Бераздан тагын тавышлана башлыйлар</w:t>
      </w:r>
      <w:r w:rsidRPr="00C14E42">
        <w:rPr>
          <w:rFonts w:ascii="Times New Roman" w:hAnsi="Times New Roman"/>
          <w:bCs/>
          <w:i/>
          <w:sz w:val="24"/>
          <w:szCs w:val="24"/>
          <w:lang w:val="tt-RU"/>
        </w:rPr>
        <w:t>)</w:t>
      </w:r>
      <w:r w:rsidRPr="00C14E42">
        <w:rPr>
          <w:rFonts w:ascii="Times New Roman" w:hAnsi="Times New Roman"/>
          <w:bCs/>
          <w:i/>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Тукмар:</w:t>
      </w:r>
      <w:r w:rsidRPr="00C14E42">
        <w:rPr>
          <w:rFonts w:ascii="Times New Roman" w:hAnsi="Times New Roman"/>
          <w:sz w:val="24"/>
          <w:szCs w:val="24"/>
        </w:rPr>
        <w:t> – Кит, дидем мин сиңа. Китмәсәң, әбигә әйтәм. (</w:t>
      </w:r>
      <w:r w:rsidRPr="00C14E42">
        <w:rPr>
          <w:rFonts w:ascii="Times New Roman" w:hAnsi="Times New Roman"/>
          <w:b/>
          <w:bCs/>
          <w:sz w:val="24"/>
          <w:szCs w:val="24"/>
        </w:rPr>
        <w:t>Кычкыра)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-Әби, әби, Чукмарың мине чукый-чукый канатып бетерде.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Чукмар</w:t>
      </w:r>
      <w:r w:rsidRPr="00C14E42">
        <w:rPr>
          <w:rFonts w:ascii="Times New Roman" w:hAnsi="Times New Roman"/>
          <w:sz w:val="24"/>
          <w:szCs w:val="24"/>
        </w:rPr>
        <w:t>: -Әби, әби, кара әле Тукмарың тукый-тукый күгәртеп бетерде.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 чыга: -</w:t>
      </w:r>
      <w:r w:rsidRPr="00C14E42">
        <w:rPr>
          <w:rFonts w:ascii="Times New Roman" w:hAnsi="Times New Roman"/>
          <w:sz w:val="24"/>
          <w:szCs w:val="24"/>
        </w:rPr>
        <w:t>Ялыктым шушы әләкләшүегездән. Нәрсә генә эшләтим икән мин сезне?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Песи</w:t>
      </w:r>
      <w:r w:rsidRPr="00C14E42">
        <w:rPr>
          <w:rFonts w:ascii="Times New Roman" w:hAnsi="Times New Roman"/>
          <w:sz w:val="24"/>
          <w:szCs w:val="24"/>
        </w:rPr>
        <w:t> </w:t>
      </w:r>
      <w:r w:rsidRPr="00C14E42">
        <w:rPr>
          <w:rFonts w:ascii="Times New Roman" w:hAnsi="Times New Roman"/>
          <w:b/>
          <w:bCs/>
          <w:sz w:val="24"/>
          <w:szCs w:val="24"/>
        </w:rPr>
        <w:t>йоклаган урыннан якынрак килеп</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-Әбием, күз нурым, бир берсен күршеләргә. Берәү генә калгач сугыша да, талаша да алмаслар.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bCs/>
          <w:sz w:val="24"/>
          <w:szCs w:val="24"/>
        </w:rPr>
        <w:t>Әби: -</w:t>
      </w:r>
      <w:r w:rsidRPr="00C14E42">
        <w:rPr>
          <w:rFonts w:ascii="Times New Roman" w:hAnsi="Times New Roman"/>
          <w:sz w:val="24"/>
          <w:szCs w:val="24"/>
        </w:rPr>
        <w:t>Ишеттегезме, нинди язмыш көтә сезне. Хәзер инде күпме генә ялынсагыз да сезне кызганмыйм.</w:t>
      </w:r>
    </w:p>
    <w:p w:rsidR="00397F59" w:rsidRDefault="00397F59" w:rsidP="00E468CD">
      <w:pPr>
        <w:spacing w:after="0" w:line="240" w:lineRule="auto"/>
        <w:jc w:val="both"/>
        <w:rPr>
          <w:rFonts w:ascii="Times New Roman" w:hAnsi="Times New Roman"/>
          <w:bCs/>
          <w:i/>
          <w:sz w:val="24"/>
          <w:szCs w:val="24"/>
        </w:rPr>
      </w:pPr>
      <w:r w:rsidRPr="00C14E42">
        <w:rPr>
          <w:rFonts w:ascii="Times New Roman" w:hAnsi="Times New Roman"/>
          <w:i/>
          <w:sz w:val="24"/>
          <w:szCs w:val="24"/>
        </w:rPr>
        <w:t>(</w:t>
      </w:r>
      <w:r w:rsidRPr="00C14E42">
        <w:rPr>
          <w:rFonts w:ascii="Times New Roman" w:hAnsi="Times New Roman"/>
          <w:bCs/>
          <w:i/>
          <w:sz w:val="24"/>
          <w:szCs w:val="24"/>
        </w:rPr>
        <w:t>Тукмарны култыгына кыстырып алып чыгып китә).</w:t>
      </w:r>
    </w:p>
    <w:p w:rsidR="00397F59" w:rsidRDefault="00397F59" w:rsidP="00E468CD">
      <w:pPr>
        <w:spacing w:after="0" w:line="240" w:lineRule="auto"/>
        <w:jc w:val="both"/>
        <w:rPr>
          <w:rFonts w:ascii="Times New Roman" w:hAnsi="Times New Roman"/>
          <w:bCs/>
          <w:i/>
          <w:sz w:val="24"/>
          <w:szCs w:val="24"/>
        </w:rPr>
      </w:pPr>
    </w:p>
    <w:p w:rsidR="00397F59" w:rsidRPr="00C14E42" w:rsidRDefault="00397F59" w:rsidP="00E468CD">
      <w:pPr>
        <w:spacing w:after="0" w:line="240" w:lineRule="auto"/>
        <w:jc w:val="both"/>
        <w:rPr>
          <w:rFonts w:ascii="Times New Roman" w:hAnsi="Times New Roman"/>
          <w:i/>
          <w:sz w:val="24"/>
          <w:szCs w:val="24"/>
        </w:rPr>
      </w:pPr>
    </w:p>
    <w:p w:rsidR="00397F59" w:rsidRPr="00C14E42" w:rsidRDefault="00397F59" w:rsidP="00E468CD">
      <w:pPr>
        <w:spacing w:after="0" w:line="240" w:lineRule="auto"/>
        <w:jc w:val="both"/>
        <w:rPr>
          <w:rFonts w:ascii="Times New Roman" w:hAnsi="Times New Roman"/>
          <w:sz w:val="24"/>
          <w:szCs w:val="24"/>
          <w:lang w:val="tt-RU"/>
        </w:rPr>
      </w:pPr>
    </w:p>
    <w:p w:rsidR="00397F59" w:rsidRDefault="00397F59" w:rsidP="00E468CD">
      <w:pPr>
        <w:tabs>
          <w:tab w:val="left" w:pos="1019"/>
        </w:tabs>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Конспект ОД “Түтәлдәге табышмаклар</w:t>
      </w:r>
    </w:p>
    <w:p w:rsidR="00397F59" w:rsidRPr="00C14E42" w:rsidRDefault="00397F59" w:rsidP="00E468CD">
      <w:pPr>
        <w:tabs>
          <w:tab w:val="left" w:pos="1019"/>
        </w:tabs>
        <w:spacing w:after="0" w:line="240" w:lineRule="auto"/>
        <w:jc w:val="center"/>
        <w:rPr>
          <w:rFonts w:ascii="Times New Roman" w:hAnsi="Times New Roman"/>
          <w:b/>
          <w:sz w:val="24"/>
          <w:szCs w:val="24"/>
          <w:lang w:val="tt-RU"/>
        </w:rPr>
      </w:pPr>
    </w:p>
    <w:p w:rsidR="00397F59" w:rsidRPr="00C14E42" w:rsidRDefault="00397F59" w:rsidP="00E468CD">
      <w:pPr>
        <w:tabs>
          <w:tab w:val="left" w:pos="1019"/>
        </w:tabs>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Валиуллина Алсу Рамазановна</w:t>
      </w:r>
    </w:p>
    <w:p w:rsidR="00397F59" w:rsidRDefault="00397F59" w:rsidP="00E468CD">
      <w:pPr>
        <w:tabs>
          <w:tab w:val="left" w:pos="1019"/>
        </w:tabs>
        <w:spacing w:after="0" w:line="240" w:lineRule="auto"/>
        <w:jc w:val="right"/>
        <w:rPr>
          <w:rFonts w:ascii="Times New Roman" w:hAnsi="Times New Roman"/>
          <w:sz w:val="24"/>
          <w:szCs w:val="24"/>
        </w:rPr>
      </w:pPr>
      <w:r w:rsidRPr="00C14E42">
        <w:rPr>
          <w:rFonts w:ascii="Times New Roman" w:hAnsi="Times New Roman"/>
          <w:sz w:val="24"/>
          <w:szCs w:val="24"/>
        </w:rPr>
        <w:t>МБДОУ«Чишмабашский детский сад» г.Кукмар</w:t>
      </w:r>
    </w:p>
    <w:p w:rsidR="00397F59" w:rsidRPr="00C14E42" w:rsidRDefault="00397F59" w:rsidP="00E468CD">
      <w:pPr>
        <w:tabs>
          <w:tab w:val="left" w:pos="1019"/>
        </w:tabs>
        <w:spacing w:after="0" w:line="240" w:lineRule="auto"/>
        <w:jc w:val="right"/>
        <w:rPr>
          <w:rFonts w:ascii="Times New Roman" w:hAnsi="Times New Roman"/>
          <w:b/>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Максат:</w:t>
      </w:r>
      <w:r w:rsidRPr="00C14E42">
        <w:rPr>
          <w:rFonts w:ascii="Times New Roman" w:hAnsi="Times New Roman"/>
          <w:sz w:val="24"/>
          <w:szCs w:val="24"/>
          <w:lang w:val="tt-RU"/>
        </w:rPr>
        <w:t xml:space="preserve"> балаларның яшелчәләр турында белемнәрен системалаштыру, камилләштерү. Уй – фикерләү сәләтләрен үстерү.</w:t>
      </w:r>
      <w:r w:rsidRPr="00C14E42">
        <w:rPr>
          <w:rFonts w:ascii="Times New Roman" w:hAnsi="Times New Roman"/>
          <w:sz w:val="24"/>
          <w:szCs w:val="24"/>
          <w:u w:val="single"/>
          <w:lang w:val="tt-RU"/>
        </w:rPr>
        <w:t xml:space="preserve">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 бурычы:</w:t>
      </w:r>
      <w:r w:rsidRPr="00C14E42">
        <w:rPr>
          <w:rFonts w:ascii="Times New Roman" w:hAnsi="Times New Roman"/>
          <w:sz w:val="24"/>
          <w:szCs w:val="24"/>
          <w:lang w:val="tt-RU"/>
        </w:rPr>
        <w:t xml:space="preserve"> балаларда кечкенә төркемчекләрдә, бер-берсе белән килешеп эшли белергә, хезмәтне сөяргә, коллективта хезмәт итәргә, башлаган эшне ахырына кадәр җиткерергә теләк  тәрбияләү.</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Үстерү бурычы:</w:t>
      </w:r>
      <w:r w:rsidRPr="00C14E42">
        <w:rPr>
          <w:rFonts w:ascii="Times New Roman" w:hAnsi="Times New Roman"/>
          <w:sz w:val="24"/>
          <w:szCs w:val="24"/>
          <w:lang w:val="tt-RU"/>
        </w:rPr>
        <w:t xml:space="preserve"> логик фикерләү сәләтен үстерү.  Балаларны сорауларга төгәл һәм тулы җавап бирергә, 4-5 сүздән торган җөмләләр төзүләрен, монологик сөйләмнәрен камилләштерү. Сүзләрне дөрес табып, яшелчәләрне сүрәтли һәм нәтиҗә ясый белергә күнектерү.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 “кь” авазларының әйтелешен сүзләрдә ныгыту.</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Ашхана приборлары белән куллану күнекмәләрен камилләштерү.</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Белем бирү бурычы</w:t>
      </w:r>
      <w:r w:rsidRPr="00C14E42">
        <w:rPr>
          <w:rFonts w:ascii="Times New Roman" w:hAnsi="Times New Roman"/>
          <w:sz w:val="24"/>
          <w:szCs w:val="24"/>
          <w:lang w:val="tt-RU"/>
        </w:rPr>
        <w:t xml:space="preserve">: яшелчәләрне гомумиләштерү мәгънәсен ныгыту. Исем һәм фигыльне килештерә, берлек санын күплек санына әйләндерә белергә өйрәтү.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Табышмакның образлы  мәгънәсен аңларга булышу.</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 xml:space="preserve">Төп белем бирү өлкәсе: </w:t>
      </w:r>
      <w:r w:rsidRPr="00C14E42">
        <w:rPr>
          <w:rFonts w:ascii="Times New Roman" w:hAnsi="Times New Roman"/>
          <w:sz w:val="24"/>
          <w:szCs w:val="24"/>
          <w:lang w:val="tt-RU"/>
        </w:rPr>
        <w:t xml:space="preserve">танып белү.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Интеграль белем бирү өлкәләре:</w:t>
      </w:r>
      <w:r w:rsidRPr="00C14E42">
        <w:rPr>
          <w:rFonts w:ascii="Times New Roman" w:hAnsi="Times New Roman"/>
          <w:i/>
          <w:sz w:val="24"/>
          <w:szCs w:val="24"/>
          <w:lang w:val="tt-RU"/>
        </w:rPr>
        <w:t xml:space="preserve">  </w:t>
      </w:r>
      <w:r w:rsidRPr="00C14E42">
        <w:rPr>
          <w:rFonts w:ascii="Times New Roman" w:hAnsi="Times New Roman"/>
          <w:sz w:val="24"/>
          <w:szCs w:val="24"/>
          <w:lang w:val="tt-RU"/>
        </w:rPr>
        <w:t>аралашу, социальләштерү, матур әдәбият уку, хезмәт, куркынычсызлык,  сәламәтлек, музыка белем бирү өлкәләре.</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Методик алымнар һәм чаралар: у</w:t>
      </w:r>
      <w:r w:rsidRPr="00C14E42">
        <w:rPr>
          <w:rFonts w:ascii="Times New Roman" w:hAnsi="Times New Roman"/>
          <w:sz w:val="24"/>
          <w:szCs w:val="24"/>
          <w:lang w:val="tt-RU"/>
        </w:rPr>
        <w:t>ен, сорауларга җавап бирү, нәфис сүз, табышмак әйтү, күргәзмә материаллар куллану, мактау, практик эш, техник чаралар куллану, сюрприз.</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Җиһазлау:</w:t>
      </w:r>
      <w:r w:rsidRPr="00C14E42">
        <w:rPr>
          <w:rFonts w:ascii="Times New Roman" w:hAnsi="Times New Roman"/>
          <w:sz w:val="24"/>
          <w:szCs w:val="24"/>
          <w:lang w:val="tt-RU"/>
        </w:rPr>
        <w:t xml:space="preserve"> төрле яшелчә, җиләк-җимеш, кастрюль, төрле савын-саба рәсемнәре, уенчык “Эт”, курчак “Әби”. Кызыл, зәңгәр төстәге түгәрәкләр, магнитофон.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Сүзлек өстендә эш</w:t>
      </w:r>
      <w:r w:rsidRPr="00C14E42">
        <w:rPr>
          <w:rFonts w:ascii="Times New Roman" w:hAnsi="Times New Roman"/>
          <w:sz w:val="24"/>
          <w:szCs w:val="24"/>
          <w:lang w:val="tt-RU"/>
        </w:rPr>
        <w:t>: кузгалак, кабык, җете кызыл, винегрет.</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Алдан үткәрелгән эш:</w:t>
      </w:r>
      <w:r w:rsidRPr="00C14E42">
        <w:rPr>
          <w:rFonts w:ascii="Times New Roman" w:hAnsi="Times New Roman"/>
          <w:sz w:val="24"/>
          <w:szCs w:val="24"/>
          <w:lang w:val="tt-RU"/>
        </w:rPr>
        <w:t xml:space="preserve"> “Бакчада ниләр үсә?”, “Өстәл артында утыру кагыйдәләре” дигән темаларга әңгәмә. Рәсемнәр карау, шигырьләр уку, табышмаклар әйтү. </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Эшчәнлек төзелеше:</w:t>
      </w:r>
    </w:p>
    <w:p w:rsidR="00397F59" w:rsidRPr="00C14E42" w:rsidRDefault="00397F59" w:rsidP="00E468CD">
      <w:pPr>
        <w:pStyle w:val="ListParagraph"/>
        <w:numPr>
          <w:ilvl w:val="0"/>
          <w:numId w:val="9"/>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Эмоциональ халәт тудыру, кереш оештыру моменты;</w:t>
      </w:r>
    </w:p>
    <w:p w:rsidR="00397F59" w:rsidRPr="00C14E42" w:rsidRDefault="00397F59" w:rsidP="00E468CD">
      <w:pPr>
        <w:pStyle w:val="ListParagraph"/>
        <w:numPr>
          <w:ilvl w:val="0"/>
          <w:numId w:val="9"/>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Төп өлеш:</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Сүзле уен,</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Шигырь уку,</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Табышмак әйтү,</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Актәпи белән уен,</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Дидактик уен “Авазларны билгеләү”</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Физминутка</w:t>
      </w:r>
    </w:p>
    <w:p w:rsidR="00397F59" w:rsidRPr="00C14E42" w:rsidRDefault="00397F59" w:rsidP="00E468CD">
      <w:pPr>
        <w:pStyle w:val="ListParagraph"/>
        <w:numPr>
          <w:ilvl w:val="0"/>
          <w:numId w:val="9"/>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Практик эш:</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Әбинең биремнәрен үтәү,</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Винегрет ясау.</w:t>
      </w:r>
    </w:p>
    <w:p w:rsidR="00397F59" w:rsidRPr="00C14E42" w:rsidRDefault="00397F59" w:rsidP="00E468CD">
      <w:pPr>
        <w:pStyle w:val="ListParagraph"/>
        <w:numPr>
          <w:ilvl w:val="0"/>
          <w:numId w:val="9"/>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Йомгаклау.</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spacing w:after="0" w:line="240" w:lineRule="auto"/>
        <w:ind w:firstLine="540"/>
        <w:jc w:val="center"/>
        <w:rPr>
          <w:rFonts w:ascii="Times New Roman" w:hAnsi="Times New Roman"/>
          <w:sz w:val="24"/>
          <w:szCs w:val="24"/>
          <w:lang w:val="tt-RU"/>
        </w:rPr>
      </w:pPr>
      <w:r w:rsidRPr="00C14E42">
        <w:rPr>
          <w:rFonts w:ascii="Times New Roman" w:hAnsi="Times New Roman"/>
          <w:sz w:val="24"/>
          <w:szCs w:val="24"/>
          <w:u w:val="single"/>
          <w:lang w:val="tt-RU"/>
        </w:rPr>
        <w:t>Эшчәнлек барышы:</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Балалар, әйдәгез әле, исәнләшик. Исәнмесез, балалар.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Яукауланмыйк әле дуслар, моңаймыйк, кулга кулны тотышып, бер-беребезгә елмайыйк. </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lang w:val="tt-RU"/>
        </w:rPr>
        <w:t xml:space="preserve">Балалар,тыңлагыз әле,  мин шигырь укыйм, ә сез, мин тукталыш ясаганда төшеп калган сүзләрне урынына куярга ярдәм итәрсез һәм шигырьның исемен уйлап табарга булышырсыз. </w:t>
      </w:r>
      <w:r w:rsidRPr="00C14E42">
        <w:rPr>
          <w:rFonts w:ascii="Times New Roman" w:hAnsi="Times New Roman"/>
          <w:i/>
          <w:sz w:val="24"/>
          <w:szCs w:val="24"/>
          <w:lang w:val="tt-RU"/>
        </w:rPr>
        <w:t xml:space="preserve">(шигырь укыган вакытта балаларга яшелчәләрнең рәсемнәре күрсәтелә) </w:t>
      </w:r>
    </w:p>
    <w:p w:rsidR="00397F59" w:rsidRPr="00C14E42" w:rsidRDefault="00397F59" w:rsidP="00E468CD">
      <w:pPr>
        <w:spacing w:after="0" w:line="240" w:lineRule="auto"/>
        <w:jc w:val="both"/>
        <w:rPr>
          <w:rFonts w:ascii="Times New Roman" w:hAnsi="Times New Roman"/>
          <w:i/>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Мин </w:t>
      </w:r>
      <w:r w:rsidRPr="00C14E42">
        <w:rPr>
          <w:rFonts w:ascii="Times New Roman" w:hAnsi="Times New Roman"/>
          <w:sz w:val="24"/>
          <w:szCs w:val="24"/>
          <w:u w:val="single"/>
          <w:lang w:val="tt-RU"/>
        </w:rPr>
        <w:t>помидор</w:t>
      </w:r>
      <w:r w:rsidRPr="00C14E42">
        <w:rPr>
          <w:rFonts w:ascii="Times New Roman" w:hAnsi="Times New Roman"/>
          <w:sz w:val="24"/>
          <w:szCs w:val="24"/>
          <w:lang w:val="tt-RU"/>
        </w:rPr>
        <w:t>, таныйсыздыр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Үсәм мин бакчаларда.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Үзем кызыл, үзем түгәрәк,</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Ашыйлар мине бик тәмләп.</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Ә мин </w:t>
      </w:r>
      <w:r w:rsidRPr="00C14E42">
        <w:rPr>
          <w:rFonts w:ascii="Times New Roman" w:hAnsi="Times New Roman"/>
          <w:sz w:val="24"/>
          <w:szCs w:val="24"/>
          <w:u w:val="single"/>
          <w:lang w:val="tt-RU"/>
        </w:rPr>
        <w:t>кыяр</w:t>
      </w:r>
      <w:r w:rsidRPr="00C14E42">
        <w:rPr>
          <w:rFonts w:ascii="Times New Roman" w:hAnsi="Times New Roman"/>
          <w:sz w:val="24"/>
          <w:szCs w:val="24"/>
          <w:lang w:val="tt-RU"/>
        </w:rPr>
        <w:t>, беләсездер,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Өлгерәм бераз иртәрәк.</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Салатка да ярыйм мин,</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Тозлагач та бик әйбәт.</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Ой – ой – ой мин таныш,</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Таный мине һәр бала,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Кабыгымны салдыруга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Күзләреннән яшь ага </w:t>
      </w:r>
      <w:r w:rsidRPr="00C14E42">
        <w:rPr>
          <w:rFonts w:ascii="Times New Roman" w:hAnsi="Times New Roman"/>
          <w:i/>
          <w:sz w:val="24"/>
          <w:szCs w:val="24"/>
          <w:lang w:val="tt-RU"/>
        </w:rPr>
        <w:t>(суган).</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Мин тәмле дә, бик баллы да,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Озын булып мин үсәм.</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Минем белән дус баланы</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Сау – сәламәт үстерәм </w:t>
      </w:r>
      <w:r w:rsidRPr="00C14E42">
        <w:rPr>
          <w:rFonts w:ascii="Times New Roman" w:hAnsi="Times New Roman"/>
          <w:i/>
          <w:sz w:val="24"/>
          <w:szCs w:val="24"/>
          <w:lang w:val="tt-RU"/>
        </w:rPr>
        <w:t>(кишер).</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Төсем минем җете кызыл,</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lang w:val="tt-RU"/>
        </w:rPr>
        <w:t xml:space="preserve">Исемем минем – </w:t>
      </w:r>
      <w:r w:rsidRPr="00C14E42">
        <w:rPr>
          <w:rFonts w:ascii="Times New Roman" w:hAnsi="Times New Roman"/>
          <w:sz w:val="24"/>
          <w:szCs w:val="24"/>
          <w:u w:val="single"/>
          <w:lang w:val="tt-RU"/>
        </w:rPr>
        <w:t>чөгендер.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Пешерәләр бакчада да,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Пешерәләр өйдә дә.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Озынча да, түгәрәк тә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Булып үсәм түтәлдә.</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Бу шигырьгә нинди исем бирер идегез? </w:t>
      </w:r>
      <w:r w:rsidRPr="00C14E42">
        <w:rPr>
          <w:rFonts w:ascii="Times New Roman" w:hAnsi="Times New Roman"/>
          <w:i/>
          <w:sz w:val="24"/>
          <w:szCs w:val="24"/>
          <w:lang w:val="tt-RU"/>
        </w:rPr>
        <w:t>(“Яшелчәләр”)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Балалар, ә яшелчәләр кайларда үсә?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Хәзер мин сезне шушы яшелчәләр үсә торган авылга кунакка алып барам. Анда  нәрсәләр генә үсми, баргач үзегез күрерсез. Ул авылда минем бер таныш әбием яши. </w:t>
      </w:r>
      <w:r w:rsidRPr="00C14E42">
        <w:rPr>
          <w:rFonts w:ascii="Times New Roman" w:hAnsi="Times New Roman"/>
          <w:i/>
          <w:sz w:val="24"/>
          <w:szCs w:val="24"/>
          <w:lang w:val="tt-RU"/>
        </w:rPr>
        <w:t>(Тәрбияче өй макеты, өстәл театры курчакларын куя)</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 Әбинең өен һәм бакчасын эт “Актәпи” саклый. Ул  акыллы, тыйнак, бик уйнарга ярата. Ә сезнең Актәпи белән уйныйсыгыз киләме?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Актәпи</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Мин әбинең өе белән бакчасын гына сакламыйм, ә уйный, саный да беләм. Менә сорап карагыз әле миннән.</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u w:val="single"/>
          <w:lang w:val="tt-RU"/>
        </w:rPr>
        <w:t>Балалар</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Актәпи, синең ничә койрыгың бар? </w:t>
      </w:r>
      <w:r w:rsidRPr="00C14E42">
        <w:rPr>
          <w:rFonts w:ascii="Times New Roman" w:hAnsi="Times New Roman"/>
          <w:i/>
          <w:sz w:val="24"/>
          <w:szCs w:val="24"/>
          <w:lang w:val="tt-RU"/>
        </w:rPr>
        <w:t>(Акбай җавапларны бутап әйтә, балалар төзәтәләр).</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lang w:val="tt-RU"/>
        </w:rPr>
        <w:t xml:space="preserve">Ничә күзең </w:t>
      </w:r>
      <w:r w:rsidRPr="00C14E42">
        <w:rPr>
          <w:rFonts w:ascii="Times New Roman" w:hAnsi="Times New Roman"/>
          <w:i/>
          <w:sz w:val="24"/>
          <w:szCs w:val="24"/>
          <w:lang w:val="tt-RU"/>
        </w:rPr>
        <w:t>(колагын, тәпиең, борының)?</w:t>
      </w:r>
      <w:r w:rsidRPr="00C14E42">
        <w:rPr>
          <w:rFonts w:ascii="Times New Roman" w:hAnsi="Times New Roman"/>
          <w:sz w:val="24"/>
          <w:szCs w:val="24"/>
          <w:lang w:val="tt-RU"/>
        </w:rPr>
        <w:t xml:space="preserve">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sz w:val="24"/>
          <w:szCs w:val="24"/>
          <w:lang w:val="tt-RU"/>
        </w:rPr>
        <w:t>: Балалар, әйдәгез, Әминә әби белән танышыйк. Хәерле көн, Әминә әби.</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u w:val="single"/>
          <w:lang w:val="tt-RU"/>
        </w:rPr>
        <w:t>Әби</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Исәнмесез, балалар. Нинди йомыш белән килдегез? Яшелчәләр кирәкме әллә? Башта табышмакларымны чишегез, аннары үзегезне сыйлармын</w:t>
      </w:r>
      <w:r w:rsidRPr="00C14E42">
        <w:rPr>
          <w:rFonts w:ascii="Times New Roman" w:hAnsi="Times New Roman"/>
          <w:i/>
          <w:sz w:val="24"/>
          <w:szCs w:val="24"/>
          <w:lang w:val="tt-RU"/>
        </w:rPr>
        <w:t>. (Әби табышмак әйтә, балалар җавабын таба. Тәрбияче һәр җаваптан соң балаларга сорау бирә: Каян белдегез җавабын? Бәрәңге икәнен нинди сыйфатлардан аңладыгыз? Әби табышмакта кәбестәне ничек сүрәтләде? Ә сез кыярны турында нәрсәләр әйтер идегез? Кайсы табышмакның җавабын табу сезгә авыр булды?)</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Табышмаклар:</w:t>
      </w:r>
    </w:p>
    <w:p w:rsidR="00397F59" w:rsidRPr="00C14E42" w:rsidRDefault="00397F59" w:rsidP="00E468CD">
      <w:pPr>
        <w:pStyle w:val="ListParagraph"/>
        <w:numPr>
          <w:ilvl w:val="0"/>
          <w:numId w:val="11"/>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Төбе алмалы,</w:t>
      </w:r>
    </w:p>
    <w:p w:rsidR="00397F59" w:rsidRPr="00C14E42" w:rsidRDefault="00397F59" w:rsidP="00E468CD">
      <w:pPr>
        <w:pStyle w:val="ListParagraph"/>
        <w:spacing w:after="0" w:line="240" w:lineRule="auto"/>
        <w:ind w:left="0" w:firstLine="540"/>
        <w:jc w:val="both"/>
        <w:rPr>
          <w:rFonts w:ascii="Times New Roman" w:hAnsi="Times New Roman"/>
          <w:i/>
          <w:sz w:val="24"/>
          <w:szCs w:val="24"/>
          <w:lang w:val="tt-RU"/>
        </w:rPr>
      </w:pPr>
      <w:r w:rsidRPr="00C14E42">
        <w:rPr>
          <w:rFonts w:ascii="Times New Roman" w:hAnsi="Times New Roman"/>
          <w:sz w:val="24"/>
          <w:szCs w:val="24"/>
          <w:lang w:val="tt-RU"/>
        </w:rPr>
        <w:t xml:space="preserve">Башы чалмалы </w:t>
      </w:r>
      <w:r w:rsidRPr="00C14E42">
        <w:rPr>
          <w:rFonts w:ascii="Times New Roman" w:hAnsi="Times New Roman"/>
          <w:i/>
          <w:sz w:val="24"/>
          <w:szCs w:val="24"/>
          <w:lang w:val="tt-RU"/>
        </w:rPr>
        <w:t>(бәрәңге).</w:t>
      </w:r>
    </w:p>
    <w:p w:rsidR="00397F59" w:rsidRPr="00C14E42" w:rsidRDefault="00397F59" w:rsidP="00E468CD">
      <w:pPr>
        <w:pStyle w:val="ListParagraph"/>
        <w:numPr>
          <w:ilvl w:val="0"/>
          <w:numId w:val="11"/>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Үскәндә яфрагын ашыйлар,</w:t>
      </w:r>
    </w:p>
    <w:p w:rsidR="00397F59" w:rsidRPr="00C14E42" w:rsidRDefault="00397F59" w:rsidP="00E468CD">
      <w:pPr>
        <w:pStyle w:val="ListParagraph"/>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Үсеп җиткәч тамырын ашыйлар (</w:t>
      </w:r>
      <w:r w:rsidRPr="00C14E42">
        <w:rPr>
          <w:rFonts w:ascii="Times New Roman" w:hAnsi="Times New Roman"/>
          <w:i/>
          <w:sz w:val="24"/>
          <w:szCs w:val="24"/>
          <w:lang w:val="tt-RU"/>
        </w:rPr>
        <w:t>Суган).</w:t>
      </w:r>
    </w:p>
    <w:p w:rsidR="00397F59" w:rsidRPr="00C14E42" w:rsidRDefault="00397F59" w:rsidP="00E468CD">
      <w:pPr>
        <w:pStyle w:val="ListParagraph"/>
        <w:numPr>
          <w:ilvl w:val="0"/>
          <w:numId w:val="11"/>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Туп түгел – түгәрәк,</w:t>
      </w:r>
    </w:p>
    <w:p w:rsidR="00397F59" w:rsidRPr="00C14E42" w:rsidRDefault="00397F59" w:rsidP="00E468CD">
      <w:pPr>
        <w:pStyle w:val="ListParagraph"/>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 xml:space="preserve">Күсе түгел – койрыклы </w:t>
      </w:r>
      <w:r w:rsidRPr="00C14E42">
        <w:rPr>
          <w:rFonts w:ascii="Times New Roman" w:hAnsi="Times New Roman"/>
          <w:i/>
          <w:sz w:val="24"/>
          <w:szCs w:val="24"/>
          <w:lang w:val="tt-RU"/>
        </w:rPr>
        <w:t>(чөгендер).</w:t>
      </w:r>
    </w:p>
    <w:p w:rsidR="00397F59" w:rsidRPr="00C14E42" w:rsidRDefault="00397F59" w:rsidP="00E468CD">
      <w:pPr>
        <w:pStyle w:val="ListParagraph"/>
        <w:numPr>
          <w:ilvl w:val="0"/>
          <w:numId w:val="11"/>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 xml:space="preserve">Кат-кат тунлы,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Карыш буйлы </w:t>
      </w:r>
      <w:r w:rsidRPr="00C14E42">
        <w:rPr>
          <w:rFonts w:ascii="Times New Roman" w:hAnsi="Times New Roman"/>
          <w:i/>
          <w:sz w:val="24"/>
          <w:szCs w:val="24"/>
          <w:lang w:val="tt-RU"/>
        </w:rPr>
        <w:t>(кәбестә).</w:t>
      </w:r>
    </w:p>
    <w:p w:rsidR="00397F59" w:rsidRPr="00C14E42" w:rsidRDefault="00397F59" w:rsidP="00E468CD">
      <w:pPr>
        <w:spacing w:after="0" w:line="240" w:lineRule="auto"/>
        <w:ind w:firstLine="540"/>
        <w:jc w:val="both"/>
        <w:rPr>
          <w:rFonts w:ascii="Times New Roman" w:hAnsi="Times New Roman"/>
          <w:sz w:val="24"/>
          <w:szCs w:val="24"/>
          <w:lang w:val="tt-RU"/>
        </w:rPr>
      </w:pP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lang w:val="tt-RU"/>
        </w:rPr>
        <w:t xml:space="preserve"> </w:t>
      </w:r>
      <w:r w:rsidRPr="00C14E42">
        <w:rPr>
          <w:rFonts w:ascii="Times New Roman" w:hAnsi="Times New Roman"/>
          <w:i/>
          <w:sz w:val="24"/>
          <w:szCs w:val="24"/>
          <w:lang w:val="tt-RU"/>
        </w:rPr>
        <w:t>(Балалар интерактив такта, экран  янына басалар. Тәрбияче шигыр</w:t>
      </w:r>
      <w:r w:rsidRPr="00C14E42">
        <w:rPr>
          <w:rFonts w:ascii="Times New Roman" w:hAnsi="Times New Roman"/>
          <w:i/>
          <w:sz w:val="24"/>
          <w:szCs w:val="24"/>
        </w:rPr>
        <w:t>ь</w:t>
      </w:r>
      <w:r w:rsidRPr="00C14E42">
        <w:rPr>
          <w:rFonts w:ascii="Times New Roman" w:hAnsi="Times New Roman"/>
          <w:i/>
          <w:sz w:val="24"/>
          <w:szCs w:val="24"/>
          <w:lang w:val="tt-RU"/>
        </w:rPr>
        <w:t xml:space="preserve"> укый)</w:t>
      </w:r>
    </w:p>
    <w:p w:rsidR="00397F59" w:rsidRPr="00C14E42" w:rsidRDefault="00397F59" w:rsidP="00E468CD">
      <w:pPr>
        <w:spacing w:after="0" w:line="240" w:lineRule="auto"/>
        <w:ind w:firstLine="540"/>
        <w:jc w:val="both"/>
        <w:rPr>
          <w:rFonts w:ascii="Times New Roman" w:hAnsi="Times New Roman"/>
          <w:sz w:val="24"/>
          <w:szCs w:val="24"/>
          <w:u w:val="single"/>
          <w:lang w:val="tt-RU"/>
        </w:rPr>
      </w:pPr>
      <w:r w:rsidRPr="00C14E42">
        <w:rPr>
          <w:rFonts w:ascii="Times New Roman" w:hAnsi="Times New Roman"/>
          <w:sz w:val="24"/>
          <w:szCs w:val="24"/>
          <w:u w:val="single"/>
          <w:lang w:val="tt-RU"/>
        </w:rPr>
        <w:t>“К”лар тулган бакчага.</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Бу бакчага ни булган</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Бакча “К” белән тулган</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Карлыган һәм кәбестә,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Кишер, карбыз һәм кабак,</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Кры</w:t>
      </w:r>
      <w:r w:rsidRPr="00C14E42">
        <w:rPr>
          <w:rFonts w:ascii="Times New Roman" w:hAnsi="Times New Roman"/>
          <w:sz w:val="24"/>
          <w:szCs w:val="24"/>
        </w:rPr>
        <w:t>ж</w:t>
      </w:r>
      <w:r w:rsidRPr="00C14E42">
        <w:rPr>
          <w:rFonts w:ascii="Times New Roman" w:hAnsi="Times New Roman"/>
          <w:sz w:val="24"/>
          <w:szCs w:val="24"/>
          <w:lang w:val="tt-RU"/>
        </w:rPr>
        <w:t>овник, кукуруз,</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Кыяр, кавын, кузгалак...</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Әйдә, рәхим итегез!</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Авыз итеп китегез!</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i/>
          <w:sz w:val="24"/>
          <w:szCs w:val="24"/>
          <w:lang w:val="tt-RU"/>
        </w:rPr>
        <w:t>Роберт Миңнуллин.</w:t>
      </w:r>
    </w:p>
    <w:p w:rsidR="00397F59" w:rsidRPr="00C14E42" w:rsidRDefault="00397F59" w:rsidP="00E468CD">
      <w:pPr>
        <w:spacing w:after="0" w:line="240" w:lineRule="auto"/>
        <w:ind w:firstLine="540"/>
        <w:jc w:val="both"/>
        <w:rPr>
          <w:rFonts w:ascii="Times New Roman" w:hAnsi="Times New Roman"/>
          <w:i/>
          <w:sz w:val="24"/>
          <w:szCs w:val="24"/>
          <w:lang w:val="tt-RU"/>
        </w:rPr>
      </w:pP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Балалар, сез бу шигырьдә нинди җиләк-җимеш, яшелчә исемнәре ишеттегез?  Игьтибар белән тыңлагыз әле: к-к-кабак, к-к-кәбестә, к-к-кыяр,  к-к-кишер, к-к-карбыз, к-к-кавын, к-кукуруз. </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rPr>
      </w:pPr>
      <w:r w:rsidRPr="00C14E42">
        <w:rPr>
          <w:rFonts w:ascii="Times New Roman" w:hAnsi="Times New Roman"/>
          <w:sz w:val="24"/>
          <w:szCs w:val="24"/>
          <w:lang w:val="tt-RU"/>
        </w:rPr>
        <w:t xml:space="preserve">Кайсы авазны мин яшелчәләрдә басым ясап әйттем? Дөрес, бу “к” авазы. </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rPr>
      </w:pPr>
      <w:r w:rsidRPr="00C14E42">
        <w:rPr>
          <w:rFonts w:ascii="Times New Roman" w:hAnsi="Times New Roman"/>
          <w:sz w:val="24"/>
          <w:szCs w:val="24"/>
          <w:lang w:val="tt-RU"/>
        </w:rPr>
        <w:t xml:space="preserve">“К” авазы кайсы сүзнең башында, уртасында, ахырында?  </w:t>
      </w:r>
    </w:p>
    <w:p w:rsidR="00397F59" w:rsidRPr="00C14E42" w:rsidRDefault="00397F59" w:rsidP="00E468CD">
      <w:pPr>
        <w:pStyle w:val="ListParagraph"/>
        <w:numPr>
          <w:ilvl w:val="0"/>
          <w:numId w:val="10"/>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 xml:space="preserve">Бу аваз нинди? Ул тартыкмы, сузыкмы? </w:t>
      </w:r>
      <w:r w:rsidRPr="00C14E42">
        <w:rPr>
          <w:rFonts w:ascii="Times New Roman" w:hAnsi="Times New Roman"/>
          <w:i/>
          <w:sz w:val="24"/>
          <w:szCs w:val="24"/>
          <w:lang w:val="tt-RU"/>
        </w:rPr>
        <w:t xml:space="preserve">(схема ярдәмендә, кызыл һәм зәңгәр түгәрәкләр белән балалар тартык һәм сузык авазларны билгелиләр)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Балалар, яшелчәләрнең исемнәрен ничек төрле төстәге түгәрәкләр белән төзегәнегезне, әбигә дә күрсәтегез. </w:t>
      </w:r>
    </w:p>
    <w:p w:rsidR="00397F59" w:rsidRPr="00C14E42" w:rsidRDefault="00397F59" w:rsidP="00E468CD">
      <w:pPr>
        <w:pStyle w:val="ListParagraph"/>
        <w:numPr>
          <w:ilvl w:val="0"/>
          <w:numId w:val="10"/>
        </w:numPr>
        <w:spacing w:after="0" w:line="240" w:lineRule="auto"/>
        <w:ind w:left="0"/>
        <w:jc w:val="center"/>
        <w:rPr>
          <w:rFonts w:ascii="Times New Roman" w:hAnsi="Times New Roman"/>
          <w:sz w:val="24"/>
          <w:szCs w:val="24"/>
          <w:lang w:val="tt-RU"/>
        </w:rPr>
      </w:pPr>
      <w:r w:rsidRPr="00C14E42">
        <w:rPr>
          <w:rFonts w:ascii="Times New Roman" w:hAnsi="Times New Roman"/>
          <w:sz w:val="24"/>
          <w:szCs w:val="24"/>
          <w:lang w:val="tt-RU"/>
        </w:rPr>
        <w:t>Кайсы сүздә каты, кайсы сүздә йомшак әйтелә?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Әминә әби</w:t>
      </w:r>
      <w:r w:rsidRPr="00C14E42">
        <w:rPr>
          <w:rFonts w:ascii="Times New Roman" w:hAnsi="Times New Roman"/>
          <w:sz w:val="24"/>
          <w:szCs w:val="24"/>
          <w:lang w:val="tt-RU"/>
        </w:rPr>
        <w:t xml:space="preserve">: Менә балалар булдырдыгыз, мин сүзләрдән мондый могҗиза ясап була икәнен белми идем әле.  Минем дә сезгә бүләгем бар.  Яшелчәләрдән аш пешереп куйдым. Кастрюльләрне алыгыз, кемгә нинди аш эләкте икән? </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Минем кастрюльлемдә борчак рәсеме, шулай булгач, миндә борчак ашы </w:t>
      </w:r>
      <w:r w:rsidRPr="00C14E42">
        <w:rPr>
          <w:rFonts w:ascii="Times New Roman" w:hAnsi="Times New Roman"/>
          <w:i/>
          <w:sz w:val="24"/>
          <w:szCs w:val="24"/>
          <w:lang w:val="tt-RU"/>
        </w:rPr>
        <w:t>(балалар үзләренең кастрюльләренә карап нинди аш икәнлеген әйтәләр).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Әминә әби</w:t>
      </w:r>
      <w:r w:rsidRPr="00C14E42">
        <w:rPr>
          <w:rFonts w:ascii="Times New Roman" w:hAnsi="Times New Roman"/>
          <w:sz w:val="24"/>
          <w:szCs w:val="24"/>
          <w:lang w:val="tt-RU"/>
        </w:rPr>
        <w:t>: Балалар, мин сезгә яшелчә салаты да ясармын, дигән идем, өлгермәдем.</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Рәхмәт әби, без балалар белән үзебез бик тәмле салат ясый беләбез.</w:t>
      </w:r>
    </w:p>
    <w:p w:rsidR="00397F59" w:rsidRPr="00C14E42" w:rsidRDefault="00397F59" w:rsidP="00E468CD">
      <w:pPr>
        <w:spacing w:after="0" w:line="240" w:lineRule="auto"/>
        <w:ind w:firstLine="540"/>
        <w:jc w:val="both"/>
        <w:rPr>
          <w:rFonts w:ascii="Times New Roman" w:hAnsi="Times New Roman"/>
          <w:i/>
          <w:sz w:val="24"/>
          <w:szCs w:val="24"/>
          <w:lang w:val="tt-RU"/>
        </w:rPr>
      </w:pPr>
      <w:r w:rsidRPr="00C14E42">
        <w:rPr>
          <w:rFonts w:ascii="Times New Roman" w:hAnsi="Times New Roman"/>
          <w:sz w:val="24"/>
          <w:szCs w:val="24"/>
          <w:lang w:val="tt-RU"/>
        </w:rPr>
        <w:t xml:space="preserve"> </w:t>
      </w:r>
      <w:r w:rsidRPr="00C14E42">
        <w:rPr>
          <w:rFonts w:ascii="Times New Roman" w:hAnsi="Times New Roman"/>
          <w:i/>
          <w:sz w:val="24"/>
          <w:szCs w:val="24"/>
          <w:lang w:val="tt-RU"/>
        </w:rPr>
        <w:t>(Тәрбияче яшелчәләрне өстәлгә тарата. Балалар төркемнәргә бүленәләр. Һәрбер бала бер рәсем ала. Кемнең кулында кишер бер төркемчеккә, суган - икенче, кыяр өченче төркемчеккә бүленәләр)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Тәрбияче:</w:t>
      </w:r>
      <w:r w:rsidRPr="00C14E42">
        <w:rPr>
          <w:rFonts w:ascii="Times New Roman" w:hAnsi="Times New Roman"/>
          <w:sz w:val="24"/>
          <w:szCs w:val="24"/>
          <w:lang w:val="tt-RU"/>
        </w:rPr>
        <w:t xml:space="preserve"> Әйдәгез балалар кулларыбызны яхшы итеп юабыз да, салатка яшелчәләрне турарга керешәбез.</w:t>
      </w:r>
    </w:p>
    <w:p w:rsidR="00397F59" w:rsidRPr="00C14E42" w:rsidRDefault="00397F59" w:rsidP="00E468CD">
      <w:pPr>
        <w:pStyle w:val="ListParagraph"/>
        <w:numPr>
          <w:ilvl w:val="0"/>
          <w:numId w:val="12"/>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Кулларны нәрсә белән юабыз?</w:t>
      </w:r>
    </w:p>
    <w:p w:rsidR="00397F59" w:rsidRPr="00C14E42" w:rsidRDefault="00397F59" w:rsidP="00E468CD">
      <w:pPr>
        <w:pStyle w:val="ListParagraph"/>
        <w:numPr>
          <w:ilvl w:val="0"/>
          <w:numId w:val="12"/>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Ни өчен юабыз?</w:t>
      </w:r>
    </w:p>
    <w:p w:rsidR="00397F59" w:rsidRPr="00C14E42" w:rsidRDefault="00397F59" w:rsidP="00E468CD">
      <w:pPr>
        <w:pStyle w:val="ListParagraph"/>
        <w:numPr>
          <w:ilvl w:val="0"/>
          <w:numId w:val="12"/>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Яшелчәләрне нәрсә белән турыйбыз?</w:t>
      </w:r>
    </w:p>
    <w:p w:rsidR="00397F59" w:rsidRPr="00C14E42" w:rsidRDefault="00397F59" w:rsidP="00E468CD">
      <w:pPr>
        <w:pStyle w:val="ListParagraph"/>
        <w:numPr>
          <w:ilvl w:val="0"/>
          <w:numId w:val="12"/>
        </w:numPr>
        <w:spacing w:after="0" w:line="240" w:lineRule="auto"/>
        <w:ind w:left="0" w:firstLine="540"/>
        <w:jc w:val="both"/>
        <w:rPr>
          <w:rFonts w:ascii="Times New Roman" w:hAnsi="Times New Roman"/>
          <w:sz w:val="24"/>
          <w:szCs w:val="24"/>
          <w:lang w:val="tt-RU"/>
        </w:rPr>
      </w:pPr>
      <w:r w:rsidRPr="00C14E42">
        <w:rPr>
          <w:rFonts w:ascii="Times New Roman" w:hAnsi="Times New Roman"/>
          <w:sz w:val="24"/>
          <w:szCs w:val="24"/>
          <w:lang w:val="tt-RU"/>
        </w:rPr>
        <w:t>Туралган яшелчәләрдән салат ничек диеп атала?</w:t>
      </w:r>
    </w:p>
    <w:p w:rsidR="00397F59" w:rsidRPr="00C14E42" w:rsidRDefault="00397F59" w:rsidP="00E468CD">
      <w:pPr>
        <w:pStyle w:val="ListParagraph"/>
        <w:spacing w:after="0" w:line="240" w:lineRule="auto"/>
        <w:ind w:left="0" w:firstLine="540"/>
        <w:jc w:val="both"/>
        <w:rPr>
          <w:rFonts w:ascii="Times New Roman" w:hAnsi="Times New Roman"/>
          <w:i/>
          <w:sz w:val="24"/>
          <w:szCs w:val="24"/>
          <w:lang w:val="tt-RU"/>
        </w:rPr>
      </w:pPr>
      <w:r w:rsidRPr="00C14E42">
        <w:rPr>
          <w:rFonts w:ascii="Times New Roman" w:hAnsi="Times New Roman"/>
          <w:i/>
          <w:sz w:val="24"/>
          <w:szCs w:val="24"/>
          <w:lang w:val="tt-RU"/>
        </w:rPr>
        <w:t>(Тәрбияче эш барышында пычак белән эшләгәндә игътибарлы булырга, бик җыйнак эшләргә кирәклеген исләренә төшерә)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Балалар музыка астында яшелчәләрне турыйлар һәм салат савытына  салалар. Тәрбияче тоз, борыч, май өсти.</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Винегрет әзер. Өстәл янына рәхим итегез. </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u w:val="single"/>
          <w:lang w:val="tt-RU"/>
        </w:rPr>
        <w:t>Йомгаклау</w:t>
      </w:r>
      <w:r w:rsidRPr="00C14E42">
        <w:rPr>
          <w:rFonts w:ascii="Times New Roman" w:hAnsi="Times New Roman"/>
          <w:i/>
          <w:sz w:val="24"/>
          <w:szCs w:val="24"/>
          <w:lang w:val="tt-RU"/>
        </w:rPr>
        <w:t>.</w:t>
      </w:r>
      <w:r w:rsidRPr="00C14E42">
        <w:rPr>
          <w:rFonts w:ascii="Times New Roman" w:hAnsi="Times New Roman"/>
          <w:sz w:val="24"/>
          <w:szCs w:val="24"/>
          <w:lang w:val="tt-RU"/>
        </w:rPr>
        <w:t xml:space="preserve"> Балаларның фикерләрен тыңлау, аларның эшчәнлек барышында алган тәэсирләре белән уртаклашу. </w:t>
      </w: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pStyle w:val="c6"/>
        <w:shd w:val="clear" w:color="auto" w:fill="FFFFFF"/>
        <w:spacing w:before="0" w:beforeAutospacing="0" w:after="0" w:afterAutospacing="0"/>
        <w:jc w:val="center"/>
        <w:rPr>
          <w:b/>
          <w:noProof/>
          <w:color w:val="000000"/>
        </w:rPr>
      </w:pPr>
      <w:r w:rsidRPr="00C14E42">
        <w:rPr>
          <w:b/>
          <w:noProof/>
          <w:color w:val="000000"/>
        </w:rPr>
        <w:t xml:space="preserve">Дидактическое </w:t>
      </w:r>
    </w:p>
    <w:p w:rsidR="00397F59" w:rsidRPr="00C14E42" w:rsidRDefault="00397F59" w:rsidP="00E468CD">
      <w:pPr>
        <w:pStyle w:val="c6"/>
        <w:shd w:val="clear" w:color="auto" w:fill="FFFFFF"/>
        <w:spacing w:before="0" w:beforeAutospacing="0" w:after="0" w:afterAutospacing="0"/>
        <w:jc w:val="center"/>
        <w:rPr>
          <w:b/>
          <w:noProof/>
          <w:color w:val="000000"/>
        </w:rPr>
      </w:pPr>
      <w:r w:rsidRPr="00C14E42">
        <w:rPr>
          <w:b/>
          <w:noProof/>
          <w:color w:val="000000"/>
        </w:rPr>
        <w:t xml:space="preserve">пособие - румбокс </w:t>
      </w:r>
    </w:p>
    <w:p w:rsidR="00397F59" w:rsidRPr="00C14E42" w:rsidRDefault="00397F59" w:rsidP="00E468CD">
      <w:pPr>
        <w:pStyle w:val="c6"/>
        <w:shd w:val="clear" w:color="auto" w:fill="FFFFFF"/>
        <w:spacing w:before="0" w:beforeAutospacing="0" w:after="0" w:afterAutospacing="0"/>
        <w:jc w:val="center"/>
        <w:rPr>
          <w:b/>
          <w:noProof/>
          <w:color w:val="000000"/>
        </w:rPr>
      </w:pPr>
      <w:r w:rsidRPr="00C14E42">
        <w:rPr>
          <w:b/>
          <w:noProof/>
          <w:color w:val="000000"/>
        </w:rPr>
        <w:t xml:space="preserve">«Культура и быт народов </w:t>
      </w:r>
    </w:p>
    <w:p w:rsidR="00397F59" w:rsidRPr="00C14E42" w:rsidRDefault="00397F59" w:rsidP="00E468CD">
      <w:pPr>
        <w:pStyle w:val="c6"/>
        <w:shd w:val="clear" w:color="auto" w:fill="FFFFFF"/>
        <w:spacing w:before="0" w:beforeAutospacing="0" w:after="0" w:afterAutospacing="0"/>
        <w:jc w:val="center"/>
        <w:rPr>
          <w:b/>
          <w:noProof/>
          <w:color w:val="000000"/>
        </w:rPr>
      </w:pPr>
      <w:r w:rsidRPr="00C14E42">
        <w:rPr>
          <w:b/>
          <w:noProof/>
          <w:color w:val="000000"/>
        </w:rPr>
        <w:t>Поволжья»</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Габдрахманова Эльвира Нафиковна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МБДОУ«Детский сад общеразвивающего вида № 8</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«Ручеек» г. Кукмор»</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Данная методическая разработка направлена на усвоение программного материала, расширения словарного запаса, закрепления речевого материала по обучению детей двум государственным языкам РТ, формирование интереса к национальной культуре народов Поволжья.</w:t>
      </w: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Опыт работы предназначен для воспитателей дошкольного образования.</w:t>
      </w: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center"/>
        <w:rPr>
          <w:rFonts w:ascii="Times New Roman" w:hAnsi="Times New Roman"/>
          <w:b/>
          <w:sz w:val="24"/>
          <w:szCs w:val="24"/>
        </w:rPr>
      </w:pPr>
      <w:r w:rsidRPr="00C14E42">
        <w:rPr>
          <w:rFonts w:ascii="Times New Roman" w:hAnsi="Times New Roman"/>
          <w:b/>
          <w:sz w:val="24"/>
          <w:szCs w:val="24"/>
        </w:rPr>
        <w:t>ВВЕДЕНИЕ</w:t>
      </w:r>
    </w:p>
    <w:p w:rsidR="00397F59" w:rsidRPr="00C14E42" w:rsidRDefault="00397F59" w:rsidP="00E468CD">
      <w:pPr>
        <w:spacing w:after="0" w:line="240" w:lineRule="auto"/>
        <w:ind w:firstLine="709"/>
        <w:jc w:val="right"/>
        <w:rPr>
          <w:rFonts w:ascii="Times New Roman" w:hAnsi="Times New Roman"/>
          <w:sz w:val="24"/>
          <w:szCs w:val="24"/>
        </w:rPr>
      </w:pP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В современной образовательной системе центром является человек, воспитывающийся и развивающийся в поликультурном пространстве. Резкий подъем национального самосознания, стремление к этнической и этнокультурной самоидентификации обусловливают огромный интерес народов не только к своей национальной культуре, но и к культуре народов ближайшего и отдаленного национального окружения. Приобщение дошкольников к народной культуре становится социальным заказом общества, что отражено в директивных государственных документах: «Законе об образовании», «Концепции государственной национальной политики».</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Наша страна относится к поликультурным и полиэтническим сообществам. Необходимость обеспечить в ней толерантное сосуществование больших и малых народов порождает потребность в поликультурном воспитании как инструменте и принципе образовательной политики.</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Поликультурное воспитание – это ознакомление детей с культурными традициями, обычаями других наций и народностей.</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Толерантность, дружелюбие, уважение к людям разных национальностей не передаются по наследству, в каждом поколении их надо воспитывать вновь, и чем раньше начинается формирование этих качеств, тем большую устойчивость они приобретают.  </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Воспитание детей должно строиться на народных традициях, распространять идеи этнокультурного воспитания, приобщать к народной культуре с целью её сохранения, возрождения и развития неиссякаемого источника мудрости и исторического опыта народа, формирования национального самосознания детей достойных представителей своего этноса, носителя своей национальной культуры.</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Дошкольный возраст, как известно, характеризуется интенсивным вхождением в социальный мир, формированием у детей начальных представлений о себе и обществе, чувствительностью и любознательностью. С учётом этого можно сделать вывод о благоприятных перспективах и актуальности формирования у дошкольников этнокультурной осведомлённости.</w:t>
      </w:r>
      <w:r w:rsidRPr="00C14E42">
        <w:rPr>
          <w:rFonts w:ascii="Times New Roman" w:hAnsi="Times New Roman"/>
          <w:i/>
          <w:iCs/>
          <w:color w:val="000000"/>
          <w:sz w:val="24"/>
          <w:szCs w:val="24"/>
        </w:rPr>
        <w:t> </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Детский сад – это поликультурный мир, где каждый ребенок, какой национальности он ни был, каждый является представителем своего мира, традиций, культуры. И маленький татарин, и маленький удмурт, и маленький русский, и другие должны иметь представление о культуре, быте, жизни другого народа, доступное их возрасту. Поэтому роль педагога – удовлетворить детское любопытство и дать детям элементарные знания о традициях, быте народов родного края.</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Для того, чтобы процесс ознакомления жизнью и традициями народов Поволжьябыл доступным, занимательным и интересным мы решили использовать румбоксы.</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Румбокс» (от английских слов room - комната и box - коробка).  Это вид миниатюры, чаще всего это миниатюрная комнатка для маленьких кукол. Это комната, в которой требуется в деталях и подробностях воссоздать интерьер настоящего жилища. «Наборы для создания румбоксов называют интерьерным конструктором, театром в коробке или просто наборами для творчества.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 Создание румбокса начинается с разработки четкого плана-схемы. Пространство делится на комнаты: спальня, кухня, прихожая, гостиная. Для создания перегородок между комнатами используется тонкая фанера. В нем располагают мебель и посуду, еду, различные элементы декора, занавески и даже цветы на подоконниках. </w:t>
      </w:r>
    </w:p>
    <w:p w:rsidR="00397F59" w:rsidRPr="00C14E42" w:rsidRDefault="00397F59" w:rsidP="00E468CD">
      <w:pPr>
        <w:shd w:val="clear" w:color="auto" w:fill="FFFFFF"/>
        <w:spacing w:after="0" w:line="240" w:lineRule="auto"/>
        <w:ind w:firstLine="567"/>
        <w:jc w:val="both"/>
        <w:rPr>
          <w:rFonts w:ascii="Times New Roman" w:hAnsi="Times New Roman"/>
          <w:noProof/>
          <w:sz w:val="24"/>
          <w:szCs w:val="24"/>
        </w:rPr>
      </w:pPr>
      <w:r w:rsidRPr="00C14E42">
        <w:rPr>
          <w:rFonts w:ascii="Times New Roman" w:hAnsi="Times New Roman"/>
          <w:color w:val="000000"/>
          <w:sz w:val="24"/>
          <w:szCs w:val="24"/>
        </w:rPr>
        <w:t xml:space="preserve">Румбокс </w:t>
      </w:r>
      <w:r w:rsidRPr="00C14E42">
        <w:rPr>
          <w:rStyle w:val="c0"/>
          <w:rFonts w:ascii="Times New Roman" w:hAnsi="Times New Roman"/>
          <w:color w:val="000000"/>
          <w:sz w:val="24"/>
          <w:szCs w:val="24"/>
        </w:rPr>
        <w:t>позволяет ребенку не только наблюдать со стороны за действиями взрослого, но и самостоятельно выполнять некоторые задания. Это немаловажно для интенсивного развития способностей ребенка и более успешного решения педагогических задач.</w:t>
      </w: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Большим достоинством roombox является отсутствие определенных правил по его созданию – здесь не ограничен полет фантазии. Новые яркие реалистичные миниатюрные модели понравятся и мальчикам, и девочкам!</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В данном румбоксе отражается национальный быт народов Поволжья. Дети знакомятся с традициями, национальным орнаментом народов.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Пособие полифункциональное, помогает развивать самостоятельность, воображение, моторику, логику, речь детей.</w:t>
      </w:r>
    </w:p>
    <w:p w:rsidR="00397F59" w:rsidRPr="00C14E42" w:rsidRDefault="00397F59" w:rsidP="00E468CD">
      <w:pPr>
        <w:pStyle w:val="NormalWeb"/>
        <w:shd w:val="clear" w:color="auto" w:fill="FFFFFF"/>
        <w:spacing w:before="0" w:beforeAutospacing="0" w:after="0" w:afterAutospacing="0"/>
        <w:ind w:firstLine="567"/>
        <w:jc w:val="both"/>
      </w:pPr>
      <w:r w:rsidRPr="00C14E42">
        <w:rPr>
          <w:b/>
        </w:rPr>
        <w:t xml:space="preserve">Уникальность </w:t>
      </w:r>
      <w:r w:rsidRPr="00C14E42">
        <w:t xml:space="preserve">данного пособия состоит в том, что оно </w:t>
      </w:r>
      <w:r w:rsidRPr="00C14E42">
        <w:rPr>
          <w:shd w:val="clear" w:color="auto" w:fill="FFFFFF"/>
        </w:rPr>
        <w:t xml:space="preserve">помогает педагогу не выпустить из рук и сердца моральный, эмоционально-ценностный, коммуникативный и креативный рост малыша, возможность приобрести знания, умения. </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В перспективе</w:t>
      </w:r>
      <w:r w:rsidRPr="00C14E42">
        <w:rPr>
          <w:rFonts w:ascii="Times New Roman" w:hAnsi="Times New Roman"/>
          <w:sz w:val="24"/>
          <w:szCs w:val="24"/>
        </w:rPr>
        <w:t xml:space="preserve"> данное пособие может быть использовано в разных вариациях. В соответствии с возрастом детей усложняются дидактические задачи, и дополняется дидактический материал, меняется тематика дидактического пособия. </w:t>
      </w: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b/>
          <w:i/>
          <w:sz w:val="24"/>
          <w:szCs w:val="24"/>
        </w:rPr>
        <w:t xml:space="preserve">Возрастная группа: </w:t>
      </w:r>
      <w:r w:rsidRPr="00C14E42">
        <w:rPr>
          <w:rFonts w:ascii="Times New Roman" w:hAnsi="Times New Roman"/>
          <w:sz w:val="24"/>
          <w:szCs w:val="24"/>
        </w:rPr>
        <w:t>4 – 7 лет.</w:t>
      </w:r>
    </w:p>
    <w:p w:rsidR="00397F59" w:rsidRPr="00C14E42" w:rsidRDefault="00397F59" w:rsidP="00E468CD">
      <w:pPr>
        <w:pStyle w:val="c21"/>
        <w:shd w:val="clear" w:color="auto" w:fill="FFFFFF"/>
        <w:spacing w:before="0" w:beforeAutospacing="0" w:after="0" w:afterAutospacing="0"/>
        <w:ind w:firstLine="709"/>
        <w:jc w:val="both"/>
        <w:rPr>
          <w:rStyle w:val="c0"/>
          <w:color w:val="000000"/>
        </w:rPr>
      </w:pPr>
      <w:r w:rsidRPr="00C14E42">
        <w:rPr>
          <w:b/>
          <w:i/>
        </w:rPr>
        <w:t>Цель:</w:t>
      </w:r>
      <w:r w:rsidRPr="00C14E42">
        <w:t> реализовать</w:t>
      </w:r>
      <w:r w:rsidRPr="00C14E42">
        <w:rPr>
          <w:color w:val="000000"/>
        </w:rPr>
        <w:t xml:space="preserve"> региональный компонент по поликультурному воспитанию детей дошкольного возраста через ознакомление с культурой народов Поволжья,</w:t>
      </w:r>
      <w:r w:rsidRPr="00C14E42">
        <w:rPr>
          <w:rStyle w:val="c0"/>
          <w:color w:val="000000"/>
        </w:rPr>
        <w:t xml:space="preserve"> помочь ребёнку раскрыть мир национальных культур.</w:t>
      </w:r>
    </w:p>
    <w:p w:rsidR="00397F59" w:rsidRPr="00C14E42" w:rsidRDefault="00397F59" w:rsidP="00E468CD">
      <w:pPr>
        <w:pStyle w:val="c21"/>
        <w:shd w:val="clear" w:color="auto" w:fill="FFFFFF"/>
        <w:spacing w:before="0" w:beforeAutospacing="0" w:after="0" w:afterAutospacing="0"/>
        <w:ind w:firstLine="709"/>
        <w:jc w:val="both"/>
        <w:rPr>
          <w:b/>
          <w:i/>
          <w:color w:val="000000"/>
        </w:rPr>
      </w:pPr>
      <w:r w:rsidRPr="00C14E42">
        <w:rPr>
          <w:b/>
          <w:i/>
        </w:rPr>
        <w:t>Задачи:</w:t>
      </w:r>
    </w:p>
    <w:p w:rsidR="00397F59" w:rsidRPr="00C14E42" w:rsidRDefault="00397F59" w:rsidP="00E468CD">
      <w:pPr>
        <w:pStyle w:val="c21"/>
        <w:shd w:val="clear" w:color="auto" w:fill="FFFFFF"/>
        <w:spacing w:before="0" w:beforeAutospacing="0" w:after="0" w:afterAutospacing="0"/>
        <w:ind w:firstLine="709"/>
        <w:jc w:val="both"/>
        <w:rPr>
          <w:color w:val="000000"/>
        </w:rPr>
      </w:pPr>
      <w:r w:rsidRPr="00C14E42">
        <w:rPr>
          <w:color w:val="000000"/>
        </w:rPr>
        <w:t xml:space="preserve">- вызвать у детей интерес к знакомству с традициями народов Поволжья, </w:t>
      </w:r>
    </w:p>
    <w:p w:rsidR="00397F59" w:rsidRPr="00C14E42" w:rsidRDefault="00397F59" w:rsidP="00E468CD">
      <w:pPr>
        <w:pStyle w:val="c21"/>
        <w:shd w:val="clear" w:color="auto" w:fill="FFFFFF"/>
        <w:spacing w:before="0" w:beforeAutospacing="0" w:after="0" w:afterAutospacing="0"/>
        <w:ind w:firstLine="709"/>
        <w:jc w:val="both"/>
        <w:rPr>
          <w:rStyle w:val="c0"/>
          <w:color w:val="000000"/>
        </w:rPr>
      </w:pPr>
      <w:r w:rsidRPr="00C14E42">
        <w:rPr>
          <w:rStyle w:val="c0"/>
          <w:color w:val="000000"/>
        </w:rPr>
        <w:t xml:space="preserve">- воспитывать этническую толерантность в процессе ознакомления национальными традициями; </w:t>
      </w:r>
    </w:p>
    <w:p w:rsidR="00397F59" w:rsidRPr="00C14E42" w:rsidRDefault="00397F59" w:rsidP="00E468CD">
      <w:pPr>
        <w:pStyle w:val="c21"/>
        <w:shd w:val="clear" w:color="auto" w:fill="FFFFFF"/>
        <w:spacing w:before="0" w:beforeAutospacing="0" w:after="0" w:afterAutospacing="0"/>
        <w:ind w:firstLine="709"/>
        <w:jc w:val="both"/>
        <w:rPr>
          <w:color w:val="000000"/>
        </w:rPr>
      </w:pPr>
      <w:r w:rsidRPr="00C14E42">
        <w:rPr>
          <w:color w:val="000000"/>
        </w:rPr>
        <w:t>- сформировать у детей представления об образе жизни людей, населяющих Поволжье, их обычаях, традициях, фольклоре и национальных костюмах.</w:t>
      </w:r>
    </w:p>
    <w:p w:rsidR="00397F59" w:rsidRPr="00C14E42" w:rsidRDefault="00397F59" w:rsidP="00E468CD">
      <w:pPr>
        <w:spacing w:after="0" w:line="240" w:lineRule="auto"/>
        <w:ind w:firstLine="709"/>
        <w:jc w:val="both"/>
        <w:rPr>
          <w:rFonts w:ascii="Times New Roman" w:hAnsi="Times New Roman"/>
          <w:b/>
          <w:i/>
          <w:sz w:val="24"/>
          <w:szCs w:val="24"/>
        </w:rPr>
      </w:pPr>
      <w:r w:rsidRPr="00C14E42">
        <w:rPr>
          <w:rFonts w:ascii="Times New Roman" w:hAnsi="Times New Roman"/>
          <w:b/>
          <w:i/>
          <w:sz w:val="24"/>
          <w:szCs w:val="24"/>
        </w:rPr>
        <w:t>Планируемый результат:</w:t>
      </w:r>
    </w:p>
    <w:p w:rsidR="00397F59" w:rsidRPr="00C14E42" w:rsidRDefault="00397F59" w:rsidP="00E468CD">
      <w:pPr>
        <w:shd w:val="clear" w:color="auto" w:fill="FFFFFF"/>
        <w:spacing w:after="0" w:line="240" w:lineRule="auto"/>
        <w:ind w:firstLine="709"/>
        <w:jc w:val="both"/>
        <w:rPr>
          <w:rFonts w:ascii="Times New Roman" w:hAnsi="Times New Roman"/>
          <w:color w:val="000000"/>
          <w:sz w:val="24"/>
          <w:szCs w:val="24"/>
        </w:rPr>
      </w:pPr>
      <w:r w:rsidRPr="00C14E42">
        <w:rPr>
          <w:rFonts w:ascii="Times New Roman" w:hAnsi="Times New Roman"/>
          <w:color w:val="000000"/>
          <w:sz w:val="24"/>
          <w:szCs w:val="24"/>
        </w:rPr>
        <w:t>- повысится уровень знаний детей о народах Поволжья.</w:t>
      </w:r>
    </w:p>
    <w:p w:rsidR="00397F59" w:rsidRPr="00C14E42" w:rsidRDefault="00397F59" w:rsidP="00E468CD">
      <w:pPr>
        <w:pStyle w:val="c12"/>
        <w:shd w:val="clear" w:color="auto" w:fill="FFFFFF"/>
        <w:spacing w:before="0" w:beforeAutospacing="0" w:after="0" w:afterAutospacing="0"/>
        <w:ind w:firstLine="709"/>
        <w:jc w:val="both"/>
        <w:rPr>
          <w:color w:val="000000"/>
        </w:rPr>
      </w:pPr>
      <w:r w:rsidRPr="00C14E42">
        <w:t xml:space="preserve"> - </w:t>
      </w:r>
      <w:r w:rsidRPr="00C14E42">
        <w:rPr>
          <w:rStyle w:val="c2"/>
          <w:color w:val="000000"/>
          <w:shd w:val="clear" w:color="auto" w:fill="FFFFFF"/>
        </w:rPr>
        <w:t>расширяется  представлений детей об окружающем мире.</w:t>
      </w:r>
    </w:p>
    <w:p w:rsidR="00397F59" w:rsidRPr="00C14E42" w:rsidRDefault="00397F59" w:rsidP="00E468CD">
      <w:pPr>
        <w:pStyle w:val="c12"/>
        <w:shd w:val="clear" w:color="auto" w:fill="FFFFFF"/>
        <w:spacing w:before="0" w:beforeAutospacing="0" w:after="0" w:afterAutospacing="0"/>
        <w:ind w:firstLine="709"/>
        <w:jc w:val="both"/>
        <w:rPr>
          <w:color w:val="000000"/>
        </w:rPr>
      </w:pPr>
    </w:p>
    <w:p w:rsidR="00397F59" w:rsidRPr="00C14E42" w:rsidRDefault="00397F59" w:rsidP="00E468CD">
      <w:pPr>
        <w:pStyle w:val="NormalWeb"/>
        <w:shd w:val="clear" w:color="auto" w:fill="FFFFFF"/>
        <w:spacing w:before="0" w:beforeAutospacing="0" w:after="0" w:afterAutospacing="0"/>
        <w:ind w:firstLine="284"/>
        <w:jc w:val="both"/>
        <w:textAlignment w:val="baseline"/>
        <w:rPr>
          <w:b/>
        </w:rPr>
      </w:pPr>
      <w:r w:rsidRPr="00C14E42">
        <w:rPr>
          <w:b/>
        </w:rPr>
        <w:t>Характеристика пособия:</w:t>
      </w:r>
    </w:p>
    <w:p w:rsidR="00397F59" w:rsidRPr="00C14E42" w:rsidRDefault="00397F59" w:rsidP="00E468CD">
      <w:pPr>
        <w:pStyle w:val="NormalWeb"/>
        <w:shd w:val="clear" w:color="auto" w:fill="FFFFFF"/>
        <w:spacing w:before="0" w:beforeAutospacing="0" w:after="0" w:afterAutospacing="0"/>
        <w:ind w:firstLine="284"/>
        <w:jc w:val="both"/>
        <w:textAlignment w:val="baseline"/>
      </w:pPr>
      <w:r w:rsidRPr="00C14E42">
        <w:t>Фанерная коробка в форме чемодана, внутри которой находятся кукольные предметы (мебель, посуда, куклы в национальных костюмах, фрукты, овощи, домашние животные, декор).</w:t>
      </w:r>
    </w:p>
    <w:p w:rsidR="00397F59" w:rsidRPr="00C14E42" w:rsidRDefault="00397F59" w:rsidP="00E468CD">
      <w:pPr>
        <w:pStyle w:val="NormalWeb"/>
        <w:shd w:val="clear" w:color="auto" w:fill="FFFFFF"/>
        <w:spacing w:before="0" w:beforeAutospacing="0" w:after="0" w:afterAutospacing="0"/>
        <w:ind w:firstLine="284"/>
        <w:jc w:val="center"/>
        <w:textAlignment w:val="baseline"/>
        <w:rPr>
          <w:b/>
        </w:rPr>
      </w:pPr>
    </w:p>
    <w:p w:rsidR="00397F59" w:rsidRPr="00C14E42" w:rsidRDefault="00397F59" w:rsidP="00E468CD">
      <w:pPr>
        <w:spacing w:after="0" w:line="240" w:lineRule="auto"/>
        <w:ind w:firstLine="709"/>
        <w:jc w:val="center"/>
        <w:rPr>
          <w:rFonts w:ascii="Times New Roman" w:hAnsi="Times New Roman"/>
          <w:b/>
          <w:sz w:val="24"/>
          <w:szCs w:val="24"/>
        </w:rPr>
      </w:pPr>
      <w:r w:rsidRPr="00C14E42">
        <w:rPr>
          <w:rFonts w:ascii="Times New Roman" w:hAnsi="Times New Roman"/>
          <w:b/>
          <w:sz w:val="24"/>
          <w:szCs w:val="24"/>
        </w:rPr>
        <w:t>Игра «Семья»</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b/>
          <w:i/>
          <w:sz w:val="24"/>
          <w:szCs w:val="24"/>
        </w:rPr>
        <w:t xml:space="preserve">Цель: </w:t>
      </w:r>
      <w:r w:rsidRPr="00C14E42">
        <w:rPr>
          <w:rFonts w:ascii="Times New Roman" w:hAnsi="Times New Roman"/>
          <w:sz w:val="24"/>
          <w:szCs w:val="24"/>
        </w:rPr>
        <w:t>расширять представление о жилище, о семье; развивать словесно-логическое мышление, умение классифицировать, сравнивать, устанавливать причинно-следственные связи, активизировать монологическую и диалогическую речь детей.</w:t>
      </w:r>
    </w:p>
    <w:p w:rsidR="00397F59" w:rsidRPr="00C14E42" w:rsidRDefault="00397F59" w:rsidP="00E468CD">
      <w:pPr>
        <w:spacing w:after="0" w:line="240" w:lineRule="auto"/>
        <w:jc w:val="both"/>
        <w:rPr>
          <w:rFonts w:ascii="Times New Roman" w:hAnsi="Times New Roman"/>
          <w:b/>
          <w:i/>
          <w:sz w:val="24"/>
          <w:szCs w:val="24"/>
        </w:rPr>
      </w:pPr>
    </w:p>
    <w:p w:rsidR="00397F59" w:rsidRPr="00C14E42" w:rsidRDefault="00397F59" w:rsidP="00E468CD">
      <w:pPr>
        <w:spacing w:after="0" w:line="240" w:lineRule="auto"/>
        <w:ind w:firstLine="709"/>
        <w:jc w:val="both"/>
        <w:rPr>
          <w:rFonts w:ascii="Times New Roman" w:hAnsi="Times New Roman"/>
          <w:b/>
          <w:sz w:val="24"/>
          <w:szCs w:val="24"/>
        </w:rPr>
      </w:pPr>
      <w:r w:rsidRPr="00C14E42">
        <w:rPr>
          <w:rFonts w:ascii="Times New Roman" w:hAnsi="Times New Roman"/>
          <w:b/>
          <w:i/>
          <w:sz w:val="24"/>
          <w:szCs w:val="24"/>
        </w:rPr>
        <w:t>1 вариант</w:t>
      </w:r>
      <w:r w:rsidRPr="00C14E42">
        <w:rPr>
          <w:rFonts w:ascii="Times New Roman" w:hAnsi="Times New Roman"/>
          <w:b/>
          <w:sz w:val="24"/>
          <w:szCs w:val="24"/>
        </w:rPr>
        <w:t>.Сюжетно-ролевая игра «На кухне»</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Дети выбирают себе куклы и играют, придумывая сюжет игры. Примерные темы: «У плиты», «Угостим», «Позовем к чаю», Уборка в доме» и т.д.</w:t>
      </w: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b/>
          <w:i/>
          <w:sz w:val="24"/>
          <w:szCs w:val="24"/>
        </w:rPr>
        <w:t>2 вариант.</w:t>
      </w:r>
      <w:r w:rsidRPr="00C14E42">
        <w:rPr>
          <w:rFonts w:ascii="Times New Roman" w:hAnsi="Times New Roman"/>
          <w:b/>
          <w:sz w:val="24"/>
          <w:szCs w:val="24"/>
        </w:rPr>
        <w:t xml:space="preserve"> «Кто живет в доме?»</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Дети называют всех членов семьи и о них рассказывают.</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b/>
          <w:i/>
          <w:sz w:val="24"/>
          <w:szCs w:val="24"/>
        </w:rPr>
        <w:t>3 вариант</w:t>
      </w:r>
      <w:r w:rsidRPr="00C14E42">
        <w:rPr>
          <w:rFonts w:ascii="Times New Roman" w:hAnsi="Times New Roman"/>
          <w:i/>
          <w:sz w:val="24"/>
          <w:szCs w:val="24"/>
        </w:rPr>
        <w:t>.</w:t>
      </w:r>
      <w:r w:rsidRPr="00C14E42">
        <w:rPr>
          <w:rFonts w:ascii="Times New Roman" w:hAnsi="Times New Roman"/>
          <w:b/>
          <w:sz w:val="24"/>
          <w:szCs w:val="24"/>
        </w:rPr>
        <w:t>«Кто и где?»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Куклы ставятся в разные части румбокса. Ребенок называет члена семьи и говорит, где он находится (на кухне, в спальне) и что делает.</w:t>
      </w:r>
    </w:p>
    <w:p w:rsidR="00397F59" w:rsidRPr="00C14E42" w:rsidRDefault="00397F59" w:rsidP="00E468CD">
      <w:pPr>
        <w:spacing w:after="0" w:line="240" w:lineRule="auto"/>
        <w:ind w:firstLine="567"/>
        <w:jc w:val="both"/>
        <w:rPr>
          <w:rFonts w:ascii="Times New Roman" w:hAnsi="Times New Roman"/>
          <w:b/>
          <w:i/>
          <w:sz w:val="24"/>
          <w:szCs w:val="24"/>
        </w:rPr>
      </w:pPr>
    </w:p>
    <w:p w:rsidR="00397F59" w:rsidRPr="00C14E42" w:rsidRDefault="00397F59" w:rsidP="00E468CD">
      <w:pPr>
        <w:spacing w:after="0" w:line="240" w:lineRule="auto"/>
        <w:ind w:firstLine="567"/>
        <w:jc w:val="both"/>
        <w:rPr>
          <w:rFonts w:ascii="Times New Roman" w:hAnsi="Times New Roman"/>
          <w:b/>
          <w:sz w:val="24"/>
          <w:szCs w:val="24"/>
        </w:rPr>
      </w:pPr>
      <w:r w:rsidRPr="00C14E42">
        <w:rPr>
          <w:rFonts w:ascii="Times New Roman" w:hAnsi="Times New Roman"/>
          <w:b/>
          <w:i/>
          <w:sz w:val="24"/>
          <w:szCs w:val="24"/>
        </w:rPr>
        <w:t>4 вариант.</w:t>
      </w:r>
      <w:r w:rsidRPr="00C14E42">
        <w:rPr>
          <w:rFonts w:ascii="Times New Roman" w:hAnsi="Times New Roman"/>
          <w:b/>
          <w:sz w:val="24"/>
          <w:szCs w:val="24"/>
        </w:rPr>
        <w:t>«Одень куклу»</w:t>
      </w:r>
    </w:p>
    <w:p w:rsidR="00397F59" w:rsidRPr="00C14E42" w:rsidRDefault="00397F59" w:rsidP="00E468CD">
      <w:pPr>
        <w:spacing w:after="0" w:line="240" w:lineRule="auto"/>
        <w:ind w:firstLine="567"/>
        <w:jc w:val="both"/>
        <w:rPr>
          <w:rFonts w:ascii="Times New Roman" w:hAnsi="Times New Roman"/>
          <w:b/>
          <w:sz w:val="24"/>
          <w:szCs w:val="24"/>
        </w:rPr>
      </w:pPr>
      <w:r w:rsidRPr="00C14E42">
        <w:rPr>
          <w:rFonts w:ascii="Times New Roman" w:hAnsi="Times New Roman"/>
          <w:sz w:val="24"/>
          <w:szCs w:val="24"/>
        </w:rPr>
        <w:t>Дети переодевают кукол и говорят, во что она одета, называют цвет. Одежду берут из кукольного шкафа.</w:t>
      </w:r>
    </w:p>
    <w:p w:rsidR="00397F59" w:rsidRPr="00C14E42" w:rsidRDefault="00397F59" w:rsidP="00E468CD">
      <w:pPr>
        <w:spacing w:after="0" w:line="240" w:lineRule="auto"/>
        <w:ind w:firstLine="567"/>
        <w:jc w:val="center"/>
        <w:rPr>
          <w:rFonts w:ascii="Times New Roman" w:hAnsi="Times New Roman"/>
          <w:b/>
          <w:sz w:val="24"/>
          <w:szCs w:val="24"/>
        </w:rPr>
      </w:pPr>
      <w:r w:rsidRPr="00C14E42">
        <w:rPr>
          <w:rFonts w:ascii="Times New Roman" w:hAnsi="Times New Roman"/>
          <w:b/>
          <w:sz w:val="24"/>
          <w:szCs w:val="24"/>
        </w:rPr>
        <w:t>Игра «Уютный дом»</w:t>
      </w:r>
    </w:p>
    <w:p w:rsidR="00397F59" w:rsidRPr="00C14E42" w:rsidRDefault="00397F59" w:rsidP="00E468CD">
      <w:pPr>
        <w:spacing w:after="0" w:line="240" w:lineRule="auto"/>
        <w:ind w:firstLine="567"/>
        <w:jc w:val="both"/>
        <w:rPr>
          <w:rFonts w:ascii="Times New Roman" w:hAnsi="Times New Roman"/>
          <w:noProof/>
          <w:sz w:val="24"/>
          <w:szCs w:val="24"/>
        </w:rPr>
      </w:pPr>
      <w:r w:rsidRPr="00C14E42">
        <w:rPr>
          <w:rFonts w:ascii="Times New Roman" w:hAnsi="Times New Roman"/>
          <w:b/>
          <w:i/>
          <w:sz w:val="24"/>
          <w:szCs w:val="24"/>
        </w:rPr>
        <w:t>Цель:</w:t>
      </w:r>
      <w:r w:rsidRPr="00C14E42">
        <w:rPr>
          <w:rFonts w:ascii="Times New Roman" w:hAnsi="Times New Roman"/>
          <w:sz w:val="24"/>
          <w:szCs w:val="24"/>
        </w:rPr>
        <w:t xml:space="preserve"> расширять представления о жилище, закрепить названия комнат, мебели.</w:t>
      </w:r>
    </w:p>
    <w:p w:rsidR="00397F59" w:rsidRPr="00C14E42" w:rsidRDefault="00397F59" w:rsidP="00E468CD">
      <w:pPr>
        <w:spacing w:after="0" w:line="240" w:lineRule="auto"/>
        <w:ind w:firstLine="567"/>
        <w:jc w:val="both"/>
        <w:rPr>
          <w:rFonts w:ascii="Times New Roman" w:hAnsi="Times New Roman"/>
          <w:b/>
          <w:sz w:val="24"/>
          <w:szCs w:val="24"/>
        </w:rPr>
      </w:pPr>
      <w:r w:rsidRPr="00C14E42">
        <w:rPr>
          <w:rFonts w:ascii="Times New Roman" w:hAnsi="Times New Roman"/>
          <w:b/>
          <w:i/>
          <w:sz w:val="24"/>
          <w:szCs w:val="24"/>
        </w:rPr>
        <w:t>1вариант.</w:t>
      </w:r>
      <w:r w:rsidRPr="00C14E42">
        <w:rPr>
          <w:rFonts w:ascii="Times New Roman" w:hAnsi="Times New Roman"/>
          <w:b/>
          <w:sz w:val="24"/>
          <w:szCs w:val="24"/>
        </w:rPr>
        <w:t xml:space="preserve"> «Мебель»</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Дети называют мебель, который находится в румбоксе. Рассказывают о нем, зачем он нужен в доме.</w:t>
      </w:r>
    </w:p>
    <w:p w:rsidR="00397F59" w:rsidRPr="00C14E42" w:rsidRDefault="00397F59" w:rsidP="00E468CD">
      <w:pPr>
        <w:spacing w:after="0" w:line="240" w:lineRule="auto"/>
        <w:ind w:firstLine="567"/>
        <w:jc w:val="both"/>
        <w:rPr>
          <w:rFonts w:ascii="Times New Roman" w:hAnsi="Times New Roman"/>
          <w:b/>
          <w:sz w:val="24"/>
          <w:szCs w:val="24"/>
        </w:rPr>
      </w:pPr>
      <w:r w:rsidRPr="00C14E42">
        <w:rPr>
          <w:rFonts w:ascii="Times New Roman" w:hAnsi="Times New Roman"/>
          <w:b/>
          <w:i/>
          <w:sz w:val="24"/>
          <w:szCs w:val="24"/>
        </w:rPr>
        <w:t>2 вариант.</w:t>
      </w:r>
      <w:r w:rsidRPr="00C14E42">
        <w:rPr>
          <w:rFonts w:ascii="Times New Roman" w:hAnsi="Times New Roman"/>
          <w:b/>
          <w:sz w:val="24"/>
          <w:szCs w:val="24"/>
        </w:rPr>
        <w:t xml:space="preserve"> «Посчитай»</w:t>
      </w:r>
    </w:p>
    <w:p w:rsidR="00397F59" w:rsidRPr="00C14E42" w:rsidRDefault="00397F59" w:rsidP="00E468CD">
      <w:pPr>
        <w:pStyle w:val="c12"/>
        <w:shd w:val="clear" w:color="auto" w:fill="FFFFFF"/>
        <w:spacing w:before="0" w:beforeAutospacing="0" w:after="0" w:afterAutospacing="0"/>
        <w:ind w:firstLine="567"/>
      </w:pPr>
      <w:r w:rsidRPr="00C14E42">
        <w:t>Дети считают предметы. Например, «Посчитай только мебель», «Посчитай окна», «Посчитай стулья», «Посчитай посуду».</w:t>
      </w:r>
    </w:p>
    <w:p w:rsidR="00397F59" w:rsidRPr="00C14E42" w:rsidRDefault="00397F59" w:rsidP="00E468CD">
      <w:pPr>
        <w:pStyle w:val="c12"/>
        <w:shd w:val="clear" w:color="auto" w:fill="FFFFFF"/>
        <w:spacing w:before="0" w:beforeAutospacing="0" w:after="0" w:afterAutospacing="0"/>
        <w:ind w:firstLine="567"/>
      </w:pPr>
    </w:p>
    <w:p w:rsidR="00397F59" w:rsidRPr="00C14E42" w:rsidRDefault="00397F59" w:rsidP="00E468CD">
      <w:pPr>
        <w:spacing w:after="0" w:line="240" w:lineRule="auto"/>
        <w:ind w:firstLine="709"/>
        <w:jc w:val="center"/>
        <w:rPr>
          <w:rFonts w:ascii="Times New Roman" w:hAnsi="Times New Roman"/>
          <w:b/>
          <w:sz w:val="24"/>
          <w:szCs w:val="24"/>
        </w:rPr>
      </w:pPr>
      <w:r w:rsidRPr="00C14E42">
        <w:rPr>
          <w:rFonts w:ascii="Times New Roman" w:hAnsi="Times New Roman"/>
          <w:b/>
          <w:sz w:val="24"/>
          <w:szCs w:val="24"/>
        </w:rPr>
        <w:t>Игра «Обычаи удмуртов»</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b/>
          <w:i/>
          <w:sz w:val="24"/>
          <w:szCs w:val="24"/>
        </w:rPr>
        <w:t>Цель:</w:t>
      </w:r>
      <w:r w:rsidRPr="00C14E42">
        <w:rPr>
          <w:rFonts w:ascii="Times New Roman" w:hAnsi="Times New Roman"/>
          <w:sz w:val="24"/>
          <w:szCs w:val="24"/>
        </w:rPr>
        <w:t xml:space="preserve"> расширить представление о быте, традициях и культуре удмуртов.</w:t>
      </w:r>
    </w:p>
    <w:p w:rsidR="00397F59" w:rsidRPr="00C14E42" w:rsidRDefault="00397F59" w:rsidP="00E468CD">
      <w:pPr>
        <w:spacing w:after="0" w:line="240" w:lineRule="auto"/>
        <w:ind w:firstLine="709"/>
        <w:jc w:val="both"/>
        <w:rPr>
          <w:rFonts w:ascii="Times New Roman" w:hAnsi="Times New Roman"/>
          <w:b/>
          <w:sz w:val="24"/>
          <w:szCs w:val="24"/>
        </w:rPr>
      </w:pPr>
      <w:r w:rsidRPr="00C14E42">
        <w:rPr>
          <w:rFonts w:ascii="Times New Roman" w:hAnsi="Times New Roman"/>
          <w:b/>
          <w:i/>
          <w:sz w:val="24"/>
          <w:szCs w:val="24"/>
        </w:rPr>
        <w:t>1 вариант.</w:t>
      </w:r>
      <w:r w:rsidRPr="00C14E42">
        <w:rPr>
          <w:rFonts w:ascii="Times New Roman" w:hAnsi="Times New Roman"/>
          <w:b/>
          <w:sz w:val="24"/>
          <w:szCs w:val="24"/>
        </w:rPr>
        <w:t xml:space="preserve"> «Рассмотри и расскажи»</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Дети вместе с воспитателем рассматривают национальные орнаменты.</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В каких предметах быта можно увидеть национальные узоры?</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-Какой цвет использовали мастера?</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Какие узоры нарисованы?</w:t>
      </w:r>
    </w:p>
    <w:p w:rsidR="00397F59" w:rsidRPr="00C14E42" w:rsidRDefault="00397F59" w:rsidP="00E468CD">
      <w:pPr>
        <w:spacing w:after="0" w:line="240" w:lineRule="auto"/>
        <w:ind w:firstLine="709"/>
        <w:jc w:val="both"/>
        <w:rPr>
          <w:rFonts w:ascii="Times New Roman" w:hAnsi="Times New Roman"/>
          <w:b/>
          <w:sz w:val="24"/>
          <w:szCs w:val="24"/>
        </w:rPr>
      </w:pPr>
      <w:r w:rsidRPr="00C14E42">
        <w:rPr>
          <w:rFonts w:ascii="Times New Roman" w:hAnsi="Times New Roman"/>
          <w:b/>
          <w:i/>
          <w:sz w:val="24"/>
          <w:szCs w:val="24"/>
        </w:rPr>
        <w:t>2 вариант.</w:t>
      </w:r>
      <w:r w:rsidRPr="00C14E42">
        <w:rPr>
          <w:rFonts w:ascii="Times New Roman" w:hAnsi="Times New Roman"/>
          <w:b/>
          <w:sz w:val="24"/>
          <w:szCs w:val="24"/>
        </w:rPr>
        <w:t xml:space="preserve"> «Расскажи</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Дети рассказывают об одежде кукол.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 Во что одеты?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 Какими узорами украшена одежда?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xml:space="preserve">-Удобная ли она? </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Цвет какой?</w:t>
      </w:r>
    </w:p>
    <w:p w:rsidR="00397F59" w:rsidRPr="00C14E42" w:rsidRDefault="00397F59" w:rsidP="00E468CD">
      <w:pPr>
        <w:spacing w:after="0" w:line="240" w:lineRule="auto"/>
        <w:ind w:firstLine="709"/>
        <w:jc w:val="both"/>
        <w:rPr>
          <w:rFonts w:ascii="Times New Roman" w:hAnsi="Times New Roman"/>
          <w:sz w:val="24"/>
          <w:szCs w:val="24"/>
        </w:rPr>
      </w:pPr>
      <w:r w:rsidRPr="00C14E42">
        <w:rPr>
          <w:rFonts w:ascii="Times New Roman" w:hAnsi="Times New Roman"/>
          <w:sz w:val="24"/>
          <w:szCs w:val="24"/>
        </w:rPr>
        <w:t>- Нравится ли она тебе?</w:t>
      </w:r>
    </w:p>
    <w:p w:rsidR="00397F59" w:rsidRPr="00C14E42" w:rsidRDefault="00397F59" w:rsidP="00E468CD">
      <w:pPr>
        <w:spacing w:after="0" w:line="240" w:lineRule="auto"/>
        <w:ind w:firstLine="567"/>
        <w:rPr>
          <w:rFonts w:ascii="Times New Roman" w:hAnsi="Times New Roman"/>
          <w:b/>
          <w:sz w:val="24"/>
          <w:szCs w:val="24"/>
        </w:rPr>
      </w:pPr>
      <w:r w:rsidRPr="00C14E42">
        <w:rPr>
          <w:rFonts w:ascii="Times New Roman" w:hAnsi="Times New Roman"/>
          <w:b/>
          <w:i/>
          <w:sz w:val="24"/>
          <w:szCs w:val="24"/>
        </w:rPr>
        <w:t>3 вариант.</w:t>
      </w:r>
    </w:p>
    <w:p w:rsidR="00397F59" w:rsidRPr="00C14E42" w:rsidRDefault="00397F59" w:rsidP="00E468CD">
      <w:pPr>
        <w:spacing w:after="0" w:line="240" w:lineRule="auto"/>
        <w:ind w:firstLine="567"/>
        <w:rPr>
          <w:rFonts w:ascii="Times New Roman" w:hAnsi="Times New Roman"/>
          <w:b/>
          <w:sz w:val="24"/>
          <w:szCs w:val="24"/>
        </w:rPr>
      </w:pPr>
      <w:r w:rsidRPr="00C14E42">
        <w:rPr>
          <w:rFonts w:ascii="Times New Roman" w:hAnsi="Times New Roman"/>
          <w:b/>
          <w:sz w:val="24"/>
          <w:szCs w:val="24"/>
        </w:rPr>
        <w:t>Национальная удмуртская игра «Водяной» («Вумурт»)</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xml:space="preserve">По считалке выбирается Водяной. Он закрывает глаза и садится на корточки. Дети ходят по кругу и скандируют: «Водяной, Водяной, что сидишь ты под водой? </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Выйди, выйди к нам, скажи, который час!»</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Водяной выходит, дети замирают. Кого поймал, должен узнать с закрытыми глазами. Если узнал, Водяной и ребенок меняются местами. Правило игры: когда Водяной пытается определить, кто стоит перед ним, нельзя его отвлекать.</w:t>
      </w:r>
    </w:p>
    <w:p w:rsidR="00397F59" w:rsidRPr="00C14E42" w:rsidRDefault="00397F59" w:rsidP="00E468CD">
      <w:pPr>
        <w:spacing w:after="0" w:line="240" w:lineRule="auto"/>
        <w:ind w:firstLine="284"/>
        <w:jc w:val="both"/>
        <w:rPr>
          <w:rFonts w:ascii="Times New Roman" w:hAnsi="Times New Roman"/>
          <w:sz w:val="24"/>
          <w:szCs w:val="24"/>
        </w:rPr>
      </w:pPr>
    </w:p>
    <w:p w:rsidR="00397F59" w:rsidRPr="00C14E42" w:rsidRDefault="00397F59" w:rsidP="00E468CD">
      <w:pPr>
        <w:spacing w:after="0" w:line="240" w:lineRule="auto"/>
        <w:ind w:firstLine="567"/>
        <w:jc w:val="center"/>
        <w:rPr>
          <w:rFonts w:ascii="Times New Roman" w:hAnsi="Times New Roman"/>
          <w:b/>
          <w:bCs/>
          <w:color w:val="000000"/>
          <w:sz w:val="24"/>
          <w:szCs w:val="24"/>
        </w:rPr>
      </w:pPr>
      <w:r w:rsidRPr="00C14E42">
        <w:rPr>
          <w:rFonts w:ascii="Times New Roman" w:hAnsi="Times New Roman"/>
          <w:b/>
          <w:bCs/>
          <w:color w:val="000000"/>
          <w:sz w:val="24"/>
          <w:szCs w:val="24"/>
        </w:rPr>
        <w:t>Варианты игр на татарском языке.</w:t>
      </w:r>
    </w:p>
    <w:p w:rsidR="00397F59" w:rsidRPr="00C14E42" w:rsidRDefault="00397F59" w:rsidP="00E468CD">
      <w:pPr>
        <w:spacing w:after="0" w:line="240" w:lineRule="auto"/>
        <w:ind w:firstLine="567"/>
        <w:rPr>
          <w:rFonts w:ascii="Times New Roman" w:hAnsi="Times New Roman"/>
          <w:color w:val="000000"/>
          <w:sz w:val="24"/>
          <w:szCs w:val="24"/>
        </w:rPr>
      </w:pPr>
      <w:r w:rsidRPr="00C14E42">
        <w:rPr>
          <w:rFonts w:ascii="Times New Roman" w:hAnsi="Times New Roman"/>
          <w:b/>
          <w:color w:val="000000"/>
          <w:sz w:val="24"/>
          <w:szCs w:val="24"/>
        </w:rPr>
        <w:t xml:space="preserve">Дидактическая игра </w:t>
      </w:r>
      <w:r w:rsidRPr="00C14E42">
        <w:rPr>
          <w:rFonts w:ascii="Times New Roman" w:hAnsi="Times New Roman"/>
          <w:b/>
          <w:bCs/>
          <w:color w:val="000000"/>
          <w:sz w:val="24"/>
          <w:szCs w:val="24"/>
        </w:rPr>
        <w:t>«</w:t>
      </w:r>
      <w:r w:rsidRPr="00C14E42">
        <w:rPr>
          <w:rFonts w:ascii="Times New Roman" w:hAnsi="Times New Roman"/>
          <w:b/>
          <w:bCs/>
          <w:color w:val="000000"/>
          <w:sz w:val="24"/>
          <w:szCs w:val="24"/>
          <w:lang w:val="tt-RU"/>
        </w:rPr>
        <w:t xml:space="preserve">Это кто? </w:t>
      </w:r>
      <w:r w:rsidRPr="00C14E42">
        <w:rPr>
          <w:rFonts w:ascii="Times New Roman" w:hAnsi="Times New Roman"/>
          <w:b/>
          <w:color w:val="000000"/>
          <w:sz w:val="24"/>
          <w:szCs w:val="24"/>
        </w:rPr>
        <w:t>Бу кем?»</w:t>
      </w:r>
    </w:p>
    <w:p w:rsidR="00397F59" w:rsidRPr="00C14E42" w:rsidRDefault="00397F59" w:rsidP="00E468CD">
      <w:pPr>
        <w:spacing w:after="0" w:line="240" w:lineRule="auto"/>
        <w:ind w:firstLine="567"/>
        <w:jc w:val="both"/>
        <w:rPr>
          <w:rFonts w:ascii="Times New Roman" w:hAnsi="Times New Roman"/>
          <w:b/>
          <w:bCs/>
          <w:color w:val="000000"/>
          <w:sz w:val="24"/>
          <w:szCs w:val="24"/>
          <w:lang w:val="tt-RU"/>
        </w:rPr>
      </w:pPr>
      <w:r w:rsidRPr="00C14E42">
        <w:rPr>
          <w:rFonts w:ascii="Times New Roman" w:hAnsi="Times New Roman"/>
          <w:bCs/>
          <w:i/>
          <w:iCs/>
          <w:color w:val="000000"/>
          <w:sz w:val="24"/>
          <w:szCs w:val="24"/>
          <w:lang w:val="tt-RU"/>
        </w:rPr>
        <w:t>Цель:</w:t>
      </w:r>
      <w:r w:rsidRPr="00C14E42">
        <w:rPr>
          <w:rFonts w:ascii="Times New Roman" w:hAnsi="Times New Roman"/>
          <w:bCs/>
          <w:color w:val="000000"/>
          <w:sz w:val="24"/>
          <w:szCs w:val="24"/>
          <w:lang w:val="tt-RU"/>
        </w:rPr>
        <w:t>з</w:t>
      </w:r>
      <w:r w:rsidRPr="00C14E42">
        <w:rPr>
          <w:rFonts w:ascii="Times New Roman" w:hAnsi="Times New Roman"/>
          <w:color w:val="000000"/>
          <w:sz w:val="24"/>
          <w:szCs w:val="24"/>
          <w:lang w:val="tt-RU"/>
        </w:rPr>
        <w:t>акрепление слов, обозначающих членов семьи, продуктов, игрушек на двух государственных языках.</w:t>
      </w:r>
    </w:p>
    <w:p w:rsidR="00397F59" w:rsidRPr="00C14E42" w:rsidRDefault="00397F59" w:rsidP="00E468CD">
      <w:pPr>
        <w:spacing w:after="0" w:line="240" w:lineRule="auto"/>
        <w:ind w:firstLine="567"/>
        <w:jc w:val="both"/>
        <w:rPr>
          <w:rFonts w:ascii="Times New Roman" w:hAnsi="Times New Roman"/>
          <w:color w:val="000000"/>
          <w:sz w:val="24"/>
          <w:szCs w:val="24"/>
          <w:lang w:val="tt-RU"/>
        </w:rPr>
      </w:pPr>
      <w:r w:rsidRPr="00C14E42">
        <w:rPr>
          <w:rFonts w:ascii="Times New Roman" w:hAnsi="Times New Roman"/>
          <w:bCs/>
          <w:i/>
          <w:color w:val="000000"/>
          <w:sz w:val="24"/>
          <w:szCs w:val="24"/>
          <w:lang w:val="tt-RU"/>
        </w:rPr>
        <w:t>Ход игры</w:t>
      </w:r>
      <w:r w:rsidRPr="00C14E42">
        <w:rPr>
          <w:rFonts w:ascii="Times New Roman" w:hAnsi="Times New Roman"/>
          <w:i/>
          <w:color w:val="000000"/>
          <w:sz w:val="24"/>
          <w:szCs w:val="24"/>
          <w:lang w:val="tt-RU"/>
        </w:rPr>
        <w:t xml:space="preserve">. </w:t>
      </w:r>
      <w:r w:rsidRPr="00C14E42">
        <w:rPr>
          <w:rFonts w:ascii="Times New Roman" w:hAnsi="Times New Roman"/>
          <w:color w:val="000000"/>
          <w:sz w:val="24"/>
          <w:szCs w:val="24"/>
          <w:lang w:val="tt-RU"/>
        </w:rPr>
        <w:t xml:space="preserve">Детям предлагается ответить на вопрос </w:t>
      </w:r>
      <w:r w:rsidRPr="00C14E42">
        <w:rPr>
          <w:rFonts w:ascii="Times New Roman" w:hAnsi="Times New Roman"/>
          <w:color w:val="000000"/>
          <w:sz w:val="24"/>
          <w:szCs w:val="24"/>
        </w:rPr>
        <w:t>«</w:t>
      </w:r>
      <w:r w:rsidRPr="00C14E42">
        <w:rPr>
          <w:rFonts w:ascii="Times New Roman" w:hAnsi="Times New Roman"/>
          <w:color w:val="000000"/>
          <w:sz w:val="24"/>
          <w:szCs w:val="24"/>
          <w:lang w:val="tt-RU"/>
        </w:rPr>
        <w:t>Это кто? Бу кем?</w:t>
      </w:r>
      <w:r w:rsidRPr="00C14E42">
        <w:rPr>
          <w:rFonts w:ascii="Times New Roman" w:hAnsi="Times New Roman"/>
          <w:color w:val="000000"/>
          <w:sz w:val="24"/>
          <w:szCs w:val="24"/>
        </w:rPr>
        <w:t>»</w:t>
      </w:r>
      <w:r w:rsidRPr="00C14E42">
        <w:rPr>
          <w:rFonts w:ascii="Times New Roman" w:hAnsi="Times New Roman"/>
          <w:color w:val="000000"/>
          <w:sz w:val="24"/>
          <w:szCs w:val="24"/>
          <w:lang w:val="tt-RU"/>
        </w:rPr>
        <w:t>. Дети отвечают на вопрос на татарском языке.</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 xml:space="preserve">Дидактическая игра </w:t>
      </w:r>
      <w:r w:rsidRPr="00C14E42">
        <w:rPr>
          <w:rFonts w:ascii="Times New Roman" w:hAnsi="Times New Roman"/>
          <w:b/>
          <w:bCs/>
          <w:color w:val="000000"/>
          <w:sz w:val="24"/>
          <w:szCs w:val="24"/>
          <w:lang w:val="tt-RU"/>
        </w:rPr>
        <w:t>«Что лишнее?Нәрсә артык?</w:t>
      </w:r>
      <w:r w:rsidRPr="00C14E42">
        <w:rPr>
          <w:rFonts w:ascii="Times New Roman" w:hAnsi="Times New Roman"/>
          <w:b/>
          <w:color w:val="000000"/>
          <w:sz w:val="24"/>
          <w:szCs w:val="24"/>
        </w:rPr>
        <w:t>»</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lang w:val="tt-RU"/>
        </w:rPr>
        <w:t>Цель:</w:t>
      </w:r>
      <w:r w:rsidRPr="00C14E42">
        <w:rPr>
          <w:rFonts w:ascii="Times New Roman" w:hAnsi="Times New Roman"/>
          <w:bCs/>
          <w:color w:val="000000"/>
          <w:sz w:val="24"/>
          <w:szCs w:val="24"/>
          <w:lang w:val="tt-RU"/>
        </w:rPr>
        <w:t>развитие</w:t>
      </w:r>
      <w:r w:rsidRPr="00C14E42">
        <w:rPr>
          <w:rFonts w:ascii="Times New Roman" w:hAnsi="Times New Roman"/>
          <w:color w:val="000000"/>
          <w:sz w:val="24"/>
          <w:szCs w:val="24"/>
          <w:lang w:val="tt-RU"/>
        </w:rPr>
        <w:t xml:space="preserve">умения обобщать, класифицировать предметы по определенным качествам. </w:t>
      </w:r>
    </w:p>
    <w:p w:rsidR="00397F59" w:rsidRPr="00C14E42" w:rsidRDefault="00397F59" w:rsidP="00E468CD">
      <w:pPr>
        <w:spacing w:after="0" w:line="240" w:lineRule="auto"/>
        <w:ind w:firstLine="567"/>
        <w:jc w:val="both"/>
        <w:rPr>
          <w:rFonts w:ascii="Times New Roman" w:hAnsi="Times New Roman"/>
          <w:color w:val="000000"/>
          <w:sz w:val="24"/>
          <w:szCs w:val="24"/>
          <w:lang w:val="tt-RU"/>
        </w:rPr>
      </w:pPr>
      <w:r w:rsidRPr="00C14E42">
        <w:rPr>
          <w:rFonts w:ascii="Times New Roman" w:hAnsi="Times New Roman"/>
          <w:bCs/>
          <w:i/>
          <w:color w:val="000000"/>
          <w:sz w:val="24"/>
          <w:szCs w:val="24"/>
          <w:lang w:val="tt-RU"/>
        </w:rPr>
        <w:t>Ход игры.</w:t>
      </w:r>
      <w:r w:rsidRPr="00C14E42">
        <w:rPr>
          <w:rFonts w:ascii="Times New Roman" w:hAnsi="Times New Roman"/>
          <w:color w:val="000000"/>
          <w:sz w:val="24"/>
          <w:szCs w:val="24"/>
          <w:lang w:val="tt-RU"/>
        </w:rPr>
        <w:t>Детям предлагается найти что-то лишнее в объединеннных общим признаком предметах. Воспитатель поочереднозадает детям вопросы: «Бу нәрсә?» (Что это?), «Бу кем?» (Кто это?). Детиотвечают навопрос на татарском языке. Затем воспитатель задает вопрос:«Нәрсә артык?» (Что лишнее?). После чего дети находят лишний предмет и отвечают, почему они выбрали именно этот предмет.</w:t>
      </w:r>
    </w:p>
    <w:p w:rsidR="00397F59" w:rsidRPr="00C14E42" w:rsidRDefault="00397F59" w:rsidP="00E468CD">
      <w:pPr>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«Кто что делает? Кем н</w:t>
      </w:r>
      <w:r w:rsidRPr="00C14E42">
        <w:rPr>
          <w:rFonts w:ascii="Times New Roman" w:hAnsi="Times New Roman"/>
          <w:b/>
          <w:color w:val="000000"/>
          <w:sz w:val="24"/>
          <w:szCs w:val="24"/>
          <w:lang w:val="tt-RU"/>
        </w:rPr>
        <w:t>әрсә эшли?</w:t>
      </w:r>
      <w:r w:rsidRPr="00C14E42">
        <w:rPr>
          <w:rFonts w:ascii="Times New Roman" w:hAnsi="Times New Roman"/>
          <w:b/>
          <w:color w:val="000000"/>
          <w:sz w:val="24"/>
          <w:szCs w:val="24"/>
        </w:rPr>
        <w:t>»</w:t>
      </w:r>
    </w:p>
    <w:p w:rsidR="00397F59" w:rsidRPr="00C14E42" w:rsidRDefault="00397F59" w:rsidP="00E468CD">
      <w:pPr>
        <w:spacing w:after="0" w:line="240" w:lineRule="auto"/>
        <w:ind w:firstLine="567"/>
        <w:jc w:val="both"/>
        <w:rPr>
          <w:rFonts w:ascii="Times New Roman" w:hAnsi="Times New Roman"/>
          <w:b/>
          <w:color w:val="000000"/>
          <w:sz w:val="24"/>
          <w:szCs w:val="24"/>
        </w:rPr>
      </w:pPr>
      <w:r w:rsidRPr="00C14E42">
        <w:rPr>
          <w:rFonts w:ascii="Times New Roman" w:hAnsi="Times New Roman"/>
          <w:bCs/>
          <w:i/>
          <w:color w:val="000000"/>
          <w:sz w:val="24"/>
          <w:szCs w:val="24"/>
          <w:lang w:val="tt-RU"/>
        </w:rPr>
        <w:t>Цель:</w:t>
      </w:r>
      <w:r w:rsidRPr="00C14E42">
        <w:rPr>
          <w:rFonts w:ascii="Times New Roman" w:hAnsi="Times New Roman"/>
          <w:color w:val="000000"/>
          <w:sz w:val="24"/>
          <w:szCs w:val="24"/>
          <w:shd w:val="clear" w:color="auto" w:fill="FFFFFF"/>
        </w:rPr>
        <w:t xml:space="preserve">закрепление умения правильно отвечать на вопрос «Что делает?» (Нишли?). </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i/>
          <w:color w:val="000000"/>
          <w:sz w:val="24"/>
          <w:szCs w:val="24"/>
        </w:rPr>
        <w:t>Ход игры</w:t>
      </w:r>
      <w:r w:rsidRPr="00C14E42">
        <w:rPr>
          <w:rFonts w:ascii="Times New Roman" w:hAnsi="Times New Roman"/>
          <w:color w:val="000000"/>
          <w:sz w:val="24"/>
          <w:szCs w:val="24"/>
        </w:rPr>
        <w:t>.Детям предлагается ответить на вопрос «Кто что делает? Кем н</w:t>
      </w:r>
      <w:r w:rsidRPr="00C14E42">
        <w:rPr>
          <w:rFonts w:ascii="Times New Roman" w:hAnsi="Times New Roman"/>
          <w:color w:val="000000"/>
          <w:sz w:val="24"/>
          <w:szCs w:val="24"/>
          <w:lang w:val="tt-RU"/>
        </w:rPr>
        <w:t>әрсә эшли?</w:t>
      </w:r>
      <w:r w:rsidRPr="00C14E42">
        <w:rPr>
          <w:rFonts w:ascii="Times New Roman" w:hAnsi="Times New Roman"/>
          <w:color w:val="000000"/>
          <w:sz w:val="24"/>
          <w:szCs w:val="24"/>
        </w:rPr>
        <w:t>», рассматривая кукол поочередно.</w:t>
      </w:r>
    </w:p>
    <w:p w:rsidR="00397F59" w:rsidRPr="00C14E42" w:rsidRDefault="00397F59" w:rsidP="00E468CD">
      <w:pPr>
        <w:shd w:val="clear" w:color="auto" w:fill="FFFFFF"/>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Дидактическая игра «</w:t>
      </w:r>
      <w:r w:rsidRPr="00C14E42">
        <w:rPr>
          <w:rStyle w:val="c2"/>
          <w:rFonts w:ascii="Times New Roman" w:hAnsi="Times New Roman"/>
          <w:b/>
          <w:bCs/>
          <w:color w:val="000000"/>
          <w:sz w:val="24"/>
          <w:szCs w:val="24"/>
        </w:rPr>
        <w:t>Скажи, он какой?</w:t>
      </w:r>
      <w:r w:rsidRPr="00C14E42">
        <w:rPr>
          <w:rFonts w:ascii="Times New Roman" w:hAnsi="Times New Roman"/>
          <w:b/>
          <w:color w:val="000000"/>
          <w:sz w:val="24"/>
          <w:szCs w:val="24"/>
          <w:lang w:val="tt-RU"/>
        </w:rPr>
        <w:t>Әйт, ул нинди?</w:t>
      </w:r>
      <w:r w:rsidRPr="00C14E42">
        <w:rPr>
          <w:rFonts w:ascii="Times New Roman" w:hAnsi="Times New Roman"/>
          <w:b/>
          <w:color w:val="000000"/>
          <w:sz w:val="24"/>
          <w:szCs w:val="24"/>
        </w:rPr>
        <w:t>»</w:t>
      </w:r>
    </w:p>
    <w:p w:rsidR="00397F59" w:rsidRPr="00C14E42" w:rsidRDefault="00397F59" w:rsidP="00E468CD">
      <w:pPr>
        <w:shd w:val="clear" w:color="auto" w:fill="FFFFFF"/>
        <w:spacing w:after="0" w:line="240" w:lineRule="auto"/>
        <w:ind w:firstLine="567"/>
        <w:jc w:val="both"/>
        <w:rPr>
          <w:rFonts w:ascii="Times New Roman" w:hAnsi="Times New Roman"/>
          <w:color w:val="000000"/>
          <w:sz w:val="24"/>
          <w:szCs w:val="24"/>
        </w:rPr>
      </w:pPr>
      <w:r w:rsidRPr="00C14E42">
        <w:rPr>
          <w:rStyle w:val="c2"/>
          <w:rFonts w:ascii="Times New Roman" w:hAnsi="Times New Roman"/>
          <w:bCs/>
          <w:i/>
          <w:color w:val="000000"/>
          <w:sz w:val="24"/>
          <w:szCs w:val="24"/>
        </w:rPr>
        <w:t>Цель:</w:t>
      </w:r>
      <w:r w:rsidRPr="00C14E42">
        <w:rPr>
          <w:rStyle w:val="c2"/>
          <w:rFonts w:ascii="Times New Roman" w:hAnsi="Times New Roman"/>
          <w:bCs/>
          <w:color w:val="000000"/>
          <w:sz w:val="24"/>
          <w:szCs w:val="24"/>
        </w:rPr>
        <w:t>формирование у детей</w:t>
      </w:r>
      <w:r w:rsidRPr="00C14E42">
        <w:rPr>
          <w:rStyle w:val="c1"/>
          <w:rFonts w:ascii="Times New Roman" w:hAnsi="Times New Roman"/>
          <w:color w:val="000000"/>
          <w:sz w:val="24"/>
          <w:szCs w:val="24"/>
        </w:rPr>
        <w:t>навыка запоминания свойств предметов, используя определения, обогащение словарного запаса.</w:t>
      </w:r>
    </w:p>
    <w:p w:rsidR="00397F59" w:rsidRPr="00C14E42" w:rsidRDefault="00397F59" w:rsidP="00E468CD">
      <w:pPr>
        <w:shd w:val="clear" w:color="auto" w:fill="FFFFFF"/>
        <w:spacing w:after="0" w:line="240" w:lineRule="auto"/>
        <w:ind w:firstLine="567"/>
        <w:jc w:val="both"/>
        <w:rPr>
          <w:rFonts w:ascii="Times New Roman" w:hAnsi="Times New Roman"/>
          <w:color w:val="000000"/>
          <w:sz w:val="24"/>
          <w:szCs w:val="24"/>
        </w:rPr>
      </w:pPr>
      <w:r w:rsidRPr="00C14E42">
        <w:rPr>
          <w:rFonts w:ascii="Times New Roman" w:hAnsi="Times New Roman"/>
          <w:i/>
          <w:color w:val="000000"/>
          <w:sz w:val="24"/>
          <w:szCs w:val="24"/>
        </w:rPr>
        <w:t>Ход игры</w:t>
      </w:r>
      <w:r w:rsidRPr="00C14E42">
        <w:rPr>
          <w:rFonts w:ascii="Times New Roman" w:hAnsi="Times New Roman"/>
          <w:color w:val="000000"/>
          <w:sz w:val="24"/>
          <w:szCs w:val="24"/>
        </w:rPr>
        <w:t>.</w:t>
      </w:r>
      <w:r w:rsidRPr="00C14E42">
        <w:rPr>
          <w:rStyle w:val="c1"/>
          <w:rFonts w:ascii="Times New Roman" w:hAnsi="Times New Roman"/>
          <w:color w:val="000000"/>
          <w:sz w:val="24"/>
          <w:szCs w:val="24"/>
        </w:rPr>
        <w:t>Предложить играющим детям рассмотреть посуду, одежду, мебель, национальные узоры татарского народа.</w:t>
      </w:r>
    </w:p>
    <w:p w:rsidR="00397F59" w:rsidRPr="00C14E42" w:rsidRDefault="00397F59" w:rsidP="00E468CD">
      <w:pPr>
        <w:shd w:val="clear" w:color="auto" w:fill="FFFFFF"/>
        <w:spacing w:after="0" w:line="240" w:lineRule="auto"/>
        <w:ind w:firstLine="567"/>
        <w:jc w:val="both"/>
        <w:rPr>
          <w:rStyle w:val="c1"/>
          <w:rFonts w:ascii="Times New Roman" w:hAnsi="Times New Roman"/>
          <w:color w:val="000000"/>
          <w:sz w:val="24"/>
          <w:szCs w:val="24"/>
        </w:rPr>
      </w:pPr>
      <w:r w:rsidRPr="00C14E42">
        <w:rPr>
          <w:rStyle w:val="c2"/>
          <w:rFonts w:ascii="Times New Roman" w:hAnsi="Times New Roman"/>
          <w:bCs/>
          <w:i/>
          <w:color w:val="000000"/>
          <w:sz w:val="24"/>
          <w:szCs w:val="24"/>
        </w:rPr>
        <w:t>1 вариант.</w:t>
      </w:r>
      <w:r w:rsidRPr="00C14E42">
        <w:rPr>
          <w:rStyle w:val="c2"/>
          <w:rFonts w:ascii="Times New Roman" w:hAnsi="Times New Roman"/>
          <w:b/>
          <w:bCs/>
          <w:color w:val="000000"/>
          <w:sz w:val="24"/>
          <w:szCs w:val="24"/>
        </w:rPr>
        <w:t> </w:t>
      </w:r>
      <w:r w:rsidRPr="00C14E42">
        <w:rPr>
          <w:rStyle w:val="c1"/>
          <w:rFonts w:ascii="Times New Roman" w:hAnsi="Times New Roman"/>
          <w:color w:val="000000"/>
          <w:sz w:val="24"/>
          <w:szCs w:val="24"/>
        </w:rPr>
        <w:t>Воспитатель задает вопросы</w:t>
      </w:r>
    </w:p>
    <w:p w:rsidR="00397F59" w:rsidRPr="00C14E42" w:rsidRDefault="00397F59" w:rsidP="00E468CD">
      <w:pPr>
        <w:shd w:val="clear" w:color="auto" w:fill="FFFFFF"/>
        <w:spacing w:after="0" w:line="240" w:lineRule="auto"/>
        <w:ind w:firstLine="567"/>
        <w:jc w:val="both"/>
        <w:rPr>
          <w:rStyle w:val="c1"/>
          <w:rFonts w:ascii="Times New Roman" w:hAnsi="Times New Roman"/>
          <w:color w:val="000000"/>
          <w:sz w:val="24"/>
          <w:szCs w:val="24"/>
        </w:rPr>
      </w:pPr>
      <w:r w:rsidRPr="00C14E42">
        <w:rPr>
          <w:rStyle w:val="c1"/>
          <w:rFonts w:ascii="Times New Roman" w:hAnsi="Times New Roman"/>
          <w:color w:val="000000"/>
          <w:sz w:val="24"/>
          <w:szCs w:val="24"/>
        </w:rPr>
        <w:t>- Бу кем? (Это кто?)</w:t>
      </w:r>
    </w:p>
    <w:p w:rsidR="00397F59" w:rsidRPr="00C14E42" w:rsidRDefault="00397F59" w:rsidP="00E468CD">
      <w:pPr>
        <w:shd w:val="clear" w:color="auto" w:fill="FFFFFF"/>
        <w:spacing w:after="0" w:line="240" w:lineRule="auto"/>
        <w:ind w:firstLine="567"/>
        <w:jc w:val="both"/>
        <w:rPr>
          <w:rStyle w:val="c1"/>
          <w:rFonts w:ascii="Times New Roman" w:hAnsi="Times New Roman"/>
          <w:color w:val="000000"/>
          <w:sz w:val="24"/>
          <w:szCs w:val="24"/>
        </w:rPr>
      </w:pPr>
      <w:r w:rsidRPr="00C14E42">
        <w:rPr>
          <w:rStyle w:val="c1"/>
          <w:rFonts w:ascii="Times New Roman" w:hAnsi="Times New Roman"/>
          <w:color w:val="000000"/>
          <w:sz w:val="24"/>
          <w:szCs w:val="24"/>
        </w:rPr>
        <w:t>- Бунәрсә? (Это что?) </w:t>
      </w:r>
    </w:p>
    <w:p w:rsidR="00397F59" w:rsidRPr="00C14E42" w:rsidRDefault="00397F59" w:rsidP="00E468CD">
      <w:pPr>
        <w:shd w:val="clear" w:color="auto" w:fill="FFFFFF"/>
        <w:spacing w:after="0" w:line="240" w:lineRule="auto"/>
        <w:ind w:firstLine="567"/>
        <w:jc w:val="both"/>
        <w:rPr>
          <w:rStyle w:val="c1"/>
          <w:rFonts w:ascii="Times New Roman" w:hAnsi="Times New Roman"/>
          <w:color w:val="000000"/>
          <w:sz w:val="24"/>
          <w:szCs w:val="24"/>
        </w:rPr>
      </w:pPr>
      <w:r w:rsidRPr="00C14E42">
        <w:rPr>
          <w:rStyle w:val="c1"/>
          <w:rFonts w:ascii="Times New Roman" w:hAnsi="Times New Roman"/>
          <w:color w:val="000000"/>
          <w:sz w:val="24"/>
          <w:szCs w:val="24"/>
        </w:rPr>
        <w:t>- Нинди? (Какой?)</w:t>
      </w:r>
    </w:p>
    <w:p w:rsidR="00397F59" w:rsidRPr="00C14E42" w:rsidRDefault="00397F59" w:rsidP="00E468CD">
      <w:pPr>
        <w:shd w:val="clear" w:color="auto" w:fill="FFFFFF"/>
        <w:spacing w:after="0" w:line="240" w:lineRule="auto"/>
        <w:ind w:firstLine="567"/>
        <w:jc w:val="both"/>
        <w:rPr>
          <w:rStyle w:val="c2"/>
          <w:rFonts w:ascii="Times New Roman" w:hAnsi="Times New Roman"/>
          <w:bCs/>
          <w:i/>
          <w:color w:val="000000"/>
          <w:sz w:val="24"/>
          <w:szCs w:val="24"/>
        </w:rPr>
      </w:pPr>
      <w:r w:rsidRPr="00C14E42">
        <w:rPr>
          <w:rStyle w:val="c1"/>
          <w:rFonts w:ascii="Times New Roman" w:hAnsi="Times New Roman"/>
          <w:color w:val="000000"/>
          <w:sz w:val="24"/>
          <w:szCs w:val="24"/>
        </w:rPr>
        <w:t>Дети, используя татарскую речь, отвечают на вопросы.</w:t>
      </w:r>
    </w:p>
    <w:p w:rsidR="00397F59" w:rsidRPr="00C14E42" w:rsidRDefault="00397F59" w:rsidP="00E468CD">
      <w:pPr>
        <w:shd w:val="clear" w:color="auto" w:fill="FFFFFF"/>
        <w:spacing w:after="0" w:line="240" w:lineRule="auto"/>
        <w:ind w:firstLine="567"/>
        <w:jc w:val="both"/>
        <w:rPr>
          <w:rStyle w:val="c1"/>
          <w:rFonts w:ascii="Times New Roman" w:hAnsi="Times New Roman"/>
          <w:color w:val="000000"/>
          <w:sz w:val="24"/>
          <w:szCs w:val="24"/>
        </w:rPr>
      </w:pPr>
      <w:r w:rsidRPr="00C14E42">
        <w:rPr>
          <w:rStyle w:val="c2"/>
          <w:rFonts w:ascii="Times New Roman" w:hAnsi="Times New Roman"/>
          <w:bCs/>
          <w:i/>
          <w:color w:val="000000"/>
          <w:sz w:val="24"/>
          <w:szCs w:val="24"/>
        </w:rPr>
        <w:t>2 вариант.</w:t>
      </w:r>
      <w:r w:rsidRPr="00C14E42">
        <w:rPr>
          <w:rStyle w:val="c2"/>
          <w:rFonts w:ascii="Times New Roman" w:hAnsi="Times New Roman"/>
          <w:b/>
          <w:bCs/>
          <w:color w:val="000000"/>
          <w:sz w:val="24"/>
          <w:szCs w:val="24"/>
        </w:rPr>
        <w:t> </w:t>
      </w:r>
      <w:r w:rsidRPr="00C14E42">
        <w:rPr>
          <w:rStyle w:val="c1"/>
          <w:rFonts w:ascii="Times New Roman" w:hAnsi="Times New Roman"/>
          <w:color w:val="000000"/>
          <w:sz w:val="24"/>
          <w:szCs w:val="24"/>
        </w:rPr>
        <w:t>Используя данные атрибуты игры составлять простые  предложения на двух государственных языках.</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 xml:space="preserve">Дидактическая игра </w:t>
      </w:r>
      <w:r w:rsidRPr="00C14E42">
        <w:rPr>
          <w:rFonts w:ascii="Times New Roman" w:hAnsi="Times New Roman"/>
          <w:b/>
          <w:bCs/>
          <w:color w:val="000000"/>
          <w:sz w:val="24"/>
          <w:szCs w:val="24"/>
        </w:rPr>
        <w:t xml:space="preserve">«Кто живет? </w:t>
      </w:r>
      <w:r w:rsidRPr="00C14E42">
        <w:rPr>
          <w:rFonts w:ascii="Times New Roman" w:hAnsi="Times New Roman"/>
          <w:b/>
          <w:color w:val="000000"/>
          <w:sz w:val="24"/>
          <w:szCs w:val="24"/>
        </w:rPr>
        <w:t>Кем яши?</w:t>
      </w:r>
      <w:r w:rsidRPr="00C14E42">
        <w:rPr>
          <w:rFonts w:ascii="Times New Roman" w:hAnsi="Times New Roman"/>
          <w:b/>
          <w:bCs/>
          <w:color w:val="000000"/>
          <w:sz w:val="24"/>
          <w:szCs w:val="24"/>
        </w:rPr>
        <w:t>»</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Цель:</w:t>
      </w:r>
      <w:r w:rsidRPr="00C14E42">
        <w:rPr>
          <w:rFonts w:ascii="Times New Roman" w:hAnsi="Times New Roman"/>
          <w:color w:val="000000"/>
          <w:sz w:val="24"/>
          <w:szCs w:val="24"/>
        </w:rPr>
        <w:t xml:space="preserve"> закрепление знаний детей о членах семьи на татарском языке, формирование умения составлять простые предложения.</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Ход игры.</w:t>
      </w:r>
      <w:r w:rsidRPr="00C14E42">
        <w:rPr>
          <w:rFonts w:ascii="Times New Roman" w:hAnsi="Times New Roman"/>
          <w:bCs/>
          <w:color w:val="000000"/>
          <w:sz w:val="24"/>
          <w:szCs w:val="24"/>
        </w:rPr>
        <w:t> </w:t>
      </w:r>
      <w:r w:rsidRPr="00C14E42">
        <w:rPr>
          <w:rFonts w:ascii="Times New Roman" w:hAnsi="Times New Roman"/>
          <w:color w:val="000000"/>
          <w:sz w:val="24"/>
          <w:szCs w:val="24"/>
        </w:rPr>
        <w:t xml:space="preserve"> Дети должны правильно назвать членов семьи </w:t>
      </w:r>
    </w:p>
    <w:p w:rsidR="00397F59" w:rsidRPr="00C14E42" w:rsidRDefault="00397F59" w:rsidP="00E468CD">
      <w:pPr>
        <w:spacing w:after="0" w:line="240" w:lineRule="auto"/>
        <w:jc w:val="both"/>
        <w:rPr>
          <w:rFonts w:ascii="Times New Roman" w:hAnsi="Times New Roman"/>
          <w:color w:val="000000"/>
          <w:sz w:val="24"/>
          <w:szCs w:val="24"/>
        </w:rPr>
      </w:pPr>
      <w:r w:rsidRPr="00C14E42">
        <w:rPr>
          <w:rFonts w:ascii="Times New Roman" w:hAnsi="Times New Roman"/>
          <w:bCs/>
          <w:i/>
          <w:color w:val="000000"/>
          <w:sz w:val="24"/>
          <w:szCs w:val="24"/>
        </w:rPr>
        <w:t>1 вариант.</w:t>
      </w:r>
      <w:r w:rsidRPr="00C14E42">
        <w:rPr>
          <w:rFonts w:ascii="Times New Roman" w:hAnsi="Times New Roman"/>
          <w:bCs/>
          <w:color w:val="000000"/>
          <w:sz w:val="24"/>
          <w:szCs w:val="24"/>
        </w:rPr>
        <w:t xml:space="preserve">  </w:t>
      </w:r>
      <w:r w:rsidRPr="00C14E42">
        <w:rPr>
          <w:rFonts w:ascii="Times New Roman" w:hAnsi="Times New Roman"/>
          <w:color w:val="000000"/>
          <w:sz w:val="24"/>
          <w:szCs w:val="24"/>
        </w:rPr>
        <w:t>Воспитатель показывает куклы, дети называют, кто это на татарском языке.</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2 вариант.</w:t>
      </w:r>
      <w:r w:rsidRPr="00C14E42">
        <w:rPr>
          <w:rFonts w:ascii="Times New Roman" w:hAnsi="Times New Roman"/>
          <w:b/>
          <w:bCs/>
          <w:color w:val="000000"/>
          <w:sz w:val="24"/>
          <w:szCs w:val="24"/>
        </w:rPr>
        <w:t xml:space="preserve">  </w:t>
      </w:r>
      <w:r w:rsidRPr="00C14E42">
        <w:rPr>
          <w:rFonts w:ascii="Times New Roman" w:hAnsi="Times New Roman"/>
          <w:color w:val="000000"/>
          <w:sz w:val="24"/>
          <w:szCs w:val="24"/>
        </w:rPr>
        <w:t>Дети составляют простые предложения о своих членах семьи.</w:t>
      </w:r>
    </w:p>
    <w:p w:rsidR="00397F59" w:rsidRPr="00C14E42" w:rsidRDefault="00397F59" w:rsidP="00E468CD">
      <w:pPr>
        <w:spacing w:after="0" w:line="240" w:lineRule="auto"/>
        <w:ind w:firstLine="567"/>
        <w:rPr>
          <w:rFonts w:ascii="Times New Roman" w:hAnsi="Times New Roman"/>
          <w:color w:val="000000"/>
          <w:sz w:val="24"/>
          <w:szCs w:val="24"/>
        </w:rPr>
      </w:pPr>
      <w:r w:rsidRPr="00C14E42">
        <w:rPr>
          <w:rFonts w:ascii="Times New Roman" w:hAnsi="Times New Roman"/>
          <w:b/>
          <w:color w:val="000000"/>
          <w:sz w:val="24"/>
          <w:szCs w:val="24"/>
        </w:rPr>
        <w:t xml:space="preserve">Дидактическая игра </w:t>
      </w:r>
      <w:r w:rsidRPr="00C14E42">
        <w:rPr>
          <w:rFonts w:ascii="Times New Roman" w:hAnsi="Times New Roman"/>
          <w:b/>
          <w:bCs/>
          <w:color w:val="000000"/>
          <w:sz w:val="24"/>
          <w:szCs w:val="24"/>
        </w:rPr>
        <w:t>«Сколько? Н</w:t>
      </w:r>
      <w:r w:rsidRPr="00C14E42">
        <w:rPr>
          <w:rFonts w:ascii="Times New Roman" w:hAnsi="Times New Roman"/>
          <w:b/>
          <w:bCs/>
          <w:color w:val="000000"/>
          <w:sz w:val="24"/>
          <w:szCs w:val="24"/>
          <w:lang w:val="tt-RU"/>
        </w:rPr>
        <w:t>ичә</w:t>
      </w:r>
      <w:r w:rsidRPr="00C14E42">
        <w:rPr>
          <w:rFonts w:ascii="Times New Roman" w:hAnsi="Times New Roman"/>
          <w:b/>
          <w:bCs/>
          <w:color w:val="000000"/>
          <w:sz w:val="24"/>
          <w:szCs w:val="24"/>
        </w:rPr>
        <w:t>?»</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 xml:space="preserve">Цель: </w:t>
      </w:r>
      <w:r w:rsidRPr="00C14E42">
        <w:rPr>
          <w:rFonts w:ascii="Times New Roman" w:hAnsi="Times New Roman"/>
          <w:bCs/>
          <w:color w:val="000000"/>
          <w:sz w:val="24"/>
          <w:szCs w:val="24"/>
        </w:rPr>
        <w:t>з</w:t>
      </w:r>
      <w:r w:rsidRPr="00C14E42">
        <w:rPr>
          <w:rFonts w:ascii="Times New Roman" w:hAnsi="Times New Roman"/>
          <w:color w:val="000000"/>
          <w:sz w:val="24"/>
          <w:szCs w:val="24"/>
        </w:rPr>
        <w:t>акреплениеумения считать на двух государственных языках.</w:t>
      </w:r>
    </w:p>
    <w:p w:rsidR="00397F59" w:rsidRPr="00C14E42" w:rsidRDefault="00397F59" w:rsidP="00E468CD">
      <w:pPr>
        <w:spacing w:after="0" w:line="240" w:lineRule="auto"/>
        <w:ind w:firstLine="567"/>
        <w:rPr>
          <w:rFonts w:ascii="Times New Roman" w:hAnsi="Times New Roman"/>
          <w:color w:val="000000"/>
          <w:sz w:val="24"/>
          <w:szCs w:val="24"/>
        </w:rPr>
      </w:pPr>
      <w:r w:rsidRPr="00C14E42">
        <w:rPr>
          <w:rFonts w:ascii="Times New Roman" w:hAnsi="Times New Roman"/>
          <w:bCs/>
          <w:i/>
          <w:color w:val="000000"/>
          <w:sz w:val="24"/>
          <w:szCs w:val="24"/>
        </w:rPr>
        <w:t>Ход игры.</w:t>
      </w:r>
      <w:r w:rsidRPr="00C14E42">
        <w:rPr>
          <w:rFonts w:ascii="Times New Roman" w:hAnsi="Times New Roman"/>
          <w:b/>
          <w:bCs/>
          <w:color w:val="000000"/>
          <w:sz w:val="24"/>
          <w:szCs w:val="24"/>
        </w:rPr>
        <w:t> </w:t>
      </w:r>
      <w:r w:rsidRPr="00C14E42">
        <w:rPr>
          <w:rFonts w:ascii="Times New Roman" w:hAnsi="Times New Roman"/>
          <w:color w:val="000000"/>
          <w:sz w:val="24"/>
          <w:szCs w:val="24"/>
        </w:rPr>
        <w:t>Воспитатель спрашивает «Сколько?» (Ничә?) стульев, тарелок, платьев, членов семьи и т.д. Дети должны посчитать и дать правильный ответ.</w:t>
      </w:r>
    </w:p>
    <w:p w:rsidR="00397F59" w:rsidRPr="00C14E42" w:rsidRDefault="00397F59" w:rsidP="00E468CD">
      <w:pPr>
        <w:spacing w:after="0" w:line="240" w:lineRule="auto"/>
        <w:ind w:firstLine="567"/>
        <w:rPr>
          <w:rFonts w:ascii="Times New Roman" w:hAnsi="Times New Roman"/>
          <w:color w:val="000000"/>
          <w:sz w:val="24"/>
          <w:szCs w:val="24"/>
        </w:rPr>
      </w:pPr>
      <w:r w:rsidRPr="00C14E42">
        <w:rPr>
          <w:rFonts w:ascii="Times New Roman" w:hAnsi="Times New Roman"/>
          <w:b/>
          <w:color w:val="000000"/>
          <w:sz w:val="24"/>
          <w:szCs w:val="24"/>
        </w:rPr>
        <w:t xml:space="preserve">Дидактическая игра </w:t>
      </w:r>
      <w:r w:rsidRPr="00C14E42">
        <w:rPr>
          <w:rFonts w:ascii="Times New Roman" w:hAnsi="Times New Roman"/>
          <w:b/>
          <w:bCs/>
          <w:color w:val="000000"/>
          <w:sz w:val="24"/>
          <w:szCs w:val="24"/>
        </w:rPr>
        <w:t>«Угощаем. Сыйлыйбыз»</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Цель</w:t>
      </w:r>
      <w:r w:rsidRPr="00C14E42">
        <w:rPr>
          <w:rFonts w:ascii="Times New Roman" w:hAnsi="Times New Roman"/>
          <w:i/>
          <w:color w:val="000000"/>
          <w:sz w:val="24"/>
          <w:szCs w:val="24"/>
        </w:rPr>
        <w:t>: з</w:t>
      </w:r>
      <w:r w:rsidRPr="00C14E42">
        <w:rPr>
          <w:rFonts w:ascii="Times New Roman" w:hAnsi="Times New Roman"/>
          <w:color w:val="000000"/>
          <w:sz w:val="24"/>
          <w:szCs w:val="24"/>
        </w:rPr>
        <w:t xml:space="preserve">акрепление слов, определяющих членов семьи, продукты. </w:t>
      </w:r>
    </w:p>
    <w:p w:rsidR="00397F59" w:rsidRPr="00C14E42" w:rsidRDefault="00397F59" w:rsidP="00E468CD">
      <w:pPr>
        <w:spacing w:after="0" w:line="240" w:lineRule="auto"/>
        <w:ind w:firstLine="567"/>
        <w:jc w:val="both"/>
        <w:rPr>
          <w:rFonts w:ascii="Times New Roman" w:hAnsi="Times New Roman"/>
          <w:i/>
          <w:color w:val="000000"/>
          <w:sz w:val="24"/>
          <w:szCs w:val="24"/>
        </w:rPr>
      </w:pPr>
      <w:r w:rsidRPr="00C14E42">
        <w:rPr>
          <w:rFonts w:ascii="Times New Roman" w:hAnsi="Times New Roman"/>
          <w:bCs/>
          <w:i/>
          <w:color w:val="000000"/>
          <w:sz w:val="24"/>
          <w:szCs w:val="24"/>
        </w:rPr>
        <w:t>Ход игры.</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1 вариант.</w:t>
      </w:r>
      <w:r w:rsidRPr="00C14E42">
        <w:rPr>
          <w:rFonts w:ascii="Times New Roman" w:hAnsi="Times New Roman"/>
          <w:b/>
          <w:bCs/>
          <w:color w:val="000000"/>
          <w:sz w:val="24"/>
          <w:szCs w:val="24"/>
        </w:rPr>
        <w:t> </w:t>
      </w:r>
      <w:r w:rsidRPr="00C14E42">
        <w:rPr>
          <w:rFonts w:ascii="Times New Roman" w:hAnsi="Times New Roman"/>
          <w:color w:val="000000"/>
          <w:sz w:val="24"/>
          <w:szCs w:val="24"/>
        </w:rPr>
        <w:t>Дети угощают своих кукол (членов семьи) татарскими национальными блюдами.</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bCs/>
          <w:i/>
          <w:color w:val="000000"/>
          <w:sz w:val="24"/>
          <w:szCs w:val="24"/>
        </w:rPr>
        <w:t>2 вариант.</w:t>
      </w:r>
      <w:r w:rsidRPr="00C14E42">
        <w:rPr>
          <w:rFonts w:ascii="Times New Roman" w:hAnsi="Times New Roman"/>
          <w:b/>
          <w:bCs/>
          <w:color w:val="000000"/>
          <w:sz w:val="24"/>
          <w:szCs w:val="24"/>
        </w:rPr>
        <w:t> </w:t>
      </w:r>
      <w:r w:rsidRPr="00C14E42">
        <w:rPr>
          <w:rFonts w:ascii="Times New Roman" w:hAnsi="Times New Roman"/>
          <w:color w:val="000000"/>
          <w:sz w:val="24"/>
          <w:szCs w:val="24"/>
        </w:rPr>
        <w:t>Дети отвечают на вопрос «Какой?» (Нинди?) (вкусный - тәмле, сладкий - баллы).</w:t>
      </w:r>
    </w:p>
    <w:p w:rsidR="00397F59" w:rsidRPr="00C14E42" w:rsidRDefault="00397F59" w:rsidP="00E468CD">
      <w:pPr>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«Какого цвета? Нинди т</w:t>
      </w:r>
      <w:r w:rsidRPr="00C14E42">
        <w:rPr>
          <w:rFonts w:ascii="Times New Roman" w:hAnsi="Times New Roman"/>
          <w:b/>
          <w:color w:val="000000"/>
          <w:sz w:val="24"/>
          <w:szCs w:val="24"/>
          <w:lang w:val="tt-RU"/>
        </w:rPr>
        <w:t>өстә</w:t>
      </w:r>
      <w:r w:rsidRPr="00C14E42">
        <w:rPr>
          <w:rFonts w:ascii="Times New Roman" w:hAnsi="Times New Roman"/>
          <w:b/>
          <w:color w:val="000000"/>
          <w:sz w:val="24"/>
          <w:szCs w:val="24"/>
        </w:rPr>
        <w:t>?»</w:t>
      </w:r>
    </w:p>
    <w:p w:rsidR="00397F59" w:rsidRPr="00C14E42" w:rsidRDefault="00397F59" w:rsidP="00E468CD">
      <w:pPr>
        <w:spacing w:after="0" w:line="240" w:lineRule="auto"/>
        <w:ind w:firstLine="567"/>
        <w:jc w:val="both"/>
        <w:rPr>
          <w:rFonts w:ascii="Times New Roman" w:hAnsi="Times New Roman"/>
          <w:color w:val="000000"/>
          <w:sz w:val="24"/>
          <w:szCs w:val="24"/>
        </w:rPr>
      </w:pPr>
      <w:r w:rsidRPr="00C14E42">
        <w:rPr>
          <w:rFonts w:ascii="Times New Roman" w:hAnsi="Times New Roman"/>
          <w:i/>
          <w:color w:val="000000"/>
          <w:sz w:val="24"/>
          <w:szCs w:val="24"/>
        </w:rPr>
        <w:t>Цель:</w:t>
      </w:r>
      <w:r w:rsidRPr="00C14E42">
        <w:rPr>
          <w:rFonts w:ascii="Times New Roman" w:hAnsi="Times New Roman"/>
          <w:color w:val="000000"/>
          <w:sz w:val="24"/>
          <w:szCs w:val="24"/>
        </w:rPr>
        <w:t>развитие умения различать цвета на татарском языке и правильно их называть.</w:t>
      </w:r>
    </w:p>
    <w:p w:rsidR="00397F59" w:rsidRPr="00C14E42" w:rsidRDefault="00397F59" w:rsidP="00E468CD">
      <w:pPr>
        <w:spacing w:after="0" w:line="240" w:lineRule="auto"/>
        <w:ind w:firstLine="567"/>
        <w:jc w:val="both"/>
        <w:rPr>
          <w:rFonts w:ascii="Times New Roman" w:hAnsi="Times New Roman"/>
          <w:i/>
          <w:color w:val="000000"/>
          <w:sz w:val="24"/>
          <w:szCs w:val="24"/>
        </w:rPr>
      </w:pPr>
      <w:r w:rsidRPr="00C14E42">
        <w:rPr>
          <w:rFonts w:ascii="Times New Roman" w:hAnsi="Times New Roman"/>
          <w:i/>
          <w:iCs/>
          <w:color w:val="000000"/>
          <w:sz w:val="24"/>
          <w:szCs w:val="24"/>
        </w:rPr>
        <w:t>Ход игры:</w:t>
      </w:r>
      <w:r w:rsidRPr="00C14E42">
        <w:rPr>
          <w:rFonts w:ascii="Times New Roman" w:hAnsi="Times New Roman"/>
          <w:color w:val="000000"/>
          <w:sz w:val="24"/>
          <w:szCs w:val="24"/>
        </w:rPr>
        <w:t xml:space="preserve"> детям предлагается рассмотреть атрибуты игры и назвать на татарском языкекакие цвета преобладают.</w:t>
      </w:r>
    </w:p>
    <w:p w:rsidR="00397F59" w:rsidRPr="00C14E42" w:rsidRDefault="00397F59" w:rsidP="00E468CD">
      <w:pPr>
        <w:pStyle w:val="NormalWeb"/>
        <w:shd w:val="clear" w:color="auto" w:fill="FFFFFF"/>
        <w:spacing w:before="0" w:beforeAutospacing="0" w:after="0" w:afterAutospacing="0"/>
        <w:ind w:firstLine="567"/>
        <w:jc w:val="both"/>
        <w:rPr>
          <w:b/>
        </w:rPr>
      </w:pPr>
      <w:r w:rsidRPr="00C14E42">
        <w:rPr>
          <w:b/>
        </w:rPr>
        <w:t>Дидактическая игра «Мордовская изба»</w:t>
      </w:r>
    </w:p>
    <w:p w:rsidR="00397F59" w:rsidRPr="00C14E42" w:rsidRDefault="00397F59" w:rsidP="00E468CD">
      <w:pPr>
        <w:pStyle w:val="NormalWeb"/>
        <w:shd w:val="clear" w:color="auto" w:fill="FFFFFF"/>
        <w:spacing w:before="0" w:beforeAutospacing="0" w:after="0" w:afterAutospacing="0"/>
        <w:ind w:firstLine="567"/>
        <w:jc w:val="both"/>
      </w:pPr>
      <w:r w:rsidRPr="00C14E42">
        <w:rPr>
          <w:b/>
        </w:rPr>
        <w:t xml:space="preserve">Цель: </w:t>
      </w:r>
      <w:r w:rsidRPr="00C14E42">
        <w:t>развитие интереса к быту и культуре народов Мордовии</w:t>
      </w:r>
    </w:p>
    <w:p w:rsidR="00397F59" w:rsidRPr="00C14E42" w:rsidRDefault="00397F59" w:rsidP="00E468CD">
      <w:pPr>
        <w:pStyle w:val="NormalWeb"/>
        <w:shd w:val="clear" w:color="auto" w:fill="FFFFFF"/>
        <w:spacing w:before="0" w:beforeAutospacing="0" w:after="0" w:afterAutospacing="0"/>
        <w:ind w:firstLine="567"/>
        <w:jc w:val="both"/>
        <w:rPr>
          <w:b/>
        </w:rPr>
      </w:pPr>
      <w:r w:rsidRPr="00C14E42">
        <w:rPr>
          <w:b/>
        </w:rPr>
        <w:t xml:space="preserve">Ход игры: </w:t>
      </w:r>
      <w:r w:rsidRPr="00C14E42">
        <w:t>сначала педагог знакомит с культурой и традицией народов Мордовии, рассказывает об орнаментах, узорах, национальных костюмах. Потом дети сами начинают импровизировать, составлять сюжет игры, распределять роли.</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«Семья»</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названия членов семьи</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дети играя проговаривают членов семьи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«Угости гостя»</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изученного материала</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 xml:space="preserve"> ребенок угощает гостя, проговаривая названия продуктов, овощей и фруктов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«Что, где растет»</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названия овощей и фруктов</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дети играя называют овощи фрукты, которые растут в огороде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«Чего нет?»</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изученной темы</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 xml:space="preserve"> один ребенок закрывает глаза, а другой в это время, убирает любой предмет, затем он должен угадать, чего нет называя предмет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«Большой-маленький»</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размера</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 xml:space="preserve"> один ребенок спрашивает у другого, какого размера тот или иной предмет (мебель, овощи, фрукты, одежда), при этом названия предметов проговаривается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«Кто у бабушки живет?»</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названия домашних животных</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дети играя  называют домашних животных или один ребенок спрашивает у другого, кто живет у бабушки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lang w:val="tt-RU"/>
        </w:rPr>
      </w:pPr>
      <w:r w:rsidRPr="00C14E42">
        <w:rPr>
          <w:rFonts w:ascii="Times New Roman" w:hAnsi="Times New Roman"/>
          <w:b/>
          <w:color w:val="000000"/>
          <w:sz w:val="24"/>
          <w:szCs w:val="24"/>
        </w:rPr>
        <w:t xml:space="preserve">Игра с бусами (по авторской программе </w:t>
      </w:r>
      <w:r w:rsidRPr="00C14E42">
        <w:rPr>
          <w:rFonts w:ascii="Times New Roman" w:hAnsi="Times New Roman"/>
          <w:b/>
          <w:color w:val="000000"/>
          <w:sz w:val="24"/>
          <w:szCs w:val="24"/>
          <w:lang w:val="tt-RU"/>
        </w:rPr>
        <w:t>Энҗе Мәрҗән)</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lang w:val="tt-RU"/>
        </w:rPr>
        <w:t xml:space="preserve">Дидактическая игра </w:t>
      </w:r>
      <w:r w:rsidRPr="00C14E42">
        <w:rPr>
          <w:rFonts w:ascii="Times New Roman" w:hAnsi="Times New Roman"/>
          <w:b/>
          <w:color w:val="000000"/>
          <w:sz w:val="24"/>
          <w:szCs w:val="24"/>
        </w:rPr>
        <w:t>«Наряди куклу»</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Цель:</w:t>
      </w:r>
      <w:r w:rsidRPr="00C14E42">
        <w:rPr>
          <w:rFonts w:ascii="Times New Roman" w:hAnsi="Times New Roman"/>
          <w:color w:val="000000"/>
          <w:sz w:val="24"/>
          <w:szCs w:val="24"/>
        </w:rPr>
        <w:t xml:space="preserve"> закрепление изученного материала</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 xml:space="preserve"> играющий берет бусы и наряжает куклу при этом называет вежливые, красивые слова на трех языках (татарский, русский, английский)</w:t>
      </w:r>
    </w:p>
    <w:p w:rsidR="00397F59" w:rsidRPr="00C14E42" w:rsidRDefault="00397F59" w:rsidP="00E468CD">
      <w:pPr>
        <w:tabs>
          <w:tab w:val="left" w:pos="9072"/>
        </w:tabs>
        <w:spacing w:after="0" w:line="240" w:lineRule="auto"/>
        <w:ind w:firstLine="567"/>
        <w:jc w:val="both"/>
        <w:rPr>
          <w:rFonts w:ascii="Times New Roman" w:hAnsi="Times New Roman"/>
          <w:b/>
          <w:color w:val="000000"/>
          <w:sz w:val="24"/>
          <w:szCs w:val="24"/>
        </w:rPr>
      </w:pPr>
      <w:r w:rsidRPr="00C14E42">
        <w:rPr>
          <w:rFonts w:ascii="Times New Roman" w:hAnsi="Times New Roman"/>
          <w:b/>
          <w:color w:val="000000"/>
          <w:sz w:val="24"/>
          <w:szCs w:val="24"/>
        </w:rPr>
        <w:t>Дидактическая игра «Укрась свой дом»</w:t>
      </w:r>
    </w:p>
    <w:p w:rsidR="00397F59" w:rsidRPr="00C14E42" w:rsidRDefault="00397F59" w:rsidP="00E468CD">
      <w:pPr>
        <w:tabs>
          <w:tab w:val="left" w:pos="9072"/>
        </w:tabs>
        <w:spacing w:after="0" w:line="240" w:lineRule="auto"/>
        <w:ind w:firstLine="567"/>
        <w:jc w:val="both"/>
        <w:rPr>
          <w:rFonts w:ascii="Times New Roman" w:hAnsi="Times New Roman"/>
          <w:color w:val="000000"/>
          <w:sz w:val="24"/>
          <w:szCs w:val="24"/>
        </w:rPr>
      </w:pPr>
      <w:r w:rsidRPr="00C14E42">
        <w:rPr>
          <w:rFonts w:ascii="Times New Roman" w:hAnsi="Times New Roman"/>
          <w:b/>
          <w:color w:val="000000"/>
          <w:sz w:val="24"/>
          <w:szCs w:val="24"/>
        </w:rPr>
        <w:t>Ход игры:</w:t>
      </w:r>
      <w:r w:rsidRPr="00C14E42">
        <w:rPr>
          <w:rFonts w:ascii="Times New Roman" w:hAnsi="Times New Roman"/>
          <w:color w:val="000000"/>
          <w:sz w:val="24"/>
          <w:szCs w:val="24"/>
        </w:rPr>
        <w:t xml:space="preserve"> ребенок берет бусы и украшает ими свой домик при этом можно вспомнить изученные стихи, песни на трех языках (татарский, русский, английский).</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sz w:val="24"/>
          <w:szCs w:val="24"/>
        </w:rPr>
        <w:t xml:space="preserve">Игра </w:t>
      </w:r>
      <w:r w:rsidRPr="00C14E42">
        <w:rPr>
          <w:rFonts w:ascii="Times New Roman" w:hAnsi="Times New Roman"/>
          <w:b/>
          <w:bCs/>
          <w:sz w:val="24"/>
          <w:szCs w:val="24"/>
        </w:rPr>
        <w:t>«Раздели предметы по комнатам»</w:t>
      </w:r>
    </w:p>
    <w:p w:rsidR="00397F59" w:rsidRPr="00C14E42" w:rsidRDefault="00397F59" w:rsidP="00E468CD">
      <w:pPr>
        <w:spacing w:after="0" w:line="240" w:lineRule="auto"/>
        <w:ind w:firstLine="567"/>
        <w:jc w:val="both"/>
        <w:rPr>
          <w:rFonts w:ascii="Times New Roman" w:hAnsi="Times New Roman"/>
          <w:bCs/>
          <w:sz w:val="24"/>
          <w:szCs w:val="24"/>
          <w:lang w:val="tt-RU"/>
        </w:rPr>
      </w:pPr>
      <w:r w:rsidRPr="00C14E42">
        <w:rPr>
          <w:rFonts w:ascii="Times New Roman" w:hAnsi="Times New Roman"/>
          <w:b/>
          <w:bCs/>
          <w:sz w:val="24"/>
          <w:szCs w:val="24"/>
          <w:lang w:val="tt-RU"/>
        </w:rPr>
        <w:t xml:space="preserve">Цель: </w:t>
      </w:r>
      <w:r w:rsidRPr="00C14E42">
        <w:rPr>
          <w:rFonts w:ascii="Times New Roman" w:hAnsi="Times New Roman"/>
          <w:bCs/>
          <w:sz w:val="24"/>
          <w:szCs w:val="24"/>
          <w:lang w:val="tt-RU"/>
        </w:rPr>
        <w:t>закрепить знания детей о предметах, которых объединяет одно значение</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Оборудование:</w:t>
      </w:r>
      <w:r w:rsidRPr="00C14E42">
        <w:rPr>
          <w:rFonts w:ascii="Times New Roman" w:hAnsi="Times New Roman"/>
          <w:sz w:val="24"/>
          <w:szCs w:val="24"/>
        </w:rPr>
        <w:t> </w:t>
      </w:r>
      <w:r w:rsidRPr="00C14E42">
        <w:rPr>
          <w:rFonts w:ascii="Times New Roman" w:hAnsi="Times New Roman"/>
          <w:sz w:val="24"/>
          <w:szCs w:val="24"/>
          <w:bdr w:val="none" w:sz="0" w:space="0" w:color="auto" w:frame="1"/>
        </w:rPr>
        <w:t>игрушечная мебель, постель, одежда, еда, предметы гигиены и.т.д.</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Cs/>
          <w:sz w:val="24"/>
          <w:szCs w:val="24"/>
          <w:lang w:val="tt-RU"/>
        </w:rPr>
        <w:t>На 4 комнаты разложить предметные принадлежности</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Игра </w:t>
      </w:r>
      <w:r w:rsidRPr="00C14E42">
        <w:rPr>
          <w:rFonts w:ascii="Times New Roman" w:hAnsi="Times New Roman"/>
          <w:b/>
          <w:bCs/>
          <w:sz w:val="24"/>
          <w:szCs w:val="24"/>
        </w:rPr>
        <w:t>«</w:t>
      </w:r>
      <w:r w:rsidRPr="00C14E42">
        <w:rPr>
          <w:rFonts w:ascii="Times New Roman" w:hAnsi="Times New Roman"/>
          <w:b/>
          <w:color w:val="000000"/>
          <w:sz w:val="24"/>
          <w:szCs w:val="24"/>
        </w:rPr>
        <w:t>Кто что делает</w:t>
      </w:r>
      <w:r w:rsidRPr="00C14E42">
        <w:rPr>
          <w:rFonts w:ascii="Times New Roman" w:hAnsi="Times New Roman"/>
          <w:b/>
          <w:color w:val="000000"/>
          <w:sz w:val="24"/>
          <w:szCs w:val="24"/>
          <w:lang w:val="tt-RU"/>
        </w:rPr>
        <w:t>?</w:t>
      </w:r>
      <w:r w:rsidRPr="00C14E42">
        <w:rPr>
          <w:rFonts w:ascii="Times New Roman" w:hAnsi="Times New Roman"/>
          <w:b/>
          <w:bCs/>
          <w:sz w:val="24"/>
          <w:szCs w:val="24"/>
        </w:rPr>
        <w:t>»</w:t>
      </w:r>
      <w:r w:rsidRPr="00C14E42">
        <w:rPr>
          <w:rFonts w:ascii="Times New Roman" w:hAnsi="Times New Roman"/>
          <w:b/>
          <w:bCs/>
          <w:sz w:val="24"/>
          <w:szCs w:val="24"/>
          <w:lang w:val="tt-RU"/>
        </w:rPr>
        <w:t xml:space="preserve">  («</w:t>
      </w:r>
      <w:r w:rsidRPr="00C14E42">
        <w:rPr>
          <w:rFonts w:ascii="Times New Roman" w:hAnsi="Times New Roman"/>
          <w:b/>
          <w:color w:val="000000"/>
          <w:sz w:val="24"/>
          <w:szCs w:val="24"/>
        </w:rPr>
        <w:t>Кем нишли?</w:t>
      </w:r>
      <w:r w:rsidRPr="00C14E42">
        <w:rPr>
          <w:rFonts w:ascii="Times New Roman" w:hAnsi="Times New Roman"/>
          <w:b/>
          <w:bCs/>
          <w:sz w:val="24"/>
          <w:szCs w:val="24"/>
          <w:lang w:val="tt-RU"/>
        </w:rPr>
        <w:t>» )</w:t>
      </w:r>
    </w:p>
    <w:p w:rsidR="00397F59" w:rsidRPr="00C14E42" w:rsidRDefault="00397F59" w:rsidP="00E468CD">
      <w:pPr>
        <w:pStyle w:val="NormalWeb"/>
        <w:spacing w:before="0" w:beforeAutospacing="0" w:after="0" w:afterAutospacing="0"/>
        <w:jc w:val="both"/>
        <w:rPr>
          <w:color w:val="000000"/>
        </w:rPr>
      </w:pPr>
      <w:r w:rsidRPr="00C14E42">
        <w:rPr>
          <w:b/>
          <w:lang w:val="tt-RU"/>
        </w:rPr>
        <w:t xml:space="preserve"> Цель:</w:t>
      </w:r>
      <w:r w:rsidRPr="00C14E42">
        <w:rPr>
          <w:color w:val="000000"/>
          <w:lang w:val="tt-RU"/>
        </w:rPr>
        <w:t xml:space="preserve"> с</w:t>
      </w:r>
      <w:r w:rsidRPr="00C14E42">
        <w:rPr>
          <w:color w:val="000000"/>
        </w:rPr>
        <w:t>пособствовать активизации в речи детей слов на татарском языке “уйный, пешерә, утыра, ясый, бара» развивать речь детей, внимание, память и логическое мышление</w:t>
      </w:r>
    </w:p>
    <w:p w:rsidR="00397F59" w:rsidRPr="00C14E42" w:rsidRDefault="00397F59" w:rsidP="00E468CD">
      <w:pPr>
        <w:spacing w:after="0" w:line="240" w:lineRule="auto"/>
        <w:ind w:firstLine="567"/>
        <w:jc w:val="both"/>
        <w:rPr>
          <w:rFonts w:ascii="Times New Roman" w:hAnsi="Times New Roman"/>
          <w:bCs/>
          <w:sz w:val="24"/>
          <w:szCs w:val="24"/>
          <w:lang w:val="tt-RU"/>
        </w:rPr>
      </w:pPr>
      <w:r w:rsidRPr="00C14E42">
        <w:rPr>
          <w:rFonts w:ascii="Times New Roman" w:hAnsi="Times New Roman"/>
          <w:b/>
          <w:bCs/>
          <w:sz w:val="24"/>
          <w:szCs w:val="24"/>
          <w:lang w:val="tt-RU"/>
        </w:rPr>
        <w:t xml:space="preserve">Оборудование: </w:t>
      </w:r>
      <w:r w:rsidRPr="00C14E42">
        <w:rPr>
          <w:rFonts w:ascii="Times New Roman" w:hAnsi="Times New Roman"/>
          <w:bCs/>
          <w:sz w:val="24"/>
          <w:szCs w:val="24"/>
          <w:lang w:val="tt-RU"/>
        </w:rPr>
        <w:t>набор кукол</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Дети назвают членов семьи.Перечисляют их действия.</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Игра</w:t>
      </w:r>
      <w:r w:rsidRPr="00C14E42">
        <w:rPr>
          <w:rFonts w:ascii="Times New Roman" w:hAnsi="Times New Roman"/>
          <w:b/>
          <w:bCs/>
          <w:sz w:val="24"/>
          <w:szCs w:val="24"/>
        </w:rPr>
        <w:t>«Кто живёт в доме?»</w:t>
      </w:r>
      <w:r w:rsidRPr="00C14E42">
        <w:rPr>
          <w:rFonts w:ascii="Times New Roman" w:hAnsi="Times New Roman"/>
          <w:b/>
          <w:bCs/>
          <w:sz w:val="24"/>
          <w:szCs w:val="24"/>
          <w:lang w:val="tt-RU"/>
        </w:rPr>
        <w:t xml:space="preserve">, </w:t>
      </w:r>
      <w:r w:rsidRPr="00C14E42">
        <w:rPr>
          <w:rFonts w:ascii="Times New Roman" w:hAnsi="Times New Roman"/>
          <w:b/>
          <w:bCs/>
          <w:sz w:val="24"/>
          <w:szCs w:val="24"/>
        </w:rPr>
        <w:t>«Сколько их?»</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 («</w:t>
      </w:r>
      <w:r w:rsidRPr="00C14E42">
        <w:rPr>
          <w:rFonts w:ascii="Times New Roman" w:hAnsi="Times New Roman"/>
          <w:b/>
          <w:color w:val="000000"/>
          <w:sz w:val="24"/>
          <w:szCs w:val="24"/>
          <w:lang w:val="tt-RU"/>
        </w:rPr>
        <w:t>Бу өйдә кемнәр яши?</w:t>
      </w:r>
      <w:r w:rsidRPr="00C14E42">
        <w:rPr>
          <w:rFonts w:ascii="Times New Roman" w:hAnsi="Times New Roman"/>
          <w:b/>
          <w:bCs/>
          <w:sz w:val="24"/>
          <w:szCs w:val="24"/>
          <w:lang w:val="tt-RU"/>
        </w:rPr>
        <w:t>» «Ничә?»)</w:t>
      </w:r>
    </w:p>
    <w:p w:rsidR="00397F59" w:rsidRPr="00C14E42" w:rsidRDefault="00397F59" w:rsidP="00E468CD">
      <w:pPr>
        <w:pStyle w:val="NormalWeb"/>
        <w:spacing w:before="0" w:beforeAutospacing="0" w:after="0" w:afterAutospacing="0"/>
        <w:ind w:firstLine="567"/>
        <w:jc w:val="both"/>
        <w:rPr>
          <w:bCs/>
          <w:color w:val="000000"/>
        </w:rPr>
      </w:pPr>
      <w:r w:rsidRPr="00C14E42">
        <w:rPr>
          <w:b/>
          <w:lang w:val="tt-RU"/>
        </w:rPr>
        <w:t>Цель:</w:t>
      </w:r>
      <w:r w:rsidRPr="00C14E42">
        <w:rPr>
          <w:color w:val="000000"/>
        </w:rPr>
        <w:t>расширять представления детей о членах семьи</w:t>
      </w:r>
      <w:r w:rsidRPr="00C14E42">
        <w:rPr>
          <w:color w:val="000000"/>
          <w:lang w:val="tt-RU"/>
        </w:rPr>
        <w:t>,</w:t>
      </w:r>
      <w:r w:rsidRPr="00C14E42">
        <w:rPr>
          <w:color w:val="000000"/>
          <w:shd w:val="clear" w:color="auto" w:fill="FFFFFF"/>
        </w:rPr>
        <w:t xml:space="preserve">активизировать речь детей </w:t>
      </w:r>
      <w:r w:rsidRPr="00C14E42">
        <w:rPr>
          <w:color w:val="000000"/>
        </w:rPr>
        <w:t>на татарском (родном</w:t>
      </w:r>
      <w:r w:rsidRPr="00C14E42">
        <w:rPr>
          <w:color w:val="000000"/>
          <w:lang w:val="tt-RU"/>
        </w:rPr>
        <w:t>, английском</w:t>
      </w:r>
      <w:r w:rsidRPr="00C14E42">
        <w:rPr>
          <w:color w:val="000000"/>
        </w:rPr>
        <w:t>) языке</w:t>
      </w:r>
      <w:r w:rsidRPr="00C14E42">
        <w:rPr>
          <w:color w:val="000000"/>
          <w:shd w:val="clear" w:color="auto" w:fill="FFFFFF"/>
        </w:rPr>
        <w:t xml:space="preserve"> в процессе игровой деятельности</w:t>
      </w:r>
    </w:p>
    <w:p w:rsidR="00397F59" w:rsidRPr="00C14E42" w:rsidRDefault="00397F59" w:rsidP="00E468CD">
      <w:pPr>
        <w:spacing w:after="0" w:line="240" w:lineRule="auto"/>
        <w:ind w:firstLine="567"/>
        <w:jc w:val="both"/>
        <w:rPr>
          <w:rFonts w:ascii="Times New Roman" w:hAnsi="Times New Roman"/>
          <w:bCs/>
          <w:sz w:val="24"/>
          <w:szCs w:val="24"/>
          <w:lang w:val="tt-RU"/>
        </w:rPr>
      </w:pPr>
      <w:r w:rsidRPr="00C14E42">
        <w:rPr>
          <w:rFonts w:ascii="Times New Roman" w:hAnsi="Times New Roman"/>
          <w:b/>
          <w:bCs/>
          <w:sz w:val="24"/>
          <w:szCs w:val="24"/>
          <w:lang w:val="tt-RU"/>
        </w:rPr>
        <w:t xml:space="preserve">Оборудование: </w:t>
      </w:r>
      <w:r w:rsidRPr="00C14E42">
        <w:rPr>
          <w:rFonts w:ascii="Times New Roman" w:hAnsi="Times New Roman"/>
          <w:bCs/>
          <w:sz w:val="24"/>
          <w:szCs w:val="24"/>
          <w:lang w:val="tt-RU"/>
        </w:rPr>
        <w:t>набор кукол</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Дети назвают членов семьи</w:t>
      </w:r>
      <w:r w:rsidRPr="00C14E42">
        <w:rPr>
          <w:rFonts w:ascii="Times New Roman" w:hAnsi="Times New Roman"/>
          <w:color w:val="000000"/>
          <w:sz w:val="24"/>
          <w:szCs w:val="24"/>
        </w:rPr>
        <w:t xml:space="preserve"> на татарском (родном</w:t>
      </w:r>
      <w:r w:rsidRPr="00C14E42">
        <w:rPr>
          <w:rFonts w:ascii="Times New Roman" w:hAnsi="Times New Roman"/>
          <w:color w:val="000000"/>
          <w:sz w:val="24"/>
          <w:szCs w:val="24"/>
          <w:lang w:val="tt-RU"/>
        </w:rPr>
        <w:t>, английском</w:t>
      </w:r>
      <w:r w:rsidRPr="00C14E42">
        <w:rPr>
          <w:rFonts w:ascii="Times New Roman" w:hAnsi="Times New Roman"/>
          <w:color w:val="000000"/>
          <w:sz w:val="24"/>
          <w:szCs w:val="24"/>
        </w:rPr>
        <w:t>) языке,</w:t>
      </w:r>
      <w:r w:rsidRPr="00C14E42">
        <w:rPr>
          <w:rFonts w:ascii="Times New Roman" w:hAnsi="Times New Roman"/>
          <w:sz w:val="24"/>
          <w:szCs w:val="24"/>
          <w:lang w:val="tt-RU"/>
        </w:rPr>
        <w:t xml:space="preserve"> а затем посчитает их на татарском языке (на английском)</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Игра </w:t>
      </w:r>
      <w:r w:rsidRPr="00C14E42">
        <w:rPr>
          <w:rFonts w:ascii="Times New Roman" w:hAnsi="Times New Roman"/>
          <w:b/>
          <w:bCs/>
          <w:sz w:val="24"/>
          <w:szCs w:val="24"/>
        </w:rPr>
        <w:t>«</w:t>
      </w:r>
      <w:r w:rsidRPr="00C14E42">
        <w:rPr>
          <w:rFonts w:ascii="Times New Roman" w:hAnsi="Times New Roman"/>
          <w:b/>
          <w:color w:val="000000"/>
          <w:sz w:val="24"/>
          <w:szCs w:val="24"/>
        </w:rPr>
        <w:t>Моя родня</w:t>
      </w:r>
      <w:r w:rsidRPr="00C14E42">
        <w:rPr>
          <w:rFonts w:ascii="Times New Roman" w:hAnsi="Times New Roman"/>
          <w:b/>
          <w:bCs/>
          <w:sz w:val="24"/>
          <w:szCs w:val="24"/>
        </w:rPr>
        <w:t>»</w:t>
      </w:r>
      <w:r w:rsidRPr="00C14E42">
        <w:rPr>
          <w:rFonts w:ascii="Times New Roman" w:hAnsi="Times New Roman"/>
          <w:b/>
          <w:bCs/>
          <w:sz w:val="24"/>
          <w:szCs w:val="24"/>
          <w:lang w:val="tt-RU"/>
        </w:rPr>
        <w:t xml:space="preserve">  («</w:t>
      </w:r>
      <w:r w:rsidRPr="00C14E42">
        <w:rPr>
          <w:rFonts w:ascii="Times New Roman" w:hAnsi="Times New Roman"/>
          <w:b/>
          <w:color w:val="000000"/>
          <w:sz w:val="24"/>
          <w:szCs w:val="24"/>
        </w:rPr>
        <w:t>Минем туганнарым?</w:t>
      </w:r>
      <w:r w:rsidRPr="00C14E42">
        <w:rPr>
          <w:rFonts w:ascii="Times New Roman" w:hAnsi="Times New Roman"/>
          <w:b/>
          <w:bCs/>
          <w:sz w:val="24"/>
          <w:szCs w:val="24"/>
          <w:lang w:val="tt-RU"/>
        </w:rPr>
        <w:t>» )</w:t>
      </w:r>
    </w:p>
    <w:p w:rsidR="00397F59" w:rsidRPr="00C14E42" w:rsidRDefault="00397F59" w:rsidP="00E468CD">
      <w:pPr>
        <w:pStyle w:val="NormalWeb"/>
        <w:spacing w:before="0" w:beforeAutospacing="0" w:after="0" w:afterAutospacing="0"/>
        <w:ind w:firstLine="567"/>
        <w:jc w:val="both"/>
        <w:rPr>
          <w:color w:val="000000"/>
        </w:rPr>
      </w:pPr>
      <w:r w:rsidRPr="00C14E42">
        <w:rPr>
          <w:b/>
          <w:lang w:val="tt-RU"/>
        </w:rPr>
        <w:t>Цель:</w:t>
      </w:r>
      <w:r w:rsidRPr="00C14E42">
        <w:rPr>
          <w:color w:val="000000"/>
          <w:lang w:val="tt-RU"/>
        </w:rPr>
        <w:t xml:space="preserve"> р</w:t>
      </w:r>
      <w:r w:rsidRPr="00C14E42">
        <w:rPr>
          <w:color w:val="000000"/>
        </w:rPr>
        <w:t>азви</w:t>
      </w:r>
      <w:r w:rsidRPr="00C14E42">
        <w:rPr>
          <w:color w:val="000000"/>
          <w:lang w:val="tt-RU"/>
        </w:rPr>
        <w:t>вать</w:t>
      </w:r>
      <w:r w:rsidRPr="00C14E42">
        <w:rPr>
          <w:color w:val="000000"/>
        </w:rPr>
        <w:t xml:space="preserve"> воображение, речь, память, учить взаимодействовать с другими детьми.</w:t>
      </w:r>
    </w:p>
    <w:p w:rsidR="00397F59" w:rsidRPr="00C14E42" w:rsidRDefault="00397F59" w:rsidP="00E468CD">
      <w:pPr>
        <w:pStyle w:val="NormalWeb"/>
        <w:spacing w:before="0" w:beforeAutospacing="0" w:after="0" w:afterAutospacing="0"/>
        <w:ind w:firstLine="567"/>
        <w:jc w:val="both"/>
        <w:rPr>
          <w:bCs/>
          <w:lang w:val="tt-RU"/>
        </w:rPr>
      </w:pPr>
      <w:r w:rsidRPr="00C14E42">
        <w:rPr>
          <w:b/>
          <w:bCs/>
          <w:lang w:val="tt-RU"/>
        </w:rPr>
        <w:t xml:space="preserve">Оборудование: </w:t>
      </w:r>
      <w:r w:rsidRPr="00C14E42">
        <w:rPr>
          <w:bCs/>
          <w:lang w:val="tt-RU"/>
        </w:rPr>
        <w:t>набор кукол</w:t>
      </w: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pStyle w:val="NormalWeb"/>
        <w:spacing w:before="0" w:beforeAutospacing="0" w:after="0" w:afterAutospacing="0"/>
        <w:ind w:firstLine="567"/>
        <w:jc w:val="both"/>
        <w:rPr>
          <w:bCs/>
          <w:color w:val="000000"/>
        </w:rPr>
      </w:pPr>
      <w:r w:rsidRPr="00C14E42">
        <w:rPr>
          <w:lang w:val="tt-RU"/>
        </w:rPr>
        <w:t>Дети назвают членов семьи</w:t>
      </w:r>
      <w:r w:rsidRPr="00C14E42">
        <w:rPr>
          <w:color w:val="000000"/>
        </w:rPr>
        <w:t xml:space="preserve"> на татарском (родном</w:t>
      </w:r>
      <w:r w:rsidRPr="00C14E42">
        <w:rPr>
          <w:color w:val="000000"/>
          <w:lang w:val="tt-RU"/>
        </w:rPr>
        <w:t>, английском</w:t>
      </w:r>
      <w:r w:rsidRPr="00C14E42">
        <w:rPr>
          <w:color w:val="000000"/>
        </w:rPr>
        <w:t>) языке</w:t>
      </w:r>
      <w:r w:rsidRPr="00C14E42">
        <w:rPr>
          <w:color w:val="000000"/>
          <w:shd w:val="clear" w:color="auto" w:fill="FFFFFF"/>
        </w:rPr>
        <w:t xml:space="preserve"> в процессе игровой деятельности.</w:t>
      </w:r>
    </w:p>
    <w:p w:rsidR="00397F59" w:rsidRDefault="00397F59" w:rsidP="00E468CD">
      <w:pPr>
        <w:pStyle w:val="Bodytext20"/>
        <w:shd w:val="clear" w:color="auto" w:fill="auto"/>
        <w:spacing w:line="240" w:lineRule="auto"/>
        <w:rPr>
          <w:b/>
          <w:sz w:val="24"/>
          <w:szCs w:val="24"/>
        </w:rPr>
      </w:pPr>
    </w:p>
    <w:p w:rsidR="00397F59" w:rsidRDefault="00397F59" w:rsidP="00E468CD">
      <w:pPr>
        <w:pStyle w:val="Bodytext20"/>
        <w:shd w:val="clear" w:color="auto" w:fill="auto"/>
        <w:spacing w:line="240" w:lineRule="auto"/>
        <w:rPr>
          <w:b/>
          <w:sz w:val="24"/>
          <w:szCs w:val="24"/>
        </w:rPr>
      </w:pPr>
    </w:p>
    <w:p w:rsidR="00397F59" w:rsidRPr="00C14E42" w:rsidRDefault="00397F59" w:rsidP="00E468CD">
      <w:pPr>
        <w:pStyle w:val="Bodytext20"/>
        <w:shd w:val="clear" w:color="auto" w:fill="auto"/>
        <w:spacing w:line="240" w:lineRule="auto"/>
        <w:rPr>
          <w:b/>
          <w:sz w:val="24"/>
          <w:szCs w:val="24"/>
        </w:rPr>
      </w:pPr>
      <w:r w:rsidRPr="00C14E42">
        <w:rPr>
          <w:b/>
          <w:sz w:val="24"/>
          <w:szCs w:val="24"/>
        </w:rPr>
        <w:t>Методик кулланма «Сүзле уеннар - балалар бакчасында</w:t>
      </w:r>
    </w:p>
    <w:p w:rsidR="00397F59" w:rsidRDefault="00397F59" w:rsidP="00E468CD">
      <w:pPr>
        <w:pStyle w:val="Bodytext20"/>
        <w:shd w:val="clear" w:color="auto" w:fill="auto"/>
        <w:spacing w:line="240" w:lineRule="auto"/>
        <w:rPr>
          <w:b/>
          <w:sz w:val="24"/>
          <w:szCs w:val="24"/>
        </w:rPr>
      </w:pPr>
      <w:r w:rsidRPr="00C14E42">
        <w:rPr>
          <w:b/>
          <w:sz w:val="24"/>
          <w:szCs w:val="24"/>
        </w:rPr>
        <w:t>бәйләнешле сөйләм телен үстерү  чарасы»</w:t>
      </w:r>
    </w:p>
    <w:p w:rsidR="00397F59" w:rsidRDefault="00397F59" w:rsidP="00E468CD">
      <w:pPr>
        <w:pStyle w:val="Bodytext20"/>
        <w:shd w:val="clear" w:color="auto" w:fill="auto"/>
        <w:spacing w:line="240" w:lineRule="auto"/>
        <w:rPr>
          <w:b/>
          <w:sz w:val="24"/>
          <w:szCs w:val="24"/>
        </w:rPr>
      </w:pPr>
    </w:p>
    <w:p w:rsidR="00397F59" w:rsidRPr="00C14E42" w:rsidRDefault="00397F59" w:rsidP="00E468CD">
      <w:pPr>
        <w:pStyle w:val="Bodytext20"/>
        <w:shd w:val="clear" w:color="auto" w:fill="auto"/>
        <w:spacing w:line="240" w:lineRule="auto"/>
        <w:jc w:val="right"/>
        <w:rPr>
          <w:sz w:val="24"/>
          <w:szCs w:val="24"/>
          <w:lang w:val="tt-RU"/>
        </w:rPr>
      </w:pPr>
      <w:r w:rsidRPr="00C14E42">
        <w:rPr>
          <w:sz w:val="24"/>
          <w:szCs w:val="24"/>
          <w:lang w:val="tt-RU"/>
        </w:rPr>
        <w:t>Газизова Айгул</w:t>
      </w:r>
      <w:r w:rsidRPr="00C14E42">
        <w:rPr>
          <w:sz w:val="24"/>
          <w:szCs w:val="24"/>
        </w:rPr>
        <w:t xml:space="preserve">ь </w:t>
      </w:r>
      <w:r w:rsidRPr="00C14E42">
        <w:rPr>
          <w:sz w:val="24"/>
          <w:szCs w:val="24"/>
          <w:lang w:val="tt-RU"/>
        </w:rPr>
        <w:t>Равилевна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МБДОУ </w:t>
      </w:r>
      <w:r w:rsidRPr="00C14E42">
        <w:rPr>
          <w:rFonts w:ascii="Times New Roman" w:hAnsi="Times New Roman"/>
          <w:sz w:val="24"/>
          <w:szCs w:val="24"/>
          <w:lang w:val="tt-RU"/>
        </w:rPr>
        <w:t xml:space="preserve">“Арский </w:t>
      </w:r>
      <w:r w:rsidRPr="00C14E42">
        <w:rPr>
          <w:rFonts w:ascii="Times New Roman" w:hAnsi="Times New Roman"/>
          <w:sz w:val="24"/>
          <w:szCs w:val="24"/>
        </w:rPr>
        <w:t>детский сад №11</w:t>
      </w:r>
      <w:r w:rsidRPr="00C14E42">
        <w:rPr>
          <w:rFonts w:ascii="Times New Roman" w:hAnsi="Times New Roman"/>
          <w:sz w:val="24"/>
          <w:szCs w:val="24"/>
          <w:lang w:val="tt-RU"/>
        </w:rPr>
        <w:t>”об</w:t>
      </w:r>
      <w:r w:rsidRPr="00C14E42">
        <w:rPr>
          <w:rFonts w:ascii="Times New Roman" w:hAnsi="Times New Roman"/>
          <w:sz w:val="24"/>
          <w:szCs w:val="24"/>
        </w:rPr>
        <w:t>развивающего вида</w:t>
      </w:r>
    </w:p>
    <w:p w:rsidR="00397F59" w:rsidRPr="00C14E42" w:rsidRDefault="00397F59" w:rsidP="00E468CD">
      <w:pPr>
        <w:pStyle w:val="Heading11"/>
        <w:keepNext/>
        <w:keepLines/>
        <w:shd w:val="clear" w:color="auto" w:fill="auto"/>
        <w:spacing w:after="0" w:line="240" w:lineRule="auto"/>
        <w:jc w:val="both"/>
        <w:rPr>
          <w:b/>
          <w:sz w:val="24"/>
          <w:szCs w:val="24"/>
        </w:rPr>
      </w:pPr>
      <w:r w:rsidRPr="00C14E42">
        <w:rPr>
          <w:b/>
          <w:sz w:val="24"/>
          <w:szCs w:val="24"/>
        </w:rPr>
        <w:t>КЕРЕШ</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Баланың мәктәпкәчә яшьтәге чоры - кешенең шәхес буларак формалашуында иң мөһим чор. Чөнки бу вакытта баланың сәламәтлегенә, фикер үсешенә нигез салына. Шулай ук аның акыл, мораль һәм эстетик тәрбиясенә дә җитди әһәмият бирелә. Баланың фикерләве белән бергә сөйләм теле дә үсә. Тел үсеше баланың гомуми һәм акыл үсеше белән тыгыз бәйләнештә бара. Сөйләм баланың акыл үсеше процессына керә, аның хәтерен, фикерләү сәләтен үстерә.</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Мәктәпкә күчкәндә бала авазларны дөрес әйтеп, җөмләләрне дөрес төзеп, эчтәлекле һәм бәйләнешле итеп, үзенең фикерен тиешле эзлеклелектә, ашыкмыйча, тоткарланмыйча сөйли белергә тиеш. Тәрбияче әнә шул максатны тормышка ашыруга үзенең бөтен сәләтен, осталыгын куя. Чөнки баланың сөйләме яхшы булу аның мәктәптә уңышлы укуы өчен зур әһәмияткә ия.</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Сөйләм, беренчедән, безнең күзаллавыбызны, уй-фикерләребезне</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белдерергә ярдәм итүче корал булса, икенчедән, - безнең аңыбызның</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формалашуына, баюына, баланың киләчәктә белем алуына юл ача, аның фикер</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йөртү сәләтен үстерә һәм акыл үсешенә ярдәм итә. Шуңа күрә мәктәпкәчә белем</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һәм тәрбия бирү учреждениеләрендә балаларның сөйләм телен үстерү буенча зур</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эш алып барыла. Бу юнәлештә бары тик эзлекле һәм нәтиҗәле шөгыльләнгәндә</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генә бала сөйләм теленең башлангыч күнекмәләрен үзләштерә, үз яшенә хас</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булган сөйләү кимчелекләре бетерә ала. Без, татар теленә өйрәтү</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тәрбиячеләренә, бу юнәлештә аеруча тырышып эшләргә кирәк. Чөнки безгә,</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балаларны дөрес һәм матур итеп сөйләшергә өйрәтү белән беррәттән, туган телгә</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уңай мөнәсәбәт, аңа кызыксындыру уяту бурычы да йөкләнә. Без туган телнең</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илаһи аһәңе аркылы сабыйларны халкыбызның рухи дөньясына алып керә һәм</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аның бөтен нечкәлекләренә өйрәтергә бурычлы. Бу юнәлештә эшчәнлек алып</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барырга лексик, ягъни сүзле уеннар ярдәм итә ала. Әлеге методик кулланмада</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мин шул юнәлештәге эшемне тәкъдим итәм. Хезмәтнең</w:t>
      </w:r>
      <w:r w:rsidRPr="00C14E42">
        <w:rPr>
          <w:rStyle w:val="BodytextItalic"/>
          <w:iCs/>
          <w:sz w:val="24"/>
          <w:szCs w:val="24"/>
        </w:rPr>
        <w:t xml:space="preserve"> актуальлеге</w:t>
      </w:r>
      <w:r w:rsidRPr="00C14E42">
        <w:rPr>
          <w:sz w:val="24"/>
          <w:szCs w:val="24"/>
        </w:rPr>
        <w:t xml:space="preserve"> шунда: кече</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яшьтәге балаларның сөйләм активлыгын, сүз байлыгын үстерүдә лексик</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уеннарының әһәмияте педагоглар тарафыннан югары бәяләнсә дә, алар тиешле дәрәҗәдә өйрәнелмәгән һәм сан ягыннан да бик аз, алары да туплап бирелмәгән. Әлеге хезмәт шул юнәлештәге эшләрнең берсе булыр дип өметләнәм. Масатым - мәктәпкәчә яшьтәге балаларның бәйләнешле сөйләм телен үстерүдә лексик, ягъни сүзле уеннар куллану үзенчәлеген күрсәтү.</w:t>
      </w:r>
    </w:p>
    <w:p w:rsidR="00397F59" w:rsidRPr="00C14E42" w:rsidRDefault="00397F59" w:rsidP="00E468CD">
      <w:pPr>
        <w:pStyle w:val="2"/>
        <w:shd w:val="clear" w:color="auto" w:fill="auto"/>
        <w:spacing w:after="0" w:line="240" w:lineRule="auto"/>
        <w:ind w:firstLine="580"/>
        <w:jc w:val="both"/>
        <w:rPr>
          <w:sz w:val="24"/>
          <w:szCs w:val="24"/>
        </w:rPr>
      </w:pPr>
      <w:r w:rsidRPr="00C14E42">
        <w:rPr>
          <w:sz w:val="24"/>
          <w:szCs w:val="24"/>
        </w:rPr>
        <w:t>Максаттан чыгып, түбәндәге бурычлар билгеләнде:</w:t>
      </w:r>
    </w:p>
    <w:p w:rsidR="00397F59" w:rsidRPr="00C14E42" w:rsidRDefault="00397F59" w:rsidP="00E468CD">
      <w:pPr>
        <w:pStyle w:val="2"/>
        <w:numPr>
          <w:ilvl w:val="0"/>
          <w:numId w:val="13"/>
        </w:numPr>
        <w:shd w:val="clear" w:color="auto" w:fill="auto"/>
        <w:tabs>
          <w:tab w:val="left" w:pos="1396"/>
        </w:tabs>
        <w:spacing w:after="0" w:line="240" w:lineRule="auto"/>
        <w:ind w:firstLine="580"/>
        <w:jc w:val="both"/>
        <w:rPr>
          <w:sz w:val="24"/>
          <w:szCs w:val="24"/>
        </w:rPr>
      </w:pPr>
      <w:r w:rsidRPr="00C14E42">
        <w:rPr>
          <w:sz w:val="24"/>
          <w:szCs w:val="24"/>
        </w:rPr>
        <w:t>темага караган теоретик материал белән танышу;</w:t>
      </w:r>
    </w:p>
    <w:p w:rsidR="00397F59" w:rsidRPr="00C14E42" w:rsidRDefault="00397F59" w:rsidP="00E468CD">
      <w:pPr>
        <w:pStyle w:val="2"/>
        <w:numPr>
          <w:ilvl w:val="0"/>
          <w:numId w:val="13"/>
        </w:numPr>
        <w:shd w:val="clear" w:color="auto" w:fill="auto"/>
        <w:tabs>
          <w:tab w:val="left" w:pos="1483"/>
        </w:tabs>
        <w:spacing w:after="0" w:line="240" w:lineRule="auto"/>
        <w:ind w:firstLine="580"/>
        <w:jc w:val="both"/>
        <w:rPr>
          <w:sz w:val="24"/>
          <w:szCs w:val="24"/>
        </w:rPr>
      </w:pPr>
      <w:r w:rsidRPr="00C14E42">
        <w:rPr>
          <w:sz w:val="24"/>
          <w:szCs w:val="24"/>
        </w:rPr>
        <w:t>мәктәпкәчә яшьтәге балаларның сөйләм үсешенә йогынты ясый алырлык лексик уеннар тулау; аларны башкару үзенчәлеген өйрәнү;</w:t>
      </w:r>
    </w:p>
    <w:p w:rsidR="00397F59" w:rsidRPr="00C14E42" w:rsidRDefault="00397F59" w:rsidP="00E468CD">
      <w:pPr>
        <w:pStyle w:val="2"/>
        <w:numPr>
          <w:ilvl w:val="0"/>
          <w:numId w:val="13"/>
        </w:numPr>
        <w:shd w:val="clear" w:color="auto" w:fill="auto"/>
        <w:tabs>
          <w:tab w:val="left" w:pos="1430"/>
        </w:tabs>
        <w:spacing w:after="0" w:line="240" w:lineRule="auto"/>
        <w:ind w:firstLine="580"/>
        <w:jc w:val="both"/>
        <w:rPr>
          <w:sz w:val="24"/>
          <w:szCs w:val="24"/>
        </w:rPr>
      </w:pPr>
      <w:r w:rsidRPr="00C14E42">
        <w:rPr>
          <w:sz w:val="24"/>
          <w:szCs w:val="24"/>
        </w:rPr>
        <w:t>өйрәнгәннәрдән чыгып нәтиҗәләр ясау;</w:t>
      </w:r>
    </w:p>
    <w:p w:rsidR="00397F59" w:rsidRPr="00C14E42" w:rsidRDefault="00397F59" w:rsidP="00E468CD">
      <w:pPr>
        <w:pStyle w:val="2"/>
        <w:numPr>
          <w:ilvl w:val="0"/>
          <w:numId w:val="13"/>
        </w:numPr>
        <w:shd w:val="clear" w:color="auto" w:fill="auto"/>
        <w:tabs>
          <w:tab w:val="left" w:pos="1425"/>
        </w:tabs>
        <w:spacing w:after="0" w:line="240" w:lineRule="auto"/>
        <w:ind w:firstLine="580"/>
        <w:jc w:val="both"/>
        <w:rPr>
          <w:sz w:val="24"/>
          <w:szCs w:val="24"/>
        </w:rPr>
      </w:pPr>
      <w:r w:rsidRPr="00C14E42">
        <w:rPr>
          <w:sz w:val="24"/>
          <w:szCs w:val="24"/>
        </w:rPr>
        <w:t>уеннар картотекасын булдыру, күрсәтмә материаллар әзерләү.</w:t>
      </w:r>
    </w:p>
    <w:p w:rsidR="00397F59" w:rsidRPr="00C14E42" w:rsidRDefault="00397F59" w:rsidP="00E468CD">
      <w:pPr>
        <w:pStyle w:val="2"/>
        <w:shd w:val="clear" w:color="auto" w:fill="auto"/>
        <w:spacing w:after="0" w:line="240" w:lineRule="auto"/>
        <w:ind w:firstLine="580"/>
        <w:jc w:val="both"/>
        <w:rPr>
          <w:sz w:val="24"/>
          <w:szCs w:val="24"/>
        </w:rPr>
      </w:pPr>
      <w:r w:rsidRPr="00C14E42">
        <w:rPr>
          <w:sz w:val="24"/>
          <w:szCs w:val="24"/>
        </w:rPr>
        <w:t>Хезмәтнең теоретик нигезен Р.Бәшәр, Э.Галеева, Я.Ханбикова,</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К.В.Закирова, Ф.М.Зиннурова, С.Г.Исмәгыйлева, Р.М.Мөбәрәкшина, Р.Нуриев, М.Ф.Кашапова, Р.К.Шәехова, Г.Сафиуллина, О.С.Ушакова, Ф.М Хисамова, Р.А.Борһанова, Ф һ.б. галимнәрнең хезмәтләре интернет ресурслар, федераль дәүләт мәктәпкәчә белем бирү стандарты тәшкил итте.</w:t>
      </w:r>
    </w:p>
    <w:p w:rsidR="00397F59" w:rsidRPr="00C14E42" w:rsidRDefault="00397F59" w:rsidP="00E468CD">
      <w:pPr>
        <w:pStyle w:val="2"/>
        <w:shd w:val="clear" w:color="auto" w:fill="auto"/>
        <w:spacing w:after="0" w:line="240" w:lineRule="auto"/>
        <w:ind w:firstLine="580"/>
        <w:jc w:val="both"/>
        <w:rPr>
          <w:sz w:val="24"/>
          <w:szCs w:val="24"/>
        </w:rPr>
        <w:sectPr w:rsidR="00397F59" w:rsidRPr="00C14E42" w:rsidSect="00A83BB0">
          <w:footerReference w:type="even" r:id="rId10"/>
          <w:pgSz w:w="11905" w:h="16837"/>
          <w:pgMar w:top="1134" w:right="850" w:bottom="1134" w:left="1440" w:header="0" w:footer="3" w:gutter="0"/>
          <w:cols w:space="720"/>
          <w:noEndnote/>
          <w:docGrid w:linePitch="360"/>
        </w:sectPr>
      </w:pPr>
      <w:r w:rsidRPr="00C14E42">
        <w:rPr>
          <w:sz w:val="24"/>
          <w:szCs w:val="24"/>
        </w:rPr>
        <w:t>Методик ярдәмлек тәрбиячеләргә балаларның бәйләнешле сөйләмен үстерү юнәлешендә эшләү өчен кулланма әсбап ролен үтәр дип ышанам.</w:t>
      </w:r>
    </w:p>
    <w:p w:rsidR="00397F59" w:rsidRPr="00C14E42" w:rsidRDefault="00397F59" w:rsidP="00E468CD">
      <w:pPr>
        <w:pStyle w:val="Heading11"/>
        <w:keepNext/>
        <w:keepLines/>
        <w:shd w:val="clear" w:color="auto" w:fill="auto"/>
        <w:spacing w:after="0" w:line="240" w:lineRule="auto"/>
        <w:jc w:val="center"/>
        <w:rPr>
          <w:b/>
          <w:sz w:val="24"/>
          <w:szCs w:val="24"/>
        </w:rPr>
      </w:pPr>
      <w:bookmarkStart w:id="1" w:name="bookmark2"/>
    </w:p>
    <w:p w:rsidR="00397F59" w:rsidRPr="00C14E42" w:rsidRDefault="00397F59" w:rsidP="00E468CD">
      <w:pPr>
        <w:pStyle w:val="Heading11"/>
        <w:keepNext/>
        <w:keepLines/>
        <w:shd w:val="clear" w:color="auto" w:fill="auto"/>
        <w:spacing w:after="0" w:line="240" w:lineRule="auto"/>
        <w:jc w:val="center"/>
        <w:rPr>
          <w:b/>
          <w:sz w:val="24"/>
          <w:szCs w:val="24"/>
        </w:rPr>
      </w:pPr>
      <w:r w:rsidRPr="00C14E42">
        <w:rPr>
          <w:b/>
          <w:sz w:val="24"/>
          <w:szCs w:val="24"/>
        </w:rPr>
        <w:t>СӨЙЛӘМГӘ ӨЙРӘТҮДӘ СҮЗЛЕ УЕННАР</w:t>
      </w:r>
      <w:bookmarkEnd w:id="1"/>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Телне өйрәнү андагы сүзләрне өйрәнүдән башлана. Шуңа күрә сөйләмгә өйрәтүдә иң зур урынны лексика алып тора. Телгә өйрәтүнең кайсы гына этабын алсак та, иң башлап сүзләр өйрәнелә. Аеруча, балалар бакчасында сабыйларның сөйләмгә өйрәнүе сүзләр өйрәнүдән башлана. Бу турыда О.С.Ушакова үзенең "Программа развития речи детей дошкольного возраста в детском саду" программасында болай ди: "Сүз - телнең берәмлеге. Ул предмет, күренеш, процесс, үзлекле ачыклау өчен хезмәт итә, ә сүз өстендә эшләү - сөйләмне үстерү системасында иң мөһим чара. Телнең сүзлек составын үзләштерү ул аваз культурасы тәрбияләү, бәйләнешле монологик сөйләм үсеше, аның грамматик төзелеше өчен иң кирәкле шарт"[11, 34].</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Яңа сүзләр белән танышу гади кабатлауга гына кайтып калмыйча, уеннар белән ныгытылса, бала ул сүзләрне тиз исендә калдырачак. Бигрәк тә, шөгыльләрдә танышкан яңа сүзләрне актив сөйләмгә кертү, балаларның сүзлеген тулыландыру барышында бу төр уеннарның нәтиҗәсе зур. Балаларның сүзлеген фигыль, сыйфат, рәвешләр белән баетуда да лексик уеннарның роле әйтеп бетергесез.</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Балалар мондый уеннар вакытында, әйләнә-тирә мохит белән танышканда күргән әйберләрнең исемнәрен ишетәләр, аларның сыйфатлары белән танышалар. Акрынлап бу сүзләр баланың сөйләмендә активлашып китә. Уен барышында алар сүзнең үз урынын белеп, төгәл кулланырга өйрәнәләр; матур, дөрес аңлаешлы сөйләмгә омтылалар, игътибарлы булырга өйрәнәләр.</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Лексик уеннар тирә-юньне, дөньядагы күренеш һәм предметларны аңлауда, аларны дөрес кабул итүдә иң төп чараларның берсе булып тора. Бала иң беренче эш күнекмәләрен дә нәкъ менә шундый уеннар аша ала. Бу яктан караганда уеннарның әһәмияте кимеми, киресенчә, вакытлар үтү белән арта гына бара. Бүген, зур технологияләр алга киткән фән-техника чорында, иң гади булган күренешләр, предмет һәм күнекмәләр белән таныш булмаган балалар да бар. Сүзле уеннар шул бушлыкны тудыруда әһәмиятле бер чара булып тора.</w:t>
      </w:r>
    </w:p>
    <w:p w:rsidR="00397F59" w:rsidRPr="00C14E42" w:rsidRDefault="00397F59" w:rsidP="00E468CD">
      <w:pPr>
        <w:pStyle w:val="Bodytext50"/>
        <w:shd w:val="clear" w:color="auto" w:fill="auto"/>
        <w:spacing w:line="240" w:lineRule="auto"/>
        <w:jc w:val="both"/>
        <w:rPr>
          <w:sz w:val="24"/>
          <w:szCs w:val="24"/>
        </w:rPr>
      </w:pP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Уеннар, элек-электән күңел ачу чарасы гына булып калмыйча, иң беренче чиратта тирә-юньне, дөньяны танып белүдә, тормышта иң кирәкле булган белем һәм күнекмәләрне үзләштерүдә дә зур роль уйнаганнар.</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Сөйләмнең үсүе иң беренче чиратта сүзлек запасының ни дәрәҗәдә бай булуыннан тора. Балаларның сүзлек запасын тулыландыру, бәйләнешле сөйләмне үстерү һәм грамматик яктан дөрес сөйләшүләренә ирешү, аларның шәхес буларак та үсүләрен кайгырту ул. Ә сөйләмнең мәгънә ягыннан тирәнәя баруы, исем, сыйфат, фигыльләр исәбенә сүз запасы арту белән бәйле.</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Әйтик сөйләмне яңа төшенчәләр, ягъни исемнәр белән баету өчен "Бер сүз белән әйт!", "Нәрсә юкка чыкты?", "Дүртенчесе артык", "Нәрсә үзгәрде?", "Предметларны мин әйткән тәртиптә тез!" уеннары уйнарга була. Уенны ике-өч уенчык яки предмет белән башлап, баланың хәтере яхшырган, игътибары арткан саен арттыра барырга кирәк. Шулай ук тематик лотолар, рәсемле доминолар, табышмак чишү, чишү сүзлекне исемнәр белән баета.</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Балаларның сөйләме фигыльләргә бик ярлы. Алар кыздыру, кайнату диясе урында да пешерү; чигү, бәйләү, төймә тагуны - тегү; юыну, юындыру, тузан сөртүне дә юу диләр. Шуңа күрә фигыльләрне төгәл, нәкъ тиешле, дөрес мәгьнәлесен кулланырга өйрәтергә кирәк. "Икенче төрле итеп әйт!" кебек тәкъдимнәр белән балаларга тиешле сүзне табарга булышырга. "Нәрсә ничек кычкыра?", "Нәрсә оча, йөзә, йөгерә", "Ялгышны төзәт!", "Табын әзерлә!", "Кем нишли" кебек уеннарны балалар бик теләп уйныйлар.</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Балаларның сүзлеген сыйфатлар белән баету, актив сүзлек запасын булдыру өчен "икенче төрле итеп ничек әйтеп була, башкача әйт" дип тиешле сүзне табарга ярдәм итү кирәк.</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"Киресен әйт!" (матур - ямьсез, зур - кечкенә, ак - кара һ.б.)</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"Башкача әйт!" (матур - гүзәл, чибәр, сөйкемле; батыр - кыю, куркусыз, җитез).</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Төсләрне белдергән сүзләрне тизрәк үзләштерү, аларны хәтердә калдыру</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максатында «Ул нинди төстә?» уенын куллану отышлы. Ул түбәндәгечә</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башкарыла. Өстәлдә төрле төстәге уенчыклар җәеп салынган. Тәрбияче бер</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балага (алып баручыга) берәр хайванны уйлап куярга киңәш итә. Калганнар аның нинди хайван яки җәнлек икәнен белергә тиешләр. Башта алар сораулар бирәләр: «Ул ак төстәме?», «Ул кызылмы?», «Ул зәңгәрсу төстәме?», «Ул карамы?» һ.б.</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Шуннан төсне дөрес атаган бала икенче сорау бирә: «Бу ак куянмы?». Әгәр укучы ялгышмаган икән, ул алып баручы була.</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Тизлеккә булган лексик уеннар да әһәмиятле (укучылар бирелгән сүзләргә тиңдәш яки капма-каршы мәгънәле сүзләрне; әлеге сүзтезмәләрдә кулланырга мөмкин булган сүзләрне мөмкин кадәр тизрәк әйтергә тиеш булганда). Мәсәлән: «Киресен әйт». Балалар түгәрәккә басалар, уртада - алып баручы (бала). Ул уенны башлый: балаларга таныш булган бер сүз әйтә һәм тупны берәр балага ыргыта. Уйнаучы сүзнең капма-каршы мәгънәсен әйтә һәм тупны кире кайтара.</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Уенда түбәндәге сүзләрне кулланырга була: әни - әти, апа - абый, эне - сеңел, ак - кара, җәй - кыш, яз - көз.</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Баланы дөрес сөйләргә өйрәтү, аның сүз байлыгын арттыру, фикерен башкаларга ачык, аңлаешлы итеп сөйләргә өйрәтү - балалар бакчасы тәрбиячеләренең төп бурычы булып тора.</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Балаларны уен аша үз ана телләрендә дөрес сөйләшергә, аралашырга өйрәтү кирәк, ә бу балаларда билгеле бер күләмдә сүз байлыгы булдырудан башлана. Балаларның сүзлеген баетып, ачыклап, аныклап, эзлекле, максатчан эш алып барганда һәрбер балада сөйләм үсеше дәрәҗәсен күтәрү, бер-берсе белән аралашу, аңлашуны камилләштерә, туган телебезнең бөтен нечкәлеген аңларга, үзләштерергә ярдәм итә.</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Баланы әйләнә-тирәдәге предметлар белән таныштырганда аның сөйләмен үстерүгә дә әһәмият бирергә кирәк. Предметлар, аларның исемнәре белән таныштыргач, сүзле уеннарда шул исем атамаларны төрле вариантта куллану отышлы. Андый уеннар бала аңында сүзнең мәгънәви эчтәлеген киңәйтә, төрле сүзтезмәләр төзи белергә өйрәтә.</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Мәсәлән, "Нәрсә нинди була?" дигән уенны алыйк. "Нәрсә биек була?" дигән сорауга бала: агач, багана, кеше дип җавап бирә. Шунда ук чагыштыру</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ясарга да мөмкин. "Кайсы биегрәк - агачмы, әллә кешеме?" - дияргә була.</w:t>
      </w:r>
    </w:p>
    <w:p w:rsidR="00397F59" w:rsidRPr="00C14E42" w:rsidRDefault="00397F59" w:rsidP="00E468CD">
      <w:pPr>
        <w:pStyle w:val="Bodytext50"/>
        <w:shd w:val="clear" w:color="auto" w:fill="auto"/>
        <w:spacing w:line="240" w:lineRule="auto"/>
        <w:jc w:val="both"/>
        <w:rPr>
          <w:sz w:val="24"/>
          <w:szCs w:val="24"/>
        </w:rPr>
      </w:pP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Мондый вакытта бала чагыштыра, гомумиләштерә белергә өйрәнә, "биеклек" сүзенең абстракт мәгънәсен аңлый башлый.</w:t>
      </w:r>
    </w:p>
    <w:p w:rsidR="00397F59" w:rsidRPr="00C14E42" w:rsidRDefault="00397F59" w:rsidP="00E468CD">
      <w:pPr>
        <w:pStyle w:val="2"/>
        <w:shd w:val="clear" w:color="auto" w:fill="auto"/>
        <w:spacing w:after="0" w:line="240" w:lineRule="auto"/>
        <w:ind w:firstLine="540"/>
        <w:jc w:val="both"/>
        <w:rPr>
          <w:sz w:val="24"/>
          <w:szCs w:val="24"/>
        </w:rPr>
      </w:pPr>
      <w:r w:rsidRPr="00C14E42">
        <w:rPr>
          <w:sz w:val="24"/>
          <w:szCs w:val="24"/>
        </w:rPr>
        <w:t>Билгеле булганча, балалар психологиясе үзенең кызыксынучанлыгы белән аерылып тора. Алар төрле уеннарны (мәсәлән, бүгенге көндә компьютер уеннарын) олыларга карата тизрәк үзләштерә. Бала, беренчедән, һәрвакыт яңаны һәм үзе өчен кызыклы булганны үзләштерергә омтыла. Моннан без шөгыльләр һәм режим моментларында лексик уеннар куллану өчен берничә принципны билгели алабыз:</w:t>
      </w:r>
    </w:p>
    <w:p w:rsidR="00397F59" w:rsidRPr="00C14E42" w:rsidRDefault="00397F59" w:rsidP="00E468CD">
      <w:pPr>
        <w:pStyle w:val="2"/>
        <w:numPr>
          <w:ilvl w:val="0"/>
          <w:numId w:val="14"/>
        </w:numPr>
        <w:shd w:val="clear" w:color="auto" w:fill="auto"/>
        <w:tabs>
          <w:tab w:val="left" w:pos="702"/>
        </w:tabs>
        <w:spacing w:after="0" w:line="240" w:lineRule="auto"/>
        <w:jc w:val="both"/>
        <w:rPr>
          <w:sz w:val="24"/>
          <w:szCs w:val="24"/>
        </w:rPr>
      </w:pPr>
      <w:r w:rsidRPr="00C14E42">
        <w:rPr>
          <w:sz w:val="24"/>
          <w:szCs w:val="24"/>
        </w:rPr>
        <w:t>Уеннар балаларның яшь үзенчәлекләренә туры килергә тиеш.</w:t>
      </w:r>
    </w:p>
    <w:p w:rsidR="00397F59" w:rsidRPr="00C14E42" w:rsidRDefault="00397F59" w:rsidP="00E468CD">
      <w:pPr>
        <w:pStyle w:val="2"/>
        <w:numPr>
          <w:ilvl w:val="0"/>
          <w:numId w:val="14"/>
        </w:numPr>
        <w:shd w:val="clear" w:color="auto" w:fill="auto"/>
        <w:tabs>
          <w:tab w:val="left" w:pos="730"/>
        </w:tabs>
        <w:spacing w:after="0" w:line="240" w:lineRule="auto"/>
        <w:jc w:val="both"/>
        <w:rPr>
          <w:sz w:val="24"/>
          <w:szCs w:val="24"/>
        </w:rPr>
      </w:pPr>
      <w:r w:rsidRPr="00C14E42">
        <w:rPr>
          <w:sz w:val="24"/>
          <w:szCs w:val="24"/>
        </w:rPr>
        <w:t>Уеннар балаларның аралашу (коммуникатив) эшчәнлеген активлаштырырлык итеп сайлана.</w:t>
      </w:r>
    </w:p>
    <w:p w:rsidR="00397F59" w:rsidRPr="00C14E42" w:rsidRDefault="00397F59" w:rsidP="00E468CD">
      <w:pPr>
        <w:pStyle w:val="2"/>
        <w:numPr>
          <w:ilvl w:val="0"/>
          <w:numId w:val="14"/>
        </w:numPr>
        <w:shd w:val="clear" w:color="auto" w:fill="auto"/>
        <w:tabs>
          <w:tab w:val="left" w:pos="726"/>
        </w:tabs>
        <w:spacing w:after="0" w:line="240" w:lineRule="auto"/>
        <w:jc w:val="both"/>
        <w:rPr>
          <w:sz w:val="24"/>
          <w:szCs w:val="24"/>
        </w:rPr>
      </w:pPr>
      <w:r w:rsidRPr="00C14E42">
        <w:rPr>
          <w:sz w:val="24"/>
          <w:szCs w:val="24"/>
        </w:rPr>
        <w:t>Уеннарның эмоциональ һәм экспрессив яктан бай булуы мөһим. Шулай булмаганда балада кызыксыну уяна алмый.</w:t>
      </w:r>
    </w:p>
    <w:p w:rsidR="00397F59" w:rsidRPr="00C14E42" w:rsidRDefault="00397F59" w:rsidP="00E468CD">
      <w:pPr>
        <w:pStyle w:val="2"/>
        <w:numPr>
          <w:ilvl w:val="0"/>
          <w:numId w:val="14"/>
        </w:numPr>
        <w:shd w:val="clear" w:color="auto" w:fill="auto"/>
        <w:tabs>
          <w:tab w:val="left" w:pos="730"/>
        </w:tabs>
        <w:spacing w:after="0" w:line="240" w:lineRule="auto"/>
        <w:jc w:val="both"/>
        <w:rPr>
          <w:sz w:val="24"/>
          <w:szCs w:val="24"/>
        </w:rPr>
      </w:pPr>
      <w:r w:rsidRPr="00C14E42">
        <w:rPr>
          <w:sz w:val="24"/>
          <w:szCs w:val="24"/>
        </w:rPr>
        <w:t>Уеннарның логикага корылган булуы шарт. Ул баланың фикер үсешенә йогынты ясый.</w:t>
      </w:r>
    </w:p>
    <w:p w:rsidR="00397F59" w:rsidRPr="00C14E42" w:rsidRDefault="00397F59" w:rsidP="00E468CD">
      <w:pPr>
        <w:pStyle w:val="2"/>
        <w:numPr>
          <w:ilvl w:val="0"/>
          <w:numId w:val="14"/>
        </w:numPr>
        <w:shd w:val="clear" w:color="auto" w:fill="auto"/>
        <w:tabs>
          <w:tab w:val="left" w:pos="730"/>
        </w:tabs>
        <w:spacing w:after="0" w:line="240" w:lineRule="auto"/>
        <w:jc w:val="both"/>
        <w:rPr>
          <w:sz w:val="24"/>
          <w:szCs w:val="24"/>
        </w:rPr>
      </w:pPr>
      <w:r w:rsidRPr="00C14E42">
        <w:rPr>
          <w:sz w:val="24"/>
          <w:szCs w:val="24"/>
        </w:rPr>
        <w:t>Уеннарны сайлаганда һәр баланың характерын, темпераментын, шәхси мөмкинлеген, теләген истә тоту мөһим.</w:t>
      </w:r>
    </w:p>
    <w:p w:rsidR="00397F59" w:rsidRPr="00C14E42" w:rsidRDefault="00397F59" w:rsidP="00E468CD">
      <w:pPr>
        <w:pStyle w:val="2"/>
        <w:numPr>
          <w:ilvl w:val="0"/>
          <w:numId w:val="14"/>
        </w:numPr>
        <w:shd w:val="clear" w:color="auto" w:fill="auto"/>
        <w:tabs>
          <w:tab w:val="left" w:pos="726"/>
        </w:tabs>
        <w:spacing w:after="0" w:line="240" w:lineRule="auto"/>
        <w:jc w:val="both"/>
        <w:rPr>
          <w:sz w:val="24"/>
          <w:szCs w:val="24"/>
        </w:rPr>
      </w:pPr>
      <w:r w:rsidRPr="00C14E42">
        <w:rPr>
          <w:sz w:val="24"/>
          <w:szCs w:val="24"/>
        </w:rPr>
        <w:t>Уен барышында үзара ярдәмләшү, телдән дөрес актив аралашу мохиты булдыру әһәмиятле.</w:t>
      </w:r>
    </w:p>
    <w:p w:rsidR="00397F59" w:rsidRPr="00C14E42" w:rsidRDefault="00397F59" w:rsidP="00E468CD">
      <w:pPr>
        <w:pStyle w:val="2"/>
        <w:shd w:val="clear" w:color="auto" w:fill="auto"/>
        <w:spacing w:after="0" w:line="240" w:lineRule="auto"/>
        <w:ind w:firstLine="840"/>
        <w:jc w:val="both"/>
        <w:rPr>
          <w:sz w:val="24"/>
          <w:szCs w:val="24"/>
        </w:rPr>
      </w:pPr>
      <w:r w:rsidRPr="00C14E42">
        <w:rPr>
          <w:sz w:val="24"/>
          <w:szCs w:val="24"/>
        </w:rPr>
        <w:t>Балаларның уенын оештырганда түбәндәге кагыйдәләрне дә истән чыгармаска кирәк:</w:t>
      </w:r>
    </w:p>
    <w:p w:rsidR="00397F59" w:rsidRPr="00C14E42" w:rsidRDefault="00397F59" w:rsidP="00E468CD">
      <w:pPr>
        <w:pStyle w:val="2"/>
        <w:numPr>
          <w:ilvl w:val="0"/>
          <w:numId w:val="15"/>
        </w:numPr>
        <w:shd w:val="clear" w:color="auto" w:fill="auto"/>
        <w:tabs>
          <w:tab w:val="left" w:pos="721"/>
        </w:tabs>
        <w:spacing w:after="0" w:line="240" w:lineRule="auto"/>
        <w:jc w:val="both"/>
        <w:rPr>
          <w:sz w:val="24"/>
          <w:szCs w:val="24"/>
        </w:rPr>
      </w:pPr>
      <w:r w:rsidRPr="00C14E42">
        <w:rPr>
          <w:sz w:val="24"/>
          <w:szCs w:val="24"/>
        </w:rPr>
        <w:t>уенны башка шөгыль белән алыштырырга тырышмагыз, нәтиҗәсе булмаячак;</w:t>
      </w:r>
    </w:p>
    <w:p w:rsidR="00397F59" w:rsidRPr="00C14E42" w:rsidRDefault="00397F59" w:rsidP="00E468CD">
      <w:pPr>
        <w:pStyle w:val="2"/>
        <w:numPr>
          <w:ilvl w:val="0"/>
          <w:numId w:val="15"/>
        </w:numPr>
        <w:shd w:val="clear" w:color="auto" w:fill="auto"/>
        <w:tabs>
          <w:tab w:val="left" w:pos="721"/>
        </w:tabs>
        <w:spacing w:after="0" w:line="240" w:lineRule="auto"/>
        <w:jc w:val="both"/>
        <w:rPr>
          <w:sz w:val="24"/>
          <w:szCs w:val="24"/>
        </w:rPr>
      </w:pPr>
      <w:r w:rsidRPr="00C14E42">
        <w:rPr>
          <w:sz w:val="24"/>
          <w:szCs w:val="24"/>
        </w:rPr>
        <w:t>уенны бала тормышының барлык өлкәләрендә дә кулланыгыз;</w:t>
      </w:r>
    </w:p>
    <w:p w:rsidR="00397F59" w:rsidRPr="00C14E42" w:rsidRDefault="00397F59" w:rsidP="00E468CD">
      <w:pPr>
        <w:pStyle w:val="2"/>
        <w:numPr>
          <w:ilvl w:val="0"/>
          <w:numId w:val="15"/>
        </w:numPr>
        <w:shd w:val="clear" w:color="auto" w:fill="auto"/>
        <w:tabs>
          <w:tab w:val="left" w:pos="730"/>
        </w:tabs>
        <w:spacing w:after="0" w:line="240" w:lineRule="auto"/>
        <w:jc w:val="both"/>
        <w:rPr>
          <w:sz w:val="24"/>
          <w:szCs w:val="24"/>
        </w:rPr>
      </w:pPr>
      <w:r w:rsidRPr="00C14E42">
        <w:rPr>
          <w:sz w:val="24"/>
          <w:szCs w:val="24"/>
        </w:rPr>
        <w:t>балалар сезне уенга чакырса, шатланыгыз, димәк алар сезне үз итә һәм сезгә ышана.</w:t>
      </w:r>
    </w:p>
    <w:p w:rsidR="00397F59" w:rsidRPr="00C14E42" w:rsidRDefault="00397F59" w:rsidP="00E468CD">
      <w:pPr>
        <w:pStyle w:val="2"/>
        <w:numPr>
          <w:ilvl w:val="0"/>
          <w:numId w:val="15"/>
        </w:numPr>
        <w:shd w:val="clear" w:color="auto" w:fill="auto"/>
        <w:tabs>
          <w:tab w:val="left" w:pos="730"/>
        </w:tabs>
        <w:spacing w:after="0" w:line="240" w:lineRule="auto"/>
        <w:jc w:val="both"/>
        <w:rPr>
          <w:sz w:val="24"/>
          <w:szCs w:val="24"/>
        </w:rPr>
      </w:pPr>
      <w:r w:rsidRPr="00C14E42">
        <w:rPr>
          <w:sz w:val="24"/>
          <w:szCs w:val="24"/>
        </w:rPr>
        <w:t>балалар белән уйнаганда, үзегезнең олы кеше икәнлегегезне онытыгыз;</w:t>
      </w:r>
    </w:p>
    <w:p w:rsidR="00397F59" w:rsidRPr="00C14E42" w:rsidRDefault="00397F59" w:rsidP="00E468CD">
      <w:pPr>
        <w:pStyle w:val="2"/>
        <w:numPr>
          <w:ilvl w:val="0"/>
          <w:numId w:val="15"/>
        </w:numPr>
        <w:shd w:val="clear" w:color="auto" w:fill="auto"/>
        <w:tabs>
          <w:tab w:val="left" w:pos="730"/>
        </w:tabs>
        <w:spacing w:after="0" w:line="240" w:lineRule="auto"/>
        <w:jc w:val="both"/>
        <w:rPr>
          <w:sz w:val="24"/>
          <w:szCs w:val="24"/>
        </w:rPr>
      </w:pPr>
      <w:r w:rsidRPr="00C14E42">
        <w:rPr>
          <w:sz w:val="24"/>
          <w:szCs w:val="24"/>
        </w:rPr>
        <w:t>балаларга уеннан "мәхрүм итү җәза"сын бирмәгез;</w:t>
      </w:r>
    </w:p>
    <w:p w:rsidR="00397F59" w:rsidRPr="00C14E42" w:rsidRDefault="00397F59" w:rsidP="00E468CD">
      <w:pPr>
        <w:pStyle w:val="2"/>
        <w:numPr>
          <w:ilvl w:val="0"/>
          <w:numId w:val="15"/>
        </w:numPr>
        <w:shd w:val="clear" w:color="auto" w:fill="auto"/>
        <w:tabs>
          <w:tab w:val="left" w:pos="721"/>
        </w:tabs>
        <w:spacing w:after="0" w:line="240" w:lineRule="auto"/>
        <w:jc w:val="both"/>
        <w:rPr>
          <w:sz w:val="24"/>
          <w:szCs w:val="24"/>
        </w:rPr>
      </w:pPr>
      <w:r w:rsidRPr="00C14E42">
        <w:rPr>
          <w:sz w:val="24"/>
          <w:szCs w:val="24"/>
        </w:rPr>
        <w:t>уен кагыйдәләрен бозган балага тынычрак карарга тырышыгыз, шелтә</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белдермәгез, юкса ул уйнаудан баш тартачак; - уен вакытында рольләрне көчләп такмагыз һ.б.лар.</w:t>
      </w:r>
    </w:p>
    <w:p w:rsidR="00397F59" w:rsidRPr="00C14E42" w:rsidRDefault="00397F59" w:rsidP="00E468CD">
      <w:pPr>
        <w:pStyle w:val="2"/>
        <w:shd w:val="clear" w:color="auto" w:fill="auto"/>
        <w:spacing w:after="0" w:line="240" w:lineRule="auto"/>
        <w:ind w:firstLine="600"/>
        <w:jc w:val="both"/>
        <w:rPr>
          <w:sz w:val="24"/>
          <w:szCs w:val="24"/>
        </w:rPr>
      </w:pPr>
      <w:r w:rsidRPr="00C14E42">
        <w:rPr>
          <w:sz w:val="24"/>
          <w:szCs w:val="24"/>
        </w:rPr>
        <w:t>Уеннар кечкенәдән балаларның табигый сәләтләрен ачарга да ярдәм итә. Сау-сәламәт бала сүзле уеннар уйнарга ярата, ә без, өлкәннәр, бу җәһәттән, аларга ярдәм итәргә бурычлы. Бу юнәлештә эшләү өчен безгә сүзле уеннар ярдәм итә ала. Аларны балалар фольклорыннан да табарга мөмкин. Кушымта өлешендә мин балаларның бәйләнешле сөйләмен үстерү юнәлешендә нәтиҗәле эшләргә ярдәм итәрлек шундый уеннар тәкъдим иттем. Араларында халык уеннары да бар. Халкыбызның әлеге уеннары сөйләмне аңлауда, актив сөйләмгә ирешүдә, балаларның уйнау сәләтен активлаштыруда ярдәм итә ала. Сүзле уеннар бигрәк тә сабыйларны төрле яктан камил булырга этәрә. Алай гына түгел, алар балаларда дуслык, гаделлек, зирәклек, тапкырлык сыйфатлары тәрбияли.</w:t>
      </w:r>
    </w:p>
    <w:p w:rsidR="00397F59" w:rsidRPr="00C14E42" w:rsidRDefault="00397F59" w:rsidP="00E468CD">
      <w:pPr>
        <w:pStyle w:val="2"/>
        <w:shd w:val="clear" w:color="auto" w:fill="auto"/>
        <w:spacing w:after="0" w:line="240" w:lineRule="auto"/>
        <w:ind w:firstLine="600"/>
        <w:jc w:val="both"/>
        <w:rPr>
          <w:sz w:val="24"/>
          <w:szCs w:val="24"/>
        </w:rPr>
      </w:pPr>
      <w:r w:rsidRPr="00C14E42">
        <w:rPr>
          <w:sz w:val="24"/>
          <w:szCs w:val="24"/>
        </w:rPr>
        <w:t>Ә "Язмалар өчен" дигән өлеш, үзегез кулланган уеннарны теркәү, яисә эш барышында килеп чыккан кызыклы нәтиҗәләрне язып кую мөмкинлеге бирәчәк.</w:t>
      </w:r>
    </w:p>
    <w:p w:rsidR="00397F59" w:rsidRPr="00C14E42" w:rsidRDefault="00397F59" w:rsidP="00E468CD">
      <w:pPr>
        <w:pStyle w:val="2"/>
        <w:shd w:val="clear" w:color="auto" w:fill="auto"/>
        <w:spacing w:after="0" w:line="240" w:lineRule="auto"/>
        <w:ind w:firstLine="600"/>
        <w:jc w:val="both"/>
        <w:rPr>
          <w:sz w:val="24"/>
          <w:szCs w:val="24"/>
        </w:rPr>
      </w:pPr>
    </w:p>
    <w:p w:rsidR="00397F59" w:rsidRPr="00C14E42" w:rsidRDefault="00397F59" w:rsidP="00E468CD">
      <w:pPr>
        <w:pStyle w:val="Heading11"/>
        <w:keepNext/>
        <w:keepLines/>
        <w:shd w:val="clear" w:color="auto" w:fill="auto"/>
        <w:spacing w:after="0" w:line="240" w:lineRule="auto"/>
        <w:jc w:val="both"/>
        <w:rPr>
          <w:b/>
          <w:sz w:val="24"/>
          <w:szCs w:val="24"/>
        </w:rPr>
      </w:pPr>
      <w:r w:rsidRPr="00C14E42">
        <w:rPr>
          <w:b/>
          <w:sz w:val="24"/>
          <w:szCs w:val="24"/>
        </w:rPr>
        <w:t>ЙОМГАК</w:t>
      </w:r>
    </w:p>
    <w:p w:rsidR="00397F59" w:rsidRPr="00C14E42" w:rsidRDefault="00397F59" w:rsidP="00E468CD">
      <w:pPr>
        <w:pStyle w:val="2"/>
        <w:shd w:val="clear" w:color="auto" w:fill="auto"/>
        <w:spacing w:after="0" w:line="240" w:lineRule="auto"/>
        <w:jc w:val="both"/>
        <w:rPr>
          <w:sz w:val="24"/>
          <w:szCs w:val="24"/>
        </w:rPr>
      </w:pPr>
      <w:r w:rsidRPr="00C14E42">
        <w:rPr>
          <w:sz w:val="24"/>
          <w:szCs w:val="24"/>
        </w:rPr>
        <w:t>Мәктәпкәчә яшьтәге балаларның төп эше, төп шөгыле уен. Уйнаган вакытта балада бик күп сораулар туа, нәкъ уенда ул актив, күп сөйләшә. Шөгыльләрдә танышкан яңа сүзләрне актив сөйләмгә кертү, балаларның сүзлеген аныклау, тулыландыру эшендә дә тәрбияче, нигездә, уеннар куллана.</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Балаларның сүзлеген фигыль, рәвеш, алмашлык, сыйфатлар белән баетуда лексик уеннарның роле аеруча зур. Алар тел байлыгын, сөйләү сәнгатен үстерүгә, аны баетуга шактый өлеш кертә. Шуңа да ул уеннарны кече яшьтән үк сабыйларны матур сөйләмгә өйрәтүдә отышлы алым буларак кулланырга мөмкин.</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Сабыйларның сүзлеген баетып, эзлекле, максатчан эш алып барганда һәрбер балада сөйләм үсеше дәрәҗәсен күтәрү, бер-берсе белән аралашу, аңлашуны камилләштерә, туган телебезнең бөтен нечкәлеген аңларга, үзләштерергә ярдәм итәчәк.</w:t>
      </w:r>
    </w:p>
    <w:p w:rsidR="00397F59" w:rsidRPr="00C14E42" w:rsidRDefault="00397F59" w:rsidP="00E468CD">
      <w:pPr>
        <w:pStyle w:val="2"/>
        <w:shd w:val="clear" w:color="auto" w:fill="auto"/>
        <w:spacing w:after="0" w:line="240" w:lineRule="auto"/>
        <w:ind w:firstLine="560"/>
        <w:jc w:val="both"/>
        <w:rPr>
          <w:sz w:val="24"/>
          <w:szCs w:val="24"/>
        </w:rPr>
      </w:pPr>
      <w:r w:rsidRPr="00C14E42">
        <w:rPr>
          <w:sz w:val="24"/>
          <w:szCs w:val="24"/>
        </w:rPr>
        <w:t>Уеннар никадәр кызыклырак итеп оештырылса, аларның файдасы шулкадәр зуррак. Балаларга алар яратмаган уенны көчләп тагарга ярамый. Өлкәннәр барлык төр уеннарны да җанлы, кызыклы, тәэсирле итеп оештыра белергә тиешләр. Иң мөһиме - балаларны уенга җыя, туплый белү. Методик кулланмада тәкъдим ителгән уеннар сезгә бу юнәлештә эшләргә ярдәм итәр дип ышанам.</w:t>
      </w:r>
    </w:p>
    <w:p w:rsidR="00397F59" w:rsidRPr="00C14E42" w:rsidRDefault="00397F59" w:rsidP="00E468CD">
      <w:pPr>
        <w:pStyle w:val="Bodytext50"/>
        <w:shd w:val="clear" w:color="auto" w:fill="auto"/>
        <w:spacing w:line="240" w:lineRule="auto"/>
        <w:jc w:val="both"/>
        <w:rPr>
          <w:sz w:val="24"/>
          <w:szCs w:val="24"/>
        </w:rPr>
        <w:sectPr w:rsidR="00397F59" w:rsidRPr="00C14E42" w:rsidSect="00264A3F">
          <w:footerReference w:type="even" r:id="rId11"/>
          <w:type w:val="continuous"/>
          <w:pgSz w:w="11905" w:h="16837"/>
          <w:pgMar w:top="1134" w:right="850" w:bottom="1134" w:left="1701" w:header="0" w:footer="3" w:gutter="0"/>
          <w:cols w:space="720"/>
          <w:noEndnote/>
          <w:docGrid w:linePitch="360"/>
        </w:sectPr>
      </w:pPr>
    </w:p>
    <w:p w:rsidR="00397F59" w:rsidRPr="00C14E42" w:rsidRDefault="00397F59" w:rsidP="00E468CD">
      <w:pPr>
        <w:keepNext/>
        <w:keepLines/>
        <w:spacing w:after="0" w:line="240" w:lineRule="auto"/>
        <w:jc w:val="both"/>
        <w:outlineLvl w:val="0"/>
        <w:rPr>
          <w:rFonts w:ascii="Times New Roman" w:hAnsi="Times New Roman"/>
          <w:sz w:val="24"/>
          <w:szCs w:val="24"/>
        </w:rPr>
      </w:pPr>
      <w:bookmarkStart w:id="2" w:name="bookmark4"/>
    </w:p>
    <w:p w:rsidR="00397F59" w:rsidRPr="00C14E42" w:rsidRDefault="00397F59" w:rsidP="00E468CD">
      <w:pPr>
        <w:keepNext/>
        <w:keepLines/>
        <w:spacing w:after="0" w:line="240" w:lineRule="auto"/>
        <w:jc w:val="both"/>
        <w:outlineLvl w:val="0"/>
        <w:rPr>
          <w:rFonts w:ascii="Times New Roman" w:hAnsi="Times New Roman"/>
          <w:sz w:val="24"/>
          <w:szCs w:val="24"/>
        </w:rPr>
      </w:pPr>
    </w:p>
    <w:p w:rsidR="00397F59" w:rsidRPr="00C14E42" w:rsidRDefault="00397F59" w:rsidP="00E468CD">
      <w:pPr>
        <w:keepNext/>
        <w:keepLines/>
        <w:spacing w:after="0" w:line="240" w:lineRule="auto"/>
        <w:jc w:val="center"/>
        <w:outlineLvl w:val="0"/>
        <w:rPr>
          <w:rFonts w:ascii="Times New Roman" w:hAnsi="Times New Roman"/>
          <w:b/>
          <w:bCs/>
          <w:sz w:val="24"/>
          <w:szCs w:val="24"/>
        </w:rPr>
      </w:pPr>
      <w:r w:rsidRPr="00C14E42">
        <w:rPr>
          <w:rFonts w:ascii="Times New Roman" w:hAnsi="Times New Roman"/>
          <w:b/>
          <w:bCs/>
          <w:sz w:val="24"/>
          <w:szCs w:val="24"/>
        </w:rPr>
        <w:t>КУЛЛАНЫЛГАН ӘДӘБИЯТ</w:t>
      </w:r>
      <w:bookmarkEnd w:id="2"/>
    </w:p>
    <w:p w:rsidR="00397F59" w:rsidRPr="00C14E42" w:rsidRDefault="00397F59" w:rsidP="00E468CD">
      <w:pPr>
        <w:numPr>
          <w:ilvl w:val="0"/>
          <w:numId w:val="16"/>
        </w:numPr>
        <w:tabs>
          <w:tab w:val="left" w:pos="697"/>
        </w:tabs>
        <w:spacing w:after="0" w:line="240" w:lineRule="auto"/>
        <w:jc w:val="both"/>
        <w:rPr>
          <w:rFonts w:ascii="Times New Roman" w:hAnsi="Times New Roman"/>
          <w:sz w:val="24"/>
          <w:szCs w:val="24"/>
        </w:rPr>
      </w:pPr>
      <w:r w:rsidRPr="00C14E42">
        <w:rPr>
          <w:rFonts w:ascii="Times New Roman" w:hAnsi="Times New Roman"/>
          <w:sz w:val="24"/>
          <w:szCs w:val="24"/>
        </w:rPr>
        <w:t>Бәшәр Р. Татарча сөйләшергә өйрәнәрәбез. - Яр Чаллы: ӨПББИ. - 1992.</w:t>
      </w:r>
    </w:p>
    <w:p w:rsidR="00397F59" w:rsidRPr="00C14E42" w:rsidRDefault="00397F59" w:rsidP="00E468CD">
      <w:pPr>
        <w:numPr>
          <w:ilvl w:val="0"/>
          <w:numId w:val="16"/>
        </w:numPr>
        <w:tabs>
          <w:tab w:val="left" w:pos="730"/>
        </w:tabs>
        <w:spacing w:after="0" w:line="240" w:lineRule="auto"/>
        <w:jc w:val="both"/>
        <w:rPr>
          <w:rFonts w:ascii="Times New Roman" w:hAnsi="Times New Roman"/>
          <w:sz w:val="24"/>
          <w:szCs w:val="24"/>
        </w:rPr>
      </w:pPr>
      <w:r w:rsidRPr="00C14E42">
        <w:rPr>
          <w:rFonts w:ascii="Times New Roman" w:hAnsi="Times New Roman"/>
          <w:sz w:val="24"/>
          <w:szCs w:val="24"/>
        </w:rPr>
        <w:t>Галеева Э..Ханбиков Я. Татар халык уеннары һәм бәйрәмнәре. -Казан: Мәгариф, 2006.</w:t>
      </w:r>
    </w:p>
    <w:p w:rsidR="00397F59" w:rsidRPr="00C14E42" w:rsidRDefault="00397F59" w:rsidP="00E468CD">
      <w:pPr>
        <w:numPr>
          <w:ilvl w:val="0"/>
          <w:numId w:val="16"/>
        </w:numPr>
        <w:tabs>
          <w:tab w:val="left" w:pos="726"/>
        </w:tabs>
        <w:spacing w:after="0" w:line="240" w:lineRule="auto"/>
        <w:jc w:val="both"/>
        <w:rPr>
          <w:rFonts w:ascii="Times New Roman" w:hAnsi="Times New Roman"/>
          <w:sz w:val="24"/>
          <w:szCs w:val="24"/>
        </w:rPr>
      </w:pPr>
      <w:r w:rsidRPr="00C14E42">
        <w:rPr>
          <w:rFonts w:ascii="Times New Roman" w:hAnsi="Times New Roman"/>
          <w:sz w:val="24"/>
          <w:szCs w:val="24"/>
        </w:rPr>
        <w:t>Закирова К.В.Күңел ачыйк бергәләп. - Казан : Мәгариф, 2003</w:t>
      </w:r>
    </w:p>
    <w:p w:rsidR="00397F59" w:rsidRPr="00C14E42" w:rsidRDefault="00397F59" w:rsidP="00E468CD">
      <w:pPr>
        <w:numPr>
          <w:ilvl w:val="0"/>
          <w:numId w:val="16"/>
        </w:numPr>
        <w:tabs>
          <w:tab w:val="left" w:pos="735"/>
        </w:tabs>
        <w:spacing w:after="0" w:line="240" w:lineRule="auto"/>
        <w:jc w:val="both"/>
        <w:rPr>
          <w:rFonts w:ascii="Times New Roman" w:hAnsi="Times New Roman"/>
          <w:sz w:val="24"/>
          <w:szCs w:val="24"/>
        </w:rPr>
      </w:pPr>
      <w:r w:rsidRPr="00C14E42">
        <w:rPr>
          <w:rFonts w:ascii="Times New Roman" w:hAnsi="Times New Roman"/>
          <w:sz w:val="24"/>
          <w:szCs w:val="24"/>
        </w:rPr>
        <w:t>Зиннурова Ф.М. Бала сөйләмендәге кимчелекләрне төзәтү. - Казан: Мәгариф, 2005.</w:t>
      </w:r>
    </w:p>
    <w:p w:rsidR="00397F59" w:rsidRPr="00C14E42" w:rsidRDefault="00397F59" w:rsidP="00E468CD">
      <w:pPr>
        <w:numPr>
          <w:ilvl w:val="0"/>
          <w:numId w:val="16"/>
        </w:numPr>
        <w:tabs>
          <w:tab w:val="left" w:pos="716"/>
        </w:tabs>
        <w:spacing w:after="0" w:line="240" w:lineRule="auto"/>
        <w:jc w:val="both"/>
        <w:rPr>
          <w:rFonts w:ascii="Times New Roman" w:hAnsi="Times New Roman"/>
          <w:sz w:val="24"/>
          <w:szCs w:val="24"/>
        </w:rPr>
      </w:pPr>
      <w:r w:rsidRPr="00C14E42">
        <w:rPr>
          <w:rFonts w:ascii="Times New Roman" w:hAnsi="Times New Roman"/>
          <w:sz w:val="24"/>
          <w:szCs w:val="24"/>
        </w:rPr>
        <w:t>Исмәгыйлева С.Г. Туган тел - очар канат. - Чаллы: Камаз, 1994.</w:t>
      </w:r>
    </w:p>
    <w:p w:rsidR="00397F59" w:rsidRPr="00C14E42" w:rsidRDefault="00397F59" w:rsidP="00E468CD">
      <w:pPr>
        <w:numPr>
          <w:ilvl w:val="0"/>
          <w:numId w:val="16"/>
        </w:numPr>
        <w:tabs>
          <w:tab w:val="left" w:pos="721"/>
        </w:tabs>
        <w:spacing w:after="0" w:line="240" w:lineRule="auto"/>
        <w:jc w:val="both"/>
        <w:rPr>
          <w:rFonts w:ascii="Times New Roman" w:hAnsi="Times New Roman"/>
          <w:sz w:val="24"/>
          <w:szCs w:val="24"/>
        </w:rPr>
      </w:pPr>
      <w:r w:rsidRPr="00C14E42">
        <w:rPr>
          <w:rFonts w:ascii="Times New Roman" w:hAnsi="Times New Roman"/>
          <w:sz w:val="24"/>
          <w:szCs w:val="24"/>
        </w:rPr>
        <w:t>Кашапова М.Ф. Иң гүзәл тел - туган тел. - Казан: Мәгариф, 2009.</w:t>
      </w:r>
    </w:p>
    <w:p w:rsidR="00397F59" w:rsidRPr="00C14E42" w:rsidRDefault="00397F59" w:rsidP="00E468CD">
      <w:pPr>
        <w:numPr>
          <w:ilvl w:val="0"/>
          <w:numId w:val="16"/>
        </w:numPr>
        <w:tabs>
          <w:tab w:val="left" w:pos="726"/>
        </w:tabs>
        <w:spacing w:after="0" w:line="240" w:lineRule="auto"/>
        <w:jc w:val="both"/>
        <w:rPr>
          <w:rFonts w:ascii="Times New Roman" w:hAnsi="Times New Roman"/>
          <w:sz w:val="24"/>
          <w:szCs w:val="24"/>
        </w:rPr>
      </w:pPr>
      <w:r w:rsidRPr="00C14E42">
        <w:rPr>
          <w:rFonts w:ascii="Times New Roman" w:hAnsi="Times New Roman"/>
          <w:sz w:val="24"/>
          <w:szCs w:val="24"/>
        </w:rPr>
        <w:t>Кашапова М.Ф. Балалар бакчаларында телдән сөйләмгә өйрәтүнең фәнни- методик нигезләре: монография. - Казан: РИЦ «Школа», 2009.- 160 б.</w:t>
      </w:r>
    </w:p>
    <w:p w:rsidR="00397F59" w:rsidRPr="00C14E42" w:rsidRDefault="00397F59" w:rsidP="00E468CD">
      <w:pPr>
        <w:numPr>
          <w:ilvl w:val="0"/>
          <w:numId w:val="16"/>
        </w:numPr>
        <w:tabs>
          <w:tab w:val="left" w:pos="726"/>
        </w:tabs>
        <w:spacing w:after="0" w:line="240" w:lineRule="auto"/>
        <w:jc w:val="both"/>
        <w:rPr>
          <w:rFonts w:ascii="Times New Roman" w:hAnsi="Times New Roman"/>
          <w:sz w:val="24"/>
          <w:szCs w:val="24"/>
        </w:rPr>
      </w:pPr>
      <w:r w:rsidRPr="00C14E42">
        <w:rPr>
          <w:rFonts w:ascii="Times New Roman" w:hAnsi="Times New Roman"/>
          <w:sz w:val="24"/>
          <w:szCs w:val="24"/>
        </w:rPr>
        <w:t>Мөбәрәкшина Р.М. Балалар бакчасында җырлар, уеннар. Методик кулланма. - Яр Чаллы, 1997. - 68 б.</w:t>
      </w:r>
    </w:p>
    <w:p w:rsidR="00397F59" w:rsidRPr="00C14E42" w:rsidRDefault="00397F59" w:rsidP="00E468CD">
      <w:pPr>
        <w:numPr>
          <w:ilvl w:val="0"/>
          <w:numId w:val="16"/>
        </w:numPr>
        <w:tabs>
          <w:tab w:val="left" w:pos="726"/>
        </w:tabs>
        <w:spacing w:after="0" w:line="240" w:lineRule="auto"/>
        <w:jc w:val="both"/>
        <w:rPr>
          <w:rFonts w:ascii="Times New Roman" w:hAnsi="Times New Roman"/>
          <w:sz w:val="24"/>
          <w:szCs w:val="24"/>
        </w:rPr>
      </w:pPr>
      <w:r w:rsidRPr="00C14E42">
        <w:rPr>
          <w:rFonts w:ascii="Times New Roman" w:hAnsi="Times New Roman"/>
          <w:sz w:val="24"/>
          <w:szCs w:val="24"/>
        </w:rPr>
        <w:t>Нуриев Г.С., Кашапова М.Ф. Сөйли белгән морадына ирешкән: Укыту- методик ярдәмлек. - Казан: ТДГПУ, 2010. - 204 б.</w:t>
      </w:r>
    </w:p>
    <w:p w:rsidR="00397F59" w:rsidRPr="00C14E42" w:rsidRDefault="00397F59" w:rsidP="00E468CD">
      <w:pPr>
        <w:numPr>
          <w:ilvl w:val="0"/>
          <w:numId w:val="16"/>
        </w:numPr>
        <w:tabs>
          <w:tab w:val="left" w:pos="735"/>
        </w:tabs>
        <w:spacing w:after="0" w:line="240" w:lineRule="auto"/>
        <w:jc w:val="both"/>
        <w:rPr>
          <w:rFonts w:ascii="Times New Roman" w:hAnsi="Times New Roman"/>
          <w:sz w:val="24"/>
          <w:szCs w:val="24"/>
        </w:rPr>
      </w:pPr>
      <w:r w:rsidRPr="00C14E42">
        <w:rPr>
          <w:rFonts w:ascii="Times New Roman" w:hAnsi="Times New Roman"/>
          <w:sz w:val="24"/>
          <w:szCs w:val="24"/>
        </w:rPr>
        <w:t>Сафиуллина Г. Мәктәпкәчә белем бирү стандарты: таләпләр һәм мөмкинлекләр // Мәгариф. . - 2014. - № 12.- Б. 11- 14</w:t>
      </w:r>
    </w:p>
    <w:p w:rsidR="00397F59" w:rsidRPr="00C14E42" w:rsidRDefault="00397F59" w:rsidP="00E468CD">
      <w:pPr>
        <w:numPr>
          <w:ilvl w:val="0"/>
          <w:numId w:val="16"/>
        </w:numPr>
        <w:tabs>
          <w:tab w:val="left" w:pos="730"/>
        </w:tabs>
        <w:spacing w:after="0" w:line="240" w:lineRule="auto"/>
        <w:jc w:val="both"/>
        <w:rPr>
          <w:rFonts w:ascii="Times New Roman" w:hAnsi="Times New Roman"/>
          <w:sz w:val="24"/>
          <w:szCs w:val="24"/>
        </w:rPr>
      </w:pPr>
      <w:r w:rsidRPr="00C14E42">
        <w:rPr>
          <w:rFonts w:ascii="Times New Roman" w:hAnsi="Times New Roman"/>
          <w:sz w:val="24"/>
          <w:szCs w:val="24"/>
        </w:rPr>
        <w:t>Ушакова О.С. Программа развития речи детей дошкольного возраста в детском саду. - М., 1994</w:t>
      </w:r>
    </w:p>
    <w:p w:rsidR="00397F59" w:rsidRPr="00C14E42" w:rsidRDefault="00397F59" w:rsidP="00E468CD">
      <w:pPr>
        <w:numPr>
          <w:ilvl w:val="0"/>
          <w:numId w:val="16"/>
        </w:numPr>
        <w:tabs>
          <w:tab w:val="left" w:pos="730"/>
        </w:tabs>
        <w:spacing w:after="0" w:line="240" w:lineRule="auto"/>
        <w:jc w:val="both"/>
        <w:rPr>
          <w:rFonts w:ascii="Times New Roman" w:hAnsi="Times New Roman"/>
          <w:sz w:val="24"/>
          <w:szCs w:val="24"/>
        </w:rPr>
      </w:pPr>
      <w:r w:rsidRPr="00C14E42">
        <w:rPr>
          <w:rFonts w:ascii="Times New Roman" w:hAnsi="Times New Roman"/>
          <w:sz w:val="24"/>
          <w:szCs w:val="24"/>
        </w:rPr>
        <w:t>Хисамова Ф.М, Борһанова Р.А.Татар теле өйрәнә нәниләр. - Казан: Мәгариф, 2005.</w:t>
      </w:r>
    </w:p>
    <w:p w:rsidR="00397F59" w:rsidRPr="00C14E42" w:rsidRDefault="00397F59" w:rsidP="00E468CD">
      <w:pPr>
        <w:numPr>
          <w:ilvl w:val="0"/>
          <w:numId w:val="16"/>
        </w:numPr>
        <w:tabs>
          <w:tab w:val="left" w:pos="697"/>
        </w:tabs>
        <w:spacing w:after="0" w:line="240" w:lineRule="auto"/>
        <w:jc w:val="both"/>
        <w:rPr>
          <w:rFonts w:ascii="Times New Roman" w:hAnsi="Times New Roman"/>
          <w:sz w:val="24"/>
          <w:szCs w:val="24"/>
        </w:rPr>
      </w:pPr>
      <w:r w:rsidRPr="00C14E42">
        <w:rPr>
          <w:rFonts w:ascii="Times New Roman" w:hAnsi="Times New Roman"/>
          <w:sz w:val="24"/>
          <w:szCs w:val="24"/>
        </w:rPr>
        <w:t>Хөснуллина Э. Белем ачкычы - сүз. - Яр Чаллы: ӨПББИ, 2007.</w:t>
      </w:r>
    </w:p>
    <w:p w:rsidR="00397F59" w:rsidRPr="00C14E42" w:rsidRDefault="00397F59" w:rsidP="00E468CD">
      <w:pPr>
        <w:numPr>
          <w:ilvl w:val="0"/>
          <w:numId w:val="16"/>
        </w:numPr>
        <w:tabs>
          <w:tab w:val="left" w:pos="726"/>
        </w:tabs>
        <w:spacing w:after="0" w:line="240" w:lineRule="auto"/>
        <w:jc w:val="both"/>
        <w:rPr>
          <w:rFonts w:ascii="Times New Roman" w:hAnsi="Times New Roman"/>
          <w:sz w:val="24"/>
          <w:szCs w:val="24"/>
        </w:rPr>
      </w:pPr>
      <w:r w:rsidRPr="00C14E42">
        <w:rPr>
          <w:rFonts w:ascii="Times New Roman" w:hAnsi="Times New Roman"/>
          <w:sz w:val="24"/>
          <w:szCs w:val="24"/>
        </w:rPr>
        <w:t>Шаехова Р.К. Региональная программа дошкольного образования. Төбәкнең мәктәпкәчә белем бирү программасы. - Казан: РИЦ, 2012.</w:t>
      </w:r>
    </w:p>
    <w:p w:rsidR="00397F59" w:rsidRPr="00C14E42" w:rsidRDefault="00397F59" w:rsidP="00E468CD">
      <w:pPr>
        <w:numPr>
          <w:ilvl w:val="0"/>
          <w:numId w:val="16"/>
        </w:numPr>
        <w:tabs>
          <w:tab w:val="left" w:pos="721"/>
        </w:tabs>
        <w:spacing w:after="0" w:line="240" w:lineRule="auto"/>
        <w:jc w:val="both"/>
        <w:rPr>
          <w:rFonts w:ascii="Times New Roman" w:hAnsi="Times New Roman"/>
          <w:sz w:val="24"/>
          <w:szCs w:val="24"/>
        </w:rPr>
      </w:pPr>
      <w:r w:rsidRPr="00C14E42">
        <w:rPr>
          <w:rFonts w:ascii="Times New Roman" w:hAnsi="Times New Roman"/>
          <w:sz w:val="24"/>
          <w:szCs w:val="24"/>
        </w:rPr>
        <w:t>Шаехова Р.К.Региональная образовательная программа дошкольного образования «Радость познания» - «Сөенеч». - Казань: Магариф - Вакыт, 2016.</w:t>
      </w:r>
    </w:p>
    <w:p w:rsidR="00397F59" w:rsidRPr="00C14E42" w:rsidRDefault="00397F59" w:rsidP="00E468CD">
      <w:pPr>
        <w:numPr>
          <w:ilvl w:val="0"/>
          <w:numId w:val="16"/>
        </w:numPr>
        <w:tabs>
          <w:tab w:val="left" w:pos="706"/>
        </w:tabs>
        <w:spacing w:after="0" w:line="240" w:lineRule="auto"/>
        <w:jc w:val="both"/>
        <w:rPr>
          <w:rFonts w:ascii="Times New Roman" w:hAnsi="Times New Roman"/>
          <w:sz w:val="24"/>
          <w:szCs w:val="24"/>
        </w:rPr>
      </w:pPr>
      <w:hyperlink r:id="rId12" w:history="1">
        <w:r w:rsidRPr="00C14E42">
          <w:rPr>
            <w:rFonts w:ascii="Times New Roman" w:hAnsi="Times New Roman"/>
            <w:color w:val="0066CC"/>
            <w:sz w:val="24"/>
            <w:szCs w:val="24"/>
            <w:u w:val="single"/>
          </w:rPr>
          <w:t>һ11р5://еёисоп1е51.пе1/ги</w:t>
        </w:r>
      </w:hyperlink>
    </w:p>
    <w:p w:rsidR="00397F59" w:rsidRPr="00C14E42" w:rsidRDefault="00397F59" w:rsidP="00E468CD">
      <w:pPr>
        <w:numPr>
          <w:ilvl w:val="0"/>
          <w:numId w:val="16"/>
        </w:numPr>
        <w:tabs>
          <w:tab w:val="left" w:pos="706"/>
        </w:tabs>
        <w:spacing w:after="0" w:line="240" w:lineRule="auto"/>
        <w:jc w:val="both"/>
        <w:rPr>
          <w:rFonts w:ascii="Times New Roman" w:hAnsi="Times New Roman"/>
          <w:sz w:val="24"/>
          <w:szCs w:val="24"/>
        </w:rPr>
      </w:pPr>
      <w:hyperlink r:id="rId13" w:history="1">
        <w:r w:rsidRPr="00C14E42">
          <w:rPr>
            <w:rFonts w:ascii="Times New Roman" w:hAnsi="Times New Roman"/>
            <w:color w:val="0066CC"/>
            <w:sz w:val="24"/>
            <w:szCs w:val="24"/>
            <w:u w:val="single"/>
          </w:rPr>
          <w:t>һйр §: //т&amp;игок.ги/</w:t>
        </w:r>
      </w:hyperlink>
    </w:p>
    <w:p w:rsidR="00397F59" w:rsidRPr="00C14E42" w:rsidRDefault="00397F59" w:rsidP="00E468CD">
      <w:pPr>
        <w:tabs>
          <w:tab w:val="left" w:pos="706"/>
        </w:tabs>
        <w:spacing w:after="0" w:line="240" w:lineRule="auto"/>
        <w:jc w:val="both"/>
        <w:rPr>
          <w:rFonts w:ascii="Times New Roman" w:hAnsi="Times New Roman"/>
          <w:color w:val="0066CC"/>
          <w:sz w:val="24"/>
          <w:szCs w:val="24"/>
          <w:u w:val="single"/>
        </w:rPr>
      </w:pPr>
    </w:p>
    <w:p w:rsidR="00397F59" w:rsidRPr="00C14E42" w:rsidRDefault="00397F59" w:rsidP="00E468CD">
      <w:pPr>
        <w:tabs>
          <w:tab w:val="left" w:pos="706"/>
        </w:tabs>
        <w:spacing w:after="0" w:line="240" w:lineRule="auto"/>
        <w:jc w:val="both"/>
        <w:rPr>
          <w:rFonts w:ascii="Times New Roman" w:hAnsi="Times New Roman"/>
          <w:color w:val="0066CC"/>
          <w:sz w:val="24"/>
          <w:szCs w:val="24"/>
          <w:u w:val="single"/>
        </w:rPr>
      </w:pPr>
    </w:p>
    <w:p w:rsidR="00397F59" w:rsidRPr="00C14E42" w:rsidRDefault="00397F59" w:rsidP="00E468CD">
      <w:pPr>
        <w:tabs>
          <w:tab w:val="left" w:pos="706"/>
        </w:tabs>
        <w:spacing w:after="0" w:line="240" w:lineRule="auto"/>
        <w:jc w:val="both"/>
        <w:rPr>
          <w:rFonts w:ascii="Times New Roman" w:hAnsi="Times New Roman"/>
          <w:color w:val="0066CC"/>
          <w:sz w:val="24"/>
          <w:szCs w:val="24"/>
          <w:u w:val="single"/>
        </w:rPr>
      </w:pPr>
    </w:p>
    <w:p w:rsidR="00397F59" w:rsidRPr="00C14E42" w:rsidRDefault="00397F59" w:rsidP="00E468CD">
      <w:pPr>
        <w:keepNext/>
        <w:keepLines/>
        <w:spacing w:after="0" w:line="240" w:lineRule="auto"/>
        <w:jc w:val="right"/>
        <w:outlineLvl w:val="0"/>
        <w:rPr>
          <w:rFonts w:ascii="Times New Roman" w:hAnsi="Times New Roman"/>
          <w:b/>
          <w:bCs/>
          <w:sz w:val="24"/>
          <w:szCs w:val="24"/>
        </w:rPr>
      </w:pPr>
      <w:bookmarkStart w:id="3" w:name="bookmark5"/>
      <w:r w:rsidRPr="00C14E42">
        <w:rPr>
          <w:rFonts w:ascii="Times New Roman" w:hAnsi="Times New Roman"/>
          <w:b/>
          <w:bCs/>
          <w:sz w:val="24"/>
          <w:szCs w:val="24"/>
        </w:rPr>
        <w:t>КУШЫМТА</w:t>
      </w:r>
      <w:bookmarkEnd w:id="3"/>
    </w:p>
    <w:p w:rsidR="00397F59" w:rsidRPr="00C14E42" w:rsidRDefault="00397F59" w:rsidP="00E468CD">
      <w:pPr>
        <w:keepNext/>
        <w:keepLines/>
        <w:spacing w:after="0" w:line="240" w:lineRule="auto"/>
        <w:jc w:val="center"/>
        <w:outlineLvl w:val="0"/>
        <w:rPr>
          <w:rFonts w:ascii="Times New Roman" w:hAnsi="Times New Roman"/>
          <w:b/>
          <w:bCs/>
          <w:sz w:val="24"/>
          <w:szCs w:val="24"/>
        </w:rPr>
      </w:pPr>
      <w:bookmarkStart w:id="4" w:name="bookmark6"/>
      <w:r w:rsidRPr="00C14E42">
        <w:rPr>
          <w:rFonts w:ascii="Times New Roman" w:hAnsi="Times New Roman"/>
          <w:b/>
          <w:bCs/>
          <w:sz w:val="24"/>
          <w:szCs w:val="24"/>
        </w:rPr>
        <w:t>УЕННАР КАРТОТЕКАСЫ СҮЗЛЕ УЕННАР</w:t>
      </w:r>
    </w:p>
    <w:p w:rsidR="00397F59" w:rsidRPr="00C14E42" w:rsidRDefault="00397F59" w:rsidP="00E468CD">
      <w:pPr>
        <w:keepNext/>
        <w:keepLines/>
        <w:spacing w:after="0" w:line="240" w:lineRule="auto"/>
        <w:jc w:val="center"/>
        <w:outlineLvl w:val="0"/>
        <w:rPr>
          <w:rFonts w:ascii="Times New Roman" w:hAnsi="Times New Roman"/>
          <w:b/>
          <w:bCs/>
          <w:sz w:val="24"/>
          <w:szCs w:val="24"/>
        </w:rPr>
      </w:pPr>
      <w:r w:rsidRPr="00C14E42">
        <w:rPr>
          <w:rFonts w:ascii="Times New Roman" w:hAnsi="Times New Roman"/>
          <w:b/>
          <w:bCs/>
          <w:sz w:val="24"/>
          <w:szCs w:val="24"/>
        </w:rPr>
        <w:t>Нәрсә оча, йөзә, йөгерә?</w:t>
      </w:r>
      <w:bookmarkEnd w:id="4"/>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предметны һәм предметның хәрәкәтен белдергән сүзләр туплау, аныклау.</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Уен барышы:</w:t>
      </w:r>
      <w:r w:rsidRPr="00C14E42">
        <w:rPr>
          <w:rFonts w:ascii="Times New Roman" w:hAnsi="Times New Roman"/>
          <w:sz w:val="24"/>
          <w:szCs w:val="24"/>
        </w:rPr>
        <w:t xml:space="preserve"> Уен башында алып баручы тәрбияче була, балалар уенны аңлап уйный башлагач, алып баручы бала була. Алып баручы баланың сүзлек запасы җитәрлек дәрәҗәдә булырга тиеш.</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Балалар ярым түгәрәк ясап басалар, яки урындыкларга утыралар, алып баручы</w:t>
      </w:r>
    </w:p>
    <w:p w:rsidR="00397F59" w:rsidRPr="00C14E42" w:rsidRDefault="00397F59" w:rsidP="00E468CD">
      <w:pPr>
        <w:tabs>
          <w:tab w:val="left" w:leader="dot" w:pos="9207"/>
        </w:tabs>
        <w:spacing w:after="0" w:line="240" w:lineRule="auto"/>
        <w:jc w:val="both"/>
        <w:rPr>
          <w:rFonts w:ascii="Times New Roman" w:hAnsi="Times New Roman"/>
          <w:sz w:val="24"/>
          <w:szCs w:val="24"/>
        </w:rPr>
      </w:pPr>
      <w:r w:rsidRPr="00C14E42">
        <w:rPr>
          <w:rFonts w:ascii="Times New Roman" w:hAnsi="Times New Roman"/>
          <w:sz w:val="24"/>
          <w:szCs w:val="24"/>
        </w:rPr>
        <w:t>аларга карап баса һәм кисәтә: "Мин: "кош оча, самолет оча,"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дим, ә сез кулларыгызны күтәрәсез. Ләкин игътибар белән тыңлагыз, мин дөрес әйтмәскә дә мөмкин. Әгәр, эт оча дим икән, кулларны күтәрергә ярамый. Чөнки чынлыкта эт очмый. "Эт очмый. Ул йөгерә, - дип җавап бирергә кирәк. Уен ахырында педагог иң игътибарлы булганнарны атый. Уен барышында педагог һәр фразадан соң тукталып, балаларга уйларга мөмкинлек биреп акрын гына әйтә. Алга таба уенны катлауландырырга мөмкин. Педагог дөрес булмаган биремгә дә кул күтәрә.</w:t>
      </w:r>
    </w:p>
    <w:p w:rsidR="00397F59" w:rsidRPr="00C14E42" w:rsidRDefault="00397F59" w:rsidP="00E468CD">
      <w:pPr>
        <w:keepNext/>
        <w:keepLines/>
        <w:spacing w:after="0" w:line="240" w:lineRule="auto"/>
        <w:jc w:val="center"/>
        <w:outlineLvl w:val="0"/>
        <w:rPr>
          <w:rFonts w:ascii="Times New Roman" w:hAnsi="Times New Roman"/>
          <w:b/>
          <w:bCs/>
          <w:sz w:val="24"/>
          <w:szCs w:val="24"/>
        </w:rPr>
      </w:pPr>
      <w:bookmarkStart w:id="5" w:name="bookmark7"/>
      <w:r w:rsidRPr="00C14E42">
        <w:rPr>
          <w:rFonts w:ascii="Times New Roman" w:hAnsi="Times New Roman"/>
          <w:b/>
          <w:bCs/>
          <w:sz w:val="24"/>
          <w:szCs w:val="24"/>
        </w:rPr>
        <w:t>Сүзне исеңдә калдыр!</w:t>
      </w:r>
      <w:bookmarkEnd w:id="5"/>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сүзлек туплау, хәтерне үстерү.</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Уен барышы:</w:t>
      </w:r>
      <w:r w:rsidRPr="00C14E42">
        <w:rPr>
          <w:rFonts w:ascii="Times New Roman" w:hAnsi="Times New Roman"/>
          <w:sz w:val="24"/>
          <w:szCs w:val="24"/>
        </w:rPr>
        <w:t xml:space="preserve"> Алып баручы 5-6 сүз әйтә, уйнаучылар әйткән тәртиптә кабатларга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тиеш. Тукталу яки сүзне төшереп калдыру оттыру булып санала (фант түләргә</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кирәк). Балаларның сөйләм мөмкинлекләреннән чыгып сүзләр төрле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катлаулылыкта сайлап алына. Кем азрак фант югалта, шул җиңүче була.</w:t>
      </w:r>
    </w:p>
    <w:p w:rsidR="00397F59" w:rsidRPr="00C14E42" w:rsidRDefault="00397F59" w:rsidP="00E468CD">
      <w:pPr>
        <w:keepNext/>
        <w:keepLines/>
        <w:spacing w:after="0" w:line="240" w:lineRule="auto"/>
        <w:jc w:val="center"/>
        <w:outlineLvl w:val="0"/>
        <w:rPr>
          <w:rFonts w:ascii="Times New Roman" w:hAnsi="Times New Roman"/>
          <w:b/>
          <w:bCs/>
          <w:sz w:val="24"/>
          <w:szCs w:val="24"/>
        </w:rPr>
      </w:pPr>
      <w:bookmarkStart w:id="6" w:name="bookmark8"/>
      <w:r w:rsidRPr="00C14E42">
        <w:rPr>
          <w:rFonts w:ascii="Times New Roman" w:hAnsi="Times New Roman"/>
          <w:b/>
          <w:bCs/>
          <w:sz w:val="24"/>
          <w:szCs w:val="24"/>
        </w:rPr>
        <w:t>Минем нәрсә уйлавымны әйт!</w:t>
      </w:r>
      <w:bookmarkEnd w:id="6"/>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балаларны теге яки бу әйбернең характерлы билгесен (төсе, формасы,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зурлыгы, тәме, кайда үсүе, файдалануы һ.б.) аера белергә өйрәтү.Сүзлекне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тулыландыру, ачыклау, күзаллауларын үстерү, игътибарлылык үстерү.</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Уен барышы:</w:t>
      </w:r>
      <w:r w:rsidRPr="00C14E42">
        <w:rPr>
          <w:rFonts w:ascii="Times New Roman" w:hAnsi="Times New Roman"/>
          <w:sz w:val="24"/>
          <w:szCs w:val="24"/>
        </w:rPr>
        <w:t xml:space="preserve"> I вариант. Уенны өйрәнгәндә алып баручы тәрбияче була. Алга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таба балалар үзләре дә уйный ала. Тәрбияче (бала) әйтә: "Мин бер сүз уйладым.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Ул бакчада түтәлдә үсә. Ул кызгылт сары төстә, озынча, каты,тәмле, аны ашка салалар". Балалар кишер дип җавап бирергә тиеш. Бу уенда яшелчә, җиләк- җимеш, кием, савыт-саба һ.б. ны алырга була.</w:t>
      </w:r>
    </w:p>
    <w:p w:rsidR="00397F59" w:rsidRPr="00C14E42" w:rsidRDefault="00397F59" w:rsidP="00E468CD">
      <w:pPr>
        <w:spacing w:after="0" w:line="240" w:lineRule="auto"/>
        <w:ind w:firstLine="560"/>
        <w:jc w:val="both"/>
        <w:rPr>
          <w:rFonts w:ascii="Times New Roman" w:hAnsi="Times New Roman"/>
          <w:sz w:val="24"/>
          <w:szCs w:val="24"/>
        </w:rPr>
      </w:pPr>
      <w:r w:rsidRPr="00C14E42">
        <w:rPr>
          <w:rFonts w:ascii="Times New Roman" w:hAnsi="Times New Roman"/>
          <w:sz w:val="24"/>
          <w:szCs w:val="24"/>
        </w:rPr>
        <w:t>Уенның икенче варианты итеп гомумиләштерү уенын алырга була. Мәсәлән: "Ул әйберләр хәрәкәт итү өчен кирәк, аларга әйбер салып ташып була, тимердән ясалган, тәгәрмәчләре бар" һ.б. - бу транспорт.</w:t>
      </w:r>
    </w:p>
    <w:p w:rsidR="00397F59" w:rsidRPr="00C14E42" w:rsidRDefault="00397F59" w:rsidP="00E468CD">
      <w:pPr>
        <w:keepNext/>
        <w:keepLines/>
        <w:spacing w:after="0" w:line="240" w:lineRule="auto"/>
        <w:jc w:val="both"/>
        <w:outlineLvl w:val="0"/>
        <w:rPr>
          <w:rFonts w:ascii="Times New Roman" w:hAnsi="Times New Roman"/>
          <w:b/>
          <w:bCs/>
          <w:sz w:val="24"/>
          <w:szCs w:val="24"/>
        </w:rPr>
      </w:pPr>
      <w:bookmarkStart w:id="7" w:name="bookmark9"/>
      <w:r w:rsidRPr="00C14E42">
        <w:rPr>
          <w:rFonts w:ascii="Times New Roman" w:hAnsi="Times New Roman"/>
          <w:b/>
          <w:bCs/>
          <w:sz w:val="24"/>
          <w:szCs w:val="24"/>
        </w:rPr>
        <w:t>Әйтеп бетер!</w:t>
      </w:r>
      <w:bookmarkEnd w:id="7"/>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сүзләрне телдән дөрес иҗекләргә бүләргә өйрәтү, балаларның сүзлек запасын баету, аларда уйлау сәләтен, эзләнүчәнлекне үстерү. </w:t>
      </w:r>
      <w:r w:rsidRPr="00C14E42">
        <w:rPr>
          <w:rFonts w:ascii="Times New Roman" w:hAnsi="Times New Roman"/>
          <w:i/>
          <w:iCs/>
          <w:sz w:val="24"/>
          <w:szCs w:val="24"/>
        </w:rPr>
        <w:t>Уен барышы:</w:t>
      </w:r>
      <w:r w:rsidRPr="00C14E42">
        <w:rPr>
          <w:rFonts w:ascii="Times New Roman" w:hAnsi="Times New Roman"/>
          <w:sz w:val="24"/>
          <w:szCs w:val="24"/>
        </w:rPr>
        <w:t xml:space="preserve"> Алып баручы кеше исемнәренең бер яки ике иҗеген әйтә, ә балалар әйтеп бетерәләр. Мәсәлән: Му-са, Ил-дар, Нә-си-мә, Ай-дар һ.б.</w:t>
      </w:r>
    </w:p>
    <w:p w:rsidR="00397F59" w:rsidRPr="00C14E42" w:rsidRDefault="00397F59" w:rsidP="00E468CD">
      <w:pPr>
        <w:spacing w:after="0" w:line="240" w:lineRule="auto"/>
        <w:jc w:val="center"/>
        <w:rPr>
          <w:rFonts w:ascii="Times New Roman" w:hAnsi="Times New Roman"/>
          <w:b/>
          <w:bCs/>
          <w:sz w:val="24"/>
          <w:szCs w:val="24"/>
        </w:rPr>
      </w:pPr>
      <w:r w:rsidRPr="00C14E42">
        <w:rPr>
          <w:rFonts w:ascii="Times New Roman" w:hAnsi="Times New Roman"/>
          <w:b/>
          <w:bCs/>
          <w:sz w:val="24"/>
          <w:szCs w:val="24"/>
        </w:rPr>
        <w:t xml:space="preserve">                                          Нәрсә ишетүеңне әйт!</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сүзлек туплау, фразалы сөйләм үстерү.</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Уен барышы:</w:t>
      </w:r>
      <w:r w:rsidRPr="00C14E42">
        <w:rPr>
          <w:rFonts w:ascii="Times New Roman" w:hAnsi="Times New Roman"/>
          <w:sz w:val="24"/>
          <w:szCs w:val="24"/>
        </w:rPr>
        <w:t xml:space="preserve"> Педагог балаларга күзләрен йомып, игътибар белән тыңлап нинди аваз ишетүләрен аерырга тәгъдим итә (кош кычкырган тавыш, машина сигналы, очып җиргә төшүче яфрак тавышы, кешеләр сөйләшүе, эт өреп куюы, һ.б.). Балалар тулы җөмләләр белән җавап кайтарырга тиеш. Уенны һавада үткәрү яхшы була.</w:t>
      </w:r>
    </w:p>
    <w:p w:rsidR="00397F59" w:rsidRPr="00C14E42" w:rsidRDefault="00397F59" w:rsidP="00E468CD">
      <w:pPr>
        <w:keepNext/>
        <w:keepLines/>
        <w:spacing w:after="0" w:line="240" w:lineRule="auto"/>
        <w:ind w:firstLine="3520"/>
        <w:jc w:val="both"/>
        <w:outlineLvl w:val="0"/>
        <w:rPr>
          <w:rFonts w:ascii="Times New Roman" w:hAnsi="Times New Roman"/>
          <w:b/>
          <w:bCs/>
          <w:sz w:val="24"/>
          <w:szCs w:val="24"/>
        </w:rPr>
      </w:pPr>
      <w:bookmarkStart w:id="8" w:name="bookmark10"/>
      <w:r w:rsidRPr="00C14E42">
        <w:rPr>
          <w:rFonts w:ascii="Times New Roman" w:hAnsi="Times New Roman"/>
          <w:b/>
          <w:bCs/>
          <w:sz w:val="24"/>
          <w:szCs w:val="24"/>
        </w:rPr>
        <w:t>Кайсы кайда яши?</w:t>
      </w:r>
      <w:bookmarkEnd w:id="8"/>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Максат:</w:t>
      </w:r>
      <w:r w:rsidRPr="00C14E42">
        <w:rPr>
          <w:rFonts w:ascii="Times New Roman" w:hAnsi="Times New Roman"/>
          <w:sz w:val="24"/>
          <w:szCs w:val="24"/>
        </w:rPr>
        <w:t xml:space="preserve"> Балаларның кыргый хайваннар тормышы турында күзаллауларын үстерү. Сүзлекне яңа сүзләр белән тулыландыру.</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Җиһазлау.</w:t>
      </w:r>
      <w:r w:rsidRPr="00C14E42">
        <w:rPr>
          <w:rFonts w:ascii="Times New Roman" w:hAnsi="Times New Roman"/>
          <w:sz w:val="24"/>
          <w:szCs w:val="24"/>
        </w:rPr>
        <w:t xml:space="preserve"> Кыргый хайван рәсемнәре һәм аларның яшәү урыннары төшерелгән карточкалар.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Уен барышы: I вариант.</w:t>
      </w:r>
      <w:r w:rsidRPr="00C14E42">
        <w:rPr>
          <w:rFonts w:ascii="Times New Roman" w:hAnsi="Times New Roman"/>
          <w:sz w:val="24"/>
          <w:szCs w:val="24"/>
        </w:rPr>
        <w:t xml:space="preserve"> Балаларга кыргый хайван рәсемнәре төшерелгән карточкалар таратыла. Тәрбияче тактага агач куышы төшерелгән рәсем куя. "Бу ничек дип атала? Монда нәрсә яши?" - дип сорый. Тиен рәсеме булган бала: "Бу агач куышы. Анда тиен яши" - дип җавап бирә. Уен шул тәртиптә дәвам итә. Балалар агач куышы, өн, оя кебек сүзләрне берничә тапкыр кабатлап, истә калдыралар.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iCs/>
          <w:sz w:val="24"/>
          <w:szCs w:val="24"/>
        </w:rPr>
        <w:t>II вариант:</w:t>
      </w:r>
      <w:r w:rsidRPr="00C14E42">
        <w:rPr>
          <w:rFonts w:ascii="Times New Roman" w:hAnsi="Times New Roman"/>
          <w:sz w:val="24"/>
          <w:szCs w:val="24"/>
        </w:rPr>
        <w:t xml:space="preserve"> Тәрбияче балаларга кыргый хайваннарның яшәү урыннары төшерелгән карточкалар тарата. Тактага кыргый хайван рәсемнәрен элә. "Кайсы хайван кайда яши?" - дип әйтә. Дөрес әйтеп, шул рәсем өстенә кыргый хайванны куярга кирәк. "Бу өн. Монда аю яши" - дигән тулы җавап алынырга тиеш.</w:t>
      </w:r>
    </w:p>
    <w:p w:rsidR="00397F59" w:rsidRPr="00C14E42" w:rsidRDefault="00397F59" w:rsidP="00E468CD">
      <w:pPr>
        <w:spacing w:after="0" w:line="240" w:lineRule="auto"/>
        <w:jc w:val="both"/>
        <w:rPr>
          <w:rFonts w:ascii="Times New Roman" w:hAnsi="Times New Roman"/>
          <w:sz w:val="24"/>
          <w:szCs w:val="24"/>
        </w:rPr>
      </w:pPr>
    </w:p>
    <w:p w:rsidR="00397F59" w:rsidRDefault="00397F59" w:rsidP="00E468CD">
      <w:pPr>
        <w:tabs>
          <w:tab w:val="left" w:pos="4119"/>
        </w:tabs>
        <w:spacing w:after="0" w:line="240" w:lineRule="auto"/>
        <w:jc w:val="center"/>
        <w:rPr>
          <w:rFonts w:ascii="Times New Roman" w:hAnsi="Times New Roman"/>
          <w:b/>
          <w:sz w:val="24"/>
          <w:szCs w:val="24"/>
          <w:lang w:val="tt-RU"/>
        </w:rPr>
      </w:pPr>
    </w:p>
    <w:p w:rsidR="00397F59" w:rsidRDefault="00397F59" w:rsidP="00E468CD">
      <w:pPr>
        <w:tabs>
          <w:tab w:val="left" w:pos="4119"/>
        </w:tabs>
        <w:spacing w:after="0" w:line="240" w:lineRule="auto"/>
        <w:jc w:val="center"/>
        <w:rPr>
          <w:rFonts w:ascii="Times New Roman" w:hAnsi="Times New Roman"/>
          <w:b/>
          <w:sz w:val="24"/>
          <w:szCs w:val="24"/>
          <w:lang w:val="tt-RU"/>
        </w:rPr>
      </w:pPr>
    </w:p>
    <w:p w:rsidR="00397F59" w:rsidRPr="00C14E42" w:rsidRDefault="00397F59" w:rsidP="00E468CD">
      <w:pPr>
        <w:tabs>
          <w:tab w:val="left" w:pos="4119"/>
        </w:tabs>
        <w:spacing w:after="0" w:line="240" w:lineRule="auto"/>
        <w:jc w:val="center"/>
        <w:rPr>
          <w:rFonts w:ascii="Times New Roman" w:hAnsi="Times New Roman"/>
          <w:b/>
          <w:sz w:val="24"/>
          <w:szCs w:val="24"/>
          <w:lang w:val="tt-RU"/>
        </w:rPr>
      </w:pPr>
      <w:r>
        <w:rPr>
          <w:rFonts w:ascii="Times New Roman" w:hAnsi="Times New Roman"/>
          <w:b/>
          <w:sz w:val="24"/>
          <w:szCs w:val="24"/>
          <w:lang w:val="tt-RU"/>
        </w:rPr>
        <w:t>“</w:t>
      </w:r>
      <w:r w:rsidRPr="00C14E42">
        <w:rPr>
          <w:rFonts w:ascii="Times New Roman" w:hAnsi="Times New Roman"/>
          <w:b/>
          <w:sz w:val="24"/>
          <w:szCs w:val="24"/>
          <w:lang w:val="tt-RU"/>
        </w:rPr>
        <w:t>Татар милли киемнәре белән таныштыру”</w:t>
      </w:r>
    </w:p>
    <w:p w:rsidR="00397F59" w:rsidRPr="00C14E42" w:rsidRDefault="00397F59" w:rsidP="00E468CD">
      <w:pPr>
        <w:tabs>
          <w:tab w:val="left" w:pos="4119"/>
        </w:tabs>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Газимова Сюмбель Габдульбаровна</w:t>
      </w:r>
    </w:p>
    <w:p w:rsidR="00397F59" w:rsidRPr="00C14E42" w:rsidRDefault="00397F59" w:rsidP="00E468CD">
      <w:pPr>
        <w:tabs>
          <w:tab w:val="left" w:pos="4119"/>
          <w:tab w:val="right" w:pos="9922"/>
        </w:tabs>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ab/>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МБОУ «Тюнтерская СОШ» воспитатель)</w:t>
      </w:r>
    </w:p>
    <w:p w:rsidR="00397F59" w:rsidRPr="00C14E42" w:rsidRDefault="00397F59" w:rsidP="00E468CD">
      <w:pPr>
        <w:pStyle w:val="NoSpacing"/>
        <w:tabs>
          <w:tab w:val="left" w:pos="6932"/>
        </w:tabs>
        <w:rPr>
          <w:rFonts w:ascii="Times New Roman" w:hAnsi="Times New Roman"/>
          <w:b/>
          <w:sz w:val="24"/>
          <w:szCs w:val="24"/>
          <w:lang w:val="tt-RU"/>
        </w:rPr>
      </w:pPr>
      <w:r w:rsidRPr="00C14E42">
        <w:rPr>
          <w:rFonts w:ascii="Times New Roman" w:hAnsi="Times New Roman"/>
          <w:b/>
          <w:sz w:val="24"/>
          <w:szCs w:val="24"/>
          <w:lang w:val="tt-RU"/>
        </w:rPr>
        <w:t>Сөйләм телен үстерү  эшчәнлеге</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 xml:space="preserve"> татар милли киемнәрендәге бизәкләр турында балаларның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күзаллауларын тирәнәйтү.</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Тәрбия бурычы</w:t>
      </w:r>
      <w:r w:rsidRPr="00C14E42">
        <w:rPr>
          <w:rFonts w:ascii="Times New Roman" w:hAnsi="Times New Roman"/>
          <w:sz w:val="24"/>
          <w:szCs w:val="24"/>
          <w:lang w:val="tt-RU"/>
        </w:rPr>
        <w:t>: балаларда татар милли киемнәренә карата кызыксыну уяту. Үз эшләренә карата  сөенү  хисе тәрбияләү.</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Үстерү бурычы:</w:t>
      </w:r>
      <w:r w:rsidRPr="00C14E42">
        <w:rPr>
          <w:rFonts w:ascii="Times New Roman" w:hAnsi="Times New Roman"/>
          <w:sz w:val="24"/>
          <w:szCs w:val="24"/>
          <w:lang w:val="tt-RU"/>
        </w:rPr>
        <w:t xml:space="preserve"> балаларны татар бизәкләре белән таныштыруны дәвам итү. Милли киемнәрнең исемнәрен сөйләмдә кулланырга өйрәтү.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Белем бирү бурычы</w:t>
      </w:r>
      <w:r w:rsidRPr="00C14E42">
        <w:rPr>
          <w:rFonts w:ascii="Times New Roman" w:hAnsi="Times New Roman"/>
          <w:sz w:val="24"/>
          <w:szCs w:val="24"/>
          <w:lang w:val="tt-RU"/>
        </w:rPr>
        <w:t xml:space="preserve">: лалә, кыңгырау, яфрак кисү ысулларын ныгыту.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Методик алымнар һәм чаралар:</w:t>
      </w:r>
      <w:r w:rsidRPr="00C14E42">
        <w:rPr>
          <w:rFonts w:ascii="Times New Roman" w:hAnsi="Times New Roman"/>
          <w:sz w:val="24"/>
          <w:szCs w:val="24"/>
          <w:lang w:val="tt-RU"/>
        </w:rPr>
        <w:t xml:space="preserve"> әңгәмә, сорау, сюрприз моменты, нәфис сүз, уен мизгеле, курсәтү, аңлату, мөстәкыйль эш.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Җиһазлау:</w:t>
      </w:r>
      <w:r w:rsidRPr="00C14E42">
        <w:rPr>
          <w:rFonts w:ascii="Times New Roman" w:hAnsi="Times New Roman"/>
          <w:sz w:val="24"/>
          <w:szCs w:val="24"/>
          <w:lang w:val="tt-RU"/>
        </w:rPr>
        <w:t xml:space="preserve"> Гөлбикә һәм Гомәр курчаклары,магнитофон, проектор, татар бизәкләре, түбәтәй, алъяпкыч силуэты.</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b/>
          <w:sz w:val="24"/>
          <w:szCs w:val="24"/>
          <w:lang w:val="tt-RU"/>
        </w:rPr>
        <w:t>Сүзлек өстендә эш</w:t>
      </w:r>
      <w:r w:rsidRPr="00C14E42">
        <w:rPr>
          <w:rFonts w:ascii="Times New Roman" w:hAnsi="Times New Roman"/>
          <w:sz w:val="24"/>
          <w:szCs w:val="24"/>
          <w:lang w:val="tt-RU"/>
        </w:rPr>
        <w:t xml:space="preserve">: лалә, кыңгырау, алъяпкыч, түбәтәй. </w:t>
      </w: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rPr>
          <w:rFonts w:ascii="Times New Roman" w:hAnsi="Times New Roman"/>
          <w:b/>
          <w:sz w:val="24"/>
          <w:szCs w:val="24"/>
          <w:lang w:val="tt-RU"/>
        </w:rPr>
      </w:pPr>
      <w:r w:rsidRPr="00C14E42">
        <w:rPr>
          <w:rFonts w:ascii="Times New Roman" w:hAnsi="Times New Roman"/>
          <w:b/>
          <w:sz w:val="24"/>
          <w:szCs w:val="24"/>
          <w:lang w:val="tt-RU"/>
        </w:rPr>
        <w:t xml:space="preserve">                                              Эшчәнлек барышы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Исәнмесез балалар. Әйдәгез бер-беребезгә хәерле көннәр теләп алыйк әле.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Хәерле көн безгә,</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Хәерле көн сезгә.</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Хәерле көн барыбызга да.(Молод</w:t>
      </w:r>
      <w:r w:rsidRPr="00C14E42">
        <w:rPr>
          <w:rFonts w:ascii="Times New Roman" w:hAnsi="Times New Roman"/>
          <w:sz w:val="24"/>
          <w:szCs w:val="24"/>
        </w:rPr>
        <w:t>цы</w:t>
      </w:r>
      <w:r w:rsidRPr="00C14E42">
        <w:rPr>
          <w:rFonts w:ascii="Times New Roman" w:hAnsi="Times New Roman"/>
          <w:sz w:val="24"/>
          <w:szCs w:val="24"/>
          <w:lang w:val="tt-RU"/>
        </w:rPr>
        <w:t xml:space="preserve"> балалар ) </w:t>
      </w: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Хәзер мин сезгә бер шигырь укып  китәм :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Татарча да яхшы бел,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Русча да яхшы бел,</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Икесе дә безнең өчен,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 Иң кирәкле затлы тел. </w:t>
      </w: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Татарчасы туган тел,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Безгә газиз булган тел.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Атаң-анаң. әби -бабаң,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Сине сөя торган тел.(Шәйхи Маннур “Яхшы бел”</w:t>
      </w: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Балалар, һәр милләтнең үз теле була. Мәсәлән, без- татарлар, без татар телендә сөйләшәбез. Без туган телебез дип нинди телне атыйбыз.(балаларның җаваплары). Әйе безнең туган телебез татар теле. Без татарча сөйләшәбез, аңлашабыз. Безнең туган телебез бик матур.Мин укып киткән  шигырьдә дә шагыйрь абый татар телен белергә  татарча матур итеп сөйләшергә өнди. Мин сезгә туган телебез турында мәкаль дә әйтеп китим әле: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1-Иң татлы тел - туган тел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Әнкәм сөйләп торган тел.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2-Теле татлының дусты күп. (Мәкальне балалар белән кабатлау.Мәгънәсен аңлату).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Үзенең әти-әнисен, туган илен яраткан кеше туган телен дә ярата, хөрмәт итә. Без дә үзебезнең туган телебезне, татар телен сакларга, аның белән горурланып яшәргә тиешбез.</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(Ишек шакыйлар. Балалар кем килде икән карыйм әле.)</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Балалар карагыз әле безгә кемнәр килгән Гомәр һәм Гөлбикә исемле курчаклар килгән. Алар татар курчаклары, татарча сөйләшәләр.Әйдәгез алар белән исәнләшик әле.(Исәнме Гомәр, исәнме Гөлбикә.)</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Әйдәгез балалар алар нинди киемнәр киделәр икән карап китик әле.</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(Карагыз әле балалар Гомәр нинди матур түбәтәй кигән. Әйдәгез бергә кабатлыйк әле: түбәтәй. Курчакларның кигән киемнәрен ( күлмәк, камзул, алъяпкыч, читек, калфак) карап, балалардан кабатлаттырам) Балалар бу киемнәр татар милли киемнәре дип атала. Аларны татарлар бәйрәмнәрдә , концертлар куйганда кияләр.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-Әйдәгез балалар Айзатның  өйрәнгән “Түбәтәй”(авторы Вәсилә Хәйруллина)  дигән шигыре бар шуны тыңлап китик әле.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-Айзилә башкаруында “Энҗе-мәрҗән калфагым”(авторы Резеда Вәлиева) шигырен тыңлау.(молодцы балалар)</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-Ә хәзер әйдәгез  “ Түбәтәй”җырлы-биюле уенын уйнап алыйк әле (физминутка)</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-(экран белән эшләү) Экран аша милли киемнәре (</w:t>
      </w:r>
      <w:bookmarkStart w:id="9" w:name="_Hlk65525603"/>
      <w:r w:rsidRPr="00C14E42">
        <w:rPr>
          <w:rFonts w:ascii="Times New Roman" w:hAnsi="Times New Roman"/>
          <w:sz w:val="24"/>
          <w:szCs w:val="24"/>
          <w:lang w:val="tt-RU"/>
        </w:rPr>
        <w:t>алъяпкыч, түбәтәй</w:t>
      </w:r>
      <w:bookmarkEnd w:id="9"/>
      <w:r w:rsidRPr="00C14E42">
        <w:rPr>
          <w:rFonts w:ascii="Times New Roman" w:hAnsi="Times New Roman"/>
          <w:sz w:val="24"/>
          <w:szCs w:val="24"/>
          <w:lang w:val="tt-RU"/>
        </w:rPr>
        <w:t xml:space="preserve">) карау.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Балалар хәзер өстәл артына утырабыз кызлар белән алъяпкыч бизибез. Ә малайлар белән түбәтәй бизәрбез.Балаларга картоннан киселгән алъяпкыч, түбәтәйләр таратам .Әзер  татар орнаментлары кисеп  бизәргә тәкъдим  итәм.(Орнаментларның исемнәрен искә төшереп китәбез: яфрак, лалә, кыңгырау-хор белән кабатлап чыгабыз)  Эш барышында индивидуаль якын килеп булышам ,аңлатам..Эшчәнлек ахырында балаларның эшләренә бәя бирәм. Молодцы балалар сез нинди матур түбәтәй һәм  алъяпкыч бизәдегез.Сез бүген миңа бик ошадыгыз.</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b/>
          <w:sz w:val="24"/>
          <w:szCs w:val="24"/>
          <w:lang w:val="tt-RU"/>
        </w:rPr>
        <w:sectPr w:rsidR="00397F59" w:rsidRPr="00C14E42" w:rsidSect="00264A3F">
          <w:footerReference w:type="even" r:id="rId14"/>
          <w:footerReference w:type="default" r:id="rId15"/>
          <w:type w:val="continuous"/>
          <w:pgSz w:w="11905" w:h="16837"/>
          <w:pgMar w:top="1134" w:right="850" w:bottom="1134" w:left="1701" w:header="0" w:footer="3" w:gutter="0"/>
          <w:cols w:space="720"/>
          <w:noEndnote/>
          <w:docGrid w:linePitch="360"/>
        </w:sectPr>
      </w:pP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 xml:space="preserve"> “Минем тату  гаиләм”</w:t>
      </w:r>
    </w:p>
    <w:p w:rsidR="00397F59"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(Уртанчылар төркеме өчен</w:t>
      </w:r>
      <w:r w:rsidRPr="00C14E42">
        <w:rPr>
          <w:rFonts w:ascii="Times New Roman" w:hAnsi="Times New Roman"/>
          <w:b/>
          <w:sz w:val="24"/>
          <w:szCs w:val="24"/>
        </w:rPr>
        <w:t xml:space="preserve"> ш</w:t>
      </w:r>
      <w:r w:rsidRPr="00C14E42">
        <w:rPr>
          <w:rFonts w:ascii="Times New Roman" w:hAnsi="Times New Roman"/>
          <w:b/>
          <w:sz w:val="24"/>
          <w:szCs w:val="24"/>
          <w:lang w:val="tt-RU"/>
        </w:rPr>
        <w:t>өгыл</w:t>
      </w:r>
      <w:r w:rsidRPr="00C14E42">
        <w:rPr>
          <w:rFonts w:ascii="Times New Roman" w:hAnsi="Times New Roman"/>
          <w:b/>
          <w:sz w:val="24"/>
          <w:szCs w:val="24"/>
        </w:rPr>
        <w:t>ь</w:t>
      </w:r>
      <w:r>
        <w:rPr>
          <w:rFonts w:ascii="Times New Roman" w:hAnsi="Times New Roman"/>
          <w:b/>
          <w:sz w:val="24"/>
          <w:szCs w:val="24"/>
          <w:lang w:val="tt-RU"/>
        </w:rPr>
        <w:t xml:space="preserve">  конспекты </w:t>
      </w:r>
      <w:r w:rsidRPr="00C14E42">
        <w:rPr>
          <w:rFonts w:ascii="Times New Roman" w:hAnsi="Times New Roman"/>
          <w:b/>
          <w:sz w:val="24"/>
          <w:szCs w:val="24"/>
          <w:lang w:val="tt-RU"/>
        </w:rPr>
        <w:t>)</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Галимова Зиля Абраровна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Филиал МБДОУ «Шикшинский детский сад»,</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 xml:space="preserve"> «Акчарлак» Сердинский детский сад</w:t>
      </w:r>
    </w:p>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Интеграль белем бирү өлкәсе: “Танып –белү”,”Аралашу”,”Сәнгать-эстетик үсеш”</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Балаларның гаилә ,гаилә турында   белемнәрен арттыру,туганлык хисләре тәрбияләү,”Минем өем”,”Минем гаиләм” сузенең мәгънәсенә төшенү,балаларда  шатлык хисләре булдыру,пөхтәлеккә өйрәтү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Бурычлар</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1.Балаларда гаилә төшенчәсен анлауны булдыру.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2.Бәйләнешле сөйләм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3.Фломастер белән түгәрәк предметлар ясарга өйрәтү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4.Кул чуклары моторикасын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Кирәкле әсбаплар:гаилә  әгъзалары    сүрәтләнгән   картина,”Тавык hәм чебиләр “ картинасы,”Чеп чеп чебиләр аудиоязмасы, липучка (ябыштыргыч) ярдәмендә  ябыштырылган  хайваннар hәм аларның балалары  картиналары.</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Шөгыль барышы</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1.Оештыру  өлеше.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Тәрбияче:Балалар ,ишетәсезме,кемдер шакый.Кем безгә кунакка килгән икән?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 керә)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 Исәнмесез,балалар!Сез мине таныдыгызмы? Дөрес,мин тавык! Мин җим чүпләнеп йөргәндә менә шушы хатны таптым.Ә анда сезнен балалар бакчасының адресы язылган.Менә тәрбияче апагыз укысын әле.(тәрбиячегә бирә)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:Исәнме тавыккай! Рәхмәт сина.Әйдә уз,кунак бул.</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 Мин бик утырыр идем ,минем өйдә бәләкәй  чебиләрем калды шул,мина алар янына кайтырга кирәк.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Ярар,тавык,дөрес  эшлисен  балаларны ялгыз калдырырга ярамый.Сау бул.Тагын кил.</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 hәм чебиләр “ картинасын карау.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Тәрбияче:Балалар ,әйдәгез карыйк әле,нинди хат алып килде икән соң безгә тавык?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Монда картина (сүрәт) Сүрәт артында табышмак язылган.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Таң алдыннан торам мин,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Йокыдан  сезне  уятам мин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Кычкырам   .............дип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Торыгыз тизрәк диеп.(Әтәч)</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2.Картиналар карау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 hәм чебиләр “ картинасы куела.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Тәрбияче: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-Балалар,карагыз әле,бу картинада кемнәр сүрәтләнгән?(тавык ,чебиләр)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-Тавыкның ничә  чебие бар?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-Балалар,тавык чебиләр өчен кем була?(әни)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 әтәч кем була чебиләргә?(әти)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 әтәч  белән тавыкка чебиләр кем булалар? (балалар)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-Алар барысы бергә ничек атала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-Дөрес,алар гаилә булалар.Сез ничек уйлыйсыз,алар дус гаиләме?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(әйе,чөнки  эти әтәч hәм тавык әни балалары –чебиләрен кайгырталар,аларга җим табарга булышалар)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Тәрбияче:Балалар ,сез нинди игьтибарлы,ничек күп беләсез!менә   шуның өчен хатта сезгә сюрприз –бүләк бар.Бу   җырлы –уен “Чеп –чеп чебиләрем”Әйдәгез җырлап биеп алабыз.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Тәрбияче:Булдырдыгыз ,балалар!Сезгә уен ошадымы7</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3.Гаилә турында әнгәмә кору.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гаилә    сүрәтләнгән картина куя.Балалар картинадагы гаилә   әгъзаларын атап чыгалар.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-Балалар,Сезнен дә   гаиләгез  бар.Сезнен гаиләдә   ничә кеше  яши?Кем сезгә   ашарга әзерли? Кем өйдә иң сабыр,иң  йомшак? (балаларның  җаваплары тынлана)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-Сезнең  әниегезнең исеме ничек?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-Сезгә әниегез  ягымлы  итеп ничек эндәшә?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-Мин  сезгә   бер табышмак әйтәм,тыңлагыз.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Ул   җирдә  иң  көчле  кеше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Көчле hәм гаҗәп   кеше.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Кем дисезме? Ул кеше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Минем ............әлбәттә!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-Булдырдыгыз,әлбәттә ул әти.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(әти   сүрәтләнгән  картина  куела)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-Синең әтиен кем исемле?Әтиләр турында  балалар  сөйләгәне тыңлана.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әти ләр,әниләр сезне ярата,сезне кайгырталар,ә сез аларга  булышасызмы?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-Мина сезнең гаиләгез  турында  сөйләвегез   бик ошады.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4.Физкульминутка .Бармак  гимнастикасы.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бармак-бабай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бармак –әби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бармак-әти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бармак-әни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Бу бармк –мин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Менә безнең гаилә!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5.Рәсем ясау  “Йомгаклар”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карагыз әле,Картинада кемнәрне  күрәсез сез?(песи,песи балалары)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барлык  хайваннарның  да әниләре буламы?Липучка (ябыштыргыч) ярдәмендә   хайваннарның  яннарына  балаларын ябыштырып чыгу.(төлке-төлке баласы,куян-куян баласы,аю-аю баласы  h.б)</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Әйдәгез песи балаларына тәгәрәтеп уйнарга йомгаклар ясап бирик 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Балаларга   фломастер,альбом битләре  бирелә (тактада  йомгак ясау ысулы күрсәтелә)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6.Рефлексия.</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-Балалар сезгә  </w:t>
      </w:r>
      <w:r w:rsidRPr="00C14E42">
        <w:rPr>
          <w:rFonts w:ascii="Times New Roman" w:hAnsi="Times New Roman"/>
          <w:sz w:val="24"/>
          <w:szCs w:val="24"/>
        </w:rPr>
        <w:t>ш</w:t>
      </w:r>
      <w:r w:rsidRPr="00C14E42">
        <w:rPr>
          <w:rFonts w:ascii="Times New Roman" w:hAnsi="Times New Roman"/>
          <w:sz w:val="24"/>
          <w:szCs w:val="24"/>
          <w:lang w:val="tt-RU"/>
        </w:rPr>
        <w:t>өгыл</w:t>
      </w:r>
      <w:r w:rsidRPr="00C14E42">
        <w:rPr>
          <w:rFonts w:ascii="Times New Roman" w:hAnsi="Times New Roman"/>
          <w:sz w:val="24"/>
          <w:szCs w:val="24"/>
        </w:rPr>
        <w:t>ь</w:t>
      </w:r>
      <w:r w:rsidRPr="00C14E42">
        <w:rPr>
          <w:rFonts w:ascii="Times New Roman" w:hAnsi="Times New Roman"/>
          <w:sz w:val="24"/>
          <w:szCs w:val="24"/>
          <w:lang w:val="tt-RU"/>
        </w:rPr>
        <w:t xml:space="preserve">  ошадымы?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-Безгә кем  хат китерде?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-Кемнәр өчен  без йомгаклар ясадык?</w:t>
      </w:r>
    </w:p>
    <w:p w:rsidR="00397F59"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Әйе, балалар,без сезнең  белән гаилә турында сөйләштек.Сезнең барыгызның да сезне яратучы ,сезне яклаучы,саклаучы әти-әниләрегез бар.Мина сезнең үзегезнең  гаиләгез турында сөйләвегез бик ошады.Сез табышмакка җавап таптыгыз,уйнадыгыз,рәсем ясадыгыз.Булдырдыгыз ,балалар!</w:t>
      </w: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Язгы урманга сәяхәт</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(5-6 яшьлек балалар  өчен  интегральләштерелгән турыдан – туры белем бирү эшчәнлеге)</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Гарипова Ляйсан Фанисовна</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 xml:space="preserve">МБДОУ </w:t>
      </w:r>
      <w:r w:rsidRPr="00C14E42">
        <w:rPr>
          <w:rFonts w:ascii="Times New Roman" w:hAnsi="Times New Roman"/>
          <w:sz w:val="24"/>
          <w:szCs w:val="24"/>
          <w:lang w:val="tt-RU"/>
        </w:rPr>
        <w:t xml:space="preserve">“Арский </w:t>
      </w:r>
      <w:r w:rsidRPr="00C14E42">
        <w:rPr>
          <w:rFonts w:ascii="Times New Roman" w:hAnsi="Times New Roman"/>
          <w:sz w:val="24"/>
          <w:szCs w:val="24"/>
        </w:rPr>
        <w:t>детский сад №8</w:t>
      </w:r>
      <w:r w:rsidRPr="00C14E42">
        <w:rPr>
          <w:rFonts w:ascii="Times New Roman" w:hAnsi="Times New Roman"/>
          <w:sz w:val="24"/>
          <w:szCs w:val="24"/>
          <w:lang w:val="tt-RU"/>
        </w:rPr>
        <w:t>”</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Максат: </w:t>
      </w:r>
      <w:r w:rsidRPr="00C14E42">
        <w:rPr>
          <w:rFonts w:ascii="Times New Roman" w:hAnsi="Times New Roman"/>
          <w:sz w:val="24"/>
          <w:szCs w:val="24"/>
          <w:lang w:val="tt-RU"/>
        </w:rPr>
        <w:t>Балаларны язгы табигатьнең матурлыгын күрергә өйрәтү.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 бурычлары: </w:t>
      </w:r>
      <w:r w:rsidRPr="00C14E42">
        <w:rPr>
          <w:rFonts w:ascii="Times New Roman" w:hAnsi="Times New Roman"/>
          <w:sz w:val="24"/>
          <w:szCs w:val="24"/>
          <w:lang w:val="tt-RU"/>
        </w:rPr>
        <w:t xml:space="preserve">табигатькә сакчыл караш тәрбияләү, игътибарлылыкларын, кызыксынуларын булдыру.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Үстерү бурычы:</w:t>
      </w:r>
      <w:r w:rsidRPr="00C14E42">
        <w:rPr>
          <w:rFonts w:ascii="Times New Roman" w:hAnsi="Times New Roman"/>
          <w:sz w:val="24"/>
          <w:szCs w:val="24"/>
          <w:lang w:val="tt-RU"/>
        </w:rPr>
        <w:t xml:space="preserve"> картинага карап җөмләләр төзү,  лексик базаны баету.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Белем бирү бурычы: </w:t>
      </w:r>
      <w:r w:rsidRPr="00C14E42">
        <w:rPr>
          <w:rFonts w:ascii="Times New Roman" w:hAnsi="Times New Roman"/>
          <w:sz w:val="24"/>
          <w:szCs w:val="24"/>
          <w:lang w:val="tt-RU"/>
        </w:rPr>
        <w:t>табигатьтәге үзгәрешләрне күрә белергә өйрәтү.</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Т</w:t>
      </w:r>
      <w:r w:rsidRPr="00C14E42">
        <w:rPr>
          <w:rFonts w:ascii="Times New Roman" w:hAnsi="Times New Roman"/>
          <w:b/>
          <w:sz w:val="24"/>
          <w:szCs w:val="24"/>
          <w:lang w:val="tt-RU"/>
        </w:rPr>
        <w:t>ө</w:t>
      </w:r>
      <w:r w:rsidRPr="00C14E42">
        <w:rPr>
          <w:rFonts w:ascii="Times New Roman" w:hAnsi="Times New Roman"/>
          <w:b/>
          <w:sz w:val="24"/>
          <w:szCs w:val="24"/>
        </w:rPr>
        <w:t>п белем бир</w:t>
      </w:r>
      <w:r w:rsidRPr="00C14E42">
        <w:rPr>
          <w:rFonts w:ascii="Times New Roman" w:hAnsi="Times New Roman"/>
          <w:b/>
          <w:sz w:val="24"/>
          <w:szCs w:val="24"/>
          <w:lang w:val="tt-RU"/>
        </w:rPr>
        <w:t>ү ө</w:t>
      </w:r>
      <w:r w:rsidRPr="00C14E42">
        <w:rPr>
          <w:rFonts w:ascii="Times New Roman" w:hAnsi="Times New Roman"/>
          <w:b/>
          <w:sz w:val="24"/>
          <w:szCs w:val="24"/>
        </w:rPr>
        <w:t>лк</w:t>
      </w:r>
      <w:r w:rsidRPr="00C14E42">
        <w:rPr>
          <w:rFonts w:ascii="Times New Roman" w:hAnsi="Times New Roman"/>
          <w:b/>
          <w:sz w:val="24"/>
          <w:szCs w:val="24"/>
          <w:lang w:val="tt-RU"/>
        </w:rPr>
        <w:t>ә</w:t>
      </w:r>
      <w:r w:rsidRPr="00C14E42">
        <w:rPr>
          <w:rFonts w:ascii="Times New Roman" w:hAnsi="Times New Roman"/>
          <w:b/>
          <w:sz w:val="24"/>
          <w:szCs w:val="24"/>
        </w:rPr>
        <w:t>се :</w:t>
      </w:r>
      <w:r w:rsidRPr="00C14E42">
        <w:rPr>
          <w:rFonts w:ascii="Times New Roman" w:hAnsi="Times New Roman"/>
          <w:b/>
          <w:sz w:val="24"/>
          <w:szCs w:val="24"/>
          <w:lang w:val="tt-RU"/>
        </w:rPr>
        <w:t xml:space="preserve"> </w:t>
      </w:r>
      <w:r w:rsidRPr="00C14E42">
        <w:rPr>
          <w:rFonts w:ascii="Times New Roman" w:hAnsi="Times New Roman"/>
          <w:sz w:val="24"/>
          <w:szCs w:val="24"/>
        </w:rPr>
        <w:t>танып бел</w:t>
      </w:r>
      <w:r w:rsidRPr="00C14E42">
        <w:rPr>
          <w:rFonts w:ascii="Times New Roman" w:hAnsi="Times New Roman"/>
          <w:sz w:val="24"/>
          <w:szCs w:val="24"/>
          <w:lang w:val="tt-RU"/>
        </w:rPr>
        <w:t>ү</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Интеграль белем бир</w:t>
      </w:r>
      <w:r w:rsidRPr="00C14E42">
        <w:rPr>
          <w:rFonts w:ascii="Times New Roman" w:hAnsi="Times New Roman"/>
          <w:b/>
          <w:sz w:val="24"/>
          <w:szCs w:val="24"/>
          <w:lang w:val="tt-RU"/>
        </w:rPr>
        <w:t>ү ө</w:t>
      </w:r>
      <w:r w:rsidRPr="00C14E42">
        <w:rPr>
          <w:rFonts w:ascii="Times New Roman" w:hAnsi="Times New Roman"/>
          <w:b/>
          <w:sz w:val="24"/>
          <w:szCs w:val="24"/>
        </w:rPr>
        <w:t>лк</w:t>
      </w:r>
      <w:r w:rsidRPr="00C14E42">
        <w:rPr>
          <w:rFonts w:ascii="Times New Roman" w:hAnsi="Times New Roman"/>
          <w:b/>
          <w:sz w:val="24"/>
          <w:szCs w:val="24"/>
          <w:lang w:val="tt-RU"/>
        </w:rPr>
        <w:t>ә</w:t>
      </w:r>
      <w:r w:rsidRPr="00C14E42">
        <w:rPr>
          <w:rFonts w:ascii="Times New Roman" w:hAnsi="Times New Roman"/>
          <w:b/>
          <w:sz w:val="24"/>
          <w:szCs w:val="24"/>
        </w:rPr>
        <w:t>л</w:t>
      </w:r>
      <w:r w:rsidRPr="00C14E42">
        <w:rPr>
          <w:rFonts w:ascii="Times New Roman" w:hAnsi="Times New Roman"/>
          <w:b/>
          <w:sz w:val="24"/>
          <w:szCs w:val="24"/>
          <w:lang w:val="tt-RU"/>
        </w:rPr>
        <w:t>ә</w:t>
      </w:r>
      <w:r w:rsidRPr="00C14E42">
        <w:rPr>
          <w:rFonts w:ascii="Times New Roman" w:hAnsi="Times New Roman"/>
          <w:b/>
          <w:sz w:val="24"/>
          <w:szCs w:val="24"/>
        </w:rPr>
        <w:t xml:space="preserve">ре: </w:t>
      </w:r>
      <w:r w:rsidRPr="00C14E42">
        <w:rPr>
          <w:rFonts w:ascii="Times New Roman" w:hAnsi="Times New Roman"/>
          <w:sz w:val="24"/>
          <w:szCs w:val="24"/>
        </w:rPr>
        <w:t>аралашу, социальл</w:t>
      </w:r>
      <w:r w:rsidRPr="00C14E42">
        <w:rPr>
          <w:rFonts w:ascii="Times New Roman" w:hAnsi="Times New Roman"/>
          <w:sz w:val="24"/>
          <w:szCs w:val="24"/>
          <w:lang w:val="tt-RU"/>
        </w:rPr>
        <w:t>ә</w:t>
      </w:r>
      <w:r w:rsidRPr="00C14E42">
        <w:rPr>
          <w:rFonts w:ascii="Times New Roman" w:hAnsi="Times New Roman"/>
          <w:sz w:val="24"/>
          <w:szCs w:val="24"/>
        </w:rPr>
        <w:t>штер</w:t>
      </w:r>
      <w:r w:rsidRPr="00C14E42">
        <w:rPr>
          <w:rFonts w:ascii="Times New Roman" w:hAnsi="Times New Roman"/>
          <w:sz w:val="24"/>
          <w:szCs w:val="24"/>
          <w:lang w:val="tt-RU"/>
        </w:rPr>
        <w:t>ү</w:t>
      </w:r>
      <w:r w:rsidRPr="00C14E42">
        <w:rPr>
          <w:rFonts w:ascii="Times New Roman" w:hAnsi="Times New Roman"/>
          <w:sz w:val="24"/>
          <w:szCs w:val="24"/>
        </w:rPr>
        <w:t>, физик т</w:t>
      </w:r>
      <w:r w:rsidRPr="00C14E42">
        <w:rPr>
          <w:rFonts w:ascii="Times New Roman" w:hAnsi="Times New Roman"/>
          <w:sz w:val="24"/>
          <w:szCs w:val="24"/>
          <w:lang w:val="tt-RU"/>
        </w:rPr>
        <w:t>ә</w:t>
      </w:r>
      <w:r w:rsidRPr="00C14E42">
        <w:rPr>
          <w:rFonts w:ascii="Times New Roman" w:hAnsi="Times New Roman"/>
          <w:sz w:val="24"/>
          <w:szCs w:val="24"/>
        </w:rPr>
        <w:t>рбия, с</w:t>
      </w:r>
      <w:r w:rsidRPr="00C14E42">
        <w:rPr>
          <w:rFonts w:ascii="Times New Roman" w:hAnsi="Times New Roman"/>
          <w:sz w:val="24"/>
          <w:szCs w:val="24"/>
          <w:lang w:val="tt-RU"/>
        </w:rPr>
        <w:t>ә</w:t>
      </w:r>
      <w:r w:rsidRPr="00C14E42">
        <w:rPr>
          <w:rFonts w:ascii="Times New Roman" w:hAnsi="Times New Roman"/>
          <w:sz w:val="24"/>
          <w:szCs w:val="24"/>
        </w:rPr>
        <w:t>лам</w:t>
      </w:r>
      <w:r w:rsidRPr="00C14E42">
        <w:rPr>
          <w:rFonts w:ascii="Times New Roman" w:hAnsi="Times New Roman"/>
          <w:sz w:val="24"/>
          <w:szCs w:val="24"/>
          <w:lang w:val="tt-RU"/>
        </w:rPr>
        <w:t>ә</w:t>
      </w:r>
      <w:r w:rsidRPr="00C14E42">
        <w:rPr>
          <w:rFonts w:ascii="Times New Roman" w:hAnsi="Times New Roman"/>
          <w:sz w:val="24"/>
          <w:szCs w:val="24"/>
        </w:rPr>
        <w:t>тлек, и</w:t>
      </w:r>
      <w:r w:rsidRPr="00C14E42">
        <w:rPr>
          <w:rFonts w:ascii="Times New Roman" w:hAnsi="Times New Roman"/>
          <w:sz w:val="24"/>
          <w:szCs w:val="24"/>
          <w:lang w:val="tt-RU"/>
        </w:rPr>
        <w:t>җ</w:t>
      </w:r>
      <w:r w:rsidRPr="00C14E42">
        <w:rPr>
          <w:rFonts w:ascii="Times New Roman" w:hAnsi="Times New Roman"/>
          <w:sz w:val="24"/>
          <w:szCs w:val="24"/>
        </w:rPr>
        <w:t>ади с</w:t>
      </w:r>
      <w:r w:rsidRPr="00C14E42">
        <w:rPr>
          <w:rFonts w:ascii="Times New Roman" w:hAnsi="Times New Roman"/>
          <w:sz w:val="24"/>
          <w:szCs w:val="24"/>
          <w:lang w:val="tt-RU"/>
        </w:rPr>
        <w:t>ә</w:t>
      </w:r>
      <w:r w:rsidRPr="00C14E42">
        <w:rPr>
          <w:rFonts w:ascii="Times New Roman" w:hAnsi="Times New Roman"/>
          <w:sz w:val="24"/>
          <w:szCs w:val="24"/>
        </w:rPr>
        <w:t>нгать, музыка.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rPr>
        <w:t>Методик алымнар</w:t>
      </w:r>
      <w:r w:rsidRPr="00C14E42">
        <w:rPr>
          <w:rFonts w:ascii="Times New Roman" w:hAnsi="Times New Roman"/>
          <w:b/>
          <w:sz w:val="24"/>
          <w:szCs w:val="24"/>
          <w:lang w:val="tt-RU"/>
        </w:rPr>
        <w:t xml:space="preserve"> һә</w:t>
      </w:r>
      <w:r w:rsidRPr="00C14E42">
        <w:rPr>
          <w:rFonts w:ascii="Times New Roman" w:hAnsi="Times New Roman"/>
          <w:b/>
          <w:sz w:val="24"/>
          <w:szCs w:val="24"/>
        </w:rPr>
        <w:t>м чаралар:</w:t>
      </w:r>
      <w:r w:rsidRPr="00C14E42">
        <w:rPr>
          <w:rFonts w:ascii="Times New Roman" w:hAnsi="Times New Roman"/>
          <w:b/>
          <w:sz w:val="24"/>
          <w:szCs w:val="24"/>
          <w:lang w:val="tt-RU"/>
        </w:rPr>
        <w:t xml:space="preserve"> </w:t>
      </w:r>
      <w:r w:rsidRPr="00C14E42">
        <w:rPr>
          <w:rFonts w:ascii="Times New Roman" w:hAnsi="Times New Roman"/>
          <w:sz w:val="24"/>
          <w:szCs w:val="24"/>
        </w:rPr>
        <w:t>уен, к</w:t>
      </w:r>
      <w:r w:rsidRPr="00C14E42">
        <w:rPr>
          <w:rFonts w:ascii="Times New Roman" w:hAnsi="Times New Roman"/>
          <w:sz w:val="24"/>
          <w:szCs w:val="24"/>
          <w:lang w:val="tt-RU"/>
        </w:rPr>
        <w:t>ү</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тм</w:t>
      </w:r>
      <w:r w:rsidRPr="00C14E42">
        <w:rPr>
          <w:rFonts w:ascii="Times New Roman" w:hAnsi="Times New Roman"/>
          <w:sz w:val="24"/>
          <w:szCs w:val="24"/>
          <w:lang w:val="tt-RU"/>
        </w:rPr>
        <w:t>ә</w:t>
      </w:r>
      <w:r w:rsidRPr="00C14E42">
        <w:rPr>
          <w:rFonts w:ascii="Times New Roman" w:hAnsi="Times New Roman"/>
          <w:sz w:val="24"/>
          <w:szCs w:val="24"/>
        </w:rPr>
        <w:t xml:space="preserve">  материал</w:t>
      </w:r>
      <w:r w:rsidRPr="00C14E42">
        <w:rPr>
          <w:rFonts w:ascii="Times New Roman" w:hAnsi="Times New Roman"/>
          <w:sz w:val="24"/>
          <w:szCs w:val="24"/>
          <w:lang w:val="tt-RU"/>
        </w:rPr>
        <w:t>,</w:t>
      </w:r>
      <w:r w:rsidRPr="00C14E42">
        <w:rPr>
          <w:rFonts w:ascii="Times New Roman" w:hAnsi="Times New Roman"/>
          <w:sz w:val="24"/>
          <w:szCs w:val="24"/>
        </w:rPr>
        <w:t xml:space="preserve"> с</w:t>
      </w:r>
      <w:r w:rsidRPr="00C14E42">
        <w:rPr>
          <w:rFonts w:ascii="Times New Roman" w:hAnsi="Times New Roman"/>
          <w:sz w:val="24"/>
          <w:szCs w:val="24"/>
          <w:lang w:val="tt-RU"/>
        </w:rPr>
        <w:t>ү</w:t>
      </w:r>
      <w:r w:rsidRPr="00C14E42">
        <w:rPr>
          <w:rFonts w:ascii="Times New Roman" w:hAnsi="Times New Roman"/>
          <w:sz w:val="24"/>
          <w:szCs w:val="24"/>
        </w:rPr>
        <w:t>злек</w:t>
      </w:r>
      <w:r w:rsidRPr="00C14E42">
        <w:rPr>
          <w:rFonts w:ascii="Times New Roman" w:hAnsi="Times New Roman"/>
          <w:sz w:val="24"/>
          <w:szCs w:val="24"/>
          <w:lang w:val="tt-RU"/>
        </w:rPr>
        <w:t xml:space="preserve"> ө</w:t>
      </w:r>
      <w:r w:rsidRPr="00C14E42">
        <w:rPr>
          <w:rFonts w:ascii="Times New Roman" w:hAnsi="Times New Roman"/>
          <w:sz w:val="24"/>
          <w:szCs w:val="24"/>
        </w:rPr>
        <w:t>стенд</w:t>
      </w:r>
      <w:r w:rsidRPr="00C14E42">
        <w:rPr>
          <w:rFonts w:ascii="Times New Roman" w:hAnsi="Times New Roman"/>
          <w:sz w:val="24"/>
          <w:szCs w:val="24"/>
          <w:lang w:val="tt-RU"/>
        </w:rPr>
        <w:t xml:space="preserve">ә </w:t>
      </w:r>
      <w:r w:rsidRPr="00C14E42">
        <w:rPr>
          <w:rFonts w:ascii="Times New Roman" w:hAnsi="Times New Roman"/>
          <w:sz w:val="24"/>
          <w:szCs w:val="24"/>
        </w:rPr>
        <w:t>эш, математиканы</w:t>
      </w:r>
      <w:r w:rsidRPr="00C14E42">
        <w:rPr>
          <w:rFonts w:ascii="Times New Roman" w:hAnsi="Times New Roman"/>
          <w:sz w:val="24"/>
          <w:szCs w:val="24"/>
          <w:lang w:val="tt-RU"/>
        </w:rPr>
        <w:t xml:space="preserve"> </w:t>
      </w:r>
      <w:r w:rsidRPr="00C14E42">
        <w:rPr>
          <w:rFonts w:ascii="Times New Roman" w:hAnsi="Times New Roman"/>
          <w:sz w:val="24"/>
          <w:szCs w:val="24"/>
        </w:rPr>
        <w:t>каб</w:t>
      </w:r>
      <w:r w:rsidRPr="00C14E42">
        <w:rPr>
          <w:rFonts w:ascii="Times New Roman" w:hAnsi="Times New Roman"/>
          <w:sz w:val="24"/>
          <w:szCs w:val="24"/>
          <w:lang w:val="tt-RU"/>
        </w:rPr>
        <w:t>атла</w:t>
      </w:r>
      <w:r w:rsidRPr="00C14E42">
        <w:rPr>
          <w:rFonts w:ascii="Times New Roman" w:hAnsi="Times New Roman"/>
          <w:sz w:val="24"/>
          <w:szCs w:val="24"/>
        </w:rPr>
        <w:t>у, сораулар,</w:t>
      </w:r>
      <w:r w:rsidRPr="00C14E42">
        <w:rPr>
          <w:rFonts w:ascii="Times New Roman" w:hAnsi="Times New Roman"/>
          <w:sz w:val="24"/>
          <w:szCs w:val="24"/>
          <w:lang w:val="tt-RU"/>
        </w:rPr>
        <w:t xml:space="preserve"> ә</w:t>
      </w:r>
      <w:r w:rsidRPr="00C14E42">
        <w:rPr>
          <w:rFonts w:ascii="Times New Roman" w:hAnsi="Times New Roman"/>
          <w:sz w:val="24"/>
          <w:szCs w:val="24"/>
        </w:rPr>
        <w:t>д</w:t>
      </w:r>
      <w:r w:rsidRPr="00C14E42">
        <w:rPr>
          <w:rFonts w:ascii="Times New Roman" w:hAnsi="Times New Roman"/>
          <w:sz w:val="24"/>
          <w:szCs w:val="24"/>
          <w:lang w:val="tt-RU"/>
        </w:rPr>
        <w:t>ә</w:t>
      </w:r>
      <w:r w:rsidRPr="00C14E42">
        <w:rPr>
          <w:rFonts w:ascii="Times New Roman" w:hAnsi="Times New Roman"/>
          <w:sz w:val="24"/>
          <w:szCs w:val="24"/>
        </w:rPr>
        <w:t>би тел,</w:t>
      </w:r>
      <w:r w:rsidRPr="00C14E42">
        <w:rPr>
          <w:rFonts w:ascii="Times New Roman" w:hAnsi="Times New Roman"/>
          <w:sz w:val="24"/>
          <w:szCs w:val="24"/>
          <w:lang w:val="tt-RU"/>
        </w:rPr>
        <w:t xml:space="preserve"> ү</w:t>
      </w:r>
      <w:r w:rsidRPr="00C14E42">
        <w:rPr>
          <w:rFonts w:ascii="Times New Roman" w:hAnsi="Times New Roman"/>
          <w:sz w:val="24"/>
          <w:szCs w:val="24"/>
        </w:rPr>
        <w:t>сендер</w:t>
      </w:r>
      <w:r w:rsidRPr="00C14E42">
        <w:rPr>
          <w:rFonts w:ascii="Times New Roman" w:hAnsi="Times New Roman"/>
          <w:sz w:val="24"/>
          <w:szCs w:val="24"/>
          <w:lang w:val="tt-RU"/>
        </w:rPr>
        <w:t xml:space="preserve">ү </w:t>
      </w:r>
      <w:r w:rsidRPr="00C14E42">
        <w:rPr>
          <w:rFonts w:ascii="Times New Roman" w:hAnsi="Times New Roman"/>
          <w:sz w:val="24"/>
          <w:szCs w:val="24"/>
        </w:rPr>
        <w:t>- мактау</w:t>
      </w:r>
      <w:r w:rsidRPr="00C14E42">
        <w:rPr>
          <w:rFonts w:ascii="Times New Roman" w:hAnsi="Times New Roman"/>
          <w:sz w:val="24"/>
          <w:szCs w:val="24"/>
          <w:lang w:val="tt-RU"/>
        </w:rPr>
        <w:t xml:space="preserve">, </w:t>
      </w:r>
      <w:r w:rsidRPr="00C14E42">
        <w:rPr>
          <w:rFonts w:ascii="Times New Roman" w:hAnsi="Times New Roman"/>
          <w:sz w:val="24"/>
          <w:szCs w:val="24"/>
        </w:rPr>
        <w:t>кул</w:t>
      </w:r>
      <w:r w:rsidRPr="00C14E42">
        <w:rPr>
          <w:rFonts w:ascii="Times New Roman" w:hAnsi="Times New Roman"/>
          <w:sz w:val="24"/>
          <w:szCs w:val="24"/>
          <w:lang w:val="tt-RU"/>
        </w:rPr>
        <w:t xml:space="preserve"> </w:t>
      </w:r>
      <w:r w:rsidRPr="00C14E42">
        <w:rPr>
          <w:rFonts w:ascii="Times New Roman" w:hAnsi="Times New Roman"/>
          <w:sz w:val="24"/>
          <w:szCs w:val="24"/>
        </w:rPr>
        <w:t>эше.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Жиһазлау:</w:t>
      </w:r>
      <w:r w:rsidRPr="00C14E42">
        <w:rPr>
          <w:rFonts w:ascii="Times New Roman" w:hAnsi="Times New Roman"/>
          <w:sz w:val="24"/>
          <w:szCs w:val="24"/>
          <w:lang w:val="tt-RU"/>
        </w:rPr>
        <w:t xml:space="preserve">  проектор, такта, ноутбук,  язгы табигатьне сүрәтләгән слайдлар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(кояш елмаюы, табигатьнең  уянуы, карлар эрүе,  сулыклар,  агач бөреләре ачылу), Зарипова З.М. Таратма материаллар, хат, җәнлек эзләре, ясалма агачлар, сулык,  керпе рәсеме, табышмаклар, күркәләр, умырзая чәчәге, гофр. кәгазь (ак,яшел), җилем, картон, кошлар тавышы, гөрләвек агуы тавышы яздырылган аудио язма.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Сүзлек өстендә эш: </w:t>
      </w:r>
      <w:r w:rsidRPr="00C14E42">
        <w:rPr>
          <w:rFonts w:ascii="Times New Roman" w:hAnsi="Times New Roman"/>
          <w:sz w:val="24"/>
          <w:szCs w:val="24"/>
          <w:lang w:val="tt-RU"/>
        </w:rPr>
        <w:t>умырзая, гөрләвек.</w:t>
      </w:r>
    </w:p>
    <w:p w:rsidR="00397F59" w:rsidRPr="00C14E42" w:rsidRDefault="00397F59" w:rsidP="00E468CD">
      <w:pPr>
        <w:pStyle w:val="NormalWeb"/>
        <w:spacing w:before="0" w:beforeAutospacing="0" w:after="0" w:afterAutospacing="0"/>
        <w:jc w:val="both"/>
        <w:rPr>
          <w:b/>
          <w:lang w:val="tt-RU"/>
        </w:rPr>
      </w:pPr>
      <w:r w:rsidRPr="00C14E42">
        <w:rPr>
          <w:b/>
          <w:lang w:val="tt-RU"/>
        </w:rPr>
        <w:t xml:space="preserve">Әсбаплар: </w:t>
      </w:r>
    </w:p>
    <w:p w:rsidR="00397F59" w:rsidRPr="00C14E42" w:rsidRDefault="00397F59" w:rsidP="00E468CD">
      <w:pPr>
        <w:pStyle w:val="NormalWeb"/>
        <w:numPr>
          <w:ilvl w:val="0"/>
          <w:numId w:val="19"/>
        </w:numPr>
        <w:spacing w:before="0" w:beforeAutospacing="0" w:after="0" w:afterAutospacing="0"/>
        <w:ind w:left="0"/>
        <w:jc w:val="both"/>
        <w:rPr>
          <w:lang w:val="tt-RU"/>
        </w:rPr>
      </w:pPr>
      <w:r w:rsidRPr="00C14E42">
        <w:rPr>
          <w:lang w:val="tt-RU"/>
        </w:rPr>
        <w:t xml:space="preserve">Методик кулланма.Зарипова З.М. “Туган телдә сөйләшәбез” 5-7 яшь.  </w:t>
      </w:r>
    </w:p>
    <w:p w:rsidR="00397F59" w:rsidRPr="00C14E42" w:rsidRDefault="00397F59" w:rsidP="00E468CD">
      <w:pPr>
        <w:pStyle w:val="ListParagraph"/>
        <w:numPr>
          <w:ilvl w:val="0"/>
          <w:numId w:val="19"/>
        </w:numPr>
        <w:spacing w:after="0" w:line="240" w:lineRule="auto"/>
        <w:ind w:left="0"/>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“Балачак аланы” 208 бит.</w:t>
      </w:r>
    </w:p>
    <w:p w:rsidR="00397F59" w:rsidRPr="00C14E42" w:rsidRDefault="00397F59" w:rsidP="00E468CD">
      <w:pPr>
        <w:pStyle w:val="ListParagraph"/>
        <w:numPr>
          <w:ilvl w:val="0"/>
          <w:numId w:val="19"/>
        </w:numPr>
        <w:spacing w:after="0" w:line="240" w:lineRule="auto"/>
        <w:ind w:left="0"/>
        <w:rPr>
          <w:rFonts w:ascii="Times New Roman" w:hAnsi="Times New Roman"/>
          <w:sz w:val="24"/>
          <w:szCs w:val="24"/>
          <w:lang w:val="tt-RU"/>
        </w:rPr>
      </w:pPr>
      <w:r w:rsidRPr="00C14E42">
        <w:rPr>
          <w:rFonts w:ascii="Times New Roman" w:hAnsi="Times New Roman"/>
          <w:sz w:val="24"/>
          <w:szCs w:val="24"/>
          <w:shd w:val="clear" w:color="auto" w:fill="FFFFFF"/>
        </w:rPr>
        <w:t>Методическое пособие для воспитателей дошкольных образовательных учреждений "Балачак – уйнап</w:t>
      </w:r>
      <w:r w:rsidRPr="00C14E42">
        <w:rPr>
          <w:rFonts w:ascii="Times New Roman" w:hAnsi="Times New Roman"/>
          <w:sz w:val="24"/>
          <w:szCs w:val="24"/>
          <w:shd w:val="clear" w:color="auto" w:fill="FFFFFF"/>
          <w:lang w:val="tt-RU"/>
        </w:rPr>
        <w:t xml:space="preserve"> </w:t>
      </w:r>
      <w:r w:rsidRPr="00C14E42">
        <w:rPr>
          <w:rFonts w:ascii="Times New Roman" w:hAnsi="Times New Roman"/>
          <w:sz w:val="24"/>
          <w:szCs w:val="24"/>
          <w:shd w:val="clear" w:color="auto" w:fill="FFFFFF"/>
        </w:rPr>
        <w:t xml:space="preserve">-көлеп үсәр чак" </w:t>
      </w:r>
    </w:p>
    <w:p w:rsidR="00397F59" w:rsidRDefault="00397F59" w:rsidP="00E468CD">
      <w:pPr>
        <w:pStyle w:val="NormalWeb"/>
        <w:spacing w:before="0" w:beforeAutospacing="0" w:after="0" w:afterAutospacing="0"/>
        <w:jc w:val="both"/>
        <w:rPr>
          <w:b/>
          <w:i/>
          <w:color w:val="FF0000"/>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Эшчәнлек барышы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тәрбияче артыннан кереп  ярым түгәрәккә  басалар.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карагыз эле бүген безгә күпме кунаклар килгән. Без аларны күрүебезгә  бик шатбыз.  Әйдәгез  әле,  алар белән елмаеп исәнләшәбез.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Исәнмесез.  Хәерле иртә, барчагызга да!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Әйдәгез  хәзер  «Хәерле иртә»  уенын уйнап алабыз. Минем арттан кабатлагыз.</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Хәерле иртә!</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Хәерле иртә, күзләрем (күзләрне сыйпау)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Уяндыгызмы? (биноколь</w:t>
      </w:r>
      <w:r w:rsidRPr="00C14E42">
        <w:rPr>
          <w:rFonts w:ascii="Times New Roman" w:hAnsi="Times New Roman"/>
          <w:sz w:val="24"/>
          <w:szCs w:val="24"/>
          <w:lang w:val="tt-RU"/>
        </w:rPr>
        <w:t xml:space="preserve"> </w:t>
      </w:r>
      <w:r w:rsidRPr="00C14E42">
        <w:rPr>
          <w:rFonts w:ascii="Times New Roman" w:hAnsi="Times New Roman"/>
          <w:sz w:val="24"/>
          <w:szCs w:val="24"/>
        </w:rPr>
        <w:t>ясау)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Х</w:t>
      </w:r>
      <w:r w:rsidRPr="00C14E42">
        <w:rPr>
          <w:rFonts w:ascii="Times New Roman" w:hAnsi="Times New Roman"/>
          <w:sz w:val="24"/>
          <w:szCs w:val="24"/>
          <w:lang w:val="tt-RU"/>
        </w:rPr>
        <w:t>ә</w:t>
      </w:r>
      <w:r w:rsidRPr="00C14E42">
        <w:rPr>
          <w:rFonts w:ascii="Times New Roman" w:hAnsi="Times New Roman"/>
          <w:sz w:val="24"/>
          <w:szCs w:val="24"/>
        </w:rPr>
        <w:t>ерле</w:t>
      </w:r>
      <w:r w:rsidRPr="00C14E42">
        <w:rPr>
          <w:rFonts w:ascii="Times New Roman" w:hAnsi="Times New Roman"/>
          <w:sz w:val="24"/>
          <w:szCs w:val="24"/>
          <w:lang w:val="tt-RU"/>
        </w:rPr>
        <w:t xml:space="preserve"> </w:t>
      </w:r>
      <w:r w:rsidRPr="00C14E42">
        <w:rPr>
          <w:rFonts w:ascii="Times New Roman" w:hAnsi="Times New Roman"/>
          <w:sz w:val="24"/>
          <w:szCs w:val="24"/>
        </w:rPr>
        <w:t>ирт</w:t>
      </w:r>
      <w:r w:rsidRPr="00C14E42">
        <w:rPr>
          <w:rFonts w:ascii="Times New Roman" w:hAnsi="Times New Roman"/>
          <w:sz w:val="24"/>
          <w:szCs w:val="24"/>
          <w:lang w:val="tt-RU"/>
        </w:rPr>
        <w:t>ә</w:t>
      </w:r>
      <w:r w:rsidRPr="00C14E42">
        <w:rPr>
          <w:rFonts w:ascii="Times New Roman" w:hAnsi="Times New Roman"/>
          <w:sz w:val="24"/>
          <w:szCs w:val="24"/>
        </w:rPr>
        <w:t>, колакларым (колакларны</w:t>
      </w:r>
      <w:r w:rsidRPr="00C14E42">
        <w:rPr>
          <w:rFonts w:ascii="Times New Roman" w:hAnsi="Times New Roman"/>
          <w:sz w:val="24"/>
          <w:szCs w:val="24"/>
          <w:lang w:val="tt-RU"/>
        </w:rPr>
        <w:t xml:space="preserve"> </w:t>
      </w:r>
      <w:r w:rsidRPr="00C14E42">
        <w:rPr>
          <w:rFonts w:ascii="Times New Roman" w:hAnsi="Times New Roman"/>
          <w:sz w:val="24"/>
          <w:szCs w:val="24"/>
        </w:rPr>
        <w:t>сыйпау)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Уяндыгызмы? (кул</w:t>
      </w:r>
      <w:r w:rsidRPr="00C14E42">
        <w:rPr>
          <w:rFonts w:ascii="Times New Roman" w:hAnsi="Times New Roman"/>
          <w:sz w:val="24"/>
          <w:szCs w:val="24"/>
          <w:lang w:val="tt-RU"/>
        </w:rPr>
        <w:t xml:space="preserve"> </w:t>
      </w:r>
      <w:r w:rsidRPr="00C14E42">
        <w:rPr>
          <w:rFonts w:ascii="Times New Roman" w:hAnsi="Times New Roman"/>
          <w:sz w:val="24"/>
          <w:szCs w:val="24"/>
        </w:rPr>
        <w:t>учларын</w:t>
      </w:r>
      <w:r w:rsidRPr="00C14E42">
        <w:rPr>
          <w:rFonts w:ascii="Times New Roman" w:hAnsi="Times New Roman"/>
          <w:sz w:val="24"/>
          <w:szCs w:val="24"/>
          <w:lang w:val="tt-RU"/>
        </w:rPr>
        <w:t xml:space="preserve"> </w:t>
      </w:r>
      <w:r w:rsidRPr="00C14E42">
        <w:rPr>
          <w:rFonts w:ascii="Times New Roman" w:hAnsi="Times New Roman"/>
          <w:sz w:val="24"/>
          <w:szCs w:val="24"/>
        </w:rPr>
        <w:t>колакларга кую)</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Х</w:t>
      </w:r>
      <w:r w:rsidRPr="00C14E42">
        <w:rPr>
          <w:rFonts w:ascii="Times New Roman" w:hAnsi="Times New Roman"/>
          <w:sz w:val="24"/>
          <w:szCs w:val="24"/>
          <w:lang w:val="tt-RU"/>
        </w:rPr>
        <w:t>ә</w:t>
      </w:r>
      <w:r w:rsidRPr="00C14E42">
        <w:rPr>
          <w:rFonts w:ascii="Times New Roman" w:hAnsi="Times New Roman"/>
          <w:sz w:val="24"/>
          <w:szCs w:val="24"/>
        </w:rPr>
        <w:t>ерле</w:t>
      </w:r>
      <w:r w:rsidRPr="00C14E42">
        <w:rPr>
          <w:rFonts w:ascii="Times New Roman" w:hAnsi="Times New Roman"/>
          <w:sz w:val="24"/>
          <w:szCs w:val="24"/>
          <w:lang w:val="tt-RU"/>
        </w:rPr>
        <w:t xml:space="preserve"> </w:t>
      </w:r>
      <w:r w:rsidRPr="00C14E42">
        <w:rPr>
          <w:rFonts w:ascii="Times New Roman" w:hAnsi="Times New Roman"/>
          <w:sz w:val="24"/>
          <w:szCs w:val="24"/>
        </w:rPr>
        <w:t>ирт</w:t>
      </w:r>
      <w:r w:rsidRPr="00C14E42">
        <w:rPr>
          <w:rFonts w:ascii="Times New Roman" w:hAnsi="Times New Roman"/>
          <w:sz w:val="24"/>
          <w:szCs w:val="24"/>
          <w:lang w:val="tt-RU"/>
        </w:rPr>
        <w:t>ә</w:t>
      </w:r>
      <w:r w:rsidRPr="00C14E42">
        <w:rPr>
          <w:rFonts w:ascii="Times New Roman" w:hAnsi="Times New Roman"/>
          <w:sz w:val="24"/>
          <w:szCs w:val="24"/>
        </w:rPr>
        <w:t>, кулларым</w:t>
      </w:r>
      <w:r w:rsidRPr="00C14E42">
        <w:rPr>
          <w:rFonts w:ascii="Times New Roman" w:hAnsi="Times New Roman"/>
          <w:sz w:val="24"/>
          <w:szCs w:val="24"/>
          <w:lang w:val="tt-RU"/>
        </w:rPr>
        <w:t xml:space="preserve"> </w:t>
      </w:r>
      <w:r w:rsidRPr="00C14E42">
        <w:rPr>
          <w:rFonts w:ascii="Times New Roman" w:hAnsi="Times New Roman"/>
          <w:sz w:val="24"/>
          <w:szCs w:val="24"/>
        </w:rPr>
        <w:t>(кулларны</w:t>
      </w:r>
      <w:r w:rsidRPr="00C14E42">
        <w:rPr>
          <w:rFonts w:ascii="Times New Roman" w:hAnsi="Times New Roman"/>
          <w:sz w:val="24"/>
          <w:szCs w:val="24"/>
          <w:lang w:val="tt-RU"/>
        </w:rPr>
        <w:t xml:space="preserve"> </w:t>
      </w:r>
      <w:r w:rsidRPr="00C14E42">
        <w:rPr>
          <w:rFonts w:ascii="Times New Roman" w:hAnsi="Times New Roman"/>
          <w:sz w:val="24"/>
          <w:szCs w:val="24"/>
        </w:rPr>
        <w:t>сыйпау)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Уяндыгызмы?  (кул</w:t>
      </w:r>
      <w:r w:rsidRPr="00C14E42">
        <w:rPr>
          <w:rFonts w:ascii="Times New Roman" w:hAnsi="Times New Roman"/>
          <w:sz w:val="24"/>
          <w:szCs w:val="24"/>
          <w:lang w:val="tt-RU"/>
        </w:rPr>
        <w:t xml:space="preserve"> </w:t>
      </w:r>
      <w:r w:rsidRPr="00C14E42">
        <w:rPr>
          <w:rFonts w:ascii="Times New Roman" w:hAnsi="Times New Roman"/>
          <w:sz w:val="24"/>
          <w:szCs w:val="24"/>
        </w:rPr>
        <w:t>чабу)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Х</w:t>
      </w:r>
      <w:r w:rsidRPr="00C14E42">
        <w:rPr>
          <w:rFonts w:ascii="Times New Roman" w:hAnsi="Times New Roman"/>
          <w:sz w:val="24"/>
          <w:szCs w:val="24"/>
          <w:lang w:val="tt-RU"/>
        </w:rPr>
        <w:t>ә</w:t>
      </w:r>
      <w:r w:rsidRPr="00C14E42">
        <w:rPr>
          <w:rFonts w:ascii="Times New Roman" w:hAnsi="Times New Roman"/>
          <w:sz w:val="24"/>
          <w:szCs w:val="24"/>
        </w:rPr>
        <w:t>ерле</w:t>
      </w:r>
      <w:r w:rsidRPr="00C14E42">
        <w:rPr>
          <w:rFonts w:ascii="Times New Roman" w:hAnsi="Times New Roman"/>
          <w:sz w:val="24"/>
          <w:szCs w:val="24"/>
          <w:lang w:val="tt-RU"/>
        </w:rPr>
        <w:t xml:space="preserve"> </w:t>
      </w:r>
      <w:r w:rsidRPr="00C14E42">
        <w:rPr>
          <w:rFonts w:ascii="Times New Roman" w:hAnsi="Times New Roman"/>
          <w:sz w:val="24"/>
          <w:szCs w:val="24"/>
        </w:rPr>
        <w:t>ирт</w:t>
      </w:r>
      <w:r w:rsidRPr="00C14E42">
        <w:rPr>
          <w:rFonts w:ascii="Times New Roman" w:hAnsi="Times New Roman"/>
          <w:sz w:val="24"/>
          <w:szCs w:val="24"/>
          <w:lang w:val="tt-RU"/>
        </w:rPr>
        <w:t>ә</w:t>
      </w:r>
      <w:r w:rsidRPr="00C14E42">
        <w:rPr>
          <w:rFonts w:ascii="Times New Roman" w:hAnsi="Times New Roman"/>
          <w:sz w:val="24"/>
          <w:szCs w:val="24"/>
        </w:rPr>
        <w:t>, аякларым (аякларны</w:t>
      </w:r>
      <w:r w:rsidRPr="00C14E42">
        <w:rPr>
          <w:rFonts w:ascii="Times New Roman" w:hAnsi="Times New Roman"/>
          <w:sz w:val="24"/>
          <w:szCs w:val="24"/>
          <w:lang w:val="tt-RU"/>
        </w:rPr>
        <w:t xml:space="preserve"> </w:t>
      </w:r>
      <w:r w:rsidRPr="00C14E42">
        <w:rPr>
          <w:rFonts w:ascii="Times New Roman" w:hAnsi="Times New Roman"/>
          <w:sz w:val="24"/>
          <w:szCs w:val="24"/>
        </w:rPr>
        <w:t>сыйпау)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Уяндыгызмы?</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Х</w:t>
      </w:r>
      <w:r w:rsidRPr="00C14E42">
        <w:rPr>
          <w:rFonts w:ascii="Times New Roman" w:hAnsi="Times New Roman"/>
          <w:sz w:val="24"/>
          <w:szCs w:val="24"/>
          <w:lang w:val="tt-RU"/>
        </w:rPr>
        <w:t>ә</w:t>
      </w:r>
      <w:r w:rsidRPr="00C14E42">
        <w:rPr>
          <w:rFonts w:ascii="Times New Roman" w:hAnsi="Times New Roman"/>
          <w:sz w:val="24"/>
          <w:szCs w:val="24"/>
        </w:rPr>
        <w:t>ерле</w:t>
      </w:r>
      <w:r w:rsidRPr="00C14E42">
        <w:rPr>
          <w:rFonts w:ascii="Times New Roman" w:hAnsi="Times New Roman"/>
          <w:sz w:val="24"/>
          <w:szCs w:val="24"/>
          <w:lang w:val="tt-RU"/>
        </w:rPr>
        <w:t xml:space="preserve"> </w:t>
      </w:r>
      <w:r w:rsidRPr="00C14E42">
        <w:rPr>
          <w:rFonts w:ascii="Times New Roman" w:hAnsi="Times New Roman"/>
          <w:sz w:val="24"/>
          <w:szCs w:val="24"/>
        </w:rPr>
        <w:t>ирт</w:t>
      </w:r>
      <w:r w:rsidRPr="00C14E42">
        <w:rPr>
          <w:rFonts w:ascii="Times New Roman" w:hAnsi="Times New Roman"/>
          <w:sz w:val="24"/>
          <w:szCs w:val="24"/>
          <w:lang w:val="tt-RU"/>
        </w:rPr>
        <w:t>ә</w:t>
      </w:r>
      <w:r w:rsidRPr="00C14E42">
        <w:rPr>
          <w:rFonts w:ascii="Times New Roman" w:hAnsi="Times New Roman"/>
          <w:sz w:val="24"/>
          <w:szCs w:val="24"/>
        </w:rPr>
        <w:t>, кояш (кулларын</w:t>
      </w:r>
      <w:r w:rsidRPr="00C14E42">
        <w:rPr>
          <w:rFonts w:ascii="Times New Roman" w:hAnsi="Times New Roman"/>
          <w:sz w:val="24"/>
          <w:szCs w:val="24"/>
          <w:lang w:val="tt-RU"/>
        </w:rPr>
        <w:t xml:space="preserve"> </w:t>
      </w:r>
      <w:r w:rsidRPr="00C14E42">
        <w:rPr>
          <w:rFonts w:ascii="Times New Roman" w:hAnsi="Times New Roman"/>
          <w:sz w:val="24"/>
          <w:szCs w:val="24"/>
        </w:rPr>
        <w:t>сузып)</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Мин уяндым.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Молодцы,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Менә, балалар, бөтенегезнең  дә кәефләре әйбәт.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Ай – яй, балалар, безгә кемдер килгән бит. Кем эзләре микән ул?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Барып карыйк эле, бу эзләр кая алып бара микән? Хат түгелме соң бу?  (балалар магнит тактага кадәр баралар һәм тәрбиячегә хатны алып бирәләр).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бу хатны кемнән дип уйлыйсыз? (урман җәнлекләреннән һ.б.) Эйдәгез, хатны укыйк эле.</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Исәнмесез, балалар! Барлык урман  җәнлекләре исеменнән, мин – тиен, сезгә хат язам. Балалар, мин сезне сихри язгы урманыбызның матурлыгын күрергә кунакка чакырам. Сезне бездә кызыклы очрашулар көтә. Көтеп калабыз. Сәлам белән тиенкәй.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барабызмы?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Эйе.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Әйдәгез әле, башта урманда үз - үзеңне тоту кагыйдәләрен искә төшереп китик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Урманда нишләргә ярамый инде? Әйе дөрес, балалар, шауларга, кычкырып сөйләшергә, агачларның ботакларын сындырырга, чәчәкләрне өзәргә ярамый.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Х</w:t>
      </w:r>
      <w:r w:rsidRPr="00C14E42">
        <w:rPr>
          <w:rFonts w:ascii="Times New Roman" w:hAnsi="Times New Roman"/>
          <w:sz w:val="24"/>
          <w:szCs w:val="24"/>
          <w:lang w:val="tt-RU"/>
        </w:rPr>
        <w:t>ә</w:t>
      </w:r>
      <w:r w:rsidRPr="00C14E42">
        <w:rPr>
          <w:rFonts w:ascii="Times New Roman" w:hAnsi="Times New Roman"/>
          <w:sz w:val="24"/>
          <w:szCs w:val="24"/>
        </w:rPr>
        <w:t>зер</w:t>
      </w:r>
      <w:r w:rsidRPr="00C14E42">
        <w:rPr>
          <w:rFonts w:ascii="Times New Roman" w:hAnsi="Times New Roman"/>
          <w:sz w:val="24"/>
          <w:szCs w:val="24"/>
          <w:lang w:val="tt-RU"/>
        </w:rPr>
        <w:t xml:space="preserve"> </w:t>
      </w:r>
      <w:r w:rsidRPr="00C14E42">
        <w:rPr>
          <w:rFonts w:ascii="Times New Roman" w:hAnsi="Times New Roman"/>
          <w:sz w:val="24"/>
          <w:szCs w:val="24"/>
        </w:rPr>
        <w:t>урманга</w:t>
      </w:r>
      <w:r w:rsidRPr="00C14E42">
        <w:rPr>
          <w:rFonts w:ascii="Times New Roman" w:hAnsi="Times New Roman"/>
          <w:sz w:val="24"/>
          <w:szCs w:val="24"/>
          <w:lang w:val="tt-RU"/>
        </w:rPr>
        <w:t xml:space="preserve"> </w:t>
      </w:r>
      <w:r w:rsidRPr="00C14E42">
        <w:rPr>
          <w:rFonts w:ascii="Times New Roman" w:hAnsi="Times New Roman"/>
          <w:sz w:val="24"/>
          <w:szCs w:val="24"/>
        </w:rPr>
        <w:t>барсак та була.</w:t>
      </w:r>
      <w:r w:rsidRPr="00C14E42">
        <w:rPr>
          <w:rFonts w:ascii="Times New Roman" w:hAnsi="Times New Roman"/>
          <w:sz w:val="24"/>
          <w:szCs w:val="24"/>
          <w:lang w:val="tt-RU"/>
        </w:rPr>
        <w:t xml:space="preserve"> Күзләрне йомабыз, тынычланабыз. Әкрен генә күзләрне ачтык, менә без урманга килеп тә җиттек. </w:t>
      </w:r>
      <w:r w:rsidRPr="00C14E42">
        <w:rPr>
          <w:rFonts w:ascii="Times New Roman" w:hAnsi="Times New Roman"/>
          <w:b/>
          <w:sz w:val="24"/>
          <w:szCs w:val="24"/>
          <w:lang w:val="tt-RU"/>
        </w:rPr>
        <w:t>(Тыныч кына музыка)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 xml:space="preserve">Менә урманга  килеп тә җиттек. </w:t>
      </w:r>
      <w:r w:rsidRPr="00C14E42">
        <w:rPr>
          <w:rFonts w:ascii="Times New Roman" w:hAnsi="Times New Roman"/>
          <w:b/>
          <w:sz w:val="24"/>
          <w:szCs w:val="24"/>
          <w:lang w:val="tt-RU"/>
        </w:rPr>
        <w:t>(Слайд 3,4, 5, 6)</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Карагыз</w:t>
      </w:r>
      <w:r w:rsidRPr="00C14E42">
        <w:rPr>
          <w:rFonts w:ascii="Times New Roman" w:hAnsi="Times New Roman"/>
          <w:sz w:val="24"/>
          <w:szCs w:val="24"/>
          <w:lang w:val="tt-RU"/>
        </w:rPr>
        <w:t xml:space="preserve"> </w:t>
      </w:r>
      <w:r w:rsidRPr="00C14E42">
        <w:rPr>
          <w:rFonts w:ascii="Times New Roman" w:hAnsi="Times New Roman"/>
          <w:sz w:val="24"/>
          <w:szCs w:val="24"/>
        </w:rPr>
        <w:t>эле</w:t>
      </w:r>
      <w:r w:rsidRPr="00C14E42">
        <w:rPr>
          <w:rFonts w:ascii="Times New Roman" w:hAnsi="Times New Roman"/>
          <w:sz w:val="24"/>
          <w:szCs w:val="24"/>
          <w:lang w:val="tt-RU"/>
        </w:rPr>
        <w:t xml:space="preserve"> </w:t>
      </w:r>
      <w:r w:rsidRPr="00C14E42">
        <w:rPr>
          <w:rFonts w:ascii="Times New Roman" w:hAnsi="Times New Roman"/>
          <w:sz w:val="24"/>
          <w:szCs w:val="24"/>
        </w:rPr>
        <w:t>бу г</w:t>
      </w:r>
      <w:r w:rsidRPr="00C14E42">
        <w:rPr>
          <w:rFonts w:ascii="Times New Roman" w:hAnsi="Times New Roman"/>
          <w:sz w:val="24"/>
          <w:szCs w:val="24"/>
          <w:lang w:val="tt-RU"/>
        </w:rPr>
        <w:t>ү</w:t>
      </w:r>
      <w:r w:rsidRPr="00C14E42">
        <w:rPr>
          <w:rFonts w:ascii="Times New Roman" w:hAnsi="Times New Roman"/>
          <w:sz w:val="24"/>
          <w:szCs w:val="24"/>
        </w:rPr>
        <w:t>з</w:t>
      </w:r>
      <w:r w:rsidRPr="00C14E42">
        <w:rPr>
          <w:rFonts w:ascii="Times New Roman" w:hAnsi="Times New Roman"/>
          <w:sz w:val="24"/>
          <w:szCs w:val="24"/>
          <w:lang w:val="tt-RU"/>
        </w:rPr>
        <w:t>ә</w:t>
      </w:r>
      <w:r w:rsidRPr="00C14E42">
        <w:rPr>
          <w:rFonts w:ascii="Times New Roman" w:hAnsi="Times New Roman"/>
          <w:sz w:val="24"/>
          <w:szCs w:val="24"/>
        </w:rPr>
        <w:t>ллекне, матурлыкны</w:t>
      </w:r>
      <w:r w:rsidRPr="00C14E42">
        <w:rPr>
          <w:rFonts w:ascii="Times New Roman" w:hAnsi="Times New Roman"/>
          <w:sz w:val="24"/>
          <w:szCs w:val="24"/>
          <w:lang w:val="tt-RU"/>
        </w:rPr>
        <w:t>!</w:t>
      </w:r>
      <w:r w:rsidRPr="00C14E42">
        <w:rPr>
          <w:rFonts w:ascii="Times New Roman" w:hAnsi="Times New Roman"/>
          <w:sz w:val="24"/>
          <w:szCs w:val="24"/>
        </w:rPr>
        <w:t xml:space="preserve"> Кошлар</w:t>
      </w:r>
      <w:r w:rsidRPr="00C14E42">
        <w:rPr>
          <w:rFonts w:ascii="Times New Roman" w:hAnsi="Times New Roman"/>
          <w:sz w:val="24"/>
          <w:szCs w:val="24"/>
          <w:lang w:val="tt-RU"/>
        </w:rPr>
        <w:t xml:space="preserve"> </w:t>
      </w:r>
      <w:r w:rsidRPr="00C14E42">
        <w:rPr>
          <w:rFonts w:ascii="Times New Roman" w:hAnsi="Times New Roman"/>
          <w:sz w:val="24"/>
          <w:szCs w:val="24"/>
        </w:rPr>
        <w:t>сайрый,</w:t>
      </w:r>
      <w:r w:rsidRPr="00C14E42">
        <w:rPr>
          <w:rFonts w:ascii="Times New Roman" w:hAnsi="Times New Roman"/>
          <w:sz w:val="24"/>
          <w:szCs w:val="24"/>
          <w:lang w:val="tt-RU"/>
        </w:rPr>
        <w:t xml:space="preserve"> </w:t>
      </w:r>
      <w:r w:rsidRPr="00C14E42">
        <w:rPr>
          <w:rFonts w:ascii="Times New Roman" w:hAnsi="Times New Roman"/>
          <w:sz w:val="24"/>
          <w:szCs w:val="24"/>
        </w:rPr>
        <w:t>г</w:t>
      </w:r>
      <w:r w:rsidRPr="00C14E42">
        <w:rPr>
          <w:rFonts w:ascii="Times New Roman" w:hAnsi="Times New Roman"/>
          <w:sz w:val="24"/>
          <w:szCs w:val="24"/>
          <w:lang w:val="tt-RU"/>
        </w:rPr>
        <w:t>ө</w:t>
      </w:r>
      <w:r w:rsidRPr="00C14E42">
        <w:rPr>
          <w:rFonts w:ascii="Times New Roman" w:hAnsi="Times New Roman"/>
          <w:sz w:val="24"/>
          <w:szCs w:val="24"/>
        </w:rPr>
        <w:t>рл</w:t>
      </w:r>
      <w:r w:rsidRPr="00C14E42">
        <w:rPr>
          <w:rFonts w:ascii="Times New Roman" w:hAnsi="Times New Roman"/>
          <w:sz w:val="24"/>
          <w:szCs w:val="24"/>
          <w:lang w:val="tt-RU"/>
        </w:rPr>
        <w:t>ә</w:t>
      </w:r>
      <w:r w:rsidRPr="00C14E42">
        <w:rPr>
          <w:rFonts w:ascii="Times New Roman" w:hAnsi="Times New Roman"/>
          <w:sz w:val="24"/>
          <w:szCs w:val="24"/>
        </w:rPr>
        <w:t>векл</w:t>
      </w:r>
      <w:r w:rsidRPr="00C14E42">
        <w:rPr>
          <w:rFonts w:ascii="Times New Roman" w:hAnsi="Times New Roman"/>
          <w:sz w:val="24"/>
          <w:szCs w:val="24"/>
          <w:lang w:val="tt-RU"/>
        </w:rPr>
        <w:t>ә</w:t>
      </w:r>
      <w:r w:rsidRPr="00C14E42">
        <w:rPr>
          <w:rFonts w:ascii="Times New Roman" w:hAnsi="Times New Roman"/>
          <w:sz w:val="24"/>
          <w:szCs w:val="24"/>
        </w:rPr>
        <w:t>р ага. Каен, нарат, чыршы</w:t>
      </w:r>
      <w:r w:rsidRPr="00C14E42">
        <w:rPr>
          <w:rFonts w:ascii="Times New Roman" w:hAnsi="Times New Roman"/>
          <w:sz w:val="24"/>
          <w:szCs w:val="24"/>
          <w:lang w:val="tt-RU"/>
        </w:rPr>
        <w:t xml:space="preserve"> </w:t>
      </w:r>
      <w:r w:rsidRPr="00C14E42">
        <w:rPr>
          <w:rFonts w:ascii="Times New Roman" w:hAnsi="Times New Roman"/>
          <w:sz w:val="24"/>
          <w:szCs w:val="24"/>
        </w:rPr>
        <w:t>агачлары</w:t>
      </w:r>
      <w:r w:rsidRPr="00C14E42">
        <w:rPr>
          <w:rFonts w:ascii="Times New Roman" w:hAnsi="Times New Roman"/>
          <w:sz w:val="24"/>
          <w:szCs w:val="24"/>
          <w:lang w:val="tt-RU"/>
        </w:rPr>
        <w:t xml:space="preserve"> ү</w:t>
      </w:r>
      <w:r w:rsidRPr="00C14E42">
        <w:rPr>
          <w:rFonts w:ascii="Times New Roman" w:hAnsi="Times New Roman"/>
          <w:sz w:val="24"/>
          <w:szCs w:val="24"/>
        </w:rPr>
        <w:t>ск</w:t>
      </w:r>
      <w:r w:rsidRPr="00C14E42">
        <w:rPr>
          <w:rFonts w:ascii="Times New Roman" w:hAnsi="Times New Roman"/>
          <w:sz w:val="24"/>
          <w:szCs w:val="24"/>
          <w:lang w:val="tt-RU"/>
        </w:rPr>
        <w:t>ә</w:t>
      </w:r>
      <w:r w:rsidRPr="00C14E42">
        <w:rPr>
          <w:rFonts w:ascii="Times New Roman" w:hAnsi="Times New Roman"/>
          <w:sz w:val="24"/>
          <w:szCs w:val="24"/>
        </w:rPr>
        <w:t>н. Яз</w:t>
      </w:r>
      <w:r w:rsidRPr="00C14E42">
        <w:rPr>
          <w:rFonts w:ascii="Times New Roman" w:hAnsi="Times New Roman"/>
          <w:sz w:val="24"/>
          <w:szCs w:val="24"/>
          <w:lang w:val="tt-RU"/>
        </w:rPr>
        <w:t xml:space="preserve"> </w:t>
      </w:r>
      <w:r w:rsidRPr="00C14E42">
        <w:rPr>
          <w:rFonts w:ascii="Times New Roman" w:hAnsi="Times New Roman"/>
          <w:sz w:val="24"/>
          <w:szCs w:val="24"/>
        </w:rPr>
        <w:t>исе, урман, б</w:t>
      </w:r>
      <w:r w:rsidRPr="00C14E42">
        <w:rPr>
          <w:rFonts w:ascii="Times New Roman" w:hAnsi="Times New Roman"/>
          <w:sz w:val="24"/>
          <w:szCs w:val="24"/>
          <w:lang w:val="tt-RU"/>
        </w:rPr>
        <w:t>ө</w:t>
      </w:r>
      <w:r w:rsidRPr="00C14E42">
        <w:rPr>
          <w:rFonts w:ascii="Times New Roman" w:hAnsi="Times New Roman"/>
          <w:sz w:val="24"/>
          <w:szCs w:val="24"/>
        </w:rPr>
        <w:t>ре исе кил</w:t>
      </w:r>
      <w:r w:rsidRPr="00C14E42">
        <w:rPr>
          <w:rFonts w:ascii="Times New Roman" w:hAnsi="Times New Roman"/>
          <w:sz w:val="24"/>
          <w:szCs w:val="24"/>
          <w:lang w:val="tt-RU"/>
        </w:rPr>
        <w:t>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 күктә кояш елмая. Балалар, рәхәтләнеп урман һавасын сулыйк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(Сулыш алу гимнастикасы -  тирән итеп сулыш аласы да әкрен генә чыгарасыз, шулай итеп 3 тапкыр кабатлыйсы.)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чыршы төбендә  кемдер бар бугай. Керпе икән. Ул безгә нидер әйтмәкче була. Табышмаклар икән.           </w:t>
      </w:r>
      <w:r w:rsidRPr="00C14E42">
        <w:rPr>
          <w:rFonts w:ascii="Times New Roman" w:hAnsi="Times New Roman"/>
          <w:b/>
          <w:sz w:val="24"/>
          <w:szCs w:val="24"/>
          <w:lang w:val="tt-RU"/>
        </w:rPr>
        <w:t xml:space="preserve"> (Слайд 9)</w:t>
      </w:r>
    </w:p>
    <w:p w:rsidR="00397F59" w:rsidRPr="00E468CD"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Бу табышмакларга җавап бирсәгез урманда нинди җәнлекләр яшәгәнен белербез? Җавап биреп карыйк әле.Үзе ялагай, үзе </w:t>
      </w:r>
      <w:r w:rsidRPr="00E468CD">
        <w:rPr>
          <w:rFonts w:ascii="Times New Roman" w:hAnsi="Times New Roman"/>
          <w:sz w:val="24"/>
          <w:szCs w:val="24"/>
          <w:lang w:val="tt-RU"/>
        </w:rPr>
        <w:t>х</w:t>
      </w:r>
      <w:r w:rsidRPr="00C14E42">
        <w:rPr>
          <w:rFonts w:ascii="Times New Roman" w:hAnsi="Times New Roman"/>
          <w:sz w:val="24"/>
          <w:szCs w:val="24"/>
          <w:lang w:val="tt-RU"/>
        </w:rPr>
        <w:t>ә</w:t>
      </w:r>
      <w:r w:rsidRPr="00E468CD">
        <w:rPr>
          <w:rFonts w:ascii="Times New Roman" w:hAnsi="Times New Roman"/>
          <w:sz w:val="24"/>
          <w:szCs w:val="24"/>
          <w:lang w:val="tt-RU"/>
        </w:rPr>
        <w:t>йл</w:t>
      </w:r>
      <w:r w:rsidRPr="00C14E42">
        <w:rPr>
          <w:rFonts w:ascii="Times New Roman" w:hAnsi="Times New Roman"/>
          <w:sz w:val="24"/>
          <w:szCs w:val="24"/>
          <w:lang w:val="tt-RU"/>
        </w:rPr>
        <w:t>ә</w:t>
      </w:r>
      <w:r w:rsidRPr="00E468CD">
        <w:rPr>
          <w:rFonts w:ascii="Times New Roman" w:hAnsi="Times New Roman"/>
          <w:sz w:val="24"/>
          <w:szCs w:val="24"/>
          <w:lang w:val="tt-RU"/>
        </w:rPr>
        <w:t>к</w:t>
      </w:r>
      <w:r w:rsidRPr="00C14E42">
        <w:rPr>
          <w:rFonts w:ascii="Times New Roman" w:hAnsi="Times New Roman"/>
          <w:sz w:val="24"/>
          <w:szCs w:val="24"/>
          <w:lang w:val="tt-RU"/>
        </w:rPr>
        <w:t>ә</w:t>
      </w:r>
      <w:r w:rsidRPr="00E468CD">
        <w:rPr>
          <w:rFonts w:ascii="Times New Roman" w:hAnsi="Times New Roman"/>
          <w:sz w:val="24"/>
          <w:szCs w:val="24"/>
          <w:lang w:val="tt-RU"/>
        </w:rPr>
        <w:t xml:space="preserve">р </w:t>
      </w:r>
    </w:p>
    <w:p w:rsidR="00397F59" w:rsidRPr="00E468CD"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Ул н</w:t>
      </w:r>
      <w:r w:rsidRPr="00C14E42">
        <w:rPr>
          <w:rFonts w:ascii="Times New Roman" w:hAnsi="Times New Roman"/>
          <w:sz w:val="24"/>
          <w:szCs w:val="24"/>
          <w:lang w:val="tt-RU"/>
        </w:rPr>
        <w:t>ә</w:t>
      </w:r>
      <w:r w:rsidRPr="00E468CD">
        <w:rPr>
          <w:rFonts w:ascii="Times New Roman" w:hAnsi="Times New Roman"/>
          <w:sz w:val="24"/>
          <w:szCs w:val="24"/>
          <w:lang w:val="tt-RU"/>
        </w:rPr>
        <w:t>рс</w:t>
      </w:r>
      <w:r w:rsidRPr="00C14E42">
        <w:rPr>
          <w:rFonts w:ascii="Times New Roman" w:hAnsi="Times New Roman"/>
          <w:sz w:val="24"/>
          <w:szCs w:val="24"/>
          <w:lang w:val="tt-RU"/>
        </w:rPr>
        <w:t xml:space="preserve">ә </w:t>
      </w:r>
      <w:r w:rsidRPr="00E468CD">
        <w:rPr>
          <w:rFonts w:ascii="Times New Roman" w:hAnsi="Times New Roman"/>
          <w:sz w:val="24"/>
          <w:szCs w:val="24"/>
          <w:lang w:val="tt-RU"/>
        </w:rPr>
        <w:t xml:space="preserve">булыр,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 xml:space="preserve">Я, </w:t>
      </w:r>
      <w:r w:rsidRPr="00C14E42">
        <w:rPr>
          <w:rFonts w:ascii="Times New Roman" w:hAnsi="Times New Roman"/>
          <w:sz w:val="24"/>
          <w:szCs w:val="24"/>
          <w:lang w:val="tt-RU"/>
        </w:rPr>
        <w:t>ә</w:t>
      </w:r>
      <w:r w:rsidRPr="00E468CD">
        <w:rPr>
          <w:rFonts w:ascii="Times New Roman" w:hAnsi="Times New Roman"/>
          <w:sz w:val="24"/>
          <w:szCs w:val="24"/>
          <w:lang w:val="tt-RU"/>
        </w:rPr>
        <w:t>йтеп</w:t>
      </w:r>
      <w:r w:rsidRPr="00C14E42">
        <w:rPr>
          <w:rFonts w:ascii="Times New Roman" w:hAnsi="Times New Roman"/>
          <w:sz w:val="24"/>
          <w:szCs w:val="24"/>
          <w:lang w:val="tt-RU"/>
        </w:rPr>
        <w:t xml:space="preserve"> җ</w:t>
      </w:r>
      <w:r w:rsidRPr="00E468CD">
        <w:rPr>
          <w:rFonts w:ascii="Times New Roman" w:hAnsi="Times New Roman"/>
          <w:sz w:val="24"/>
          <w:szCs w:val="24"/>
          <w:lang w:val="tt-RU"/>
        </w:rPr>
        <w:t>иб</w:t>
      </w:r>
      <w:r w:rsidRPr="00C14E42">
        <w:rPr>
          <w:rFonts w:ascii="Times New Roman" w:hAnsi="Times New Roman"/>
          <w:sz w:val="24"/>
          <w:szCs w:val="24"/>
          <w:lang w:val="tt-RU"/>
        </w:rPr>
        <w:t>ә</w:t>
      </w:r>
      <w:r w:rsidRPr="00E468CD">
        <w:rPr>
          <w:rFonts w:ascii="Times New Roman" w:hAnsi="Times New Roman"/>
          <w:sz w:val="24"/>
          <w:szCs w:val="24"/>
          <w:lang w:val="tt-RU"/>
        </w:rPr>
        <w:t>р</w:t>
      </w:r>
      <w:r w:rsidRPr="00C14E42">
        <w:rPr>
          <w:rFonts w:ascii="Times New Roman" w:hAnsi="Times New Roman"/>
          <w:sz w:val="24"/>
          <w:szCs w:val="24"/>
          <w:lang w:val="tt-RU"/>
        </w:rPr>
        <w:t xml:space="preserve"> </w:t>
      </w:r>
      <w:r w:rsidRPr="00E468CD">
        <w:rPr>
          <w:rFonts w:ascii="Times New Roman" w:hAnsi="Times New Roman"/>
          <w:sz w:val="24"/>
          <w:szCs w:val="24"/>
          <w:lang w:val="tt-RU"/>
        </w:rPr>
        <w:t>(</w:t>
      </w:r>
      <w:r w:rsidRPr="00C14E42">
        <w:rPr>
          <w:rFonts w:ascii="Times New Roman" w:hAnsi="Times New Roman"/>
          <w:sz w:val="24"/>
          <w:szCs w:val="24"/>
          <w:lang w:val="tt-RU"/>
        </w:rPr>
        <w:t>Тө</w:t>
      </w:r>
      <w:r w:rsidRPr="00E468CD">
        <w:rPr>
          <w:rFonts w:ascii="Times New Roman" w:hAnsi="Times New Roman"/>
          <w:sz w:val="24"/>
          <w:szCs w:val="24"/>
          <w:lang w:val="tt-RU"/>
        </w:rPr>
        <w:t>лке)</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E468CD" w:rsidRDefault="00397F59" w:rsidP="00E468CD">
      <w:pPr>
        <w:pStyle w:val="ListParagraph"/>
        <w:spacing w:after="0" w:line="240" w:lineRule="auto"/>
        <w:ind w:left="0"/>
        <w:jc w:val="both"/>
        <w:rPr>
          <w:rFonts w:ascii="Times New Roman" w:hAnsi="Times New Roman"/>
          <w:b/>
          <w:sz w:val="24"/>
          <w:szCs w:val="24"/>
          <w:lang w:val="tt-RU"/>
        </w:rPr>
      </w:pPr>
      <w:r w:rsidRPr="00C14E42">
        <w:rPr>
          <w:rFonts w:ascii="Times New Roman" w:hAnsi="Times New Roman"/>
          <w:sz w:val="24"/>
          <w:szCs w:val="24"/>
          <w:lang w:val="tt-RU"/>
        </w:rPr>
        <w:t xml:space="preserve"> </w:t>
      </w:r>
      <w:r w:rsidRPr="00E468CD">
        <w:rPr>
          <w:rFonts w:ascii="Times New Roman" w:hAnsi="Times New Roman"/>
          <w:b/>
          <w:sz w:val="24"/>
          <w:szCs w:val="24"/>
          <w:lang w:val="tt-RU"/>
        </w:rPr>
        <w:t>(Слайд 10)</w:t>
      </w:r>
    </w:p>
    <w:p w:rsidR="00397F59" w:rsidRPr="00C14E42" w:rsidRDefault="00397F59" w:rsidP="00E468CD">
      <w:pPr>
        <w:pStyle w:val="ListParagraph"/>
        <w:spacing w:after="0" w:line="240" w:lineRule="auto"/>
        <w:ind w:left="0"/>
        <w:jc w:val="both"/>
        <w:rPr>
          <w:rFonts w:ascii="Times New Roman" w:hAnsi="Times New Roman"/>
          <w:sz w:val="24"/>
          <w:szCs w:val="24"/>
        </w:rPr>
      </w:pPr>
      <w:r w:rsidRPr="00C14E42">
        <w:rPr>
          <w:rFonts w:ascii="Times New Roman" w:hAnsi="Times New Roman"/>
          <w:sz w:val="24"/>
          <w:szCs w:val="24"/>
        </w:rPr>
        <w:t>Узе кардай ап – ак</w:t>
      </w:r>
      <w:r w:rsidRPr="00C14E42">
        <w:rPr>
          <w:rFonts w:ascii="Times New Roman" w:hAnsi="Times New Roman"/>
          <w:sz w:val="24"/>
          <w:szCs w:val="24"/>
          <w:lang w:val="tt-RU"/>
        </w:rPr>
        <w:t xml:space="preserve"> </w:t>
      </w:r>
      <w:r w:rsidRPr="00C14E42">
        <w:rPr>
          <w:rFonts w:ascii="Times New Roman" w:hAnsi="Times New Roman"/>
          <w:sz w:val="24"/>
          <w:szCs w:val="24"/>
        </w:rPr>
        <w:t>ул,</w:t>
      </w:r>
    </w:p>
    <w:p w:rsidR="00397F59" w:rsidRPr="00C14E42" w:rsidRDefault="00397F59" w:rsidP="00E468CD">
      <w:pPr>
        <w:pStyle w:val="ListParagraph"/>
        <w:spacing w:after="0" w:line="240" w:lineRule="auto"/>
        <w:ind w:left="0"/>
        <w:jc w:val="both"/>
        <w:rPr>
          <w:rFonts w:ascii="Times New Roman" w:hAnsi="Times New Roman"/>
          <w:sz w:val="24"/>
          <w:szCs w:val="24"/>
        </w:rPr>
      </w:pPr>
      <w:r w:rsidRPr="00C14E42">
        <w:rPr>
          <w:rFonts w:ascii="Times New Roman" w:hAnsi="Times New Roman"/>
          <w:sz w:val="24"/>
          <w:szCs w:val="24"/>
        </w:rPr>
        <w:t>Озын</w:t>
      </w:r>
      <w:r w:rsidRPr="00C14E42">
        <w:rPr>
          <w:rFonts w:ascii="Times New Roman" w:hAnsi="Times New Roman"/>
          <w:sz w:val="24"/>
          <w:szCs w:val="24"/>
          <w:lang w:val="tt-RU"/>
        </w:rPr>
        <w:t xml:space="preserve"> </w:t>
      </w:r>
      <w:r w:rsidRPr="00C14E42">
        <w:rPr>
          <w:rFonts w:ascii="Times New Roman" w:hAnsi="Times New Roman"/>
          <w:sz w:val="24"/>
          <w:szCs w:val="24"/>
        </w:rPr>
        <w:t>колак</w:t>
      </w:r>
      <w:r w:rsidRPr="00C14E42">
        <w:rPr>
          <w:rFonts w:ascii="Times New Roman" w:hAnsi="Times New Roman"/>
          <w:sz w:val="24"/>
          <w:szCs w:val="24"/>
          <w:lang w:val="tt-RU"/>
        </w:rPr>
        <w:t xml:space="preserve"> </w:t>
      </w:r>
      <w:r w:rsidRPr="00C14E42">
        <w:rPr>
          <w:rFonts w:ascii="Times New Roman" w:hAnsi="Times New Roman"/>
          <w:sz w:val="24"/>
          <w:szCs w:val="24"/>
        </w:rPr>
        <w:t>бик сак ул,</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rPr>
        <w:t>Дошман к</w:t>
      </w:r>
      <w:r w:rsidRPr="00C14E42">
        <w:rPr>
          <w:rFonts w:ascii="Times New Roman" w:hAnsi="Times New Roman"/>
          <w:sz w:val="24"/>
          <w:szCs w:val="24"/>
          <w:lang w:val="tt-RU"/>
        </w:rPr>
        <w:t>ү</w:t>
      </w:r>
      <w:r w:rsidRPr="00C14E42">
        <w:rPr>
          <w:rFonts w:ascii="Times New Roman" w:hAnsi="Times New Roman"/>
          <w:sz w:val="24"/>
          <w:szCs w:val="24"/>
        </w:rPr>
        <w:t>рс</w:t>
      </w:r>
      <w:r w:rsidRPr="00C14E42">
        <w:rPr>
          <w:rFonts w:ascii="Times New Roman" w:hAnsi="Times New Roman"/>
          <w:sz w:val="24"/>
          <w:szCs w:val="24"/>
          <w:lang w:val="tt-RU"/>
        </w:rPr>
        <w:t xml:space="preserve">ә </w:t>
      </w:r>
      <w:r w:rsidRPr="00C14E42">
        <w:rPr>
          <w:rFonts w:ascii="Times New Roman" w:hAnsi="Times New Roman"/>
          <w:sz w:val="24"/>
          <w:szCs w:val="24"/>
        </w:rPr>
        <w:t>элдерт</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Кем аны куып җитә.  (Куян)</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Default="00397F59" w:rsidP="00E468CD">
      <w:pPr>
        <w:pStyle w:val="ListParagraph"/>
        <w:spacing w:after="0" w:line="240" w:lineRule="auto"/>
        <w:ind w:left="0"/>
        <w:jc w:val="both"/>
        <w:rPr>
          <w:rFonts w:ascii="Times New Roman" w:hAnsi="Times New Roman"/>
          <w:b/>
          <w:sz w:val="24"/>
          <w:szCs w:val="24"/>
          <w:lang w:val="tt-RU"/>
        </w:rPr>
      </w:pPr>
      <w:r w:rsidRPr="00C14E42">
        <w:rPr>
          <w:rFonts w:ascii="Times New Roman" w:hAnsi="Times New Roman"/>
          <w:b/>
          <w:sz w:val="24"/>
          <w:szCs w:val="24"/>
          <w:lang w:val="tt-RU"/>
        </w:rPr>
        <w:t>(Слайд 11)</w:t>
      </w:r>
    </w:p>
    <w:p w:rsidR="00397F59" w:rsidRPr="00E468CD"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Асрамый да умарта,</w:t>
      </w:r>
    </w:p>
    <w:p w:rsidR="00397F59" w:rsidRPr="00E468CD"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Балны</w:t>
      </w:r>
      <w:r w:rsidRPr="00C14E42">
        <w:rPr>
          <w:rFonts w:ascii="Times New Roman" w:hAnsi="Times New Roman"/>
          <w:sz w:val="24"/>
          <w:szCs w:val="24"/>
          <w:lang w:val="tt-RU"/>
        </w:rPr>
        <w:t xml:space="preserve"> </w:t>
      </w:r>
      <w:r w:rsidRPr="00E468CD">
        <w:rPr>
          <w:rFonts w:ascii="Times New Roman" w:hAnsi="Times New Roman"/>
          <w:sz w:val="24"/>
          <w:szCs w:val="24"/>
          <w:lang w:val="tt-RU"/>
        </w:rPr>
        <w:t>бик, бик</w:t>
      </w:r>
      <w:r w:rsidRPr="00C14E42">
        <w:rPr>
          <w:rFonts w:ascii="Times New Roman" w:hAnsi="Times New Roman"/>
          <w:sz w:val="24"/>
          <w:szCs w:val="24"/>
          <w:lang w:val="tt-RU"/>
        </w:rPr>
        <w:t xml:space="preserve"> </w:t>
      </w:r>
      <w:r w:rsidRPr="00E468CD">
        <w:rPr>
          <w:rFonts w:ascii="Times New Roman" w:hAnsi="Times New Roman"/>
          <w:sz w:val="24"/>
          <w:szCs w:val="24"/>
          <w:lang w:val="tt-RU"/>
        </w:rPr>
        <w:t>ярата.</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Кышын</w:t>
      </w:r>
      <w:r w:rsidRPr="00C14E42">
        <w:rPr>
          <w:rFonts w:ascii="Times New Roman" w:hAnsi="Times New Roman"/>
          <w:sz w:val="24"/>
          <w:szCs w:val="24"/>
          <w:lang w:val="tt-RU"/>
        </w:rPr>
        <w:t xml:space="preserve"> </w:t>
      </w:r>
      <w:r w:rsidRPr="00E468CD">
        <w:rPr>
          <w:rFonts w:ascii="Times New Roman" w:hAnsi="Times New Roman"/>
          <w:sz w:val="24"/>
          <w:szCs w:val="24"/>
          <w:lang w:val="tt-RU"/>
        </w:rPr>
        <w:t>с</w:t>
      </w:r>
      <w:r w:rsidRPr="00C14E42">
        <w:rPr>
          <w:rFonts w:ascii="Times New Roman" w:hAnsi="Times New Roman"/>
          <w:sz w:val="24"/>
          <w:szCs w:val="24"/>
          <w:lang w:val="tt-RU"/>
        </w:rPr>
        <w:t>ө</w:t>
      </w:r>
      <w:r w:rsidRPr="00E468CD">
        <w:rPr>
          <w:rFonts w:ascii="Times New Roman" w:hAnsi="Times New Roman"/>
          <w:sz w:val="24"/>
          <w:szCs w:val="24"/>
          <w:lang w:val="tt-RU"/>
        </w:rPr>
        <w:t>я йокыны,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Язгача</w:t>
      </w:r>
      <w:r w:rsidRPr="00C14E42">
        <w:rPr>
          <w:rFonts w:ascii="Times New Roman" w:hAnsi="Times New Roman"/>
          <w:sz w:val="24"/>
          <w:szCs w:val="24"/>
          <w:lang w:val="tt-RU"/>
        </w:rPr>
        <w:t xml:space="preserve"> </w:t>
      </w:r>
      <w:r w:rsidRPr="00E468CD">
        <w:rPr>
          <w:rFonts w:ascii="Times New Roman" w:hAnsi="Times New Roman"/>
          <w:sz w:val="24"/>
          <w:szCs w:val="24"/>
          <w:lang w:val="tt-RU"/>
        </w:rPr>
        <w:t>тормый</w:t>
      </w:r>
      <w:r w:rsidRPr="00C14E42">
        <w:rPr>
          <w:rFonts w:ascii="Times New Roman" w:hAnsi="Times New Roman"/>
          <w:sz w:val="24"/>
          <w:szCs w:val="24"/>
          <w:lang w:val="tt-RU"/>
        </w:rPr>
        <w:t xml:space="preserve"> </w:t>
      </w:r>
      <w:r w:rsidRPr="00E468CD">
        <w:rPr>
          <w:rFonts w:ascii="Times New Roman" w:hAnsi="Times New Roman"/>
          <w:sz w:val="24"/>
          <w:szCs w:val="24"/>
          <w:lang w:val="tt-RU"/>
        </w:rPr>
        <w:t xml:space="preserve">ята. ( </w:t>
      </w:r>
      <w:r w:rsidRPr="00C14E42">
        <w:rPr>
          <w:rFonts w:ascii="Times New Roman" w:hAnsi="Times New Roman"/>
          <w:sz w:val="24"/>
          <w:szCs w:val="24"/>
          <w:lang w:val="tt-RU"/>
        </w:rPr>
        <w:t>А</w:t>
      </w:r>
      <w:r w:rsidRPr="00E468CD">
        <w:rPr>
          <w:rFonts w:ascii="Times New Roman" w:hAnsi="Times New Roman"/>
          <w:sz w:val="24"/>
          <w:szCs w:val="24"/>
          <w:lang w:val="tt-RU"/>
        </w:rPr>
        <w:t>ю)</w:t>
      </w:r>
      <w:r w:rsidRPr="00E468CD">
        <w:rPr>
          <w:rFonts w:ascii="Times New Roman" w:hAnsi="Times New Roman"/>
          <w:b/>
          <w:sz w:val="24"/>
          <w:szCs w:val="24"/>
          <w:lang w:val="tt-RU"/>
        </w:rPr>
        <w:t xml:space="preserve">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E468CD"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b/>
          <w:sz w:val="24"/>
          <w:szCs w:val="24"/>
          <w:lang w:val="tt-RU"/>
        </w:rPr>
        <w:t xml:space="preserve"> (Слайд 12)</w:t>
      </w:r>
    </w:p>
    <w:p w:rsidR="00397F59" w:rsidRPr="00E468CD"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 xml:space="preserve">лодцы!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E468CD">
        <w:rPr>
          <w:rFonts w:ascii="Times New Roman" w:hAnsi="Times New Roman"/>
          <w:sz w:val="24"/>
          <w:szCs w:val="24"/>
          <w:lang w:val="tt-RU"/>
        </w:rPr>
        <w:t>Бик</w:t>
      </w:r>
      <w:r w:rsidRPr="00C14E42">
        <w:rPr>
          <w:rFonts w:ascii="Times New Roman" w:hAnsi="Times New Roman"/>
          <w:sz w:val="24"/>
          <w:szCs w:val="24"/>
          <w:lang w:val="tt-RU"/>
        </w:rPr>
        <w:t xml:space="preserve"> </w:t>
      </w:r>
      <w:r w:rsidRPr="00E468CD">
        <w:rPr>
          <w:rFonts w:ascii="Times New Roman" w:hAnsi="Times New Roman"/>
          <w:sz w:val="24"/>
          <w:szCs w:val="24"/>
          <w:lang w:val="tt-RU"/>
        </w:rPr>
        <w:t>тапкыр</w:t>
      </w:r>
      <w:r w:rsidRPr="00C14E42">
        <w:rPr>
          <w:rFonts w:ascii="Times New Roman" w:hAnsi="Times New Roman"/>
          <w:sz w:val="24"/>
          <w:szCs w:val="24"/>
          <w:lang w:val="tt-RU"/>
        </w:rPr>
        <w:t xml:space="preserve"> </w:t>
      </w:r>
      <w:r w:rsidRPr="00E468CD">
        <w:rPr>
          <w:rFonts w:ascii="Times New Roman" w:hAnsi="Times New Roman"/>
          <w:sz w:val="24"/>
          <w:szCs w:val="24"/>
          <w:lang w:val="tt-RU"/>
        </w:rPr>
        <w:t>булып</w:t>
      </w:r>
      <w:r w:rsidRPr="00C14E42">
        <w:rPr>
          <w:rFonts w:ascii="Times New Roman" w:hAnsi="Times New Roman"/>
          <w:sz w:val="24"/>
          <w:szCs w:val="24"/>
          <w:lang w:val="tt-RU"/>
        </w:rPr>
        <w:t xml:space="preserve"> </w:t>
      </w:r>
      <w:r w:rsidRPr="00E468CD">
        <w:rPr>
          <w:rFonts w:ascii="Times New Roman" w:hAnsi="Times New Roman"/>
          <w:sz w:val="24"/>
          <w:szCs w:val="24"/>
          <w:lang w:val="tt-RU"/>
        </w:rPr>
        <w:t>чыктыгыз</w:t>
      </w:r>
      <w:r w:rsidRPr="00C14E42">
        <w:rPr>
          <w:rFonts w:ascii="Times New Roman" w:hAnsi="Times New Roman"/>
          <w:sz w:val="24"/>
          <w:szCs w:val="24"/>
          <w:lang w:val="tt-RU"/>
        </w:rPr>
        <w:t>!</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 xml:space="preserve">Арыдыгызмы? Әйдәгез, ял итеп алабыз. </w:t>
      </w:r>
    </w:p>
    <w:p w:rsidR="00397F59" w:rsidRPr="00C14E42" w:rsidRDefault="00397F59" w:rsidP="00E468CD">
      <w:pPr>
        <w:spacing w:after="0" w:line="240" w:lineRule="auto"/>
        <w:ind w:firstLine="708"/>
        <w:jc w:val="both"/>
        <w:rPr>
          <w:rFonts w:ascii="Times New Roman" w:hAnsi="Times New Roman"/>
          <w:b/>
          <w:sz w:val="24"/>
          <w:szCs w:val="24"/>
          <w:lang w:val="tt-RU"/>
        </w:rPr>
      </w:pPr>
      <w:r w:rsidRPr="00C14E42">
        <w:rPr>
          <w:rFonts w:ascii="Times New Roman" w:hAnsi="Times New Roman"/>
          <w:b/>
          <w:sz w:val="24"/>
          <w:szCs w:val="24"/>
          <w:lang w:val="tt-RU"/>
        </w:rPr>
        <w:t>Ял минуты «Язгы урман».</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Язгы урманга килдек (йөрү хәрәкәте),</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rPr>
        <w:t>Матур</w:t>
      </w:r>
      <w:r w:rsidRPr="00C14E42">
        <w:rPr>
          <w:rFonts w:ascii="Times New Roman" w:hAnsi="Times New Roman"/>
          <w:sz w:val="24"/>
          <w:szCs w:val="24"/>
          <w:lang w:val="tt-RU"/>
        </w:rPr>
        <w:t xml:space="preserve"> </w:t>
      </w:r>
      <w:r w:rsidRPr="00C14E42">
        <w:rPr>
          <w:rFonts w:ascii="Times New Roman" w:hAnsi="Times New Roman"/>
          <w:sz w:val="24"/>
          <w:szCs w:val="24"/>
        </w:rPr>
        <w:t>урманга</w:t>
      </w:r>
      <w:r w:rsidRPr="00C14E42">
        <w:rPr>
          <w:rFonts w:ascii="Times New Roman" w:hAnsi="Times New Roman"/>
          <w:sz w:val="24"/>
          <w:szCs w:val="24"/>
          <w:lang w:val="tt-RU"/>
        </w:rPr>
        <w:t xml:space="preserve"> </w:t>
      </w:r>
      <w:r w:rsidRPr="00C14E42">
        <w:rPr>
          <w:rFonts w:ascii="Times New Roman" w:hAnsi="Times New Roman"/>
          <w:sz w:val="24"/>
          <w:szCs w:val="24"/>
        </w:rPr>
        <w:t>килдек (кулларны як – якка</w:t>
      </w:r>
      <w:r w:rsidRPr="00C14E42">
        <w:rPr>
          <w:rFonts w:ascii="Times New Roman" w:hAnsi="Times New Roman"/>
          <w:sz w:val="24"/>
          <w:szCs w:val="24"/>
          <w:lang w:val="tt-RU"/>
        </w:rPr>
        <w:t xml:space="preserve"> җәю</w:t>
      </w:r>
      <w:r w:rsidRPr="00C14E42">
        <w:rPr>
          <w:rFonts w:ascii="Times New Roman" w:hAnsi="Times New Roman"/>
          <w:sz w:val="24"/>
          <w:szCs w:val="24"/>
        </w:rPr>
        <w:t>)</w:t>
      </w:r>
      <w:r w:rsidRPr="00C14E42">
        <w:rPr>
          <w:rFonts w:ascii="Times New Roman" w:hAnsi="Times New Roman"/>
          <w:sz w:val="24"/>
          <w:szCs w:val="24"/>
          <w:lang w:val="tt-RU"/>
        </w:rPr>
        <w:t>.</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rPr>
        <w:t>Ак каен тора унда</w:t>
      </w:r>
      <w:r w:rsidRPr="00C14E42">
        <w:rPr>
          <w:rFonts w:ascii="Times New Roman" w:hAnsi="Times New Roman"/>
          <w:sz w:val="24"/>
          <w:szCs w:val="24"/>
          <w:lang w:val="tt-RU"/>
        </w:rPr>
        <w:t>,</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Ямь – яшел чыршы сулда (як – якка карап күрсәтү).</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rPr>
        <w:t>Карлар</w:t>
      </w:r>
      <w:r w:rsidRPr="00C14E42">
        <w:rPr>
          <w:rFonts w:ascii="Times New Roman" w:hAnsi="Times New Roman"/>
          <w:sz w:val="24"/>
          <w:szCs w:val="24"/>
          <w:lang w:val="tt-RU"/>
        </w:rPr>
        <w:t xml:space="preserve"> </w:t>
      </w:r>
      <w:r w:rsidRPr="00C14E42">
        <w:rPr>
          <w:rFonts w:ascii="Times New Roman" w:hAnsi="Times New Roman"/>
          <w:sz w:val="24"/>
          <w:szCs w:val="24"/>
        </w:rPr>
        <w:t>инде</w:t>
      </w:r>
      <w:r w:rsidRPr="00C14E42">
        <w:rPr>
          <w:rFonts w:ascii="Times New Roman" w:hAnsi="Times New Roman"/>
          <w:sz w:val="24"/>
          <w:szCs w:val="24"/>
          <w:lang w:val="tt-RU"/>
        </w:rPr>
        <w:t xml:space="preserve"> </w:t>
      </w:r>
      <w:r w:rsidRPr="00C14E42">
        <w:rPr>
          <w:rFonts w:ascii="Times New Roman" w:hAnsi="Times New Roman"/>
          <w:sz w:val="24"/>
          <w:szCs w:val="24"/>
        </w:rPr>
        <w:t>эрерл</w:t>
      </w:r>
      <w:r w:rsidRPr="00C14E42">
        <w:rPr>
          <w:rFonts w:ascii="Times New Roman" w:hAnsi="Times New Roman"/>
          <w:sz w:val="24"/>
          <w:szCs w:val="24"/>
          <w:lang w:val="tt-RU"/>
        </w:rPr>
        <w:t>ә</w:t>
      </w:r>
      <w:r w:rsidRPr="00C14E42">
        <w:rPr>
          <w:rFonts w:ascii="Times New Roman" w:hAnsi="Times New Roman"/>
          <w:sz w:val="24"/>
          <w:szCs w:val="24"/>
        </w:rPr>
        <w:t>р ( кул</w:t>
      </w:r>
      <w:r w:rsidRPr="00C14E42">
        <w:rPr>
          <w:rFonts w:ascii="Times New Roman" w:hAnsi="Times New Roman"/>
          <w:sz w:val="24"/>
          <w:szCs w:val="24"/>
          <w:lang w:val="tt-RU"/>
        </w:rPr>
        <w:t xml:space="preserve"> </w:t>
      </w:r>
      <w:r w:rsidRPr="00C14E42">
        <w:rPr>
          <w:rFonts w:ascii="Times New Roman" w:hAnsi="Times New Roman"/>
          <w:sz w:val="24"/>
          <w:szCs w:val="24"/>
        </w:rPr>
        <w:t>учларын</w:t>
      </w:r>
      <w:r w:rsidRPr="00C14E42">
        <w:rPr>
          <w:rFonts w:ascii="Times New Roman" w:hAnsi="Times New Roman"/>
          <w:sz w:val="24"/>
          <w:szCs w:val="24"/>
          <w:lang w:val="tt-RU"/>
        </w:rPr>
        <w:t xml:space="preserve"> </w:t>
      </w:r>
      <w:r w:rsidRPr="00C14E42">
        <w:rPr>
          <w:rFonts w:ascii="Times New Roman" w:hAnsi="Times New Roman"/>
          <w:sz w:val="24"/>
          <w:szCs w:val="24"/>
        </w:rPr>
        <w:t>алга</w:t>
      </w:r>
      <w:r w:rsidRPr="00C14E42">
        <w:rPr>
          <w:rFonts w:ascii="Times New Roman" w:hAnsi="Times New Roman"/>
          <w:sz w:val="24"/>
          <w:szCs w:val="24"/>
          <w:lang w:val="tt-RU"/>
        </w:rPr>
        <w:t xml:space="preserve"> </w:t>
      </w:r>
      <w:r w:rsidRPr="00C14E42">
        <w:rPr>
          <w:rFonts w:ascii="Times New Roman" w:hAnsi="Times New Roman"/>
          <w:sz w:val="24"/>
          <w:szCs w:val="24"/>
        </w:rPr>
        <w:t>суза)</w:t>
      </w:r>
      <w:r w:rsidRPr="00C14E42">
        <w:rPr>
          <w:rFonts w:ascii="Times New Roman" w:hAnsi="Times New Roman"/>
          <w:sz w:val="24"/>
          <w:szCs w:val="24"/>
          <w:lang w:val="tt-RU"/>
        </w:rPr>
        <w:t>,</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Елга булып агарлар (елга аккан хәрәкәт күрсәтү).</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Әнә куян сикерә (сикерү),</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Ул бүредән элдертә ( урында йөгерү).</w:t>
      </w:r>
    </w:p>
    <w:p w:rsidR="00397F59" w:rsidRPr="00C14E42" w:rsidRDefault="00397F59" w:rsidP="00E468CD">
      <w:pPr>
        <w:pStyle w:val="ListParagraph"/>
        <w:spacing w:after="0" w:line="240" w:lineRule="auto"/>
        <w:ind w:left="0"/>
        <w:jc w:val="both"/>
        <w:rPr>
          <w:rFonts w:ascii="Times New Roman" w:hAnsi="Times New Roman"/>
          <w:b/>
          <w:sz w:val="24"/>
          <w:szCs w:val="24"/>
          <w:lang w:val="tt-RU"/>
        </w:rPr>
      </w:pPr>
      <w:r w:rsidRPr="00C14E42">
        <w:rPr>
          <w:rFonts w:ascii="Times New Roman" w:hAnsi="Times New Roman"/>
          <w:b/>
          <w:sz w:val="24"/>
          <w:szCs w:val="24"/>
        </w:rPr>
        <w:t>Т</w:t>
      </w:r>
      <w:r w:rsidRPr="00C14E42">
        <w:rPr>
          <w:rFonts w:ascii="Times New Roman" w:hAnsi="Times New Roman"/>
          <w:b/>
          <w:sz w:val="24"/>
          <w:szCs w:val="24"/>
          <w:lang w:val="tt-RU"/>
        </w:rPr>
        <w:t>әрбияче:</w:t>
      </w:r>
      <w:r w:rsidRPr="00C14E42">
        <w:rPr>
          <w:rFonts w:ascii="Times New Roman" w:hAnsi="Times New Roman"/>
          <w:sz w:val="24"/>
          <w:szCs w:val="24"/>
        </w:rPr>
        <w:t xml:space="preserve"> </w:t>
      </w:r>
      <w:r w:rsidRPr="00C14E42">
        <w:rPr>
          <w:rFonts w:ascii="Times New Roman" w:hAnsi="Times New Roman"/>
          <w:sz w:val="24"/>
          <w:szCs w:val="24"/>
          <w:lang w:val="tt-RU"/>
        </w:rPr>
        <w:t xml:space="preserve">Бик әйбәт, балалар, ял да иттек. Әнә ничек итеп гөрләвекләр дә ага.  Гөрләвек безгә нидер әйтергә тели ахрысы. </w:t>
      </w:r>
      <w:r w:rsidRPr="00C14E42">
        <w:rPr>
          <w:rFonts w:ascii="Times New Roman" w:hAnsi="Times New Roman"/>
          <w:b/>
          <w:sz w:val="24"/>
          <w:szCs w:val="24"/>
          <w:lang w:val="tt-RU"/>
        </w:rPr>
        <w:t>(Слайд 13)</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 xml:space="preserve"> Бирем: «Боз кисәкләреннән агачлар, җәнлекләр төзе». </w:t>
      </w:r>
    </w:p>
    <w:p w:rsidR="00397F59" w:rsidRPr="00C14E42" w:rsidRDefault="00397F59" w:rsidP="00E468CD">
      <w:pPr>
        <w:pStyle w:val="ListParagraph"/>
        <w:spacing w:after="0" w:line="240" w:lineRule="auto"/>
        <w:ind w:left="0" w:firstLine="142"/>
        <w:jc w:val="both"/>
        <w:rPr>
          <w:rFonts w:ascii="Times New Roman" w:hAnsi="Times New Roman"/>
          <w:sz w:val="24"/>
          <w:szCs w:val="24"/>
          <w:lang w:val="tt-RU"/>
        </w:rPr>
      </w:pPr>
      <w:r w:rsidRPr="00C14E42">
        <w:rPr>
          <w:rFonts w:ascii="Times New Roman" w:hAnsi="Times New Roman"/>
          <w:sz w:val="24"/>
          <w:szCs w:val="24"/>
          <w:lang w:val="tt-RU"/>
        </w:rPr>
        <w:t>Карагыз әле, балалар.  Бу боз кисәкләре нәрсәләргә охшаган? Ниндиләренә?</w:t>
      </w:r>
    </w:p>
    <w:p w:rsidR="00397F59" w:rsidRPr="00C14E42" w:rsidRDefault="00397F59" w:rsidP="00E468CD">
      <w:pPr>
        <w:pStyle w:val="ListParagraph"/>
        <w:spacing w:after="0" w:line="240" w:lineRule="auto"/>
        <w:ind w:left="0" w:firstLine="142"/>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Геометрик фигураларга. Өчпочмак, шакмак, түгәрәк, турыпочмакка.</w:t>
      </w:r>
    </w:p>
    <w:p w:rsidR="00397F59" w:rsidRPr="00C14E42" w:rsidRDefault="00397F59" w:rsidP="00E468CD">
      <w:pPr>
        <w:pStyle w:val="ListParagraph"/>
        <w:spacing w:after="0" w:line="240" w:lineRule="auto"/>
        <w:ind w:left="0" w:firstLine="142"/>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Молодцы. Әйдәгез, кем нәрсә ясый? Нинди фигуралардан файдаландыгыз?  Ничә очпочмак, ничә шакмак кулландыгыз?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Молодцы! Менә гөрләвекне атлап та чыктык.</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b/>
          <w:sz w:val="24"/>
          <w:szCs w:val="24"/>
          <w:lang w:val="tt-RU"/>
        </w:rPr>
        <w:t>Картинага карап җөмләләр төзү</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карагыз эле, нинди матур чыршы, күркәләр тугелме соң бу?  Бу күркәләр гади түгел. Әйдә әле, ,,,,,  бер күркәне өзеп ал. Күркәнең артында рәсем. Шул рәсемдәге сүз кергән җөмлә төзибез. Сезгә бу картина да ярдәмгә килер. </w:t>
      </w:r>
      <w:r w:rsidRPr="00C14E42">
        <w:rPr>
          <w:rFonts w:ascii="Times New Roman" w:hAnsi="Times New Roman"/>
          <w:b/>
          <w:sz w:val="24"/>
          <w:szCs w:val="24"/>
          <w:lang w:val="tt-RU"/>
        </w:rPr>
        <w:t>(Слайд  14)</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Молодцы!</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sz w:val="24"/>
          <w:szCs w:val="24"/>
          <w:lang w:val="tt-RU"/>
        </w:rPr>
        <w:t xml:space="preserve">Балалар, сез  кошлар тавышын ишетәсезме? Нинди матур итеп сайрыйлар,әйе бит? Балалар, бөтен кошлар да бездә кышлыйлармы? </w:t>
      </w:r>
      <w:r w:rsidRPr="00C14E42">
        <w:rPr>
          <w:rFonts w:ascii="Times New Roman" w:hAnsi="Times New Roman"/>
          <w:b/>
          <w:sz w:val="24"/>
          <w:szCs w:val="24"/>
          <w:lang w:val="tt-RU"/>
        </w:rPr>
        <w:t>(Слайд  15, 16)</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Юк.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Нинди кошлар бездә кышламыйлар?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Балалар: </w:t>
      </w:r>
      <w:r w:rsidRPr="00C14E42">
        <w:rPr>
          <w:rFonts w:ascii="Times New Roman" w:hAnsi="Times New Roman"/>
          <w:sz w:val="24"/>
          <w:szCs w:val="24"/>
          <w:lang w:val="tt-RU"/>
        </w:rPr>
        <w:t>Сыерчык, кара карга, кыр казлары, торналар, кыр үрдәкләре.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Әйе, дөрес.</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 xml:space="preserve">«Нәрсә артык» дигән уен.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Кайсылары күчмә  кошлар, кайсысы юк. Бездә  кышлаучы кошны әйтегез.</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sz w:val="24"/>
          <w:szCs w:val="24"/>
          <w:lang w:val="tt-RU"/>
        </w:rPr>
        <w:t xml:space="preserve">Молодцы! </w:t>
      </w:r>
      <w:r w:rsidRPr="00C14E42">
        <w:rPr>
          <w:rFonts w:ascii="Times New Roman" w:hAnsi="Times New Roman"/>
          <w:b/>
          <w:sz w:val="24"/>
          <w:szCs w:val="24"/>
          <w:lang w:val="tt-RU"/>
        </w:rPr>
        <w:t>(Слайд 17, 18, 19)</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Әнә теге аланлыкта нинди матур чәчәкләр микән. Бу нинди чәчәкләр,  беләсезме?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Умырзая.</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Әйе, балалар, умырзая.  Язның беренче чәчәге. Менә мин сезгә бер матур шигырь укып китәм, игътибар белән тыңлагыз әле.</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Шигырь уку. Р. Әухади «Умырзая».</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Ул, мөгаен, кар астында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Озак ятып ялыккандыр…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Бәлки шуңа тиз-тиз генә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Карны ачып калыккандыр!?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 минемчә белгәндер ул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Бу аланга без ки</w:t>
      </w:r>
      <w:r w:rsidRPr="00C14E42">
        <w:rPr>
          <w:rFonts w:ascii="Times New Roman" w:hAnsi="Times New Roman"/>
          <w:sz w:val="24"/>
          <w:szCs w:val="24"/>
        </w:rPr>
        <w:t>ләсен…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Ничек</w:t>
      </w:r>
      <w:r w:rsidRPr="00C14E42">
        <w:rPr>
          <w:rFonts w:ascii="Times New Roman" w:hAnsi="Times New Roman"/>
          <w:sz w:val="24"/>
          <w:szCs w:val="24"/>
          <w:lang w:val="tt-RU"/>
        </w:rPr>
        <w:t xml:space="preserve"> </w:t>
      </w:r>
      <w:r w:rsidRPr="00C14E42">
        <w:rPr>
          <w:rFonts w:ascii="Times New Roman" w:hAnsi="Times New Roman"/>
          <w:sz w:val="24"/>
          <w:szCs w:val="24"/>
        </w:rPr>
        <w:t>белсен!? Чәчәк бит ул!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Шундый</w:t>
      </w:r>
      <w:r w:rsidRPr="00C14E42">
        <w:rPr>
          <w:rFonts w:ascii="Times New Roman" w:hAnsi="Times New Roman"/>
          <w:sz w:val="24"/>
          <w:szCs w:val="24"/>
          <w:lang w:val="tt-RU"/>
        </w:rPr>
        <w:t xml:space="preserve"> </w:t>
      </w:r>
      <w:r w:rsidRPr="00C14E42">
        <w:rPr>
          <w:rFonts w:ascii="Times New Roman" w:hAnsi="Times New Roman"/>
          <w:sz w:val="24"/>
          <w:szCs w:val="24"/>
        </w:rPr>
        <w:t>матур! Күз</w:t>
      </w:r>
      <w:r w:rsidRPr="00C14E42">
        <w:rPr>
          <w:rFonts w:ascii="Times New Roman" w:hAnsi="Times New Roman"/>
          <w:sz w:val="24"/>
          <w:szCs w:val="24"/>
          <w:lang w:val="tt-RU"/>
        </w:rPr>
        <w:t xml:space="preserve"> </w:t>
      </w:r>
      <w:r w:rsidRPr="00C14E42">
        <w:rPr>
          <w:rFonts w:ascii="Times New Roman" w:hAnsi="Times New Roman"/>
          <w:sz w:val="24"/>
          <w:szCs w:val="24"/>
        </w:rPr>
        <w:t>тимәсен!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…Умырзая</w:t>
      </w:r>
      <w:r w:rsidRPr="00C14E42">
        <w:rPr>
          <w:rFonts w:ascii="Times New Roman" w:hAnsi="Times New Roman"/>
          <w:sz w:val="24"/>
          <w:szCs w:val="24"/>
          <w:lang w:val="tt-RU"/>
        </w:rPr>
        <w:t xml:space="preserve"> </w:t>
      </w:r>
      <w:r w:rsidRPr="00C14E42">
        <w:rPr>
          <w:rFonts w:ascii="Times New Roman" w:hAnsi="Times New Roman"/>
          <w:sz w:val="24"/>
          <w:szCs w:val="24"/>
        </w:rPr>
        <w:t>тыйнак</w:t>
      </w:r>
      <w:r w:rsidRPr="00C14E42">
        <w:rPr>
          <w:rFonts w:ascii="Times New Roman" w:hAnsi="Times New Roman"/>
          <w:sz w:val="24"/>
          <w:szCs w:val="24"/>
          <w:lang w:val="tt-RU"/>
        </w:rPr>
        <w:t xml:space="preserve"> </w:t>
      </w:r>
      <w:r w:rsidRPr="00C14E42">
        <w:rPr>
          <w:rFonts w:ascii="Times New Roman" w:hAnsi="Times New Roman"/>
          <w:sz w:val="24"/>
          <w:szCs w:val="24"/>
        </w:rPr>
        <w:t>кына,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Безнең</w:t>
      </w:r>
      <w:r w:rsidRPr="00C14E42">
        <w:rPr>
          <w:rFonts w:ascii="Times New Roman" w:hAnsi="Times New Roman"/>
          <w:sz w:val="24"/>
          <w:szCs w:val="24"/>
          <w:lang w:val="tt-RU"/>
        </w:rPr>
        <w:t xml:space="preserve"> </w:t>
      </w:r>
      <w:r w:rsidRPr="00C14E42">
        <w:rPr>
          <w:rFonts w:ascii="Times New Roman" w:hAnsi="Times New Roman"/>
          <w:sz w:val="24"/>
          <w:szCs w:val="24"/>
        </w:rPr>
        <w:t>сүзне</w:t>
      </w:r>
      <w:r w:rsidRPr="00C14E42">
        <w:rPr>
          <w:rFonts w:ascii="Times New Roman" w:hAnsi="Times New Roman"/>
          <w:sz w:val="24"/>
          <w:szCs w:val="24"/>
          <w:lang w:val="tt-RU"/>
        </w:rPr>
        <w:t xml:space="preserve"> </w:t>
      </w:r>
      <w:r w:rsidRPr="00C14E42">
        <w:rPr>
          <w:rFonts w:ascii="Times New Roman" w:hAnsi="Times New Roman"/>
          <w:sz w:val="24"/>
          <w:szCs w:val="24"/>
        </w:rPr>
        <w:t>тыңлап тора.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Т</w:t>
      </w:r>
      <w:r w:rsidRPr="00C14E42">
        <w:rPr>
          <w:rFonts w:ascii="Times New Roman" w:hAnsi="Times New Roman"/>
          <w:b/>
          <w:sz w:val="24"/>
          <w:szCs w:val="24"/>
          <w:lang w:val="tt-RU"/>
        </w:rPr>
        <w:t xml:space="preserve">әрбияче: </w:t>
      </w:r>
      <w:r w:rsidRPr="00C14E42">
        <w:rPr>
          <w:rFonts w:ascii="Times New Roman" w:hAnsi="Times New Roman"/>
          <w:sz w:val="24"/>
          <w:szCs w:val="24"/>
        </w:rPr>
        <w:t>Балалар, язгы урман ошадымы</w:t>
      </w:r>
      <w:r w:rsidRPr="00C14E42">
        <w:rPr>
          <w:rFonts w:ascii="Times New Roman" w:hAnsi="Times New Roman"/>
          <w:sz w:val="24"/>
          <w:szCs w:val="24"/>
          <w:lang w:val="tt-RU"/>
        </w:rPr>
        <w:t xml:space="preserve"> </w:t>
      </w:r>
      <w:r w:rsidRPr="00C14E42">
        <w:rPr>
          <w:rFonts w:ascii="Times New Roman" w:hAnsi="Times New Roman"/>
          <w:sz w:val="24"/>
          <w:szCs w:val="24"/>
        </w:rPr>
        <w:t>сезг</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Б</w:t>
      </w:r>
      <w:r w:rsidRPr="00C14E42">
        <w:rPr>
          <w:rFonts w:ascii="Times New Roman" w:hAnsi="Times New Roman"/>
          <w:b/>
          <w:sz w:val="24"/>
          <w:szCs w:val="24"/>
          <w:lang w:val="tt-RU"/>
        </w:rPr>
        <w:t>алалар</w:t>
      </w:r>
      <w:r w:rsidRPr="00C14E42">
        <w:rPr>
          <w:rFonts w:ascii="Times New Roman" w:hAnsi="Times New Roman"/>
          <w:sz w:val="24"/>
          <w:szCs w:val="24"/>
          <w:lang w:val="tt-RU"/>
        </w:rPr>
        <w:t>: Ә</w:t>
      </w:r>
      <w:r w:rsidRPr="00C14E42">
        <w:rPr>
          <w:rFonts w:ascii="Times New Roman" w:hAnsi="Times New Roman"/>
          <w:sz w:val="24"/>
          <w:szCs w:val="24"/>
        </w:rPr>
        <w:t>йе.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w:t>
      </w:r>
      <w:r w:rsidRPr="00C14E42">
        <w:rPr>
          <w:rFonts w:ascii="Times New Roman" w:hAnsi="Times New Roman"/>
          <w:sz w:val="24"/>
          <w:szCs w:val="24"/>
        </w:rPr>
        <w:t>Урман бел</w:t>
      </w:r>
      <w:r w:rsidRPr="00C14E42">
        <w:rPr>
          <w:rFonts w:ascii="Times New Roman" w:hAnsi="Times New Roman"/>
          <w:sz w:val="24"/>
          <w:szCs w:val="24"/>
          <w:lang w:val="tt-RU"/>
        </w:rPr>
        <w:t>ә</w:t>
      </w:r>
      <w:r w:rsidRPr="00C14E42">
        <w:rPr>
          <w:rFonts w:ascii="Times New Roman" w:hAnsi="Times New Roman"/>
          <w:sz w:val="24"/>
          <w:szCs w:val="24"/>
        </w:rPr>
        <w:t>н хушлашыр</w:t>
      </w:r>
      <w:r w:rsidRPr="00C14E42">
        <w:rPr>
          <w:rFonts w:ascii="Times New Roman" w:hAnsi="Times New Roman"/>
          <w:sz w:val="24"/>
          <w:szCs w:val="24"/>
          <w:lang w:val="tt-RU"/>
        </w:rPr>
        <w:t xml:space="preserve"> </w:t>
      </w:r>
      <w:r w:rsidRPr="00C14E42">
        <w:rPr>
          <w:rFonts w:ascii="Times New Roman" w:hAnsi="Times New Roman"/>
          <w:sz w:val="24"/>
          <w:szCs w:val="24"/>
        </w:rPr>
        <w:t>вакыт</w:t>
      </w:r>
      <w:r w:rsidRPr="00C14E42">
        <w:rPr>
          <w:rFonts w:ascii="Times New Roman" w:hAnsi="Times New Roman"/>
          <w:sz w:val="24"/>
          <w:szCs w:val="24"/>
          <w:lang w:val="tt-RU"/>
        </w:rPr>
        <w:t xml:space="preserve"> та җ</w:t>
      </w:r>
      <w:r w:rsidRPr="00C14E42">
        <w:rPr>
          <w:rFonts w:ascii="Times New Roman" w:hAnsi="Times New Roman"/>
          <w:sz w:val="24"/>
          <w:szCs w:val="24"/>
        </w:rPr>
        <w:t>итте. Кемн</w:t>
      </w:r>
      <w:r w:rsidRPr="00C14E42">
        <w:rPr>
          <w:rFonts w:ascii="Times New Roman" w:hAnsi="Times New Roman"/>
          <w:sz w:val="24"/>
          <w:szCs w:val="24"/>
          <w:lang w:val="tt-RU"/>
        </w:rPr>
        <w:t>ә</w:t>
      </w:r>
      <w:r w:rsidRPr="00C14E42">
        <w:rPr>
          <w:rFonts w:ascii="Times New Roman" w:hAnsi="Times New Roman"/>
          <w:sz w:val="24"/>
          <w:szCs w:val="24"/>
        </w:rPr>
        <w:t>р бел</w:t>
      </w:r>
      <w:r w:rsidRPr="00C14E42">
        <w:rPr>
          <w:rFonts w:ascii="Times New Roman" w:hAnsi="Times New Roman"/>
          <w:sz w:val="24"/>
          <w:szCs w:val="24"/>
          <w:lang w:val="tt-RU"/>
        </w:rPr>
        <w:t>ә</w:t>
      </w:r>
      <w:r w:rsidRPr="00C14E42">
        <w:rPr>
          <w:rFonts w:ascii="Times New Roman" w:hAnsi="Times New Roman"/>
          <w:sz w:val="24"/>
          <w:szCs w:val="24"/>
        </w:rPr>
        <w:t>н таныштык без урманда?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Язгы</w:t>
      </w:r>
      <w:r w:rsidRPr="00C14E42">
        <w:rPr>
          <w:rFonts w:ascii="Times New Roman" w:hAnsi="Times New Roman"/>
          <w:sz w:val="24"/>
          <w:szCs w:val="24"/>
          <w:lang w:val="tt-RU"/>
        </w:rPr>
        <w:t xml:space="preserve"> </w:t>
      </w:r>
      <w:r w:rsidRPr="00C14E42">
        <w:rPr>
          <w:rFonts w:ascii="Times New Roman" w:hAnsi="Times New Roman"/>
          <w:sz w:val="24"/>
          <w:szCs w:val="24"/>
        </w:rPr>
        <w:t>урманда</w:t>
      </w:r>
      <w:r w:rsidRPr="00C14E42">
        <w:rPr>
          <w:rFonts w:ascii="Times New Roman" w:hAnsi="Times New Roman"/>
          <w:sz w:val="24"/>
          <w:szCs w:val="24"/>
          <w:lang w:val="tt-RU"/>
        </w:rPr>
        <w:t xml:space="preserve"> </w:t>
      </w:r>
      <w:r w:rsidRPr="00C14E42">
        <w:rPr>
          <w:rFonts w:ascii="Times New Roman" w:hAnsi="Times New Roman"/>
          <w:sz w:val="24"/>
          <w:szCs w:val="24"/>
        </w:rPr>
        <w:t>нинди</w:t>
      </w:r>
      <w:r w:rsidRPr="00C14E42">
        <w:rPr>
          <w:rFonts w:ascii="Times New Roman" w:hAnsi="Times New Roman"/>
          <w:sz w:val="24"/>
          <w:szCs w:val="24"/>
          <w:lang w:val="tt-RU"/>
        </w:rPr>
        <w:t xml:space="preserve"> </w:t>
      </w:r>
      <w:r w:rsidRPr="00C14E42">
        <w:rPr>
          <w:rFonts w:ascii="Times New Roman" w:hAnsi="Times New Roman"/>
          <w:sz w:val="24"/>
          <w:szCs w:val="24"/>
        </w:rPr>
        <w:t>узг</w:t>
      </w:r>
      <w:r w:rsidRPr="00C14E42">
        <w:rPr>
          <w:rFonts w:ascii="Times New Roman" w:hAnsi="Times New Roman"/>
          <w:sz w:val="24"/>
          <w:szCs w:val="24"/>
          <w:lang w:val="tt-RU"/>
        </w:rPr>
        <w:t>ә</w:t>
      </w:r>
      <w:r w:rsidRPr="00C14E42">
        <w:rPr>
          <w:rFonts w:ascii="Times New Roman" w:hAnsi="Times New Roman"/>
          <w:sz w:val="24"/>
          <w:szCs w:val="24"/>
        </w:rPr>
        <w:t>решл</w:t>
      </w:r>
      <w:r w:rsidRPr="00C14E42">
        <w:rPr>
          <w:rFonts w:ascii="Times New Roman" w:hAnsi="Times New Roman"/>
          <w:sz w:val="24"/>
          <w:szCs w:val="24"/>
          <w:lang w:val="tt-RU"/>
        </w:rPr>
        <w:t>ә</w:t>
      </w:r>
      <w:r w:rsidRPr="00C14E42">
        <w:rPr>
          <w:rFonts w:ascii="Times New Roman" w:hAnsi="Times New Roman"/>
          <w:sz w:val="24"/>
          <w:szCs w:val="24"/>
        </w:rPr>
        <w:t>р була? (куян</w:t>
      </w:r>
      <w:r w:rsidRPr="00C14E42">
        <w:rPr>
          <w:rFonts w:ascii="Times New Roman" w:hAnsi="Times New Roman"/>
          <w:sz w:val="24"/>
          <w:szCs w:val="24"/>
          <w:lang w:val="tt-RU"/>
        </w:rPr>
        <w:t xml:space="preserve"> </w:t>
      </w:r>
      <w:r w:rsidRPr="00C14E42">
        <w:rPr>
          <w:rFonts w:ascii="Times New Roman" w:hAnsi="Times New Roman"/>
          <w:sz w:val="24"/>
          <w:szCs w:val="24"/>
        </w:rPr>
        <w:t>тунын</w:t>
      </w:r>
      <w:r w:rsidRPr="00C14E42">
        <w:rPr>
          <w:rFonts w:ascii="Times New Roman" w:hAnsi="Times New Roman"/>
          <w:sz w:val="24"/>
          <w:szCs w:val="24"/>
          <w:lang w:val="tt-RU"/>
        </w:rPr>
        <w:t xml:space="preserve"> </w:t>
      </w:r>
      <w:r w:rsidRPr="00C14E42">
        <w:rPr>
          <w:rFonts w:ascii="Times New Roman" w:hAnsi="Times New Roman"/>
          <w:sz w:val="24"/>
          <w:szCs w:val="24"/>
        </w:rPr>
        <w:t>алыштыра, аю</w:t>
      </w:r>
      <w:r w:rsidRPr="00C14E42">
        <w:rPr>
          <w:rFonts w:ascii="Times New Roman" w:hAnsi="Times New Roman"/>
          <w:sz w:val="24"/>
          <w:szCs w:val="24"/>
          <w:lang w:val="tt-RU"/>
        </w:rPr>
        <w:t xml:space="preserve"> </w:t>
      </w:r>
      <w:r w:rsidRPr="00C14E42">
        <w:rPr>
          <w:rFonts w:ascii="Times New Roman" w:hAnsi="Times New Roman"/>
          <w:sz w:val="24"/>
          <w:szCs w:val="24"/>
        </w:rPr>
        <w:t>йокысыннан</w:t>
      </w:r>
      <w:r w:rsidRPr="00C14E42">
        <w:rPr>
          <w:rFonts w:ascii="Times New Roman" w:hAnsi="Times New Roman"/>
          <w:sz w:val="24"/>
          <w:szCs w:val="24"/>
          <w:lang w:val="tt-RU"/>
        </w:rPr>
        <w:t xml:space="preserve"> </w:t>
      </w:r>
      <w:r w:rsidRPr="00C14E42">
        <w:rPr>
          <w:rFonts w:ascii="Times New Roman" w:hAnsi="Times New Roman"/>
          <w:sz w:val="24"/>
          <w:szCs w:val="24"/>
        </w:rPr>
        <w:t>уяна, г</w:t>
      </w:r>
      <w:r w:rsidRPr="00C14E42">
        <w:rPr>
          <w:rFonts w:ascii="Times New Roman" w:hAnsi="Times New Roman"/>
          <w:sz w:val="24"/>
          <w:szCs w:val="24"/>
          <w:lang w:val="tt-RU"/>
        </w:rPr>
        <w:t>ө</w:t>
      </w:r>
      <w:r w:rsidRPr="00C14E42">
        <w:rPr>
          <w:rFonts w:ascii="Times New Roman" w:hAnsi="Times New Roman"/>
          <w:sz w:val="24"/>
          <w:szCs w:val="24"/>
        </w:rPr>
        <w:t>рл</w:t>
      </w:r>
      <w:r w:rsidRPr="00C14E42">
        <w:rPr>
          <w:rFonts w:ascii="Times New Roman" w:hAnsi="Times New Roman"/>
          <w:sz w:val="24"/>
          <w:szCs w:val="24"/>
          <w:lang w:val="tt-RU"/>
        </w:rPr>
        <w:t>ә</w:t>
      </w:r>
      <w:r w:rsidRPr="00C14E42">
        <w:rPr>
          <w:rFonts w:ascii="Times New Roman" w:hAnsi="Times New Roman"/>
          <w:sz w:val="24"/>
          <w:szCs w:val="24"/>
        </w:rPr>
        <w:t>векл</w:t>
      </w:r>
      <w:r w:rsidRPr="00C14E42">
        <w:rPr>
          <w:rFonts w:ascii="Times New Roman" w:hAnsi="Times New Roman"/>
          <w:sz w:val="24"/>
          <w:szCs w:val="24"/>
          <w:lang w:val="tt-RU"/>
        </w:rPr>
        <w:t>ә</w:t>
      </w:r>
      <w:r w:rsidRPr="00C14E42">
        <w:rPr>
          <w:rFonts w:ascii="Times New Roman" w:hAnsi="Times New Roman"/>
          <w:sz w:val="24"/>
          <w:szCs w:val="24"/>
        </w:rPr>
        <w:t>р ага, агачлар б</w:t>
      </w:r>
      <w:r w:rsidRPr="00C14E42">
        <w:rPr>
          <w:rFonts w:ascii="Times New Roman" w:hAnsi="Times New Roman"/>
          <w:sz w:val="24"/>
          <w:szCs w:val="24"/>
          <w:lang w:val="tt-RU"/>
        </w:rPr>
        <w:t>ө</w:t>
      </w:r>
      <w:r w:rsidRPr="00C14E42">
        <w:rPr>
          <w:rFonts w:ascii="Times New Roman" w:hAnsi="Times New Roman"/>
          <w:sz w:val="24"/>
          <w:szCs w:val="24"/>
        </w:rPr>
        <w:t>рел</w:t>
      </w:r>
      <w:r w:rsidRPr="00C14E42">
        <w:rPr>
          <w:rFonts w:ascii="Times New Roman" w:hAnsi="Times New Roman"/>
          <w:sz w:val="24"/>
          <w:szCs w:val="24"/>
          <w:lang w:val="tt-RU"/>
        </w:rPr>
        <w:t>ә</w:t>
      </w:r>
      <w:r w:rsidRPr="00C14E42">
        <w:rPr>
          <w:rFonts w:ascii="Times New Roman" w:hAnsi="Times New Roman"/>
          <w:sz w:val="24"/>
          <w:szCs w:val="24"/>
        </w:rPr>
        <w:t>н</w:t>
      </w:r>
      <w:r w:rsidRPr="00C14E42">
        <w:rPr>
          <w:rFonts w:ascii="Times New Roman" w:hAnsi="Times New Roman"/>
          <w:sz w:val="24"/>
          <w:szCs w:val="24"/>
          <w:lang w:val="tt-RU"/>
        </w:rPr>
        <w:t>ә</w:t>
      </w:r>
      <w:r w:rsidRPr="00C14E42">
        <w:rPr>
          <w:rFonts w:ascii="Times New Roman" w:hAnsi="Times New Roman"/>
          <w:sz w:val="24"/>
          <w:szCs w:val="24"/>
        </w:rPr>
        <w:t>,</w:t>
      </w:r>
      <w:r w:rsidRPr="00C14E42">
        <w:rPr>
          <w:rFonts w:ascii="Times New Roman" w:hAnsi="Times New Roman"/>
          <w:sz w:val="24"/>
          <w:szCs w:val="24"/>
          <w:lang w:val="tt-RU"/>
        </w:rPr>
        <w:t xml:space="preserve"> </w:t>
      </w:r>
      <w:r w:rsidRPr="00C14E42">
        <w:rPr>
          <w:rFonts w:ascii="Times New Roman" w:hAnsi="Times New Roman"/>
          <w:sz w:val="24"/>
          <w:szCs w:val="24"/>
        </w:rPr>
        <w:t>умырзая ч</w:t>
      </w:r>
      <w:r w:rsidRPr="00C14E42">
        <w:rPr>
          <w:rFonts w:ascii="Times New Roman" w:hAnsi="Times New Roman"/>
          <w:sz w:val="24"/>
          <w:szCs w:val="24"/>
          <w:lang w:val="tt-RU"/>
        </w:rPr>
        <w:t>ә</w:t>
      </w:r>
      <w:r w:rsidRPr="00C14E42">
        <w:rPr>
          <w:rFonts w:ascii="Times New Roman" w:hAnsi="Times New Roman"/>
          <w:sz w:val="24"/>
          <w:szCs w:val="24"/>
        </w:rPr>
        <w:t>ч</w:t>
      </w:r>
      <w:r w:rsidRPr="00C14E42">
        <w:rPr>
          <w:rFonts w:ascii="Times New Roman" w:hAnsi="Times New Roman"/>
          <w:sz w:val="24"/>
          <w:szCs w:val="24"/>
          <w:lang w:val="tt-RU"/>
        </w:rPr>
        <w:t>ә</w:t>
      </w:r>
      <w:r w:rsidRPr="00C14E42">
        <w:rPr>
          <w:rFonts w:ascii="Times New Roman" w:hAnsi="Times New Roman"/>
          <w:sz w:val="24"/>
          <w:szCs w:val="24"/>
        </w:rPr>
        <w:t>к ата)</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Әйдәгез, күзләрне йомыйк та, без хәзер бакчабызга кайтыйк һәм шушы матур умырзая чәчәкләрен үз кулларыбыз белән ясап карыйк.</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Ч</w:t>
      </w:r>
      <w:r w:rsidRPr="00C14E42">
        <w:rPr>
          <w:rFonts w:ascii="Times New Roman" w:hAnsi="Times New Roman"/>
          <w:b/>
          <w:sz w:val="24"/>
          <w:szCs w:val="24"/>
          <w:lang w:val="tt-RU"/>
        </w:rPr>
        <w:t>ә</w:t>
      </w:r>
      <w:r w:rsidRPr="00C14E42">
        <w:rPr>
          <w:rFonts w:ascii="Times New Roman" w:hAnsi="Times New Roman"/>
          <w:b/>
          <w:sz w:val="24"/>
          <w:szCs w:val="24"/>
        </w:rPr>
        <w:t>ч</w:t>
      </w:r>
      <w:r w:rsidRPr="00C14E42">
        <w:rPr>
          <w:rFonts w:ascii="Times New Roman" w:hAnsi="Times New Roman"/>
          <w:b/>
          <w:sz w:val="24"/>
          <w:szCs w:val="24"/>
          <w:lang w:val="tt-RU"/>
        </w:rPr>
        <w:t>ә</w:t>
      </w:r>
      <w:r w:rsidRPr="00C14E42">
        <w:rPr>
          <w:rFonts w:ascii="Times New Roman" w:hAnsi="Times New Roman"/>
          <w:b/>
          <w:sz w:val="24"/>
          <w:szCs w:val="24"/>
        </w:rPr>
        <w:t>к ясау:</w:t>
      </w:r>
    </w:p>
    <w:p w:rsidR="00397F59" w:rsidRPr="00C14E42" w:rsidRDefault="00397F59" w:rsidP="00E468CD">
      <w:pPr>
        <w:pStyle w:val="ListParagraph"/>
        <w:numPr>
          <w:ilvl w:val="0"/>
          <w:numId w:val="18"/>
        </w:numPr>
        <w:spacing w:after="0" w:line="240" w:lineRule="auto"/>
        <w:ind w:left="0"/>
        <w:jc w:val="both"/>
        <w:rPr>
          <w:rFonts w:ascii="Times New Roman" w:hAnsi="Times New Roman"/>
          <w:sz w:val="24"/>
          <w:szCs w:val="24"/>
        </w:rPr>
      </w:pPr>
      <w:r w:rsidRPr="00C14E42">
        <w:rPr>
          <w:rFonts w:ascii="Times New Roman" w:hAnsi="Times New Roman"/>
          <w:sz w:val="24"/>
          <w:szCs w:val="24"/>
          <w:lang w:val="tt-RU"/>
        </w:rPr>
        <w:t>Ә</w:t>
      </w:r>
      <w:r w:rsidRPr="00C14E42">
        <w:rPr>
          <w:rFonts w:ascii="Times New Roman" w:hAnsi="Times New Roman"/>
          <w:sz w:val="24"/>
          <w:szCs w:val="24"/>
        </w:rPr>
        <w:t>зер, ясалган ч</w:t>
      </w:r>
      <w:r w:rsidRPr="00C14E42">
        <w:rPr>
          <w:rFonts w:ascii="Times New Roman" w:hAnsi="Times New Roman"/>
          <w:sz w:val="24"/>
          <w:szCs w:val="24"/>
          <w:lang w:val="tt-RU"/>
        </w:rPr>
        <w:t>ә</w:t>
      </w:r>
      <w:r w:rsidRPr="00C14E42">
        <w:rPr>
          <w:rFonts w:ascii="Times New Roman" w:hAnsi="Times New Roman"/>
          <w:sz w:val="24"/>
          <w:szCs w:val="24"/>
        </w:rPr>
        <w:t>ч</w:t>
      </w:r>
      <w:r w:rsidRPr="00C14E42">
        <w:rPr>
          <w:rFonts w:ascii="Times New Roman" w:hAnsi="Times New Roman"/>
          <w:sz w:val="24"/>
          <w:szCs w:val="24"/>
          <w:lang w:val="tt-RU"/>
        </w:rPr>
        <w:t>ә</w:t>
      </w:r>
      <w:r w:rsidRPr="00C14E42">
        <w:rPr>
          <w:rFonts w:ascii="Times New Roman" w:hAnsi="Times New Roman"/>
          <w:sz w:val="24"/>
          <w:szCs w:val="24"/>
        </w:rPr>
        <w:t>к к</w:t>
      </w:r>
      <w:r w:rsidRPr="00C14E42">
        <w:rPr>
          <w:rFonts w:ascii="Times New Roman" w:hAnsi="Times New Roman"/>
          <w:sz w:val="24"/>
          <w:szCs w:val="24"/>
          <w:lang w:val="tt-RU"/>
        </w:rPr>
        <w:t>ү</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т</w:t>
      </w:r>
      <w:r w:rsidRPr="00C14E42">
        <w:rPr>
          <w:rFonts w:ascii="Times New Roman" w:hAnsi="Times New Roman"/>
          <w:sz w:val="24"/>
          <w:szCs w:val="24"/>
          <w:lang w:val="tt-RU"/>
        </w:rPr>
        <w:t>ү</w:t>
      </w:r>
      <w:r w:rsidRPr="00C14E42">
        <w:rPr>
          <w:rFonts w:ascii="Times New Roman" w:hAnsi="Times New Roman"/>
          <w:sz w:val="24"/>
          <w:szCs w:val="24"/>
        </w:rPr>
        <w:t>.</w:t>
      </w:r>
      <w:r w:rsidRPr="00C14E42">
        <w:rPr>
          <w:rFonts w:ascii="Times New Roman" w:hAnsi="Times New Roman"/>
          <w:b/>
          <w:sz w:val="24"/>
          <w:szCs w:val="24"/>
        </w:rPr>
        <w:t xml:space="preserve">  (слайд 20, 21)</w:t>
      </w:r>
    </w:p>
    <w:p w:rsidR="00397F59" w:rsidRPr="00C14E42" w:rsidRDefault="00397F59" w:rsidP="00E468CD">
      <w:pPr>
        <w:pStyle w:val="ListParagraph"/>
        <w:numPr>
          <w:ilvl w:val="0"/>
          <w:numId w:val="18"/>
        </w:numPr>
        <w:spacing w:after="0" w:line="240" w:lineRule="auto"/>
        <w:ind w:left="0"/>
        <w:jc w:val="both"/>
        <w:rPr>
          <w:rFonts w:ascii="Times New Roman" w:hAnsi="Times New Roman"/>
          <w:sz w:val="24"/>
          <w:szCs w:val="24"/>
        </w:rPr>
      </w:pPr>
      <w:r w:rsidRPr="00C14E42">
        <w:rPr>
          <w:rFonts w:ascii="Times New Roman" w:hAnsi="Times New Roman"/>
          <w:sz w:val="24"/>
          <w:szCs w:val="24"/>
        </w:rPr>
        <w:t>Ничек</w:t>
      </w:r>
      <w:r w:rsidRPr="00C14E42">
        <w:rPr>
          <w:rFonts w:ascii="Times New Roman" w:hAnsi="Times New Roman"/>
          <w:sz w:val="24"/>
          <w:szCs w:val="24"/>
          <w:lang w:val="tt-RU"/>
        </w:rPr>
        <w:t xml:space="preserve"> </w:t>
      </w:r>
      <w:r w:rsidRPr="00C14E42">
        <w:rPr>
          <w:rFonts w:ascii="Times New Roman" w:hAnsi="Times New Roman"/>
          <w:sz w:val="24"/>
          <w:szCs w:val="24"/>
        </w:rPr>
        <w:t>ясыйсын а</w:t>
      </w:r>
      <w:r w:rsidRPr="00C14E42">
        <w:rPr>
          <w:rFonts w:ascii="Times New Roman" w:hAnsi="Times New Roman"/>
          <w:sz w:val="24"/>
          <w:szCs w:val="24"/>
          <w:lang w:val="tt-RU"/>
        </w:rPr>
        <w:t>ң</w:t>
      </w:r>
      <w:r w:rsidRPr="00C14E42">
        <w:rPr>
          <w:rFonts w:ascii="Times New Roman" w:hAnsi="Times New Roman"/>
          <w:sz w:val="24"/>
          <w:szCs w:val="24"/>
        </w:rPr>
        <w:t>лату</w:t>
      </w:r>
      <w:r w:rsidRPr="00C14E42">
        <w:rPr>
          <w:rFonts w:ascii="Times New Roman" w:hAnsi="Times New Roman"/>
          <w:sz w:val="24"/>
          <w:szCs w:val="24"/>
          <w:lang w:val="tt-RU"/>
        </w:rPr>
        <w:t xml:space="preserve"> һә</w:t>
      </w:r>
      <w:r w:rsidRPr="00C14E42">
        <w:rPr>
          <w:rFonts w:ascii="Times New Roman" w:hAnsi="Times New Roman"/>
          <w:sz w:val="24"/>
          <w:szCs w:val="24"/>
        </w:rPr>
        <w:t>м ясау.</w:t>
      </w: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ind w:firstLine="360"/>
        <w:jc w:val="both"/>
        <w:rPr>
          <w:rFonts w:ascii="Times New Roman" w:hAnsi="Times New Roman"/>
          <w:sz w:val="24"/>
          <w:szCs w:val="24"/>
        </w:rPr>
      </w:pPr>
      <w:r w:rsidRPr="00C14E42">
        <w:rPr>
          <w:rFonts w:ascii="Times New Roman" w:hAnsi="Times New Roman"/>
          <w:sz w:val="24"/>
          <w:szCs w:val="24"/>
        </w:rPr>
        <w:t>Молодцы! Булдырдыгыз. Бу</w:t>
      </w:r>
      <w:r w:rsidRPr="00C14E42">
        <w:rPr>
          <w:rFonts w:ascii="Times New Roman" w:hAnsi="Times New Roman"/>
          <w:sz w:val="24"/>
          <w:szCs w:val="24"/>
          <w:lang w:val="tt-RU"/>
        </w:rPr>
        <w:t xml:space="preserve"> </w:t>
      </w:r>
      <w:r w:rsidRPr="00C14E42">
        <w:rPr>
          <w:rFonts w:ascii="Times New Roman" w:hAnsi="Times New Roman"/>
          <w:sz w:val="24"/>
          <w:szCs w:val="24"/>
        </w:rPr>
        <w:t>матур</w:t>
      </w:r>
      <w:r w:rsidRPr="00C14E42">
        <w:rPr>
          <w:rFonts w:ascii="Times New Roman" w:hAnsi="Times New Roman"/>
          <w:sz w:val="24"/>
          <w:szCs w:val="24"/>
          <w:lang w:val="tt-RU"/>
        </w:rPr>
        <w:t xml:space="preserve"> </w:t>
      </w:r>
      <w:r w:rsidRPr="00C14E42">
        <w:rPr>
          <w:rFonts w:ascii="Times New Roman" w:hAnsi="Times New Roman"/>
          <w:sz w:val="24"/>
          <w:szCs w:val="24"/>
        </w:rPr>
        <w:t>ч</w:t>
      </w:r>
      <w:r w:rsidRPr="00C14E42">
        <w:rPr>
          <w:rFonts w:ascii="Times New Roman" w:hAnsi="Times New Roman"/>
          <w:sz w:val="24"/>
          <w:szCs w:val="24"/>
          <w:lang w:val="tt-RU"/>
        </w:rPr>
        <w:t>ә</w:t>
      </w:r>
      <w:r w:rsidRPr="00C14E42">
        <w:rPr>
          <w:rFonts w:ascii="Times New Roman" w:hAnsi="Times New Roman"/>
          <w:sz w:val="24"/>
          <w:szCs w:val="24"/>
        </w:rPr>
        <w:t>ч</w:t>
      </w:r>
      <w:r w:rsidRPr="00C14E42">
        <w:rPr>
          <w:rFonts w:ascii="Times New Roman" w:hAnsi="Times New Roman"/>
          <w:sz w:val="24"/>
          <w:szCs w:val="24"/>
          <w:lang w:val="tt-RU"/>
        </w:rPr>
        <w:t>ә</w:t>
      </w:r>
      <w:r w:rsidRPr="00C14E42">
        <w:rPr>
          <w:rFonts w:ascii="Times New Roman" w:hAnsi="Times New Roman"/>
          <w:sz w:val="24"/>
          <w:szCs w:val="24"/>
        </w:rPr>
        <w:t>кл</w:t>
      </w:r>
      <w:r w:rsidRPr="00C14E42">
        <w:rPr>
          <w:rFonts w:ascii="Times New Roman" w:hAnsi="Times New Roman"/>
          <w:sz w:val="24"/>
          <w:szCs w:val="24"/>
          <w:lang w:val="tt-RU"/>
        </w:rPr>
        <w:t>ә</w:t>
      </w:r>
      <w:r w:rsidRPr="00C14E42">
        <w:rPr>
          <w:rFonts w:ascii="Times New Roman" w:hAnsi="Times New Roman"/>
          <w:sz w:val="24"/>
          <w:szCs w:val="24"/>
        </w:rPr>
        <w:t>рне</w:t>
      </w:r>
      <w:r w:rsidRPr="00C14E42">
        <w:rPr>
          <w:rFonts w:ascii="Times New Roman" w:hAnsi="Times New Roman"/>
          <w:sz w:val="24"/>
          <w:szCs w:val="24"/>
          <w:lang w:val="tt-RU"/>
        </w:rPr>
        <w:t xml:space="preserve"> </w:t>
      </w:r>
      <w:r w:rsidRPr="00C14E42">
        <w:rPr>
          <w:rFonts w:ascii="Times New Roman" w:hAnsi="Times New Roman"/>
          <w:sz w:val="24"/>
          <w:szCs w:val="24"/>
        </w:rPr>
        <w:t>кемн</w:t>
      </w:r>
      <w:r w:rsidRPr="00C14E42">
        <w:rPr>
          <w:rFonts w:ascii="Times New Roman" w:hAnsi="Times New Roman"/>
          <w:sz w:val="24"/>
          <w:szCs w:val="24"/>
          <w:lang w:val="tt-RU"/>
        </w:rPr>
        <w:t>ә</w:t>
      </w:r>
      <w:r w:rsidRPr="00C14E42">
        <w:rPr>
          <w:rFonts w:ascii="Times New Roman" w:hAnsi="Times New Roman"/>
          <w:sz w:val="24"/>
          <w:szCs w:val="24"/>
        </w:rPr>
        <w:t>рг</w:t>
      </w:r>
      <w:r w:rsidRPr="00C14E42">
        <w:rPr>
          <w:rFonts w:ascii="Times New Roman" w:hAnsi="Times New Roman"/>
          <w:sz w:val="24"/>
          <w:szCs w:val="24"/>
          <w:lang w:val="tt-RU"/>
        </w:rPr>
        <w:t xml:space="preserve">ә </w:t>
      </w:r>
      <w:r w:rsidRPr="00C14E42">
        <w:rPr>
          <w:rFonts w:ascii="Times New Roman" w:hAnsi="Times New Roman"/>
          <w:sz w:val="24"/>
          <w:szCs w:val="24"/>
        </w:rPr>
        <w:t xml:space="preserve"> б</w:t>
      </w:r>
      <w:r w:rsidRPr="00C14E42">
        <w:rPr>
          <w:rFonts w:ascii="Times New Roman" w:hAnsi="Times New Roman"/>
          <w:sz w:val="24"/>
          <w:szCs w:val="24"/>
          <w:lang w:val="tt-RU"/>
        </w:rPr>
        <w:t>ү</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к итеп</w:t>
      </w:r>
      <w:r w:rsidRPr="00C14E42">
        <w:rPr>
          <w:rFonts w:ascii="Times New Roman" w:hAnsi="Times New Roman"/>
          <w:sz w:val="24"/>
          <w:szCs w:val="24"/>
          <w:lang w:val="tt-RU"/>
        </w:rPr>
        <w:t xml:space="preserve"> </w:t>
      </w:r>
      <w:r w:rsidRPr="00C14E42">
        <w:rPr>
          <w:rFonts w:ascii="Times New Roman" w:hAnsi="Times New Roman"/>
          <w:sz w:val="24"/>
          <w:szCs w:val="24"/>
        </w:rPr>
        <w:t>була?</w:t>
      </w:r>
    </w:p>
    <w:p w:rsidR="00397F59" w:rsidRDefault="00397F59" w:rsidP="00E468CD">
      <w:pPr>
        <w:spacing w:after="0" w:line="240" w:lineRule="auto"/>
        <w:ind w:firstLine="360"/>
        <w:jc w:val="both"/>
        <w:rPr>
          <w:rFonts w:ascii="Times New Roman" w:hAnsi="Times New Roman"/>
          <w:sz w:val="24"/>
          <w:szCs w:val="24"/>
          <w:lang w:val="tt-RU"/>
        </w:rPr>
      </w:pPr>
      <w:r w:rsidRPr="00C14E42">
        <w:rPr>
          <w:rFonts w:ascii="Times New Roman" w:hAnsi="Times New Roman"/>
          <w:sz w:val="24"/>
          <w:szCs w:val="24"/>
        </w:rPr>
        <w:t>Безне</w:t>
      </w:r>
      <w:r w:rsidRPr="00C14E42">
        <w:rPr>
          <w:rFonts w:ascii="Times New Roman" w:hAnsi="Times New Roman"/>
          <w:sz w:val="24"/>
          <w:szCs w:val="24"/>
          <w:lang w:val="tt-RU"/>
        </w:rPr>
        <w:t xml:space="preserve">ң </w:t>
      </w:r>
      <w:r w:rsidRPr="00C14E42">
        <w:rPr>
          <w:rFonts w:ascii="Times New Roman" w:hAnsi="Times New Roman"/>
          <w:sz w:val="24"/>
          <w:szCs w:val="24"/>
        </w:rPr>
        <w:t>тизд</w:t>
      </w:r>
      <w:r w:rsidRPr="00C14E42">
        <w:rPr>
          <w:rFonts w:ascii="Times New Roman" w:hAnsi="Times New Roman"/>
          <w:sz w:val="24"/>
          <w:szCs w:val="24"/>
          <w:lang w:val="tt-RU"/>
        </w:rPr>
        <w:t>ә</w:t>
      </w:r>
      <w:r w:rsidRPr="00C14E42">
        <w:rPr>
          <w:rFonts w:ascii="Times New Roman" w:hAnsi="Times New Roman"/>
          <w:sz w:val="24"/>
          <w:szCs w:val="24"/>
        </w:rPr>
        <w:t xml:space="preserve">н </w:t>
      </w:r>
      <w:r w:rsidRPr="00C14E42">
        <w:rPr>
          <w:rFonts w:ascii="Times New Roman" w:hAnsi="Times New Roman"/>
          <w:sz w:val="24"/>
          <w:szCs w:val="24"/>
          <w:lang w:val="tt-RU"/>
        </w:rPr>
        <w:t>ә</w:t>
      </w:r>
      <w:r w:rsidRPr="00C14E42">
        <w:rPr>
          <w:rFonts w:ascii="Times New Roman" w:hAnsi="Times New Roman"/>
          <w:sz w:val="24"/>
          <w:szCs w:val="24"/>
        </w:rPr>
        <w:t>нил</w:t>
      </w:r>
      <w:r w:rsidRPr="00C14E42">
        <w:rPr>
          <w:rFonts w:ascii="Times New Roman" w:hAnsi="Times New Roman"/>
          <w:sz w:val="24"/>
          <w:szCs w:val="24"/>
          <w:lang w:val="tt-RU"/>
        </w:rPr>
        <w:t>ә</w:t>
      </w:r>
      <w:r w:rsidRPr="00C14E42">
        <w:rPr>
          <w:rFonts w:ascii="Times New Roman" w:hAnsi="Times New Roman"/>
          <w:sz w:val="24"/>
          <w:szCs w:val="24"/>
        </w:rPr>
        <w:t>р б</w:t>
      </w:r>
      <w:r w:rsidRPr="00C14E42">
        <w:rPr>
          <w:rFonts w:ascii="Times New Roman" w:hAnsi="Times New Roman"/>
          <w:sz w:val="24"/>
          <w:szCs w:val="24"/>
          <w:lang w:val="tt-RU"/>
        </w:rPr>
        <w:t>ә</w:t>
      </w:r>
      <w:r w:rsidRPr="00C14E42">
        <w:rPr>
          <w:rFonts w:ascii="Times New Roman" w:hAnsi="Times New Roman"/>
          <w:sz w:val="24"/>
          <w:szCs w:val="24"/>
        </w:rPr>
        <w:t>йр</w:t>
      </w:r>
      <w:r w:rsidRPr="00C14E42">
        <w:rPr>
          <w:rFonts w:ascii="Times New Roman" w:hAnsi="Times New Roman"/>
          <w:sz w:val="24"/>
          <w:szCs w:val="24"/>
          <w:lang w:val="tt-RU"/>
        </w:rPr>
        <w:t>ә</w:t>
      </w:r>
      <w:r w:rsidRPr="00C14E42">
        <w:rPr>
          <w:rFonts w:ascii="Times New Roman" w:hAnsi="Times New Roman"/>
          <w:sz w:val="24"/>
          <w:szCs w:val="24"/>
        </w:rPr>
        <w:t>ме</w:t>
      </w:r>
      <w:r w:rsidRPr="00C14E42">
        <w:rPr>
          <w:rFonts w:ascii="Times New Roman" w:hAnsi="Times New Roman"/>
          <w:sz w:val="24"/>
          <w:szCs w:val="24"/>
          <w:lang w:val="tt-RU"/>
        </w:rPr>
        <w:t xml:space="preserve"> җ</w:t>
      </w:r>
      <w:r w:rsidRPr="00C14E42">
        <w:rPr>
          <w:rFonts w:ascii="Times New Roman" w:hAnsi="Times New Roman"/>
          <w:sz w:val="24"/>
          <w:szCs w:val="24"/>
        </w:rPr>
        <w:t>ит</w:t>
      </w:r>
      <w:r w:rsidRPr="00C14E42">
        <w:rPr>
          <w:rFonts w:ascii="Times New Roman" w:hAnsi="Times New Roman"/>
          <w:sz w:val="24"/>
          <w:szCs w:val="24"/>
          <w:lang w:val="tt-RU"/>
        </w:rPr>
        <w:t>ә</w:t>
      </w:r>
      <w:r w:rsidRPr="00C14E42">
        <w:rPr>
          <w:rFonts w:ascii="Times New Roman" w:hAnsi="Times New Roman"/>
          <w:sz w:val="24"/>
          <w:szCs w:val="24"/>
        </w:rPr>
        <w:t>. Сез</w:t>
      </w:r>
      <w:r w:rsidRPr="00C14E42">
        <w:rPr>
          <w:rFonts w:ascii="Times New Roman" w:hAnsi="Times New Roman"/>
          <w:sz w:val="24"/>
          <w:szCs w:val="24"/>
          <w:lang w:val="tt-RU"/>
        </w:rPr>
        <w:t xml:space="preserve"> </w:t>
      </w:r>
      <w:r w:rsidRPr="00C14E42">
        <w:rPr>
          <w:rFonts w:ascii="Times New Roman" w:hAnsi="Times New Roman"/>
          <w:sz w:val="24"/>
          <w:szCs w:val="24"/>
        </w:rPr>
        <w:t>бу</w:t>
      </w:r>
      <w:r w:rsidRPr="00C14E42">
        <w:rPr>
          <w:rFonts w:ascii="Times New Roman" w:hAnsi="Times New Roman"/>
          <w:sz w:val="24"/>
          <w:szCs w:val="24"/>
          <w:lang w:val="tt-RU"/>
        </w:rPr>
        <w:t xml:space="preserve"> </w:t>
      </w:r>
      <w:r w:rsidRPr="00C14E42">
        <w:rPr>
          <w:rFonts w:ascii="Times New Roman" w:hAnsi="Times New Roman"/>
          <w:sz w:val="24"/>
          <w:szCs w:val="24"/>
        </w:rPr>
        <w:t>ясаган</w:t>
      </w:r>
      <w:r w:rsidRPr="00C14E42">
        <w:rPr>
          <w:rFonts w:ascii="Times New Roman" w:hAnsi="Times New Roman"/>
          <w:sz w:val="24"/>
          <w:szCs w:val="24"/>
          <w:lang w:val="tt-RU"/>
        </w:rPr>
        <w:t xml:space="preserve"> </w:t>
      </w:r>
      <w:r w:rsidRPr="00C14E42">
        <w:rPr>
          <w:rFonts w:ascii="Times New Roman" w:hAnsi="Times New Roman"/>
          <w:sz w:val="24"/>
          <w:szCs w:val="24"/>
        </w:rPr>
        <w:t>открыткаларны</w:t>
      </w:r>
      <w:r w:rsidRPr="00C14E42">
        <w:rPr>
          <w:rFonts w:ascii="Times New Roman" w:hAnsi="Times New Roman"/>
          <w:sz w:val="24"/>
          <w:szCs w:val="24"/>
          <w:lang w:val="tt-RU"/>
        </w:rPr>
        <w:t xml:space="preserve"> ә</w:t>
      </w:r>
      <w:r w:rsidRPr="00C14E42">
        <w:rPr>
          <w:rFonts w:ascii="Times New Roman" w:hAnsi="Times New Roman"/>
          <w:sz w:val="24"/>
          <w:szCs w:val="24"/>
        </w:rPr>
        <w:t>нил</w:t>
      </w:r>
      <w:r w:rsidRPr="00C14E42">
        <w:rPr>
          <w:rFonts w:ascii="Times New Roman" w:hAnsi="Times New Roman"/>
          <w:sz w:val="24"/>
          <w:szCs w:val="24"/>
          <w:lang w:val="tt-RU"/>
        </w:rPr>
        <w:t>ә</w:t>
      </w:r>
      <w:r w:rsidRPr="00C14E42">
        <w:rPr>
          <w:rFonts w:ascii="Times New Roman" w:hAnsi="Times New Roman"/>
          <w:sz w:val="24"/>
          <w:szCs w:val="24"/>
        </w:rPr>
        <w:t>регезг</w:t>
      </w:r>
      <w:r w:rsidRPr="00C14E42">
        <w:rPr>
          <w:rFonts w:ascii="Times New Roman" w:hAnsi="Times New Roman"/>
          <w:sz w:val="24"/>
          <w:szCs w:val="24"/>
          <w:lang w:val="tt-RU"/>
        </w:rPr>
        <w:t xml:space="preserve">ә </w:t>
      </w:r>
      <w:r w:rsidRPr="00C14E42">
        <w:rPr>
          <w:rFonts w:ascii="Times New Roman" w:hAnsi="Times New Roman"/>
          <w:sz w:val="24"/>
          <w:szCs w:val="24"/>
        </w:rPr>
        <w:t xml:space="preserve"> б</w:t>
      </w:r>
      <w:r w:rsidRPr="00C14E42">
        <w:rPr>
          <w:rFonts w:ascii="Times New Roman" w:hAnsi="Times New Roman"/>
          <w:sz w:val="24"/>
          <w:szCs w:val="24"/>
          <w:lang w:val="tt-RU"/>
        </w:rPr>
        <w:t>ү</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к</w:t>
      </w:r>
      <w:r w:rsidRPr="00C14E42">
        <w:rPr>
          <w:rFonts w:ascii="Times New Roman" w:hAnsi="Times New Roman"/>
          <w:sz w:val="24"/>
          <w:szCs w:val="24"/>
          <w:lang w:val="tt-RU"/>
        </w:rPr>
        <w:t xml:space="preserve"> </w:t>
      </w:r>
      <w:r w:rsidRPr="00C14E42">
        <w:rPr>
          <w:rFonts w:ascii="Times New Roman" w:hAnsi="Times New Roman"/>
          <w:sz w:val="24"/>
          <w:szCs w:val="24"/>
        </w:rPr>
        <w:t>ит</w:t>
      </w:r>
      <w:r w:rsidRPr="00C14E42">
        <w:rPr>
          <w:rFonts w:ascii="Times New Roman" w:hAnsi="Times New Roman"/>
          <w:sz w:val="24"/>
          <w:szCs w:val="24"/>
          <w:lang w:val="tt-RU"/>
        </w:rPr>
        <w:t>ә</w:t>
      </w:r>
      <w:r w:rsidRPr="00C14E42">
        <w:rPr>
          <w:rFonts w:ascii="Times New Roman" w:hAnsi="Times New Roman"/>
          <w:sz w:val="24"/>
          <w:szCs w:val="24"/>
        </w:rPr>
        <w:t>рсез.</w:t>
      </w:r>
      <w:r w:rsidRPr="00C14E42">
        <w:rPr>
          <w:rFonts w:ascii="Times New Roman" w:hAnsi="Times New Roman"/>
          <w:sz w:val="24"/>
          <w:szCs w:val="24"/>
          <w:lang w:val="tt-RU"/>
        </w:rPr>
        <w:t xml:space="preserve"> Бүгенге эшчәнлектә  актив булганыгыз өчен рәхмәт. Кунакларыбыз белән саубуллашабыз.</w:t>
      </w:r>
    </w:p>
    <w:p w:rsidR="00397F59" w:rsidRDefault="00397F59" w:rsidP="00E468CD">
      <w:pPr>
        <w:spacing w:after="0" w:line="240" w:lineRule="auto"/>
        <w:ind w:firstLine="360"/>
        <w:jc w:val="both"/>
        <w:rPr>
          <w:rFonts w:ascii="Times New Roman" w:hAnsi="Times New Roman"/>
          <w:sz w:val="24"/>
          <w:szCs w:val="24"/>
          <w:lang w:val="tt-RU"/>
        </w:rPr>
      </w:pPr>
    </w:p>
    <w:p w:rsidR="00397F59" w:rsidRPr="00C14E42" w:rsidRDefault="00397F59" w:rsidP="00E468CD">
      <w:pPr>
        <w:spacing w:after="0" w:line="240" w:lineRule="auto"/>
        <w:ind w:firstLine="360"/>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 Күңелле театр дөньясы”</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 xml:space="preserve">(Мәктәпкә әзерлек төркемендә интегральләштерелгән </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эшчәнлек конспекты)</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Гарифуллина Рамзия Хайдаровна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Бурханова Гульнара Ринатовна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 xml:space="preserve">МБДОУ </w:t>
      </w:r>
      <w:r w:rsidRPr="00C14E42">
        <w:rPr>
          <w:rFonts w:ascii="Times New Roman" w:hAnsi="Times New Roman"/>
          <w:sz w:val="24"/>
          <w:szCs w:val="24"/>
          <w:lang w:val="tt-RU"/>
        </w:rPr>
        <w:t xml:space="preserve">“Арский </w:t>
      </w:r>
      <w:r w:rsidRPr="00C14E42">
        <w:rPr>
          <w:rFonts w:ascii="Times New Roman" w:hAnsi="Times New Roman"/>
          <w:sz w:val="24"/>
          <w:szCs w:val="24"/>
        </w:rPr>
        <w:t>детский сад №10</w:t>
      </w:r>
      <w:r w:rsidRPr="00C14E42">
        <w:rPr>
          <w:rFonts w:ascii="Times New Roman" w:hAnsi="Times New Roman"/>
          <w:sz w:val="24"/>
          <w:szCs w:val="24"/>
          <w:lang w:val="tt-RU"/>
        </w:rPr>
        <w:t>”</w:t>
      </w:r>
    </w:p>
    <w:p w:rsidR="00397F59" w:rsidRPr="00C14E42" w:rsidRDefault="00397F59" w:rsidP="00E468CD">
      <w:pPr>
        <w:spacing w:after="0" w:line="240" w:lineRule="auto"/>
        <w:jc w:val="right"/>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 xml:space="preserve"> театраль - уен (күләгә театры) эшчәнлеге аша балаларның сөйләм телен үстерү.</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Бурычлар:</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Белем бирү бурычы: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Театрга кызыксыну уяту.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 Театр” темасы буенча сүзлек запасын баету.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Сөйләмнең дөрес грамматик төзелешен камилләштерү.</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Үстерү бурычы: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Артикуляцион аппаратны, тулы бер образ тудыру өчен ишарә, мимика куллану осталыгын ныгыту.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Күреп, ишетеп хәтердә калдыру, уйлау- фикерләү сәләтен үстерү.</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Тәрбияләү бурычы: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Төрле һөнәр кешеләренә хөрмәт хисе тәрбияләү.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Театрда үз-үзеңне тоту әдәбе тәрбияләү.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Белем алуга кызыксыну, омтылыш тәрбияләү.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Җиһазлау</w:t>
      </w:r>
      <w:r w:rsidRPr="00C14E42">
        <w:rPr>
          <w:rFonts w:ascii="Times New Roman" w:hAnsi="Times New Roman"/>
          <w:sz w:val="24"/>
          <w:szCs w:val="24"/>
          <w:lang w:val="tt-RU"/>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проектор, ноутбук, “Артикуляцион гимнастика” өчен презентация, көзгеләр, рәсемнәр, күләгә театры өчен әкият персонажлары ( Бүре, Куян, Аю, Төлке, Йомры икмәк), әкият геройлары элементлары, өстәл лампасы, предметлар салынган сандык.</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Эшчәнлек барышы</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 xml:space="preserve">   Оештыру өлеше</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 Здравствуйте, дети! Ребята, мы с вами поздоровались, какое слово произнесли? А что это означает? Что мы желаем человеку, когда говорим “ Здравствуйте!”</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i/>
          <w:sz w:val="24"/>
          <w:szCs w:val="24"/>
          <w:lang w:val="tt-RU"/>
        </w:rPr>
        <w:t>(Ответы детей).</w:t>
      </w:r>
      <w:r w:rsidRPr="00C14E42">
        <w:rPr>
          <w:rFonts w:ascii="Times New Roman" w:hAnsi="Times New Roman"/>
          <w:sz w:val="24"/>
          <w:szCs w:val="24"/>
          <w:lang w:val="tt-RU"/>
        </w:rPr>
        <w:t xml:space="preserve"> Я тоже так считаю: мы желаем друг другу добра и здоровья, хорошего настроения.</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Хәерле көн, балалар! Кәефләрегез ничек? Бүгенге эшчәнлек барышында кояш безгә көч, яхшы кәеф бирсен, ә күзләребез, колакларыбыз, аяк-кулларыбыз безгә яңа әйберләр белергә ярдәм итсеннәр.</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Уңай эмоциональ халәт тудыру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Тәрәзәгә карагыз әле. Көн бүген ничек матур! Ә без сезне кызыклы сәяхәткә чакырабыз. Ә кая барганны белү өчен, безгә менә шушы сандыкны ачарга кирәк. Карыйк әле анда ниләр бар икән?</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Ребята! Расскажите о своих находках. Как называется ваш предмет, опишите его и расскажите, для чего он нужен</w:t>
      </w:r>
      <w:r w:rsidRPr="00C14E42">
        <w:rPr>
          <w:rFonts w:ascii="Times New Roman" w:hAnsi="Times New Roman"/>
          <w:i/>
          <w:sz w:val="24"/>
          <w:szCs w:val="24"/>
          <w:lang w:val="tt-RU"/>
        </w:rPr>
        <w:t>. (Театральный билет, костюм сказочного героя, фигурки пальчикового театра, картины с изображением сцены, зрительного зала, гардероба)</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Төп өлеш</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 Балалар, кая барасыбызны кем белеп алды ? Дөрес, бүген сүзебез театр турында. Ә сез театр турында ниләр беләсез?</w:t>
      </w:r>
      <w:r w:rsidRPr="00C14E42">
        <w:rPr>
          <w:rFonts w:ascii="Times New Roman" w:hAnsi="Times New Roman"/>
          <w:i/>
          <w:sz w:val="24"/>
          <w:szCs w:val="24"/>
          <w:lang w:val="tt-RU"/>
        </w:rPr>
        <w:t xml:space="preserve">( Балалар җавабы) </w:t>
      </w:r>
      <w:r w:rsidRPr="00C14E42">
        <w:rPr>
          <w:rFonts w:ascii="Times New Roman" w:hAnsi="Times New Roman"/>
          <w:sz w:val="24"/>
          <w:szCs w:val="24"/>
          <w:lang w:val="tt-RU"/>
        </w:rPr>
        <w:t>Театр - серле урын, анда спектакльләр күрсәтелә, музыка, шигырьләр яңгырый, биюләр, җырлар башкарыла. Театрларның биналары да бик матур була, утыргычлары йомшак, түшәмнәре биек, люстралары зур итеп эшләнә. Ә сез нинди театрлар беләсез?</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i/>
          <w:sz w:val="24"/>
          <w:szCs w:val="24"/>
          <w:lang w:val="tt-RU"/>
        </w:rPr>
        <w:t>Балалар җавабы: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Хайваннар театры. Анда җәнлекләр: песиләр, этләр, кошлар, хәтта филләр  чыгыш ясый.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Балет. Балетта артистлар сөйләшми, ә бииләр генә.</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Драма театрында артистлар сөйләшәләр, уйныйлар, сәхнә буенча йөриләр.</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Курчак театрында сәхнәдә курчаклар. Җепкә бәйләнгән курчакларны өске яктан кешеләр йөртә, җепнең әле берсен, әле икенчесен тартып, курчакларны хәрәкәтләндерәләр. Ә перчаткалар ярдәмендә спектакль куйганда, артист аларны бармакларына кия.</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Ребятки, давайте представим, что мы артисты и повторим чистоговорки с куклами-перчатками: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Ша-ша-ша- мама моет малыша,</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Шу-шу-шу- на листочке я пишу.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Ши-ши-ши- на поляне малыши,</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Шо-шо-шо- говорим мы хорошо.</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xml:space="preserve">     В театрах выступают актеры, которые показывают спектакли для нас, для зрителей. Что есть в театре</w:t>
      </w:r>
      <w:r w:rsidRPr="00C14E42">
        <w:rPr>
          <w:rFonts w:ascii="Times New Roman" w:hAnsi="Times New Roman"/>
          <w:i/>
          <w:sz w:val="24"/>
          <w:szCs w:val="24"/>
          <w:lang w:val="tt-RU"/>
        </w:rPr>
        <w:t>?(В театре есть сцена, тяжелый занавес, оркестровая яма, где располагаются музыканты с инструментами, уютные зрительные места, сцена, гардероб, буфет и т.д.)</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xml:space="preserve">- Балалар,  ә хәзер “театр бина”сына рәхим итегез, җайлап утырыгыз. Театр карарга килүчеләрне ничек атыйлар икән? </w:t>
      </w:r>
      <w:r w:rsidRPr="00C14E42">
        <w:rPr>
          <w:rFonts w:ascii="Times New Roman" w:hAnsi="Times New Roman"/>
          <w:i/>
          <w:sz w:val="24"/>
          <w:szCs w:val="24"/>
          <w:lang w:val="tt-RU"/>
        </w:rPr>
        <w:t>(Тамашачылар).</w:t>
      </w:r>
      <w:r w:rsidRPr="00C14E42">
        <w:rPr>
          <w:rFonts w:ascii="Times New Roman" w:hAnsi="Times New Roman"/>
          <w:sz w:val="24"/>
          <w:szCs w:val="24"/>
          <w:lang w:val="tt-RU"/>
        </w:rPr>
        <w:t xml:space="preserve"> Ә театрда үзеңне ничек тотарга кирәк</w:t>
      </w:r>
      <w:r w:rsidRPr="00C14E42">
        <w:rPr>
          <w:rFonts w:ascii="Times New Roman" w:hAnsi="Times New Roman"/>
          <w:i/>
          <w:sz w:val="24"/>
          <w:szCs w:val="24"/>
          <w:lang w:val="tt-RU"/>
        </w:rPr>
        <w:t>?(Спектакль барышында сәхнәне игътибар белән күзәтергә, тыңларга. Спектакль барышында башкаларга комачауларга ярамый. Спектакль ахырында тамашачылар, бергә кул чабып, артистларга рәхмәт белдерәләр)</w:t>
      </w:r>
      <w:r w:rsidRPr="00C14E42">
        <w:rPr>
          <w:rFonts w:ascii="Times New Roman" w:hAnsi="Times New Roman"/>
          <w:sz w:val="24"/>
          <w:szCs w:val="24"/>
          <w:lang w:val="tt-RU"/>
        </w:rPr>
        <w:t xml:space="preserve"> Ә тамашачыларга спектакль куючы артистлар ничек атала? (</w:t>
      </w:r>
      <w:r w:rsidRPr="00C14E42">
        <w:rPr>
          <w:rFonts w:ascii="Times New Roman" w:hAnsi="Times New Roman"/>
          <w:i/>
          <w:sz w:val="24"/>
          <w:szCs w:val="24"/>
          <w:lang w:val="tt-RU"/>
        </w:rPr>
        <w:t xml:space="preserve">Актерлар). </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i/>
          <w:sz w:val="24"/>
          <w:szCs w:val="24"/>
          <w:lang w:val="tt-RU"/>
        </w:rPr>
        <w:t xml:space="preserve">- </w:t>
      </w:r>
      <w:r w:rsidRPr="00C14E42">
        <w:rPr>
          <w:rFonts w:ascii="Times New Roman" w:hAnsi="Times New Roman"/>
          <w:sz w:val="24"/>
          <w:szCs w:val="24"/>
          <w:lang w:val="tt-RU"/>
        </w:rPr>
        <w:t>Сезнең дә чын актерлар булып карыйсыгыз киләме? Артист булу өчен күп нәрсәгә өйрәнергә кирәк. Актер нишли белергә тиеш</w:t>
      </w:r>
      <w:r w:rsidRPr="00C14E42">
        <w:rPr>
          <w:rFonts w:ascii="Times New Roman" w:hAnsi="Times New Roman"/>
          <w:i/>
          <w:sz w:val="24"/>
          <w:szCs w:val="24"/>
          <w:lang w:val="tt-RU"/>
        </w:rPr>
        <w:t>? (Ачык, аңлаешлы сөйләшергә, сәнгатьле укый белергә, дөрес суларга, матур хәрәкәтләнергә, җырларга, биергә, төрле герой булып уйный белергә тиеш)</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Сегодня мы с вами станем настоящими артистами, но сначала мы проведем артикуляционную разминку, которая необходима для укрепления мышц язычка, губ.</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i/>
          <w:sz w:val="24"/>
          <w:szCs w:val="24"/>
          <w:lang w:val="tt-RU"/>
        </w:rPr>
        <w:t>( использование презентации)</w:t>
      </w:r>
      <w:r w:rsidRPr="00C14E42">
        <w:rPr>
          <w:rFonts w:ascii="Times New Roman" w:hAnsi="Times New Roman"/>
          <w:sz w:val="24"/>
          <w:szCs w:val="24"/>
          <w:lang w:val="tt-RU"/>
        </w:rPr>
        <w:t xml:space="preserve"> Молодцы, ребята!</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Репетицияләр барышында артистлар үзләренең сөйләмнәрен ныгыталар, дөрес, матур сөйләшергә өйрәнәләр,сүзләрне  кат-кат кабатлыйлар. Һәр сүздә кирәкле авазны таба белергә өйрәнәләр. Әйдәгез, бергәләп “ Серле сандык” уенын уйныйк. Күрәсезме, сезнең алдыгызда рәсемнәр. Кайсы рәсемдә р авазы булган сүз ясалган, сандыкка шуларны салырга кирәк</w:t>
      </w:r>
      <w:r w:rsidRPr="00C14E42">
        <w:rPr>
          <w:rFonts w:ascii="Times New Roman" w:hAnsi="Times New Roman"/>
          <w:i/>
          <w:sz w:val="24"/>
          <w:szCs w:val="24"/>
          <w:lang w:val="tt-RU"/>
        </w:rPr>
        <w:t>.( балалар эшчәнлеге)</w:t>
      </w:r>
      <w:r w:rsidRPr="00C14E42">
        <w:rPr>
          <w:rFonts w:ascii="Times New Roman" w:hAnsi="Times New Roman"/>
          <w:sz w:val="24"/>
          <w:szCs w:val="24"/>
          <w:lang w:val="tt-RU"/>
        </w:rPr>
        <w:t xml:space="preserve"> Тикшерик әле, сандыката нәрсәләр бар икән? </w:t>
      </w:r>
      <w:r w:rsidRPr="00C14E42">
        <w:rPr>
          <w:rFonts w:ascii="Times New Roman" w:hAnsi="Times New Roman"/>
          <w:i/>
          <w:sz w:val="24"/>
          <w:szCs w:val="24"/>
          <w:lang w:val="tt-RU"/>
        </w:rPr>
        <w:t>(ромашка, ручка, карандаш, тәрәзә, чалбар, компьютер, яфрак, самавыр, кар, кран)</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А сейчас мы проведем речевую музыкальную разминку. Споем песенку про лису.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Са-са-са- это хитрая лиса.</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Су-су-су- и живет она в лесу.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Сы-сы-сы- много дела у лисы.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Со-со-со- она крутит колесо.</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xml:space="preserve">  Театр буйлап экскурсиябезне дәвам итик</w:t>
      </w:r>
      <w:r w:rsidRPr="00C14E42">
        <w:rPr>
          <w:rFonts w:ascii="Times New Roman" w:hAnsi="Times New Roman"/>
          <w:i/>
          <w:sz w:val="24"/>
          <w:szCs w:val="24"/>
          <w:lang w:val="tt-RU"/>
        </w:rPr>
        <w:t xml:space="preserve"> (маскалар һәм предметлар куелган өстәл янына киләбез).</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i/>
          <w:sz w:val="24"/>
          <w:szCs w:val="24"/>
          <w:lang w:val="tt-RU"/>
        </w:rPr>
        <w:t xml:space="preserve">  - </w:t>
      </w:r>
      <w:r w:rsidRPr="00C14E42">
        <w:rPr>
          <w:rFonts w:ascii="Times New Roman" w:hAnsi="Times New Roman"/>
          <w:sz w:val="24"/>
          <w:szCs w:val="24"/>
          <w:lang w:val="tt-RU"/>
        </w:rPr>
        <w:t xml:space="preserve">Карагыз әле, болар кемнәрнең костюмнары һәм алар нинди әкиятләрдән икән? </w:t>
      </w:r>
      <w:r w:rsidRPr="00C14E42">
        <w:rPr>
          <w:rFonts w:ascii="Times New Roman" w:hAnsi="Times New Roman"/>
          <w:i/>
          <w:sz w:val="24"/>
          <w:szCs w:val="24"/>
          <w:lang w:val="tt-RU"/>
        </w:rPr>
        <w:t xml:space="preserve">Борын Убырлы Карчыкныкы, сакал Кыш бабайныкы, алтын ачкыч Буратиныныкы. </w:t>
      </w:r>
      <w:r w:rsidRPr="00C14E42">
        <w:rPr>
          <w:rFonts w:ascii="Times New Roman" w:hAnsi="Times New Roman"/>
          <w:sz w:val="24"/>
          <w:szCs w:val="24"/>
          <w:lang w:val="tt-RU"/>
        </w:rPr>
        <w:t xml:space="preserve">Ребята, попробуйте охарактезировать их. </w:t>
      </w:r>
      <w:r w:rsidRPr="00C14E42">
        <w:rPr>
          <w:rFonts w:ascii="Times New Roman" w:hAnsi="Times New Roman"/>
          <w:i/>
          <w:sz w:val="24"/>
          <w:szCs w:val="24"/>
          <w:lang w:val="tt-RU"/>
        </w:rPr>
        <w:t>(Баба- Яга- злобная, страшная старушка, хитрая и умеет колдовать. Убырлы Карчык – куркыныч, явыз, хәйләкәр. Дед Мороз- добрый дедушка, несет детям радость, подарки. Кыш Бабай кыш көне генә килә. Буратино - смелый, очень любопытный деревянный мальчик. Буратино - шат күңелле малай)</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 Балалар, хәзер әкият геройлары булып карыйк. Көй астына төлке, аю, куян, маймыл булып йөреп, сикереп карагыз.</w:t>
      </w:r>
      <w:r w:rsidRPr="00C14E42">
        <w:rPr>
          <w:rFonts w:ascii="Times New Roman" w:hAnsi="Times New Roman"/>
          <w:i/>
          <w:sz w:val="24"/>
          <w:szCs w:val="24"/>
          <w:lang w:val="tt-RU"/>
        </w:rPr>
        <w:t>(Балалар эшчәнлеге)</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Молодцы, ребята. Хотите еще поиграть? Артисты очень часто дают интервью. Игра называется “Давайте познакомимся”. Интервью будем брать у вас мы, а вы будете отвечать на наши вопросы, но с разной силой голоса и выражением лица. Сначала вы отвечаете тихо и с грустным выражением лица.  Какой твой любимый праздник?(</w:t>
      </w:r>
      <w:r w:rsidRPr="00C14E42">
        <w:rPr>
          <w:rFonts w:ascii="Times New Roman" w:hAnsi="Times New Roman"/>
          <w:i/>
          <w:sz w:val="24"/>
          <w:szCs w:val="24"/>
          <w:lang w:val="tt-RU"/>
        </w:rPr>
        <w:t>Ответы детей)</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А теперь отвечаем на мой вопрос громко и весело. Твое любимое блюдо?(</w:t>
      </w:r>
      <w:r w:rsidRPr="00C14E42">
        <w:rPr>
          <w:rFonts w:ascii="Times New Roman" w:hAnsi="Times New Roman"/>
          <w:i/>
          <w:sz w:val="24"/>
          <w:szCs w:val="24"/>
          <w:lang w:val="tt-RU"/>
        </w:rPr>
        <w:t>Ответы детей)</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Ә хәзер, балалар,  моңсу һәм күңелсез итеп җавап бирәбез. Сезгә нинди әкиятләр ошый?</w:t>
      </w:r>
      <w:r w:rsidRPr="00C14E42">
        <w:rPr>
          <w:rFonts w:ascii="Times New Roman" w:hAnsi="Times New Roman"/>
          <w:i/>
          <w:sz w:val="24"/>
          <w:szCs w:val="24"/>
          <w:lang w:val="tt-RU"/>
        </w:rPr>
        <w:t>( Балалар җавабы)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Кычкырып һәм шатланып әйтеп карыйк. Яраткан уенчыгыгыз кайсы?</w:t>
      </w:r>
      <w:r w:rsidRPr="00C14E42">
        <w:rPr>
          <w:rFonts w:ascii="Times New Roman" w:hAnsi="Times New Roman"/>
          <w:i/>
          <w:sz w:val="24"/>
          <w:szCs w:val="24"/>
          <w:lang w:val="tt-RU"/>
        </w:rPr>
        <w:t>( Балалар җавабы)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 Ребятки, идем дальше. Ни один спектакль не обходится без музыки. В театре звучит разная музыка: тихая, громкая, волшебная. Исполняет музыку оркестр. А какие музыкальные инструменты вы знаете</w:t>
      </w:r>
      <w:r w:rsidRPr="00C14E42">
        <w:rPr>
          <w:rFonts w:ascii="Times New Roman" w:hAnsi="Times New Roman"/>
          <w:i/>
          <w:sz w:val="24"/>
          <w:szCs w:val="24"/>
          <w:lang w:val="tt-RU"/>
        </w:rPr>
        <w:t>?(Скрипка, барабан, гармошка, дудочка, бубен, пианино).</w:t>
      </w:r>
      <w:r w:rsidRPr="00C14E42">
        <w:rPr>
          <w:rFonts w:ascii="Times New Roman" w:hAnsi="Times New Roman"/>
          <w:sz w:val="24"/>
          <w:szCs w:val="24"/>
          <w:lang w:val="tt-RU"/>
        </w:rPr>
        <w:t xml:space="preserve"> </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Давайте, поиграем в свой оркестр. (</w:t>
      </w:r>
      <w:r w:rsidRPr="00C14E42">
        <w:rPr>
          <w:rFonts w:ascii="Times New Roman" w:hAnsi="Times New Roman"/>
          <w:i/>
          <w:sz w:val="24"/>
          <w:szCs w:val="24"/>
          <w:lang w:val="tt-RU"/>
        </w:rPr>
        <w:t>Дети под музыкальное сопровождение играют в оркестр)</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Балалар, без бүген зур бер дөнья- театр турында сөйләштек. Ә хәзер сез үзегезне сәхнәдә дип күз алдына китерегез. Без актерлар, Һәм без сезнең белән “ Йомры икмәк” әкиятен уйнап күрсәтербез </w:t>
      </w:r>
      <w:r w:rsidRPr="00C14E42">
        <w:rPr>
          <w:rFonts w:ascii="Times New Roman" w:hAnsi="Times New Roman"/>
          <w:i/>
          <w:sz w:val="24"/>
          <w:szCs w:val="24"/>
          <w:lang w:val="tt-RU"/>
        </w:rPr>
        <w:t>(курчак геройлар белән күләгә театры кую)</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Йомгаклау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 Балалар, шулай итеп театр буйлап экскурсиябез ахырына якынлашты. Сезгә сәяхәт ошадымы? Кем театрда эшләргә теләр иде? Ни өчен?</w:t>
      </w:r>
    </w:p>
    <w:p w:rsidR="00397F59" w:rsidRPr="00C14E42" w:rsidRDefault="00397F59" w:rsidP="00E468CD">
      <w:pPr>
        <w:pStyle w:val="ListParagraph"/>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xml:space="preserve">             - А сейчас я предлагаю вам выбрать картинки, с тем изображением, которое соответствует вашему настроению </w:t>
      </w:r>
      <w:r w:rsidRPr="00C14E42">
        <w:rPr>
          <w:rFonts w:ascii="Times New Roman" w:hAnsi="Times New Roman"/>
          <w:i/>
          <w:sz w:val="24"/>
          <w:szCs w:val="24"/>
          <w:lang w:val="tt-RU"/>
        </w:rPr>
        <w:t>(похвала детей.)</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r>
        <w:rPr>
          <w:rFonts w:ascii="Times New Roman" w:hAnsi="Times New Roman"/>
          <w:b/>
          <w:sz w:val="24"/>
          <w:szCs w:val="24"/>
          <w:lang w:val="tt-RU"/>
        </w:rPr>
        <w:t>Лэ</w:t>
      </w:r>
      <w:r w:rsidRPr="00C14E42">
        <w:rPr>
          <w:rFonts w:ascii="Times New Roman" w:hAnsi="Times New Roman"/>
          <w:b/>
          <w:sz w:val="24"/>
          <w:szCs w:val="24"/>
          <w:lang w:val="tt-RU"/>
        </w:rPr>
        <w:t>пбук: “Туган ягым  - яшел бишек”</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Гатауллина Гульназ Гусмановна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Файзрахманова Гелюса Фатхрахмановна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«Карелинский детский сад»</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Лепбук 3-5 яшьлек балалар өчен ясалды. Аның белән бөтен төркем балалары, индивидуаль һәм төркемләп уйнап була.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Максаты:</w:t>
      </w:r>
      <w:r w:rsidRPr="00C14E42">
        <w:rPr>
          <w:rFonts w:ascii="Times New Roman" w:hAnsi="Times New Roman"/>
          <w:sz w:val="24"/>
          <w:szCs w:val="24"/>
          <w:lang w:val="tt-RU"/>
        </w:rPr>
        <w:t xml:space="preserve">   уеннар аша  балаларны үз ана телендә дөрес сөйләргә өйрәтү, аларның  сүз байлыгын арттыру, үз фикереңне башкаларга ачык, аңлаешлы итеп җиткерергә өйрәтү;  туган якка карата ярату, горурлану хисе тәрбияләү.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Әлеге лепбукка түбәндәге дидактик уеннар кергән:</w:t>
      </w:r>
    </w:p>
    <w:p w:rsidR="00397F59" w:rsidRPr="00C14E42" w:rsidRDefault="00397F59" w:rsidP="00E468CD">
      <w:pPr>
        <w:pStyle w:val="ListParagraph"/>
        <w:numPr>
          <w:ilvl w:val="0"/>
          <w:numId w:val="20"/>
        </w:numPr>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“Флагны һәм гербны дөрес төзе”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Татарстан республикасының символлары белән таныштыру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5-6 бала уйный ала. Уенчылар бирелгән үрнәккә карап, әләм (флаг) белән гербны дөрес итеп төзергә тиеш.</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“Бармакларны уйнатыйк, туган телне өйрәник”</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бармак хәрәкәте белән шигырьне бергә туры китереп сөйләргә өйрәнү.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балалар тәрбияче артыннан карточкада бирелгән бармак уенын сөйләп баралар.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Эшчәнлекләрдә, режим моментларында куллану өчен яхшы чара булып тора.</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“Татар халкының милли  орнаментлары һәм трафаретлар”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Максат: милли орнаментлар белән таныштыру, трафаретлар ярдәмендә бизәкләр төшерергә өйрәнү. </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тәрбияче карточкаларда бирелгән бизәкләр турында балаларга сөйли, альбом битендә бергәләп ясап карыйлар.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Балаларның мөстәкыйль эшчәнлекләрендә файдалану өчен уңайлы.</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“Халык авыз иҗаты (шигырьләр, мәкальләр, әйтемнәр, такмаклар, такмазалар)”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сөйләм телен баету, аваз культурасын үстерү, туган якка мәхәббәт тәрбияләү.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бергәләп әйтем, мәзәк, шигырь, такмак- такмазаларны өйрәнәләр.</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Лото: “Минем сөекле Казаным”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башкалабызның истәлекле урыннарын истә калдырыру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3-4 бала уйный ала. Әзер карточкалар өстенә туры килә торган өлешләрне урнаштырырга кирәк.</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“Балтачның истәлекле урыннарын танып бел”</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Максат: үзең яшәгән район турында сөйләргә өйрәнү. </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бала  карточкага карап, үз районының истәлекле урыннарын танып, әйтеп бирә.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Режим моментларында уйнар өчен кулай.</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Пазл: “Агачларның яфракларын дөрес таны”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агач исемнәре белән сүзлек запасын арттыру; үз төбәгеңдә үсүче агачларны танып, истә калдыру.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берничә бала уйный ала. Бирелгән үрнәккә карап, һәр агачның үз яфрагын дөрес итеп урнаштыра белергә тиешләр.</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“Минем гаиләм”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гаилә әгъзаларын</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дөрес итеп атап, сөйләмдә куллана белергә өйрәнү.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Уен барышы: гаилә турында кечкенә хикәяләр төзеп сөйләргә өйрәнү өчен кулланыла. </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Дидактик уен: “Балтач эмблемаларын өйрәнәбез”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районыбызның эмблемаларын  танып белү һәм истә калдыру.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Уен барышы: 2 бала уйный бала. Үрнәккә карап легоны дөрес эзлеклелектә тезә белергә кирәк. </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 xml:space="preserve"> “Кыргый хайваннарны танып бел”</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Максат: үзебезнең тирәлектә яши торган кыргый хайваннарны танып белергә өйрәнү, сүзлек запасын үстерү. </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 xml:space="preserve"> “Кем нишли?”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гаилә әгъзалары исемнәрен кулланып, дөрес итеп җөмләләр төзергә өйрәнү.</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бер бала уйный.  Шакмакка рәсемнәр ябыштырылган. Бала шакмакны тәгәрәтеп җибәрә, өстә калган рәсем буенча җөмлә төзи.</w:t>
      </w:r>
    </w:p>
    <w:p w:rsidR="00397F59" w:rsidRPr="00C14E42" w:rsidRDefault="00397F59" w:rsidP="00E468CD">
      <w:pPr>
        <w:pStyle w:val="ListParagraph"/>
        <w:numPr>
          <w:ilvl w:val="0"/>
          <w:numId w:val="20"/>
        </w:numPr>
        <w:spacing w:after="0" w:line="240" w:lineRule="auto"/>
        <w:ind w:left="0"/>
        <w:rPr>
          <w:rFonts w:ascii="Times New Roman" w:hAnsi="Times New Roman"/>
          <w:b/>
          <w:sz w:val="24"/>
          <w:szCs w:val="24"/>
          <w:lang w:val="tt-RU"/>
        </w:rPr>
      </w:pPr>
      <w:r w:rsidRPr="00C14E42">
        <w:rPr>
          <w:rFonts w:ascii="Times New Roman" w:hAnsi="Times New Roman"/>
          <w:b/>
          <w:sz w:val="24"/>
          <w:szCs w:val="24"/>
          <w:lang w:val="tt-RU"/>
        </w:rPr>
        <w:t xml:space="preserve"> “Кошлар – канатлы дуслар”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Максат: кошларның исемнәрен истә кадыру.</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Уен барышы: бала веерга ябыштырылган кошларны танып, дөрес итеп исемен әйтергә тиеш.</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Эшчәнлекләрдә, режим моментларында куллану өчен әйбәт.</w:t>
      </w:r>
    </w:p>
    <w:p w:rsidR="00397F59" w:rsidRPr="00C14E42" w:rsidRDefault="00397F59" w:rsidP="00E468CD">
      <w:pPr>
        <w:pStyle w:val="ListParagraph"/>
        <w:spacing w:after="0" w:line="240" w:lineRule="auto"/>
        <w:ind w:left="0"/>
        <w:rPr>
          <w:rFonts w:ascii="Times New Roman" w:hAnsi="Times New Roman"/>
          <w:sz w:val="24"/>
          <w:szCs w:val="24"/>
          <w:lang w:val="tt-RU"/>
        </w:rPr>
      </w:pPr>
    </w:p>
    <w:p w:rsidR="00397F59"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Бу уеннар балаларның яшенә карап, катлаулана бара.</w:t>
      </w:r>
    </w:p>
    <w:p w:rsidR="00397F59" w:rsidRPr="00C14E42" w:rsidRDefault="00397F59" w:rsidP="00E468CD">
      <w:pPr>
        <w:pStyle w:val="ListParagraph"/>
        <w:spacing w:after="0" w:line="240" w:lineRule="auto"/>
        <w:ind w:left="0"/>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color w:val="000000"/>
          <w:sz w:val="24"/>
          <w:szCs w:val="24"/>
          <w:lang w:val="tt-RU"/>
        </w:rPr>
      </w:pPr>
      <w:r w:rsidRPr="00C14E42">
        <w:rPr>
          <w:rFonts w:ascii="Times New Roman" w:hAnsi="Times New Roman"/>
          <w:b/>
          <w:color w:val="000000"/>
          <w:sz w:val="24"/>
          <w:szCs w:val="24"/>
          <w:lang w:val="tt-RU"/>
        </w:rPr>
        <w:t>“Үз йортыңны тап!”</w:t>
      </w:r>
    </w:p>
    <w:p w:rsidR="00397F59" w:rsidRPr="00C14E42" w:rsidRDefault="00397F59" w:rsidP="00E468CD">
      <w:pPr>
        <w:tabs>
          <w:tab w:val="left" w:pos="3885"/>
        </w:tabs>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 Үстерешле дидактик уен)</w:t>
      </w:r>
      <w:r w:rsidRPr="00C14E42">
        <w:rPr>
          <w:rFonts w:ascii="Times New Roman" w:hAnsi="Times New Roman"/>
          <w:bCs/>
          <w:sz w:val="24"/>
          <w:szCs w:val="24"/>
          <w:lang w:val="tt-RU"/>
        </w:rPr>
        <w:t>УМК</w:t>
      </w:r>
    </w:p>
    <w:p w:rsidR="00397F59" w:rsidRPr="00C14E42" w:rsidRDefault="00397F59" w:rsidP="00E468CD">
      <w:pPr>
        <w:tabs>
          <w:tab w:val="left" w:pos="3885"/>
        </w:tabs>
        <w:spacing w:after="0" w:line="240" w:lineRule="auto"/>
        <w:jc w:val="center"/>
        <w:rPr>
          <w:rFonts w:ascii="Times New Roman" w:hAnsi="Times New Roman"/>
          <w:bCs/>
          <w:sz w:val="24"/>
          <w:szCs w:val="24"/>
          <w:lang w:val="tt-RU"/>
        </w:rPr>
      </w:pPr>
      <w:r w:rsidRPr="00C14E42">
        <w:rPr>
          <w:rFonts w:ascii="Times New Roman" w:hAnsi="Times New Roman"/>
          <w:bCs/>
          <w:sz w:val="24"/>
          <w:szCs w:val="24"/>
          <w:lang w:val="tt-RU"/>
        </w:rPr>
        <w:t>( 6-7 яшь)</w:t>
      </w:r>
    </w:p>
    <w:p w:rsidR="00397F59" w:rsidRPr="00C14E42" w:rsidRDefault="00397F59" w:rsidP="00E468CD">
      <w:pPr>
        <w:tabs>
          <w:tab w:val="left" w:pos="3885"/>
        </w:tabs>
        <w:spacing w:after="0" w:line="240" w:lineRule="auto"/>
        <w:jc w:val="right"/>
        <w:rPr>
          <w:rFonts w:ascii="Times New Roman" w:hAnsi="Times New Roman"/>
          <w:sz w:val="24"/>
          <w:szCs w:val="24"/>
          <w:lang w:val="tt-RU"/>
        </w:rPr>
      </w:pPr>
      <w:r w:rsidRPr="00C14E42">
        <w:rPr>
          <w:rFonts w:ascii="Times New Roman" w:hAnsi="Times New Roman"/>
          <w:sz w:val="24"/>
          <w:szCs w:val="24"/>
        </w:rPr>
        <w:t>Гараева Мадина</w:t>
      </w:r>
      <w:r w:rsidRPr="00C14E42">
        <w:rPr>
          <w:rFonts w:ascii="Times New Roman" w:hAnsi="Times New Roman"/>
          <w:sz w:val="24"/>
          <w:szCs w:val="24"/>
          <w:lang w:val="tt-RU"/>
        </w:rPr>
        <w:t xml:space="preserve"> Мансуровна</w:t>
      </w:r>
    </w:p>
    <w:p w:rsidR="00397F59" w:rsidRPr="00C14E42" w:rsidRDefault="00397F59" w:rsidP="00E468CD">
      <w:pPr>
        <w:spacing w:after="0" w:line="240" w:lineRule="auto"/>
        <w:jc w:val="right"/>
        <w:rPr>
          <w:rFonts w:ascii="Times New Roman" w:hAnsi="Times New Roman"/>
          <w:b/>
          <w:bCs/>
          <w:color w:val="000000"/>
          <w:sz w:val="24"/>
          <w:szCs w:val="24"/>
          <w:lang w:val="tt-RU"/>
        </w:rPr>
      </w:pPr>
      <w:r w:rsidRPr="00C14E42">
        <w:rPr>
          <w:rFonts w:ascii="Times New Roman" w:hAnsi="Times New Roman"/>
          <w:sz w:val="24"/>
          <w:szCs w:val="24"/>
        </w:rPr>
        <w:t>МБДОУ «Сабинский сад №2», «</w:t>
      </w:r>
      <w:r w:rsidRPr="00C14E42">
        <w:rPr>
          <w:rFonts w:ascii="Times New Roman" w:hAnsi="Times New Roman"/>
          <w:sz w:val="24"/>
          <w:szCs w:val="24"/>
          <w:lang w:val="tt-RU"/>
        </w:rPr>
        <w:t>Әллюки</w:t>
      </w:r>
      <w:r w:rsidRPr="00C14E42">
        <w:rPr>
          <w:rFonts w:ascii="Times New Roman" w:hAnsi="Times New Roman"/>
          <w:sz w:val="24"/>
          <w:szCs w:val="24"/>
        </w:rPr>
        <w:t>»</w:t>
      </w: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color w:val="000000"/>
          <w:sz w:val="24"/>
          <w:szCs w:val="24"/>
          <w:lang w:val="tt-RU"/>
        </w:rPr>
      </w:pPr>
      <w:r w:rsidRPr="00C14E42">
        <w:rPr>
          <w:rFonts w:ascii="Times New Roman" w:hAnsi="Times New Roman"/>
          <w:b/>
          <w:color w:val="000000"/>
          <w:sz w:val="24"/>
          <w:szCs w:val="24"/>
        </w:rPr>
        <w:t>Дидактик  уен</w:t>
      </w:r>
      <w:r w:rsidRPr="00C14E42">
        <w:rPr>
          <w:rFonts w:ascii="Times New Roman" w:hAnsi="Times New Roman"/>
          <w:b/>
          <w:color w:val="000000"/>
          <w:sz w:val="24"/>
          <w:szCs w:val="24"/>
          <w:lang w:val="tt-RU"/>
        </w:rPr>
        <w:t xml:space="preserve">ның  </w:t>
      </w:r>
      <w:r w:rsidRPr="00C14E42">
        <w:rPr>
          <w:rFonts w:ascii="Times New Roman" w:hAnsi="Times New Roman"/>
          <w:b/>
          <w:color w:val="000000"/>
          <w:sz w:val="24"/>
          <w:szCs w:val="24"/>
        </w:rPr>
        <w:t>паспорты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40"/>
        <w:gridCol w:w="7131"/>
      </w:tblGrid>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Уенның исеме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“Үз йортыңны тап!”</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Авторныңфамилиясе, исеме,әтисенең исеме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rPr>
              <w:t>Г</w:t>
            </w:r>
            <w:r w:rsidRPr="00461A8B">
              <w:rPr>
                <w:rFonts w:ascii="Times New Roman" w:hAnsi="Times New Roman"/>
                <w:color w:val="000000"/>
                <w:sz w:val="24"/>
                <w:szCs w:val="24"/>
                <w:lang w:val="tt-RU"/>
              </w:rPr>
              <w:t>әрәева Мәдинә Мансур кызы</w:t>
            </w:r>
          </w:p>
          <w:p w:rsidR="00397F59" w:rsidRPr="00461A8B" w:rsidRDefault="00397F59" w:rsidP="00E468CD">
            <w:pPr>
              <w:spacing w:after="0" w:line="240" w:lineRule="auto"/>
              <w:jc w:val="center"/>
              <w:rPr>
                <w:rFonts w:ascii="Times New Roman" w:hAnsi="Times New Roman"/>
                <w:color w:val="000000"/>
                <w:sz w:val="24"/>
                <w:szCs w:val="24"/>
              </w:rPr>
            </w:pP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Балалар бакчасы</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 Байлар Сабасы гомуми үсеш бирүче төрдәге Саба №2 “Әллүки” балалар  бакчасы мәктәпкәчә белем бирү муниципаль  бюджет учреждениесе</w:t>
            </w:r>
          </w:p>
          <w:p w:rsidR="00397F59" w:rsidRPr="00461A8B" w:rsidRDefault="00397F59" w:rsidP="00E468CD">
            <w:pPr>
              <w:spacing w:after="0" w:line="240" w:lineRule="auto"/>
              <w:jc w:val="center"/>
              <w:rPr>
                <w:rFonts w:ascii="Times New Roman" w:hAnsi="Times New Roman"/>
                <w:color w:val="000000"/>
                <w:sz w:val="24"/>
                <w:szCs w:val="24"/>
                <w:lang w:val="tt-RU"/>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Белем бирү өлкәсе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Сөйләм үсеше, социал</w:t>
            </w:r>
            <w:r w:rsidRPr="00461A8B">
              <w:rPr>
                <w:rFonts w:ascii="Times New Roman" w:hAnsi="Times New Roman"/>
                <w:color w:val="000000"/>
                <w:sz w:val="24"/>
                <w:szCs w:val="24"/>
              </w:rPr>
              <w:t xml:space="preserve">ь- коммуникатив </w:t>
            </w:r>
            <w:r w:rsidRPr="00461A8B">
              <w:rPr>
                <w:rFonts w:ascii="Times New Roman" w:hAnsi="Times New Roman"/>
                <w:color w:val="000000"/>
                <w:sz w:val="24"/>
                <w:szCs w:val="24"/>
                <w:lang w:val="tt-RU"/>
              </w:rPr>
              <w:t>ү</w:t>
            </w:r>
            <w:r w:rsidRPr="00461A8B">
              <w:rPr>
                <w:rFonts w:ascii="Times New Roman" w:hAnsi="Times New Roman"/>
                <w:color w:val="000000"/>
                <w:sz w:val="24"/>
                <w:szCs w:val="24"/>
              </w:rPr>
              <w:t>сеш,</w:t>
            </w:r>
            <w:r w:rsidRPr="00461A8B">
              <w:rPr>
                <w:rFonts w:ascii="Times New Roman" w:hAnsi="Times New Roman"/>
                <w:color w:val="000000"/>
                <w:sz w:val="24"/>
                <w:szCs w:val="24"/>
                <w:lang w:val="tt-RU"/>
              </w:rPr>
              <w:t xml:space="preserve"> танып белү үсеше.</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color w:val="000000"/>
                <w:sz w:val="24"/>
                <w:szCs w:val="24"/>
                <w:lang w:val="tt-RU"/>
              </w:rPr>
              <w:t>Яш</w:t>
            </w:r>
            <w:r w:rsidRPr="00461A8B">
              <w:rPr>
                <w:rFonts w:ascii="Times New Roman" w:hAnsi="Times New Roman"/>
                <w:color w:val="000000"/>
                <w:sz w:val="24"/>
                <w:szCs w:val="24"/>
              </w:rPr>
              <w:t xml:space="preserve">ь </w:t>
            </w:r>
            <w:r w:rsidRPr="00461A8B">
              <w:rPr>
                <w:rFonts w:ascii="Times New Roman" w:hAnsi="Times New Roman"/>
                <w:color w:val="000000"/>
                <w:sz w:val="24"/>
                <w:szCs w:val="24"/>
                <w:lang w:val="tt-RU"/>
              </w:rPr>
              <w:t>ү</w:t>
            </w:r>
            <w:r w:rsidRPr="00461A8B">
              <w:rPr>
                <w:rFonts w:ascii="Times New Roman" w:hAnsi="Times New Roman"/>
                <w:color w:val="000000"/>
                <w:sz w:val="24"/>
                <w:szCs w:val="24"/>
              </w:rPr>
              <w:t>з</w:t>
            </w:r>
            <w:r w:rsidRPr="00461A8B">
              <w:rPr>
                <w:rFonts w:ascii="Times New Roman" w:hAnsi="Times New Roman"/>
                <w:color w:val="000000"/>
                <w:sz w:val="24"/>
                <w:szCs w:val="24"/>
                <w:lang w:val="tt-RU"/>
              </w:rPr>
              <w:t>е</w:t>
            </w:r>
            <w:r w:rsidRPr="00461A8B">
              <w:rPr>
                <w:rFonts w:ascii="Times New Roman" w:hAnsi="Times New Roman"/>
                <w:color w:val="000000"/>
                <w:sz w:val="24"/>
                <w:szCs w:val="24"/>
              </w:rPr>
              <w:t>нч</w:t>
            </w:r>
            <w:r w:rsidRPr="00461A8B">
              <w:rPr>
                <w:rFonts w:ascii="Times New Roman" w:hAnsi="Times New Roman"/>
                <w:color w:val="000000"/>
                <w:sz w:val="24"/>
                <w:szCs w:val="24"/>
                <w:lang w:val="tt-RU"/>
              </w:rPr>
              <w:t>ә</w:t>
            </w:r>
            <w:r w:rsidRPr="00461A8B">
              <w:rPr>
                <w:rFonts w:ascii="Times New Roman" w:hAnsi="Times New Roman"/>
                <w:color w:val="000000"/>
                <w:sz w:val="24"/>
                <w:szCs w:val="24"/>
              </w:rPr>
              <w:t>леге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Уенда катнашучылар: мәктәпкә әзерлек төркеме(6-7 яшь)</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 төре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rPr>
              <w:t xml:space="preserve">Дидактик </w:t>
            </w:r>
            <w:r w:rsidRPr="00461A8B">
              <w:rPr>
                <w:rFonts w:ascii="Times New Roman" w:hAnsi="Times New Roman"/>
                <w:color w:val="000000"/>
                <w:sz w:val="24"/>
                <w:szCs w:val="24"/>
                <w:lang w:val="tt-RU"/>
              </w:rPr>
              <w:t xml:space="preserve"> өстәл уены</w:t>
            </w: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Уенның максаты</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Предметларны төркемнәренә карап дөрес итеп  классификацияләргә өйрәтү . Танып белү эшчәнлеген активлаштыру. Балаларның хәтер сәләтен, логик фикерләвен, вак кул моторикасын, сөйләм телләрен ныгыту.</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Бурычлар</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Тирә- юньне танып белү осталыкларын арттыру, игътибарлылык, кызыксынучанлыкларын үстерү. Экологик белемнәрен  камиилләштерү.</w:t>
            </w: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 өчен кирәкле предметлар</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Өй рәвешендәге зур(А4 форматта) карточкалар. Бу зур карточкалар 2  өлешкә – “төрләргә” бүленгән(  “төрләр”  рәсеме белән күрсәтелгән һәм язылган : “кыргый хайваннар, йорт хайваннары”) – 5данә зур карточка, Кечкенә карточкалар-50 данә.</w:t>
            </w: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Уенны ясау өчен кулланылган материаллар</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Төсле принтердан чыгарылган картинкалар, төсле кәгазь, ламинировать итү өчен пленка,  ике яклы скотч (рәсемнәрне өйгә беркетү өчен)</w:t>
            </w: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color w:val="000000"/>
                <w:sz w:val="24"/>
                <w:szCs w:val="24"/>
                <w:lang w:val="tt-RU"/>
              </w:rPr>
              <w:t>Уенның актуаль булуы</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 ул бала эшчәнлегенең  аерылгысыз бер өлеше. Әйе, җитез, өлгер, зирәк булып үсүе өчен төрле характердагы уеннар балалар тормышының аерылгысыз юлдашы булырга тиеш. Дидактик уеннар балаларны эзләнергә, фикер тупларга, берләштерергә, күнекмәләрне, гадәтләрне тормышта кулланырга өйрәтүче һәм тәрбия бирүче көчле чараларның берсе. Дидактик уеннарның балаларга акыл тәрбиясе бирүдә роле бик зур. Уен вакытында баланың  сөйләме үсә, сүз байлыгы арта.</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rPr>
              <w:t>Уен</w:t>
            </w:r>
            <w:r w:rsidRPr="00461A8B">
              <w:rPr>
                <w:rFonts w:ascii="Times New Roman" w:hAnsi="Times New Roman"/>
                <w:color w:val="000000"/>
                <w:sz w:val="24"/>
                <w:szCs w:val="24"/>
                <w:lang w:val="tt-RU"/>
              </w:rPr>
              <w:t xml:space="preserve"> </w:t>
            </w:r>
            <w:r w:rsidRPr="00461A8B">
              <w:rPr>
                <w:rFonts w:ascii="Times New Roman" w:hAnsi="Times New Roman"/>
                <w:color w:val="000000"/>
                <w:sz w:val="24"/>
                <w:szCs w:val="24"/>
              </w:rPr>
              <w:t>кагый</w:t>
            </w:r>
            <w:r w:rsidRPr="00461A8B">
              <w:rPr>
                <w:rFonts w:ascii="Times New Roman" w:hAnsi="Times New Roman"/>
                <w:color w:val="000000"/>
                <w:sz w:val="24"/>
                <w:szCs w:val="24"/>
                <w:lang w:val="tt-RU"/>
              </w:rPr>
              <w:t>дәләре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u w:val="single"/>
                <w:lang w:val="tt-RU"/>
              </w:rPr>
              <w:t>1 нче вариант:</w:t>
            </w:r>
            <w:r w:rsidRPr="00461A8B">
              <w:rPr>
                <w:rFonts w:ascii="Times New Roman" w:hAnsi="Times New Roman"/>
                <w:color w:val="000000"/>
                <w:sz w:val="24"/>
                <w:szCs w:val="24"/>
                <w:lang w:val="tt-RU"/>
              </w:rPr>
              <w:t xml:space="preserve">  Уен: “Үз йортыңны тап!”</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 Уен өстәл артында уйнала. Уенда 5 бала катнаша. Уенны алып баручы балаларга өй рәвешендә ясалган төп карточкаларны өләшеп чыга. Бу карточкаларның “Өй түренә” төркемнәргә бүленергә тиешле хайван, кош,үсемлекләр,яшелчә,җиләк- җимеш , бөҗәк рәсемнәре ясалган. Карточка ике өлешкә бүленгән. Өйләргә урнаштырылырга тиешле кечкенә рәсемле карточкалар өстәлнең уртасында тора. Алар буташтырыла. Уенда катнашучы һәр бала кечкенә карточкалар ярдәмендә  үзенең “йортына” урнаштырырга тиешле карточкасын  табып  алып  ягъни дөрес итеп төркемли белергә тиеш. Беренче булып”тәрәзәләрен “ дөрес итеп каплап  бетергән яки “үз йортын тапкан” бала җиңүче була.</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u w:val="single"/>
                <w:lang w:val="tt-RU"/>
              </w:rPr>
              <w:t>2 вариант:</w:t>
            </w:r>
            <w:r w:rsidRPr="00461A8B">
              <w:rPr>
                <w:rFonts w:ascii="Times New Roman" w:hAnsi="Times New Roman"/>
                <w:color w:val="000000"/>
                <w:sz w:val="24"/>
                <w:szCs w:val="24"/>
                <w:lang w:val="tt-RU"/>
              </w:rPr>
              <w:t xml:space="preserve"> Уен:”Бу  йорт  хуҗалары турында сөйлә!” </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 Уенны алып баручы санамыш ярдәмендә уенда катнашучыларны саный.  Алып баручы санаганда кайсы бала чыга ,шул балага бирем бирелә. Бу бала үзе теләгән карточканы алып, карточкага карап  җөмлә төзергә тиеш. Мәсәлән:” Бу өйдә төлке яши. Төлке матур хайван.” Уен шулай, калган балалар белән дә дәвам итә.</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u w:val="single"/>
                <w:lang w:val="tt-RU"/>
              </w:rPr>
              <w:t>3 вариант:</w:t>
            </w:r>
            <w:r w:rsidRPr="00461A8B">
              <w:rPr>
                <w:rFonts w:ascii="Times New Roman" w:hAnsi="Times New Roman"/>
                <w:color w:val="000000"/>
                <w:sz w:val="24"/>
                <w:szCs w:val="24"/>
                <w:lang w:val="tt-RU"/>
              </w:rPr>
              <w:t xml:space="preserve"> Уен:”Кайсы артык?”</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Уенны алып баручы  зур карточкаларга  куела торган  кечкенә карточкаларны” тәрәзәләргә” бутап куя. Карточкаларны балаларга өләшеп чыга. Һәр балага сорау бирә:” Синең йортыңда нәрсәләр артык, нәрсәләр ялгышкан?” Уенда катнашучы балалар  барысыда чират буенча җавап бирә. Уен барышында зур карточкалар да кечкенәләр дә бер- берсе белән алыштырылып уйнала. Уен шулай дәвам итә.</w:t>
            </w:r>
          </w:p>
          <w:p w:rsidR="00397F59" w:rsidRPr="00461A8B" w:rsidRDefault="00397F59" w:rsidP="00E468CD">
            <w:pPr>
              <w:spacing w:after="0" w:line="240" w:lineRule="auto"/>
              <w:rPr>
                <w:rFonts w:ascii="Times New Roman" w:hAnsi="Times New Roman"/>
                <w:color w:val="000000"/>
                <w:sz w:val="24"/>
                <w:szCs w:val="24"/>
              </w:rPr>
            </w:pPr>
          </w:p>
        </w:tc>
      </w:tr>
      <w:tr w:rsidR="00397F59" w:rsidRPr="0027494E" w:rsidTr="00264A3F">
        <w:tc>
          <w:tcPr>
            <w:tcW w:w="2376"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 Уенның нәтиҗәсе</w:t>
            </w:r>
          </w:p>
        </w:tc>
        <w:tc>
          <w:tcPr>
            <w:tcW w:w="7195"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Бу уен балаларда  табигатебезгә , хайваннарга,кошларга, үсемлекләр дөньясына, бөҗәкләргә карата  игътибарлылык , сак караш  арттыра,алар белән кызыксыну хисләре уята. Балаларда экологик әхлаклылык сыйфатлары тәрбияли. Уенда предметларны төркемләү максатыннан чыгып балаларның фикерләү сәләте камилләшә,сөйләм телләре байый, вак кул моторикасы үсә.</w:t>
            </w:r>
          </w:p>
        </w:tc>
      </w:tr>
    </w:tbl>
    <w:p w:rsidR="00397F59" w:rsidRPr="00C14E42" w:rsidRDefault="00397F59" w:rsidP="00E468CD">
      <w:pPr>
        <w:spacing w:after="0" w:line="240" w:lineRule="auto"/>
        <w:rPr>
          <w:rFonts w:ascii="Times New Roman" w:hAnsi="Times New Roman"/>
          <w:color w:val="000000"/>
          <w:sz w:val="24"/>
          <w:szCs w:val="24"/>
          <w:lang w:val="tt-RU"/>
        </w:rPr>
      </w:pPr>
    </w:p>
    <w:p w:rsidR="00397F59" w:rsidRPr="00C14E42" w:rsidRDefault="00397F59" w:rsidP="00E468CD">
      <w:pPr>
        <w:spacing w:after="0" w:line="240" w:lineRule="auto"/>
        <w:rPr>
          <w:rFonts w:ascii="Times New Roman" w:hAnsi="Times New Roman"/>
          <w:color w:val="000000"/>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“Барысын да белергә телим!”</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(Дидактик уен)</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 xml:space="preserve">                                                                               Гилязиева Э</w:t>
      </w:r>
      <w:r w:rsidRPr="00C14E42">
        <w:rPr>
          <w:rFonts w:ascii="Times New Roman" w:hAnsi="Times New Roman"/>
          <w:sz w:val="24"/>
          <w:szCs w:val="24"/>
        </w:rPr>
        <w:t>льза Абдулхаковна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 “Ташлы-Ковалинский</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lang w:val="tt-RU"/>
        </w:rPr>
        <w:t>детский сад “Кояшкай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 xml:space="preserve">Номинация: </w:t>
      </w:r>
      <w:r w:rsidRPr="00C14E42">
        <w:rPr>
          <w:rFonts w:ascii="Times New Roman" w:hAnsi="Times New Roman"/>
          <w:sz w:val="24"/>
          <w:szCs w:val="24"/>
          <w:lang w:val="tt-RU"/>
        </w:rPr>
        <w:t>Сөйләм телен һәм танып белүне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Яшь категориясе:</w:t>
      </w:r>
      <w:r w:rsidRPr="00C14E42">
        <w:rPr>
          <w:rFonts w:ascii="Times New Roman" w:hAnsi="Times New Roman"/>
          <w:sz w:val="24"/>
          <w:szCs w:val="24"/>
          <w:lang w:val="tt-RU"/>
        </w:rPr>
        <w:t xml:space="preserve"> 3-7 яшьлек балалар өчен.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Тема:</w:t>
      </w:r>
      <w:r w:rsidRPr="00C14E42">
        <w:rPr>
          <w:rFonts w:ascii="Times New Roman" w:hAnsi="Times New Roman"/>
          <w:sz w:val="24"/>
          <w:szCs w:val="24"/>
          <w:lang w:val="tt-RU"/>
        </w:rPr>
        <w:t xml:space="preserve"> «Барысын да белергә телим!</w:t>
      </w:r>
      <w:r w:rsidRPr="00C14E42">
        <w:rPr>
          <w:rFonts w:ascii="Times New Roman" w:hAnsi="Times New Roman"/>
          <w:sz w:val="24"/>
          <w:szCs w:val="24"/>
        </w:rPr>
        <w:t>»</w:t>
      </w:r>
      <w:r w:rsidRPr="00C14E42">
        <w:rPr>
          <w:rFonts w:ascii="Times New Roman" w:hAnsi="Times New Roman"/>
          <w:sz w:val="24"/>
          <w:szCs w:val="24"/>
          <w:lang w:val="tt-RU"/>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Максат:</w:t>
      </w:r>
      <w:r w:rsidRPr="00C14E42">
        <w:rPr>
          <w:rFonts w:ascii="Times New Roman" w:hAnsi="Times New Roman"/>
          <w:sz w:val="24"/>
          <w:szCs w:val="24"/>
          <w:u w:val="single"/>
          <w:lang w:val="tt-RU"/>
        </w:rPr>
        <w:t xml:space="preserve"> </w:t>
      </w:r>
      <w:r w:rsidRPr="00C14E42">
        <w:rPr>
          <w:rFonts w:ascii="Times New Roman" w:hAnsi="Times New Roman"/>
          <w:sz w:val="24"/>
          <w:szCs w:val="24"/>
          <w:lang w:val="tt-RU"/>
        </w:rPr>
        <w:t>Балаларга уен эшчәнлеге аша мәктәптә укытуга шартлар тудыру һәм әзерләү.</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b/>
          <w:sz w:val="24"/>
          <w:szCs w:val="24"/>
          <w:u w:val="single"/>
          <w:lang w:val="tt-RU"/>
        </w:rPr>
        <w:t>Бурычлар: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 Бәйләнешле сөйләм һәм тасвирлап сөйли белү күнекмәләрен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2.Сүзлек запасын баету һәм ныгыту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3. Балаларны ике дәүләт теленә өйрәтү.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4.Балаларның танып- белү эшчәнлеген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5. Грамотага өйрәтү.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6. Уку эшчәнлеге алшартларын формалаштыру: өлкәннәрне тыңлау һәм ишетә белү,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сүзләренә, гамәлләренә үзконтрольне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7. Балаларда хәтер, фикерләү, игътибар, күзәтүчәнлек, мөстәкыйльлек тәрбияләү.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8. Балалар арасында үзара мөнәсәбәтләрне формалаштыру.</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b/>
          <w:sz w:val="24"/>
          <w:szCs w:val="24"/>
          <w:u w:val="single"/>
          <w:lang w:val="tt-RU"/>
        </w:rPr>
        <w:t>Аңлатма язу (уен тәртибе):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Бу уен балаларны кечкенәдән мәктәпкә әзерләү өчен кулланыла. Ул үз эченә берничә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бүлек ала: сөйләм телен үстерү, грамотага өйрәтү, математика, әйләнә-тирә белән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танышу.Балаларның игътибарлыгын, күзәтүчәнлеген, хәтер һәм фикерләү сәләтен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үстерүгә юнәлтелгән уеннар тәкъдим ителә.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Уеннарны баланың үсеш дәрәҗәсеннән чыгып һәм яшенә, үзләштерү мөмкинлегенә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карап, төзергә мөмкин.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Уен материалында,  ике телдә (татарча һәм русча) максаты, уен кагыйдәләре язылган,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6 конверт тупланган.</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Гомүмән алганда, уеннар өчен катгый рәвештә, кагыйдәләр юк.</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sz w:val="24"/>
          <w:szCs w:val="24"/>
          <w:lang w:val="tt-RU"/>
        </w:rPr>
        <w:t xml:space="preserve">Балалар, булган материалны үзләре теләгәнчә куллана  алалар. </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u w:val="single"/>
          <w:lang w:val="tt-RU"/>
        </w:rPr>
        <w:t>Номина</w:t>
      </w:r>
      <w:r w:rsidRPr="00C14E42">
        <w:rPr>
          <w:rFonts w:ascii="Times New Roman" w:hAnsi="Times New Roman"/>
          <w:b/>
          <w:sz w:val="24"/>
          <w:szCs w:val="24"/>
          <w:u w:val="single"/>
        </w:rPr>
        <w:t>ция:</w:t>
      </w:r>
      <w:r w:rsidRPr="00C14E42">
        <w:rPr>
          <w:rFonts w:ascii="Times New Roman" w:hAnsi="Times New Roman"/>
          <w:sz w:val="24"/>
          <w:szCs w:val="24"/>
        </w:rPr>
        <w:t>Речевое и познавательное развитие.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Возрастная категория:</w:t>
      </w:r>
      <w:r w:rsidRPr="00C14E42">
        <w:rPr>
          <w:rFonts w:ascii="Times New Roman" w:hAnsi="Times New Roman"/>
          <w:sz w:val="24"/>
          <w:szCs w:val="24"/>
          <w:lang w:val="tt-RU"/>
        </w:rPr>
        <w:t xml:space="preserve"> для детей от 3до 7 лет.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Название:</w:t>
      </w:r>
      <w:r w:rsidRPr="00C14E42">
        <w:rPr>
          <w:rFonts w:ascii="Times New Roman" w:hAnsi="Times New Roman"/>
          <w:sz w:val="24"/>
          <w:szCs w:val="24"/>
          <w:lang w:val="tt-RU"/>
        </w:rPr>
        <w:t xml:space="preserve"> «Хочу всё знать!</w:t>
      </w:r>
      <w:r w:rsidRPr="00C14E42">
        <w:rPr>
          <w:rFonts w:ascii="Times New Roman" w:hAnsi="Times New Roman"/>
          <w:sz w:val="24"/>
          <w:szCs w:val="24"/>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Цель:</w:t>
      </w:r>
      <w:r w:rsidRPr="00C14E42">
        <w:rPr>
          <w:rFonts w:ascii="Times New Roman" w:hAnsi="Times New Roman"/>
          <w:sz w:val="24"/>
          <w:szCs w:val="24"/>
          <w:lang w:val="tt-RU"/>
        </w:rPr>
        <w:t xml:space="preserve"> Создание условий и подготовка детей к обучению в школе через игровую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деятельность.</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b/>
          <w:sz w:val="24"/>
          <w:szCs w:val="24"/>
          <w:u w:val="single"/>
          <w:lang w:val="tt-RU"/>
        </w:rPr>
        <w:t>Задачи: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 Развитие у детей навыков связной речи и умения описывать.</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2. Расширение и закрепление словарного запаса.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 Обучение двум государственным языкам.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 Развитие  познавательных  интересов  детей.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5.Подготовка к обучению грамоте.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6.Формирование предпосылок учебной деятельности: умение слушать и слышать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взрослого, развивать самоконтроль за своими действиями, словами.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7.Развитие  памяти, мышления, внимания, наблюдательности, самостоятельности.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8.Формирование взаимоотношений детей.</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b/>
          <w:sz w:val="24"/>
          <w:szCs w:val="24"/>
          <w:u w:val="single"/>
          <w:lang w:val="tt-RU"/>
        </w:rPr>
        <w:t>Пояснител</w:t>
      </w:r>
      <w:r w:rsidRPr="00C14E42">
        <w:rPr>
          <w:rFonts w:ascii="Times New Roman" w:hAnsi="Times New Roman"/>
          <w:sz w:val="24"/>
          <w:szCs w:val="24"/>
          <w:u w:val="single"/>
          <w:lang w:val="tt-RU"/>
        </w:rPr>
        <w:t>ь</w:t>
      </w:r>
      <w:r w:rsidRPr="00C14E42">
        <w:rPr>
          <w:rFonts w:ascii="Times New Roman" w:hAnsi="Times New Roman"/>
          <w:b/>
          <w:sz w:val="24"/>
          <w:szCs w:val="24"/>
          <w:u w:val="single"/>
          <w:lang w:val="tt-RU"/>
        </w:rPr>
        <w:t>ная записка (игровое правило):</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Это игра предназначена для подготовки детей к школе. Она включает в себя нескол</w:t>
      </w:r>
      <w:r w:rsidRPr="00C14E42">
        <w:rPr>
          <w:rFonts w:ascii="Times New Roman" w:hAnsi="Times New Roman"/>
          <w:sz w:val="24"/>
          <w:szCs w:val="24"/>
        </w:rPr>
        <w:t>ь</w:t>
      </w:r>
      <w:r w:rsidRPr="00C14E42">
        <w:rPr>
          <w:rFonts w:ascii="Times New Roman" w:hAnsi="Times New Roman"/>
          <w:sz w:val="24"/>
          <w:szCs w:val="24"/>
          <w:lang w:val="tt-RU"/>
        </w:rPr>
        <w:t xml:space="preserve">ко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разновидностей, позволяющих охватить различные стороны подготовки к обучению в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школе: развитие внимания,наблюдательности,памяти, мышления, развитие речи,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обучение математике,грамоте,ознакомление с  окружающим миром.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Задания нужно выполнять в соответствии с возрастом и уровнем развития ребёнка.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Игровой материал содержит  6 конвертов с играми разной степени сложости. Все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задания даются на двух языках (татарском и русском).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Для игр категорических правил нет. Весь игровой материал дети могут использовать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по своему усмотрению. </w:t>
      </w:r>
    </w:p>
    <w:p w:rsidR="00397F59" w:rsidRPr="00C14E42" w:rsidRDefault="00397F59" w:rsidP="00E468CD">
      <w:pPr>
        <w:pStyle w:val="NoSpacing"/>
        <w:rPr>
          <w:rFonts w:ascii="Times New Roman" w:hAnsi="Times New Roman"/>
          <w:b/>
          <w:sz w:val="24"/>
          <w:szCs w:val="24"/>
          <w:lang w:val="tt-RU"/>
        </w:rPr>
      </w:pPr>
      <w:r w:rsidRPr="00C14E42">
        <w:rPr>
          <w:rFonts w:ascii="Times New Roman" w:hAnsi="Times New Roman"/>
          <w:b/>
          <w:sz w:val="24"/>
          <w:szCs w:val="24"/>
          <w:lang w:val="tt-RU"/>
        </w:rPr>
        <w:t>№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97F59" w:rsidRPr="00C14E42" w:rsidTr="00264A3F">
        <w:tc>
          <w:tcPr>
            <w:tcW w:w="10682" w:type="dxa"/>
          </w:tcPr>
          <w:p w:rsidR="00397F59" w:rsidRPr="00461A8B" w:rsidRDefault="00397F59" w:rsidP="00E468CD">
            <w:pPr>
              <w:spacing w:after="0" w:line="240" w:lineRule="auto"/>
              <w:rPr>
                <w:rFonts w:ascii="Times New Roman" w:hAnsi="Times New Roman"/>
                <w:sz w:val="24"/>
                <w:szCs w:val="24"/>
                <w:u w:val="single"/>
                <w:lang w:val="tt-RU"/>
              </w:rPr>
            </w:pPr>
            <w:r w:rsidRPr="00461A8B">
              <w:rPr>
                <w:rFonts w:ascii="Times New Roman" w:hAnsi="Times New Roman"/>
                <w:b/>
                <w:sz w:val="24"/>
                <w:szCs w:val="24"/>
                <w:u w:val="single"/>
                <w:lang w:val="tt-RU"/>
              </w:rPr>
              <w:t>Дидактик уен</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“Бер сүз белән әйт”.</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Максат:</w:t>
            </w:r>
            <w:r w:rsidRPr="00461A8B">
              <w:rPr>
                <w:rFonts w:ascii="Times New Roman" w:hAnsi="Times New Roman"/>
                <w:sz w:val="24"/>
                <w:szCs w:val="24"/>
                <w:lang w:val="tt-RU"/>
              </w:rPr>
              <w:t xml:space="preserve"> өйрәнелгән темалар буенча лексиканы формалаштыру һәм тикшерү.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Уен кагыйдәсе:</w:t>
            </w:r>
            <w:r w:rsidRPr="00461A8B">
              <w:rPr>
                <w:rFonts w:ascii="Times New Roman" w:hAnsi="Times New Roman"/>
                <w:sz w:val="24"/>
                <w:szCs w:val="24"/>
                <w:lang w:val="tt-RU"/>
              </w:rPr>
              <w:t xml:space="preserve"> балалар үзләре теләгән берәр карточка алалар. Анда булган предмет исемнәрен әйтеп чыгалар һәм гомумиләштерәләр.</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 xml:space="preserve"> </w:t>
            </w:r>
            <w:r w:rsidRPr="00461A8B">
              <w:rPr>
                <w:rFonts w:ascii="Times New Roman" w:hAnsi="Times New Roman"/>
                <w:b/>
                <w:sz w:val="24"/>
                <w:szCs w:val="24"/>
                <w:u w:val="single"/>
                <w:lang w:val="tt-RU"/>
              </w:rPr>
              <w:t>Дидактическая игра</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“Назови одним словом”.</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i/>
                <w:sz w:val="24"/>
                <w:szCs w:val="24"/>
                <w:u w:val="single"/>
              </w:rPr>
              <w:t>Цель:</w:t>
            </w:r>
            <w:r w:rsidRPr="00461A8B">
              <w:rPr>
                <w:rFonts w:ascii="Times New Roman" w:hAnsi="Times New Roman"/>
                <w:sz w:val="24"/>
                <w:szCs w:val="24"/>
              </w:rPr>
              <w:t xml:space="preserve"> формирование и обследование лексики по пройденным темам.</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i/>
                <w:sz w:val="24"/>
                <w:szCs w:val="24"/>
                <w:u w:val="single"/>
              </w:rPr>
              <w:t>Правила игры:</w:t>
            </w:r>
            <w:r w:rsidRPr="00461A8B">
              <w:rPr>
                <w:rFonts w:ascii="Times New Roman" w:hAnsi="Times New Roman"/>
                <w:sz w:val="24"/>
                <w:szCs w:val="24"/>
              </w:rPr>
              <w:t xml:space="preserve"> дети выбирают любую карточку с рисунками. Называют предметы, которые они видят и обобщают названный ряд.</w:t>
            </w:r>
          </w:p>
          <w:p w:rsidR="00397F59" w:rsidRPr="008A47FD" w:rsidRDefault="00397F59" w:rsidP="00E468CD">
            <w:pPr>
              <w:pStyle w:val="NoSpacing"/>
              <w:rPr>
                <w:rFonts w:ascii="Times New Roman" w:hAnsi="Times New Roman"/>
                <w:b/>
                <w:sz w:val="24"/>
                <w:szCs w:val="24"/>
              </w:rPr>
            </w:pPr>
          </w:p>
        </w:tc>
      </w:tr>
    </w:tbl>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97F59" w:rsidRPr="00C14E42" w:rsidTr="00264A3F">
        <w:tc>
          <w:tcPr>
            <w:tcW w:w="10682" w:type="dxa"/>
          </w:tcPr>
          <w:p w:rsidR="00397F59" w:rsidRPr="00461A8B" w:rsidRDefault="00397F59" w:rsidP="00E468CD">
            <w:pPr>
              <w:spacing w:after="0" w:line="240" w:lineRule="auto"/>
              <w:rPr>
                <w:rFonts w:ascii="Times New Roman" w:hAnsi="Times New Roman"/>
                <w:b/>
                <w:sz w:val="24"/>
                <w:szCs w:val="24"/>
                <w:u w:val="single"/>
                <w:lang w:val="tt-RU"/>
              </w:rPr>
            </w:pPr>
            <w:r w:rsidRPr="00461A8B">
              <w:rPr>
                <w:rFonts w:ascii="Times New Roman" w:hAnsi="Times New Roman"/>
                <w:b/>
                <w:sz w:val="24"/>
                <w:szCs w:val="24"/>
                <w:u w:val="single"/>
                <w:lang w:val="tt-RU"/>
              </w:rPr>
              <w:t>Дидактик уен “Таны һәм сөйлә”.</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Максат:</w:t>
            </w:r>
            <w:r w:rsidRPr="00461A8B">
              <w:rPr>
                <w:rFonts w:ascii="Times New Roman" w:hAnsi="Times New Roman"/>
                <w:sz w:val="24"/>
                <w:szCs w:val="24"/>
                <w:lang w:val="tt-RU"/>
              </w:rPr>
              <w:t xml:space="preserve"> балаларның математик күнекмәләрен ныгыту һәм сөйләм телен үстерү.</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Уен кагыйдәсе:</w:t>
            </w:r>
            <w:r w:rsidRPr="00461A8B">
              <w:rPr>
                <w:rFonts w:ascii="Times New Roman" w:hAnsi="Times New Roman"/>
                <w:sz w:val="24"/>
                <w:szCs w:val="24"/>
                <w:lang w:val="tt-RU"/>
              </w:rPr>
              <w:t xml:space="preserve"> бала үзе теләгән карточканы сайлап ала, күргән предметларны атый, саный, уңъякта ничә предмет һәм сулъякта ничә предмет икәнен әйтә, чагыштыра кайсы күбрәк, гомумиләштерә, предмет нинди сыйфатларга ия икәнлеген әйтеп бирә.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 xml:space="preserve"> Мәсәлән: груша,грушалар. Сулъякта әз груша, ә уңъякта күп груша.  Сулъякта 1 груша, ә уңъякта 10 груша. Груша – җиләк-җимеш. Груша яшел, тәмле, баллы, файдалы ...   </w:t>
            </w:r>
          </w:p>
          <w:p w:rsidR="00397F59" w:rsidRPr="00461A8B" w:rsidRDefault="00397F59" w:rsidP="00E468CD">
            <w:pPr>
              <w:spacing w:after="0" w:line="240" w:lineRule="auto"/>
              <w:rPr>
                <w:rFonts w:ascii="Times New Roman" w:hAnsi="Times New Roman"/>
                <w:sz w:val="24"/>
                <w:szCs w:val="24"/>
                <w:u w:val="single"/>
                <w:lang w:val="tt-RU"/>
              </w:rPr>
            </w:pPr>
            <w:r w:rsidRPr="00461A8B">
              <w:rPr>
                <w:rFonts w:ascii="Times New Roman" w:hAnsi="Times New Roman"/>
                <w:sz w:val="24"/>
                <w:szCs w:val="24"/>
                <w:lang w:val="tt-RU"/>
              </w:rPr>
              <w:t xml:space="preserve"> </w:t>
            </w:r>
            <w:r w:rsidRPr="00461A8B">
              <w:rPr>
                <w:rFonts w:ascii="Times New Roman" w:hAnsi="Times New Roman"/>
                <w:b/>
                <w:sz w:val="24"/>
                <w:szCs w:val="24"/>
                <w:u w:val="single"/>
                <w:lang w:val="tt-RU"/>
              </w:rPr>
              <w:t>Ди</w:t>
            </w:r>
            <w:r w:rsidRPr="00461A8B">
              <w:rPr>
                <w:rFonts w:ascii="Times New Roman" w:hAnsi="Times New Roman"/>
                <w:b/>
                <w:sz w:val="24"/>
                <w:szCs w:val="24"/>
                <w:u w:val="single"/>
              </w:rPr>
              <w:t>дактическая игра</w:t>
            </w:r>
            <w:r w:rsidRPr="00461A8B">
              <w:rPr>
                <w:rFonts w:ascii="Times New Roman" w:hAnsi="Times New Roman"/>
                <w:sz w:val="24"/>
                <w:szCs w:val="24"/>
                <w:u w:val="single"/>
              </w:rPr>
              <w:t xml:space="preserve"> </w:t>
            </w:r>
            <w:r w:rsidRPr="00461A8B">
              <w:rPr>
                <w:rFonts w:ascii="Times New Roman" w:hAnsi="Times New Roman"/>
                <w:b/>
                <w:sz w:val="24"/>
                <w:szCs w:val="24"/>
                <w:u w:val="single"/>
                <w:lang w:val="tt-RU"/>
              </w:rPr>
              <w:t xml:space="preserve">“Угадай и расскажи”.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Цель:</w:t>
            </w:r>
            <w:r w:rsidRPr="00461A8B">
              <w:rPr>
                <w:rFonts w:ascii="Times New Roman" w:hAnsi="Times New Roman"/>
                <w:sz w:val="24"/>
                <w:szCs w:val="24"/>
                <w:lang w:val="tt-RU"/>
              </w:rPr>
              <w:t xml:space="preserve"> закрепление и контроль математических навыков и развитие речи.</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Правила игры:</w:t>
            </w:r>
            <w:r w:rsidRPr="00461A8B">
              <w:rPr>
                <w:rFonts w:ascii="Times New Roman" w:hAnsi="Times New Roman"/>
                <w:sz w:val="24"/>
                <w:szCs w:val="24"/>
                <w:lang w:val="tt-RU"/>
              </w:rPr>
              <w:t xml:space="preserve"> ребёнок выбирает понравившуюся карточку, называет, что там изображено, считает, называет сколько слева и сколько справа, сравнивает, обобщает, называет признаки.</w:t>
            </w:r>
          </w:p>
          <w:p w:rsidR="00397F59" w:rsidRPr="00461A8B" w:rsidRDefault="00397F59" w:rsidP="00E468CD">
            <w:pPr>
              <w:spacing w:after="0" w:line="240" w:lineRule="auto"/>
              <w:rPr>
                <w:rFonts w:ascii="Times New Roman" w:hAnsi="Times New Roman"/>
                <w:b/>
                <w:sz w:val="24"/>
                <w:szCs w:val="24"/>
              </w:rPr>
            </w:pPr>
            <w:r w:rsidRPr="00461A8B">
              <w:rPr>
                <w:rFonts w:ascii="Times New Roman" w:hAnsi="Times New Roman"/>
                <w:sz w:val="24"/>
                <w:szCs w:val="24"/>
                <w:lang w:val="tt-RU"/>
              </w:rPr>
              <w:t>Например: это груша, груши. Слева мало груш, а справа много. Слева 1груша, а справа 10. Груша – это фрукт. Груша зелёная, вкусная, сладкая, полезная</w:t>
            </w:r>
          </w:p>
        </w:tc>
      </w:tr>
    </w:tbl>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97F59" w:rsidRPr="00C14E42" w:rsidTr="00264A3F">
        <w:tc>
          <w:tcPr>
            <w:tcW w:w="10682"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  </w:t>
            </w:r>
            <w:r w:rsidRPr="00461A8B">
              <w:rPr>
                <w:rFonts w:ascii="Times New Roman" w:hAnsi="Times New Roman"/>
                <w:b/>
                <w:sz w:val="24"/>
                <w:szCs w:val="24"/>
                <w:u w:val="single"/>
                <w:lang w:val="tt-RU"/>
              </w:rPr>
              <w:t>Дидактик уен</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“Әнисенә баласын табып бир”.</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Максат:</w:t>
            </w:r>
            <w:r w:rsidRPr="00461A8B">
              <w:rPr>
                <w:rFonts w:ascii="Times New Roman" w:hAnsi="Times New Roman"/>
                <w:sz w:val="24"/>
                <w:szCs w:val="24"/>
                <w:lang w:val="tt-RU"/>
              </w:rPr>
              <w:t xml:space="preserve"> балаларның хайваннар турындагы белемнәрен ныгыту.</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 xml:space="preserve">Уен кагыйдәсе: </w:t>
            </w:r>
            <w:r w:rsidRPr="00461A8B">
              <w:rPr>
                <w:rFonts w:ascii="Times New Roman" w:hAnsi="Times New Roman"/>
                <w:sz w:val="24"/>
                <w:szCs w:val="24"/>
                <w:lang w:val="tt-RU"/>
              </w:rPr>
              <w:t>балалар үзләре теләгән берәр карточка сайлап алалар. Хайваннарның исемнәрен әйтеп чыгалар һәм аның баласын табып атыйлар.</w:t>
            </w:r>
          </w:p>
          <w:p w:rsidR="00397F59" w:rsidRPr="00461A8B" w:rsidRDefault="00397F59" w:rsidP="00E468CD">
            <w:pPr>
              <w:spacing w:after="0" w:line="240" w:lineRule="auto"/>
              <w:rPr>
                <w:rFonts w:ascii="Times New Roman" w:hAnsi="Times New Roman"/>
                <w:sz w:val="24"/>
                <w:szCs w:val="24"/>
                <w:u w:val="single"/>
                <w:lang w:val="tt-RU"/>
              </w:rPr>
            </w:pPr>
          </w:p>
          <w:p w:rsidR="00397F59" w:rsidRPr="00461A8B" w:rsidRDefault="00397F59" w:rsidP="00E468CD">
            <w:pPr>
              <w:spacing w:after="0" w:line="240" w:lineRule="auto"/>
              <w:rPr>
                <w:rFonts w:ascii="Times New Roman" w:hAnsi="Times New Roman"/>
                <w:sz w:val="24"/>
                <w:szCs w:val="24"/>
                <w:u w:val="single"/>
                <w:lang w:val="tt-RU"/>
              </w:rPr>
            </w:pPr>
            <w:r w:rsidRPr="00461A8B">
              <w:rPr>
                <w:rFonts w:ascii="Times New Roman" w:hAnsi="Times New Roman"/>
                <w:b/>
                <w:sz w:val="24"/>
                <w:szCs w:val="24"/>
                <w:u w:val="single"/>
                <w:lang w:val="tt-RU"/>
              </w:rPr>
              <w:t>Дидактическая игра</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“Найди детёныша маме”.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i/>
                <w:sz w:val="24"/>
                <w:szCs w:val="24"/>
                <w:u w:val="single"/>
              </w:rPr>
              <w:t>Цель:</w:t>
            </w:r>
            <w:r w:rsidRPr="00461A8B">
              <w:rPr>
                <w:rFonts w:ascii="Times New Roman" w:hAnsi="Times New Roman"/>
                <w:sz w:val="24"/>
                <w:szCs w:val="24"/>
              </w:rPr>
              <w:t xml:space="preserve"> закрепление знаний о животных и их детёнышах.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i/>
                <w:sz w:val="24"/>
                <w:szCs w:val="24"/>
                <w:u w:val="single"/>
              </w:rPr>
              <w:t>Правила игры:</w:t>
            </w:r>
            <w:r w:rsidRPr="00461A8B">
              <w:rPr>
                <w:rFonts w:ascii="Times New Roman" w:hAnsi="Times New Roman"/>
                <w:sz w:val="24"/>
                <w:szCs w:val="24"/>
              </w:rPr>
              <w:t xml:space="preserve"> дети выбирают любую карточку с рисунками животных. Называют каждого взрослого животного, находят его детёныша и называют его.</w:t>
            </w:r>
          </w:p>
          <w:p w:rsidR="00397F59" w:rsidRPr="00461A8B" w:rsidRDefault="00397F59" w:rsidP="00E468CD">
            <w:pPr>
              <w:spacing w:after="0" w:line="240" w:lineRule="auto"/>
              <w:rPr>
                <w:rFonts w:ascii="Times New Roman" w:hAnsi="Times New Roman"/>
                <w:b/>
                <w:sz w:val="24"/>
                <w:szCs w:val="24"/>
              </w:rPr>
            </w:pPr>
          </w:p>
        </w:tc>
      </w:tr>
    </w:tbl>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97F59" w:rsidRPr="00C14E42" w:rsidTr="00264A3F">
        <w:tc>
          <w:tcPr>
            <w:tcW w:w="10682" w:type="dxa"/>
          </w:tcPr>
          <w:p w:rsidR="00397F59" w:rsidRPr="00461A8B" w:rsidRDefault="00397F59" w:rsidP="00E468CD">
            <w:pPr>
              <w:spacing w:after="0" w:line="240" w:lineRule="auto"/>
              <w:rPr>
                <w:rFonts w:ascii="Times New Roman" w:hAnsi="Times New Roman"/>
                <w:sz w:val="24"/>
                <w:szCs w:val="24"/>
                <w:u w:val="single"/>
                <w:lang w:val="tt-RU"/>
              </w:rPr>
            </w:pPr>
            <w:r w:rsidRPr="00461A8B">
              <w:rPr>
                <w:rFonts w:ascii="Times New Roman" w:hAnsi="Times New Roman"/>
                <w:b/>
                <w:sz w:val="24"/>
                <w:szCs w:val="24"/>
                <w:u w:val="single"/>
                <w:lang w:val="tt-RU"/>
              </w:rPr>
              <w:t>Дидактик уен</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“Нәрсә (кем) артык?”.</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Максат:</w:t>
            </w:r>
            <w:r w:rsidRPr="00461A8B">
              <w:rPr>
                <w:rFonts w:ascii="Times New Roman" w:hAnsi="Times New Roman"/>
                <w:sz w:val="24"/>
                <w:szCs w:val="24"/>
                <w:lang w:val="tt-RU"/>
              </w:rPr>
              <w:t xml:space="preserve"> игътибарлыкны үстерү һәм тикшерү.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Уен кагыйдәсе:</w:t>
            </w:r>
            <w:r w:rsidRPr="00461A8B">
              <w:rPr>
                <w:rFonts w:ascii="Times New Roman" w:hAnsi="Times New Roman"/>
                <w:sz w:val="24"/>
                <w:szCs w:val="24"/>
                <w:lang w:val="tt-RU"/>
              </w:rPr>
              <w:t xml:space="preserve"> балалар үзләре теләгән берәр карточка сайлый, карый һәм артык предметны таба. Ни өчен шулай эшләгәнен аңлатырга тиеш.</w:t>
            </w:r>
          </w:p>
          <w:p w:rsidR="00397F59" w:rsidRPr="00461A8B" w:rsidRDefault="00397F59" w:rsidP="00E468CD">
            <w:pPr>
              <w:spacing w:after="0" w:line="240" w:lineRule="auto"/>
              <w:rPr>
                <w:rFonts w:ascii="Times New Roman" w:hAnsi="Times New Roman"/>
                <w:b/>
                <w:sz w:val="24"/>
                <w:szCs w:val="24"/>
                <w:u w:val="single"/>
                <w:lang w:val="tt-RU"/>
              </w:rPr>
            </w:pP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b/>
                <w:sz w:val="24"/>
                <w:szCs w:val="24"/>
                <w:u w:val="single"/>
                <w:lang w:val="tt-RU"/>
              </w:rPr>
              <w:t>Дидактическая игра</w:t>
            </w:r>
            <w:r w:rsidRPr="00461A8B">
              <w:rPr>
                <w:rFonts w:ascii="Times New Roman" w:hAnsi="Times New Roman"/>
                <w:sz w:val="24"/>
                <w:szCs w:val="24"/>
                <w:u w:val="single"/>
                <w:lang w:val="tt-RU"/>
              </w:rPr>
              <w:t xml:space="preserve"> </w:t>
            </w:r>
            <w:r w:rsidRPr="00461A8B">
              <w:rPr>
                <w:rFonts w:ascii="Times New Roman" w:hAnsi="Times New Roman"/>
                <w:b/>
                <w:sz w:val="24"/>
                <w:szCs w:val="24"/>
                <w:u w:val="single"/>
                <w:lang w:val="tt-RU"/>
              </w:rPr>
              <w:t>“Что лишнее? Кто лишний?”.</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rPr>
              <w:t>Цель:</w:t>
            </w:r>
            <w:r w:rsidRPr="00461A8B">
              <w:rPr>
                <w:rFonts w:ascii="Times New Roman" w:hAnsi="Times New Roman"/>
                <w:sz w:val="24"/>
                <w:szCs w:val="24"/>
              </w:rPr>
              <w:t xml:space="preserve"> </w:t>
            </w:r>
            <w:r w:rsidRPr="00461A8B">
              <w:rPr>
                <w:rFonts w:ascii="Times New Roman" w:hAnsi="Times New Roman"/>
                <w:sz w:val="24"/>
                <w:szCs w:val="24"/>
                <w:lang w:val="tt-RU"/>
              </w:rPr>
              <w:t>развитие</w:t>
            </w:r>
            <w:r w:rsidRPr="00461A8B">
              <w:rPr>
                <w:rFonts w:ascii="Times New Roman" w:hAnsi="Times New Roman"/>
                <w:sz w:val="24"/>
                <w:szCs w:val="24"/>
              </w:rPr>
              <w:t xml:space="preserve"> и обследование </w:t>
            </w:r>
            <w:r w:rsidRPr="00461A8B">
              <w:rPr>
                <w:rFonts w:ascii="Times New Roman" w:hAnsi="Times New Roman"/>
                <w:sz w:val="24"/>
                <w:szCs w:val="24"/>
                <w:lang w:val="tt-RU"/>
              </w:rPr>
              <w:t>внимания.</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rPr>
              <w:t>Правила игры:</w:t>
            </w:r>
            <w:r w:rsidRPr="00461A8B">
              <w:rPr>
                <w:rFonts w:ascii="Times New Roman" w:hAnsi="Times New Roman"/>
                <w:sz w:val="24"/>
                <w:szCs w:val="24"/>
              </w:rPr>
              <w:t xml:space="preserve"> дети выбирают любую карточку с рисунками</w:t>
            </w:r>
            <w:r w:rsidRPr="00461A8B">
              <w:rPr>
                <w:rFonts w:ascii="Times New Roman" w:hAnsi="Times New Roman"/>
                <w:sz w:val="24"/>
                <w:szCs w:val="24"/>
                <w:lang w:val="tt-RU"/>
              </w:rPr>
              <w:t>, рассматривают и находят лишний предмет.</w:t>
            </w:r>
            <w:r w:rsidRPr="00461A8B">
              <w:rPr>
                <w:rFonts w:ascii="Times New Roman" w:hAnsi="Times New Roman"/>
                <w:sz w:val="24"/>
                <w:szCs w:val="24"/>
              </w:rPr>
              <w:t xml:space="preserve"> </w:t>
            </w:r>
            <w:r w:rsidRPr="00461A8B">
              <w:rPr>
                <w:rFonts w:ascii="Times New Roman" w:hAnsi="Times New Roman"/>
                <w:sz w:val="24"/>
                <w:szCs w:val="24"/>
                <w:lang w:val="tt-RU"/>
              </w:rPr>
              <w:t>Затем об</w:t>
            </w:r>
            <w:r w:rsidRPr="00461A8B">
              <w:rPr>
                <w:rFonts w:ascii="Times New Roman" w:hAnsi="Times New Roman"/>
                <w:sz w:val="24"/>
                <w:szCs w:val="24"/>
              </w:rPr>
              <w:t>ъ</w:t>
            </w:r>
            <w:r w:rsidRPr="00461A8B">
              <w:rPr>
                <w:rFonts w:ascii="Times New Roman" w:hAnsi="Times New Roman"/>
                <w:sz w:val="24"/>
                <w:szCs w:val="24"/>
                <w:lang w:val="tt-RU"/>
              </w:rPr>
              <w:t>ясняют свой выбор</w:t>
            </w:r>
          </w:p>
        </w:tc>
      </w:tr>
    </w:tbl>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1"/>
      </w:tblGrid>
      <w:tr w:rsidR="00397F59" w:rsidRPr="00C14E42" w:rsidTr="00264A3F">
        <w:tc>
          <w:tcPr>
            <w:tcW w:w="10682" w:type="dxa"/>
          </w:tcPr>
          <w:p w:rsidR="00397F59" w:rsidRPr="00461A8B" w:rsidRDefault="00397F59" w:rsidP="00E468CD">
            <w:pPr>
              <w:spacing w:after="0" w:line="240" w:lineRule="auto"/>
              <w:rPr>
                <w:rFonts w:ascii="Times New Roman" w:hAnsi="Times New Roman"/>
                <w:b/>
                <w:sz w:val="24"/>
                <w:szCs w:val="24"/>
                <w:u w:val="single"/>
                <w:lang w:val="tt-RU"/>
              </w:rPr>
            </w:pPr>
            <w:r w:rsidRPr="00461A8B">
              <w:rPr>
                <w:rFonts w:ascii="Times New Roman" w:hAnsi="Times New Roman"/>
                <w:b/>
                <w:sz w:val="24"/>
                <w:szCs w:val="24"/>
                <w:u w:val="single"/>
                <w:lang w:val="tt-RU"/>
              </w:rPr>
              <w:t>Үстерешле уеннар.</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Максат:</w:t>
            </w:r>
            <w:r w:rsidRPr="00461A8B">
              <w:rPr>
                <w:rFonts w:ascii="Times New Roman" w:hAnsi="Times New Roman"/>
                <w:sz w:val="24"/>
                <w:szCs w:val="24"/>
                <w:lang w:val="tt-RU"/>
              </w:rPr>
              <w:t xml:space="preserve"> балаларның хәтерен, күзәтүчәнлеген,игътибарлыгын,фикерләү сәләтен үстерү.</w:t>
            </w:r>
          </w:p>
          <w:p w:rsidR="00397F59" w:rsidRPr="00461A8B" w:rsidRDefault="00397F59" w:rsidP="00E468CD">
            <w:pPr>
              <w:spacing w:after="0" w:line="240" w:lineRule="auto"/>
              <w:rPr>
                <w:rFonts w:ascii="Times New Roman" w:hAnsi="Times New Roman"/>
                <w:b/>
                <w:sz w:val="24"/>
                <w:szCs w:val="24"/>
                <w:u w:val="single"/>
                <w:lang w:val="tt-RU"/>
              </w:rPr>
            </w:pPr>
          </w:p>
          <w:p w:rsidR="00397F59" w:rsidRPr="00461A8B" w:rsidRDefault="00397F59" w:rsidP="00E468CD">
            <w:pPr>
              <w:spacing w:after="0" w:line="240" w:lineRule="auto"/>
              <w:rPr>
                <w:rFonts w:ascii="Times New Roman" w:hAnsi="Times New Roman"/>
                <w:b/>
                <w:sz w:val="24"/>
                <w:szCs w:val="24"/>
                <w:u w:val="single"/>
                <w:lang w:val="tt-RU"/>
              </w:rPr>
            </w:pPr>
            <w:r w:rsidRPr="00461A8B">
              <w:rPr>
                <w:rFonts w:ascii="Times New Roman" w:hAnsi="Times New Roman"/>
                <w:b/>
                <w:sz w:val="24"/>
                <w:szCs w:val="24"/>
                <w:u w:val="single"/>
                <w:lang w:val="tt-RU"/>
              </w:rPr>
              <w:t>Развиваю</w:t>
            </w:r>
            <w:r w:rsidRPr="00461A8B">
              <w:rPr>
                <w:rFonts w:ascii="Times New Roman" w:hAnsi="Times New Roman"/>
                <w:b/>
                <w:sz w:val="24"/>
                <w:szCs w:val="24"/>
                <w:u w:val="single"/>
              </w:rPr>
              <w:t>щ</w:t>
            </w:r>
            <w:r w:rsidRPr="00461A8B">
              <w:rPr>
                <w:rFonts w:ascii="Times New Roman" w:hAnsi="Times New Roman"/>
                <w:b/>
                <w:sz w:val="24"/>
                <w:szCs w:val="24"/>
                <w:u w:val="single"/>
                <w:lang w:val="tt-RU"/>
              </w:rPr>
              <w:t>ие игры.</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rPr>
              <w:t>Цель:</w:t>
            </w:r>
            <w:r w:rsidRPr="00461A8B">
              <w:rPr>
                <w:rFonts w:ascii="Times New Roman" w:hAnsi="Times New Roman"/>
                <w:sz w:val="24"/>
                <w:szCs w:val="24"/>
                <w:lang w:val="tt-RU"/>
              </w:rPr>
              <w:t xml:space="preserve">  развитие у детей памяти, наблюдательности, внимания, мышления.</w:t>
            </w:r>
          </w:p>
          <w:p w:rsidR="00397F59" w:rsidRPr="00461A8B" w:rsidRDefault="00397F59" w:rsidP="00E468CD">
            <w:pPr>
              <w:spacing w:after="0" w:line="240" w:lineRule="auto"/>
              <w:rPr>
                <w:rFonts w:ascii="Times New Roman" w:hAnsi="Times New Roman"/>
                <w:sz w:val="24"/>
                <w:szCs w:val="24"/>
                <w:lang w:val="tt-RU"/>
              </w:rPr>
            </w:pPr>
          </w:p>
        </w:tc>
      </w:tr>
    </w:tbl>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45"/>
      </w:tblGrid>
      <w:tr w:rsidR="00397F59" w:rsidRPr="00C14E42" w:rsidTr="00264A3F">
        <w:tc>
          <w:tcPr>
            <w:tcW w:w="9345" w:type="dxa"/>
          </w:tcPr>
          <w:p w:rsidR="00397F59" w:rsidRPr="008A47FD" w:rsidRDefault="00397F59" w:rsidP="00E468CD">
            <w:pPr>
              <w:pStyle w:val="NoSpacing"/>
              <w:rPr>
                <w:rFonts w:ascii="Times New Roman" w:hAnsi="Times New Roman"/>
                <w:b/>
                <w:sz w:val="24"/>
                <w:szCs w:val="24"/>
                <w:u w:val="single"/>
                <w:lang w:val="tt-RU"/>
              </w:rPr>
            </w:pPr>
            <w:r w:rsidRPr="008A47FD">
              <w:rPr>
                <w:rFonts w:ascii="Times New Roman" w:hAnsi="Times New Roman"/>
                <w:b/>
                <w:sz w:val="24"/>
                <w:szCs w:val="24"/>
                <w:u w:val="single"/>
                <w:lang w:val="tt-RU"/>
              </w:rPr>
              <w:t>Дидактик уен  “Нинди сүз яшеренгән?”</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i/>
                <w:sz w:val="24"/>
                <w:szCs w:val="24"/>
                <w:u w:val="single"/>
                <w:lang w:val="tt-RU"/>
              </w:rPr>
              <w:t>Максат</w:t>
            </w:r>
            <w:r w:rsidRPr="008A47FD">
              <w:rPr>
                <w:rFonts w:ascii="Times New Roman" w:hAnsi="Times New Roman"/>
                <w:i/>
                <w:sz w:val="24"/>
                <w:szCs w:val="24"/>
                <w:lang w:val="tt-RU"/>
              </w:rPr>
              <w:t>:</w:t>
            </w:r>
            <w:r w:rsidRPr="008A47FD">
              <w:rPr>
                <w:rFonts w:ascii="Times New Roman" w:hAnsi="Times New Roman"/>
                <w:sz w:val="24"/>
                <w:szCs w:val="24"/>
                <w:lang w:val="tt-RU"/>
              </w:rPr>
              <w:t>балаларның аваз синтезын ясый белүләрен ачыклау һәм ныгыту.</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i/>
                <w:sz w:val="24"/>
                <w:szCs w:val="24"/>
                <w:u w:val="single"/>
                <w:lang w:val="tt-RU"/>
              </w:rPr>
              <w:t>Уен кагыйдәсе:</w:t>
            </w:r>
            <w:r w:rsidRPr="008A47FD">
              <w:rPr>
                <w:rFonts w:ascii="Times New Roman" w:hAnsi="Times New Roman"/>
                <w:sz w:val="24"/>
                <w:szCs w:val="24"/>
                <w:lang w:val="tt-RU"/>
              </w:rPr>
              <w:t>рәсемнәрдәге сүзләрнең беренче авазларыннан (хәрефләреннән) сүз төзергә.</w:t>
            </w:r>
          </w:p>
          <w:p w:rsidR="00397F59" w:rsidRPr="00461A8B" w:rsidRDefault="00397F59" w:rsidP="00E468CD">
            <w:pPr>
              <w:spacing w:after="0" w:line="240" w:lineRule="auto"/>
              <w:rPr>
                <w:rFonts w:ascii="Times New Roman" w:hAnsi="Times New Roman"/>
                <w:b/>
                <w:sz w:val="24"/>
                <w:szCs w:val="24"/>
                <w:lang w:val="tt-RU"/>
              </w:rPr>
            </w:pPr>
          </w:p>
          <w:p w:rsidR="00397F59" w:rsidRPr="00461A8B" w:rsidRDefault="00397F59" w:rsidP="00E468CD">
            <w:pPr>
              <w:spacing w:after="0" w:line="240" w:lineRule="auto"/>
              <w:rPr>
                <w:rFonts w:ascii="Times New Roman" w:hAnsi="Times New Roman"/>
                <w:b/>
                <w:sz w:val="24"/>
                <w:szCs w:val="24"/>
                <w:u w:val="single"/>
                <w:lang w:val="tt-RU"/>
              </w:rPr>
            </w:pPr>
            <w:r w:rsidRPr="00461A8B">
              <w:rPr>
                <w:rFonts w:ascii="Times New Roman" w:hAnsi="Times New Roman"/>
                <w:b/>
                <w:sz w:val="24"/>
                <w:szCs w:val="24"/>
                <w:u w:val="single"/>
              </w:rPr>
              <w:t>Дидакти</w:t>
            </w:r>
            <w:r w:rsidRPr="00461A8B">
              <w:rPr>
                <w:rFonts w:ascii="Times New Roman" w:hAnsi="Times New Roman"/>
                <w:b/>
                <w:sz w:val="24"/>
                <w:szCs w:val="24"/>
                <w:u w:val="single"/>
                <w:lang w:val="tt-RU"/>
              </w:rPr>
              <w:t>ческая игра</w:t>
            </w:r>
            <w:r w:rsidRPr="00461A8B">
              <w:rPr>
                <w:rFonts w:ascii="Times New Roman" w:hAnsi="Times New Roman"/>
                <w:b/>
                <w:sz w:val="24"/>
                <w:szCs w:val="24"/>
                <w:u w:val="single"/>
              </w:rPr>
              <w:t xml:space="preserve">: </w:t>
            </w:r>
            <w:r w:rsidRPr="00461A8B">
              <w:rPr>
                <w:rFonts w:ascii="Times New Roman" w:hAnsi="Times New Roman"/>
                <w:b/>
                <w:sz w:val="24"/>
                <w:szCs w:val="24"/>
                <w:u w:val="single"/>
                <w:lang w:val="tt-RU"/>
              </w:rPr>
              <w:t>“Какое слово спряталос</w:t>
            </w:r>
            <w:r w:rsidRPr="00461A8B">
              <w:rPr>
                <w:rFonts w:ascii="Times New Roman" w:hAnsi="Times New Roman"/>
                <w:b/>
                <w:sz w:val="24"/>
                <w:szCs w:val="24"/>
                <w:u w:val="single"/>
              </w:rPr>
              <w:t>ь</w:t>
            </w:r>
            <w:r w:rsidRPr="00461A8B">
              <w:rPr>
                <w:rFonts w:ascii="Times New Roman" w:hAnsi="Times New Roman"/>
                <w:b/>
                <w:sz w:val="24"/>
                <w:szCs w:val="24"/>
                <w:u w:val="single"/>
                <w:lang w:val="tt-RU"/>
              </w:rPr>
              <w:t>?”</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i/>
                <w:sz w:val="24"/>
                <w:szCs w:val="24"/>
                <w:u w:val="single"/>
                <w:lang w:val="tt-RU"/>
              </w:rPr>
              <w:t>Цель</w:t>
            </w:r>
            <w:r w:rsidRPr="00461A8B">
              <w:rPr>
                <w:rFonts w:ascii="Times New Roman" w:hAnsi="Times New Roman"/>
                <w:i/>
                <w:sz w:val="24"/>
                <w:szCs w:val="24"/>
                <w:lang w:val="tt-RU"/>
              </w:rPr>
              <w:t>:</w:t>
            </w:r>
            <w:r w:rsidRPr="00461A8B">
              <w:rPr>
                <w:rFonts w:ascii="Times New Roman" w:hAnsi="Times New Roman"/>
                <w:sz w:val="24"/>
                <w:szCs w:val="24"/>
                <w:lang w:val="tt-RU"/>
              </w:rPr>
              <w:t>выявление и закрепление умения делать звуковой синтез.</w:t>
            </w:r>
          </w:p>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i/>
                <w:sz w:val="24"/>
                <w:szCs w:val="24"/>
                <w:u w:val="single"/>
                <w:lang w:val="tt-RU"/>
              </w:rPr>
              <w:t>Правило игры:</w:t>
            </w:r>
            <w:r w:rsidRPr="00461A8B">
              <w:rPr>
                <w:rFonts w:ascii="Times New Roman" w:hAnsi="Times New Roman"/>
                <w:b/>
                <w:sz w:val="24"/>
                <w:szCs w:val="24"/>
                <w:lang w:val="tt-RU"/>
              </w:rPr>
              <w:t xml:space="preserve"> </w:t>
            </w:r>
            <w:r w:rsidRPr="00461A8B">
              <w:rPr>
                <w:rFonts w:ascii="Times New Roman" w:hAnsi="Times New Roman"/>
                <w:sz w:val="24"/>
                <w:szCs w:val="24"/>
                <w:lang w:val="tt-RU"/>
              </w:rPr>
              <w:t>сложи слово по первым звукам (буквам) картинок.</w:t>
            </w:r>
            <w:r w:rsidRPr="00461A8B">
              <w:rPr>
                <w:rFonts w:ascii="Times New Roman" w:hAnsi="Times New Roman"/>
                <w:b/>
                <w:sz w:val="24"/>
                <w:szCs w:val="24"/>
                <w:lang w:val="tt-RU"/>
              </w:rPr>
              <w:t xml:space="preserve"> </w:t>
            </w:r>
          </w:p>
          <w:p w:rsidR="00397F59" w:rsidRPr="00461A8B" w:rsidRDefault="00397F59" w:rsidP="00E468CD">
            <w:pPr>
              <w:spacing w:after="0" w:line="240" w:lineRule="auto"/>
              <w:rPr>
                <w:rFonts w:ascii="Times New Roman" w:hAnsi="Times New Roman"/>
                <w:b/>
                <w:sz w:val="24"/>
                <w:szCs w:val="24"/>
                <w:lang w:val="tt-RU"/>
              </w:rPr>
            </w:pPr>
          </w:p>
        </w:tc>
      </w:tr>
    </w:tbl>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sz w:val="24"/>
          <w:szCs w:val="24"/>
          <w:lang w:val="tt-RU"/>
        </w:rPr>
        <w:t>“</w:t>
      </w:r>
      <w:r w:rsidRPr="00C14E42">
        <w:rPr>
          <w:rFonts w:ascii="Times New Roman" w:hAnsi="Times New Roman"/>
          <w:b/>
          <w:sz w:val="24"/>
          <w:szCs w:val="24"/>
          <w:lang w:val="tt-RU"/>
        </w:rPr>
        <w:t>Балалар бакчасында уенның әһәмияте”</w:t>
      </w:r>
    </w:p>
    <w:p w:rsidR="00397F59" w:rsidRPr="00C14E42" w:rsidRDefault="00397F59" w:rsidP="00E468CD">
      <w:pPr>
        <w:spacing w:after="0" w:line="240" w:lineRule="auto"/>
        <w:jc w:val="center"/>
        <w:rPr>
          <w:rFonts w:ascii="Times New Roman" w:hAnsi="Times New Roman"/>
          <w:b/>
          <w:bCs/>
          <w:sz w:val="24"/>
          <w:szCs w:val="24"/>
          <w:lang w:val="tt-RU"/>
        </w:rPr>
      </w:pPr>
      <w:r w:rsidRPr="00C14E42">
        <w:rPr>
          <w:rFonts w:ascii="Times New Roman" w:hAnsi="Times New Roman"/>
          <w:b/>
          <w:sz w:val="24"/>
          <w:szCs w:val="24"/>
          <w:lang w:val="tt-RU"/>
        </w:rPr>
        <w:t>авторлык эше</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Гилязутдинова Чулпан Мидхатовна</w:t>
      </w:r>
    </w:p>
    <w:p w:rsidR="00397F59" w:rsidRPr="00C14E42" w:rsidRDefault="00397F59" w:rsidP="00E468CD">
      <w:pPr>
        <w:spacing w:after="0" w:line="240" w:lineRule="auto"/>
        <w:jc w:val="right"/>
        <w:rPr>
          <w:rFonts w:ascii="Times New Roman" w:hAnsi="Times New Roman"/>
          <w:sz w:val="24"/>
          <w:szCs w:val="24"/>
          <w:u w:val="single"/>
          <w:lang w:val="tt-RU"/>
        </w:rPr>
      </w:pPr>
      <w:r w:rsidRPr="00C14E42">
        <w:rPr>
          <w:rFonts w:ascii="Times New Roman" w:hAnsi="Times New Roman"/>
          <w:sz w:val="24"/>
          <w:szCs w:val="24"/>
          <w:lang w:val="tt-RU"/>
        </w:rPr>
        <w:t>МБОУ “Кушкетбашская начальная школа-детский сад”</w:t>
      </w:r>
    </w:p>
    <w:p w:rsidR="00397F59" w:rsidRPr="00C14E42" w:rsidRDefault="00397F59" w:rsidP="00E468CD">
      <w:pPr>
        <w:spacing w:after="0" w:line="240" w:lineRule="auto"/>
        <w:jc w:val="center"/>
        <w:rPr>
          <w:rFonts w:ascii="Times New Roman" w:hAnsi="Times New Roman"/>
          <w:b/>
          <w:sz w:val="24"/>
          <w:szCs w:val="24"/>
          <w:u w:val="single"/>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Безнең Көшкәтбаш башлангыч мәктәп – балалар бакчасында бүгенге көндә 1 төркем эшләп килә. Мин үзем 3-5 яшьлек балалар белән эшлим.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У</w:t>
      </w:r>
      <w:r w:rsidRPr="00C14E42">
        <w:rPr>
          <w:rStyle w:val="c17"/>
          <w:rFonts w:ascii="Times New Roman" w:hAnsi="Times New Roman"/>
          <w:bCs/>
          <w:sz w:val="24"/>
          <w:szCs w:val="24"/>
          <w:lang w:val="tt-RU"/>
        </w:rPr>
        <w:t>ен – ул җитди нәрсә.</w:t>
      </w:r>
    </w:p>
    <w:p w:rsidR="00397F59" w:rsidRPr="00C14E42" w:rsidRDefault="00397F59" w:rsidP="00E468CD">
      <w:pPr>
        <w:pStyle w:val="c9"/>
        <w:spacing w:before="0" w:beforeAutospacing="0" w:after="0" w:afterAutospacing="0"/>
        <w:jc w:val="both"/>
        <w:rPr>
          <w:color w:val="000000"/>
          <w:lang w:val="tt-RU"/>
        </w:rPr>
      </w:pPr>
      <w:r w:rsidRPr="00C14E42">
        <w:rPr>
          <w:rStyle w:val="c16"/>
          <w:color w:val="111111"/>
          <w:lang w:val="tt-RU"/>
        </w:rPr>
        <w:t xml:space="preserve">   Уеннар – милләтнең бай рухи хәзинәсе ул. Алар милләт, җәмгыять үсеше процессындагы яшәү рәвешләрен, социаль, иҗтимагый күренешләрне һәм ерак заманнарда яшәгән бабаларыбызның дөньяга карашын, тормыш-көнкүреш сурәтләмәләрен үзләренә «сеңдереп», саклап килгәннәр. Шуның өчен уеннар милләтнең этник тарихын өйрәнүдә кыйммәтле чыганак булып хезмәт итәләр.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Дидактик уеннар – балаларны уйланырга, эзләнергә, фикер тупларга, берләштерергә өйрәтә. Гадәтләрне тормышта кулланырга өйрәтүче һәм тәрбия бирүче көчле чараларның берсе. Гадәттә, балалар үзләрен кызыксындырган сорауларны яудырып кына торалар. Аларның сорауларына җавап кадерлерәк.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Шушы сорауларга җаваплар эзләгәндә дид.уеннар ярдәмгә килә. Аларны оештыру өчен катлаулы махсус материал да кирәкми.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“Мәкаль әйтеш”, “Йөзек салыш”, “Почта”, “Май чүлмәге”, “Без, без,без идек...” кебек татар халык уеннарында балалар яратып катнашалар.  </w:t>
      </w:r>
    </w:p>
    <w:p w:rsidR="00397F59" w:rsidRPr="00C14E42" w:rsidRDefault="00397F59" w:rsidP="00E468CD">
      <w:pPr>
        <w:spacing w:after="0" w:line="240" w:lineRule="auto"/>
        <w:jc w:val="both"/>
        <w:rPr>
          <w:rFonts w:ascii="Times New Roman" w:hAnsi="Times New Roman"/>
          <w:color w:val="000000"/>
          <w:sz w:val="24"/>
          <w:szCs w:val="24"/>
          <w:shd w:val="clear" w:color="auto" w:fill="FFFFFF"/>
          <w:lang w:val="tt-RU"/>
        </w:rPr>
      </w:pPr>
      <w:r w:rsidRPr="00C14E42">
        <w:rPr>
          <w:rFonts w:ascii="Times New Roman" w:hAnsi="Times New Roman"/>
          <w:sz w:val="24"/>
          <w:szCs w:val="24"/>
          <w:lang w:val="tt-RU"/>
        </w:rPr>
        <w:t xml:space="preserve">    </w:t>
      </w:r>
      <w:r w:rsidRPr="00C14E42">
        <w:rPr>
          <w:rFonts w:ascii="Times New Roman" w:hAnsi="Times New Roman"/>
          <w:color w:val="000000"/>
          <w:sz w:val="24"/>
          <w:szCs w:val="24"/>
          <w:shd w:val="clear" w:color="auto" w:fill="FFFFFF"/>
          <w:lang w:val="tt-RU"/>
        </w:rPr>
        <w:t xml:space="preserve">  </w:t>
      </w:r>
      <w:r w:rsidRPr="00C14E42">
        <w:rPr>
          <w:rFonts w:ascii="Times New Roman" w:hAnsi="Times New Roman"/>
          <w:color w:val="000000"/>
          <w:sz w:val="24"/>
          <w:szCs w:val="24"/>
          <w:lang w:val="tt-RU"/>
        </w:rPr>
        <w:t>Хәрәкәтле уеннарның әһәмияте - бала организмын ныгыту, аның хәрәкәтләрен үстерү. Хәрәкәтле уеннар - балаларны эмоциональ яктан баета торган уеннар. Уеннарны уйнаганда билгеле бер кагыйдәләрнең үтәлү мәҗбүрилеге балаларны тәртипкә, үз эш - гамәлләрен, хәрәкәтләрен барларга өйрәтә. Уен барышында балалар бергәләп уйнау, хәрәкәт итү, ситуацияне хәл итү кебек күнекмәләргә өйрәнәләр, гомуми кагыйдәләргә буйсыну кебек тәртип кагыйдәләрен үзләштерләр.</w:t>
      </w:r>
      <w:r w:rsidRPr="00C14E42">
        <w:rPr>
          <w:rFonts w:ascii="Times New Roman" w:hAnsi="Times New Roman"/>
          <w:color w:val="000000"/>
          <w:sz w:val="24"/>
          <w:szCs w:val="24"/>
          <w:shd w:val="clear" w:color="auto" w:fill="FFFFFF"/>
          <w:lang w:val="tt-RU"/>
        </w:rPr>
        <w:t xml:space="preserve"> Җырлы-биюле уеннар -  балаларның  хәтерләрен, игътибарлылыкларын ныгыта, көйне тыңлап хәрәкәтләнүләрен, җырлау һәм бию сәләтен үстерә. Бакчада бәйрәмнәр үткәргәндә, бу уеннарны еш кулланабыз.</w:t>
      </w:r>
      <w:r w:rsidRPr="00C14E42">
        <w:rPr>
          <w:rFonts w:ascii="Times New Roman" w:hAnsi="Times New Roman"/>
          <w:color w:val="000000"/>
          <w:sz w:val="24"/>
          <w:szCs w:val="24"/>
          <w:lang w:val="tt-RU"/>
        </w:rPr>
        <w:t xml:space="preserve"> Үзебезнең бакчада фольклор элементларын туплап, эш барышында киң кулланабыз. Нинди генә тәрбия чарасы булмасын әкият, сынамыш, санамыш, җырлы-биюле яисә хәрәкәтле уеннардан башка үтә микән.</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Мин уземнең дә бер уенымны тәкъдим итәм. Аның исемен </w:t>
      </w:r>
      <w:r w:rsidRPr="00C14E42">
        <w:rPr>
          <w:rFonts w:ascii="Times New Roman" w:hAnsi="Times New Roman"/>
          <w:b/>
          <w:color w:val="000000"/>
          <w:sz w:val="24"/>
          <w:szCs w:val="24"/>
          <w:lang w:val="tt-RU"/>
        </w:rPr>
        <w:t>“Күңелле лото”</w:t>
      </w:r>
      <w:r w:rsidRPr="00C14E42">
        <w:rPr>
          <w:rFonts w:ascii="Times New Roman" w:hAnsi="Times New Roman"/>
          <w:color w:val="000000"/>
          <w:sz w:val="24"/>
          <w:szCs w:val="24"/>
          <w:lang w:val="tt-RU"/>
        </w:rPr>
        <w:t xml:space="preserve"> дип атадым. Бу уен күбрәк сөйләшү, аралашу белән бәйле.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color w:val="000000"/>
          <w:sz w:val="24"/>
          <w:szCs w:val="24"/>
          <w:lang w:val="tt-RU"/>
        </w:rPr>
        <w:t>Максат:</w:t>
      </w:r>
      <w:r w:rsidRPr="00C14E42">
        <w:rPr>
          <w:rFonts w:ascii="Times New Roman" w:hAnsi="Times New Roman"/>
          <w:color w:val="000000"/>
          <w:sz w:val="24"/>
          <w:szCs w:val="24"/>
          <w:lang w:val="tt-RU"/>
        </w:rPr>
        <w:t xml:space="preserve"> </w:t>
      </w:r>
      <w:r w:rsidRPr="00C14E42">
        <w:rPr>
          <w:rFonts w:ascii="Times New Roman" w:hAnsi="Times New Roman"/>
          <w:color w:val="666666"/>
          <w:sz w:val="24"/>
          <w:szCs w:val="24"/>
          <w:lang w:val="tt-RU"/>
        </w:rPr>
        <w:t xml:space="preserve"> </w:t>
      </w:r>
      <w:r w:rsidRPr="00C14E42">
        <w:rPr>
          <w:rFonts w:ascii="Times New Roman" w:hAnsi="Times New Roman"/>
          <w:sz w:val="24"/>
          <w:szCs w:val="24"/>
          <w:lang w:val="tt-RU"/>
        </w:rPr>
        <w:t xml:space="preserve">Балаларның сөйләмен үстерү, сүзлек запасын тулыландыру һәм активлаштыру, гади диалог күнекмәләрен формалаштыру, игътибарны һәм хәтерне камилләштерү, </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b/>
          <w:color w:val="000000"/>
          <w:sz w:val="24"/>
          <w:szCs w:val="24"/>
          <w:lang w:val="tt-RU"/>
        </w:rPr>
        <w:t xml:space="preserve">Уенның барышы: </w:t>
      </w:r>
      <w:r w:rsidRPr="00C14E42">
        <w:rPr>
          <w:rFonts w:ascii="Times New Roman" w:hAnsi="Times New Roman"/>
          <w:color w:val="000000"/>
          <w:sz w:val="24"/>
          <w:szCs w:val="24"/>
          <w:lang w:val="tt-RU"/>
        </w:rPr>
        <w:t xml:space="preserve">Уенда 2 балада уйный ала, төркем белән дә уйный алалар. Тәрбияче балага нинди дә булса сорау бирә, бала дөрес җавап бирсә бер адым алга бара; әгәрдә җавап дөрес түгел икән бер адым артка бара. Бу уенны шулай ук пдд, математика, тирә – юнь белән танышу шөгыльләрендә дә кулланырга була.     </w:t>
      </w:r>
    </w:p>
    <w:p w:rsidR="00397F59" w:rsidRPr="00C14E42" w:rsidRDefault="00397F59" w:rsidP="00E468CD">
      <w:pPr>
        <w:shd w:val="clear" w:color="auto" w:fill="FFFFFF"/>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Тәрбияче уен вакытында үзе дә уйный белергә, балаларның тәкъдимнәрен һәм теләкләрен кабул итә алырга тиеш. Уенда тәрбияче сүзе – закон буларак түгел, ә бер уенчының теләге буларак кабул ителергә тиеш.</w:t>
      </w:r>
    </w:p>
    <w:p w:rsidR="00397F59" w:rsidRPr="00C14E42" w:rsidRDefault="00397F59" w:rsidP="00E468CD">
      <w:pPr>
        <w:shd w:val="clear" w:color="auto" w:fill="FFFFFF"/>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Уенда кыенлыклар барлыкка килгәндә, ситуациядән чыга белү, сюжетны тиз һәм профессиональ рәвештә үзгәртә белү сыйфаты да тәрбияче өчен бик мөһим сыйфат.</w:t>
      </w:r>
    </w:p>
    <w:p w:rsidR="00397F59" w:rsidRPr="00C14E42" w:rsidRDefault="00397F59" w:rsidP="00E468CD">
      <w:pPr>
        <w:shd w:val="clear" w:color="auto" w:fill="FFFFFF"/>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Беребез өчен дә сер түгел: башкаларны нәрсәгә булса да өйрәтү өчен, өйрәтүче кеше ул әйберне үзе бик яхшы белергә тиеш. Шуның кебек үк, тәрбияче, үзе уен грамотасын, культурасын белми торып, балаларны уйнарга өйрәтә алмый.</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w:t>
      </w:r>
    </w:p>
    <w:p w:rsidR="00397F59" w:rsidRPr="00C14E42" w:rsidRDefault="00397F59" w:rsidP="00E468CD">
      <w:pPr>
        <w:spacing w:after="0" w:line="240" w:lineRule="auto"/>
        <w:rPr>
          <w:rFonts w:ascii="Times New Roman" w:hAnsi="Times New Roman"/>
          <w:b/>
          <w:sz w:val="24"/>
          <w:szCs w:val="24"/>
          <w:u w:val="single"/>
          <w:lang w:val="tt-RU"/>
        </w:rPr>
      </w:pPr>
    </w:p>
    <w:p w:rsidR="00397F59" w:rsidRPr="00C14E42" w:rsidRDefault="00397F59" w:rsidP="00E468CD">
      <w:pPr>
        <w:spacing w:after="0" w:line="240" w:lineRule="auto"/>
        <w:jc w:val="center"/>
        <w:rPr>
          <w:rFonts w:ascii="Times New Roman" w:hAnsi="Times New Roman"/>
          <w:b/>
          <w:sz w:val="24"/>
          <w:szCs w:val="24"/>
          <w:lang w:val="tt-RU"/>
        </w:rPr>
      </w:pPr>
      <w:r>
        <w:rPr>
          <w:rFonts w:ascii="Times New Roman" w:hAnsi="Times New Roman"/>
          <w:b/>
          <w:sz w:val="24"/>
          <w:szCs w:val="24"/>
          <w:lang w:val="tt-RU"/>
        </w:rPr>
        <w:t xml:space="preserve">“Әниләр” </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Гилязиеева Алия Василевна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Шакирова Гузель Ильдусовна</w:t>
      </w:r>
    </w:p>
    <w:p w:rsidR="00397F59"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 xml:space="preserve">МБДОУ </w:t>
      </w:r>
      <w:r w:rsidRPr="00C14E42">
        <w:rPr>
          <w:rFonts w:ascii="Times New Roman" w:hAnsi="Times New Roman"/>
          <w:sz w:val="24"/>
          <w:szCs w:val="24"/>
          <w:lang w:val="tt-RU"/>
        </w:rPr>
        <w:t xml:space="preserve">“Арский </w:t>
      </w:r>
      <w:r w:rsidRPr="00C14E42">
        <w:rPr>
          <w:rFonts w:ascii="Times New Roman" w:hAnsi="Times New Roman"/>
          <w:sz w:val="24"/>
          <w:szCs w:val="24"/>
        </w:rPr>
        <w:t>детский сад №8</w:t>
      </w:r>
      <w:r w:rsidRPr="00C14E42">
        <w:rPr>
          <w:rFonts w:ascii="Times New Roman" w:hAnsi="Times New Roman"/>
          <w:sz w:val="24"/>
          <w:szCs w:val="24"/>
          <w:lang w:val="tt-RU"/>
        </w:rPr>
        <w:t>”</w:t>
      </w:r>
    </w:p>
    <w:p w:rsidR="00397F59" w:rsidRPr="00C14E42" w:rsidRDefault="00397F59" w:rsidP="00E468CD">
      <w:pPr>
        <w:spacing w:after="0" w:line="240" w:lineRule="auto"/>
        <w:jc w:val="right"/>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Кадерле әниләр! Сезне якынлашып килүче Әниләр бәйрәме белән тәбрик итәбез. Сез- безнең яклаучыбыз, саклаучыбыз, барыр юлыбызны яктыртып торучы мәңге сүнмәс кояшыбыз. Бердәнбер иң кадерле, иң хөрмәтле, иң якын кешеләребез- әниләр! Балаларыгыз турында гел яхшы сүзләр генә ишетеп яшәргә язсын сезгә!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Матур булсын, котлы булсын бәйрәмегез!</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i/>
          <w:sz w:val="24"/>
          <w:szCs w:val="24"/>
          <w:lang w:val="tt-RU"/>
        </w:rPr>
        <w:t>(Гүзәлия,Зилә,Ришат шигыръ сөйлиләр).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Гүзәлия: </w:t>
      </w:r>
      <w:r w:rsidRPr="00C14E42">
        <w:rPr>
          <w:rFonts w:ascii="Times New Roman" w:hAnsi="Times New Roman"/>
          <w:sz w:val="24"/>
          <w:szCs w:val="24"/>
          <w:lang w:val="tt-RU"/>
        </w:rPr>
        <w:t>Мөмкин булса, җыеп учларыма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Бирер идем кояш нурларын.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 кеше генә кочагында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Назлый белә кызын, улларын.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Зилә:</w:t>
      </w:r>
      <w:r w:rsidRPr="00C14E42">
        <w:rPr>
          <w:rFonts w:ascii="Times New Roman" w:hAnsi="Times New Roman"/>
          <w:sz w:val="24"/>
          <w:szCs w:val="24"/>
          <w:lang w:val="tt-RU"/>
        </w:rPr>
        <w:t xml:space="preserve">       Мөмкин булса менеп зәңгәр күккә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Йолдыз сузар идем кулыңа.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 кеше генә җан сулышын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Өрә синең гомер юлыңа.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Ришат:    </w:t>
      </w:r>
      <w:r w:rsidRPr="00C14E42">
        <w:rPr>
          <w:rFonts w:ascii="Times New Roman" w:hAnsi="Times New Roman"/>
          <w:sz w:val="24"/>
          <w:szCs w:val="24"/>
          <w:lang w:val="tt-RU"/>
        </w:rPr>
        <w:t>Әни җирдә иң кирәкле кеше.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Әниләрнең белик кадерен.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Җил- давыллардан саклап үстерә ул</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Кызганмыйча бөтен гомерен.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     Бүген- әниләр көне,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Бүген җирдә тантана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Кояш шуңа көлә бүген,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Гөлләр шуңа шатлана.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Әниләрне котлый бүген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Җирдә барлык балалар.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Әйдәгез бездә “Әниләр” бәйрәме дигән җырны башкарыйк.</w:t>
      </w:r>
    </w:p>
    <w:p w:rsidR="00397F59" w:rsidRPr="00C14E42" w:rsidRDefault="00397F59" w:rsidP="00E468CD">
      <w:pPr>
        <w:pStyle w:val="ListParagraph"/>
        <w:numPr>
          <w:ilvl w:val="0"/>
          <w:numId w:val="21"/>
        </w:numPr>
        <w:spacing w:after="0" w:line="240" w:lineRule="auto"/>
        <w:ind w:left="0"/>
        <w:rPr>
          <w:rFonts w:ascii="Times New Roman" w:hAnsi="Times New Roman"/>
          <w:b/>
          <w:sz w:val="24"/>
          <w:szCs w:val="24"/>
          <w:lang w:val="tt-RU"/>
        </w:rPr>
      </w:pPr>
      <w:r w:rsidRPr="00C14E42">
        <w:rPr>
          <w:rFonts w:ascii="Times New Roman" w:hAnsi="Times New Roman"/>
          <w:b/>
          <w:i/>
          <w:sz w:val="24"/>
          <w:szCs w:val="24"/>
          <w:lang w:val="tt-RU"/>
        </w:rPr>
        <w:t>Бүген әниләр көне бит,</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Әниләрнең бәйрәме.</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Шушы җырларыма кушып</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Рәхмәтемне әйтәмен</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Кушымта:</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Лә-лә-лә-лә, лә-лә-лә-лә</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Бәйрәм белән әнием.</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2.Өйләребез нинди матур, </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Елмаеп, көлеп тора.</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Көннәр якты,яшәү рәхәт</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Әниләр булса гына.</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Кушымта:</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3.Нинди рәхәт әниләрнең,</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Балам, диеп дәшүләре.</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Гел яныбызда булсыннар,</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Шатланып яшик әле!</w:t>
      </w: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lang w:val="tt-RU"/>
        </w:rPr>
        <w:t xml:space="preserve">          Кушымта: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Безнең бүген бәйрәмебез, ярыш формасында узачак. Бүген бәйрәмдә ике команда катнаша: кызлар һәм малайлар командасы.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Кызлар командасы- кызларның әниләре, ә малайлар командасына- малайларның әниләре ярдәм итәчәкләр.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Беренче бирем </w:t>
      </w:r>
      <w:r w:rsidRPr="00C14E42">
        <w:rPr>
          <w:rFonts w:ascii="Times New Roman" w:hAnsi="Times New Roman"/>
          <w:i/>
          <w:sz w:val="24"/>
          <w:szCs w:val="24"/>
          <w:lang w:val="tt-RU"/>
        </w:rPr>
        <w:t xml:space="preserve">“Әкиятләр иленә сәяхәт” </w:t>
      </w:r>
      <w:r w:rsidRPr="00C14E42">
        <w:rPr>
          <w:rFonts w:ascii="Times New Roman" w:hAnsi="Times New Roman"/>
          <w:sz w:val="24"/>
          <w:szCs w:val="24"/>
          <w:lang w:val="tt-RU"/>
        </w:rPr>
        <w:t>дип атала. Мин әкияттән өзек укыйм, ә балалар әкиятнең исемен һәм төп геройларын әйтергә тиешләр.</w:t>
      </w:r>
    </w:p>
    <w:p w:rsidR="00397F59" w:rsidRPr="00C14E42" w:rsidRDefault="00397F59" w:rsidP="00E468CD">
      <w:pPr>
        <w:pStyle w:val="ListParagraph"/>
        <w:spacing w:after="0" w:line="240" w:lineRule="auto"/>
        <w:ind w:left="0"/>
        <w:rPr>
          <w:rFonts w:ascii="Times New Roman" w:hAnsi="Times New Roman"/>
          <w:i/>
          <w:sz w:val="24"/>
          <w:szCs w:val="24"/>
          <w:u w:val="single"/>
          <w:lang w:val="tt-RU"/>
        </w:rPr>
      </w:pPr>
      <w:r w:rsidRPr="00C14E42">
        <w:rPr>
          <w:rFonts w:ascii="Times New Roman" w:hAnsi="Times New Roman"/>
          <w:i/>
          <w:sz w:val="24"/>
          <w:szCs w:val="24"/>
          <w:lang w:val="tt-RU"/>
        </w:rPr>
        <w:t xml:space="preserve">   </w:t>
      </w:r>
      <w:r w:rsidRPr="00C14E42">
        <w:rPr>
          <w:rFonts w:ascii="Times New Roman" w:hAnsi="Times New Roman"/>
          <w:i/>
          <w:sz w:val="24"/>
          <w:szCs w:val="24"/>
          <w:u w:val="single"/>
          <w:lang w:val="tt-RU"/>
        </w:rPr>
        <w:t>(Л.Н.Толстой “Өч аю”)</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Бу кечкенә өйдә ике бүлмә булган: берсе ашханә, икенчесе йокы бүлмәсе. Кыз аш бүлмәсенә керүгә өстәлдә ботка салынган өч савыт күрә. Беренчесе бик зур савыт, икенчесе кечерәк, ә өченче бик кечкенә савыт. Һәрбер савыт янында берәр кашык яткан: берсе зур, икенчесе уртача, өченчесе кечкенә.)</w:t>
      </w:r>
    </w:p>
    <w:p w:rsidR="00397F59" w:rsidRPr="00C14E42" w:rsidRDefault="00397F59" w:rsidP="00E468CD">
      <w:pPr>
        <w:pStyle w:val="ListParagraph"/>
        <w:spacing w:after="0" w:line="240" w:lineRule="auto"/>
        <w:ind w:left="0"/>
        <w:rPr>
          <w:rFonts w:ascii="Times New Roman" w:hAnsi="Times New Roman"/>
          <w:i/>
          <w:sz w:val="24"/>
          <w:szCs w:val="24"/>
          <w:u w:val="single"/>
          <w:lang w:val="tt-RU"/>
        </w:rPr>
      </w:pPr>
      <w:r w:rsidRPr="00C14E42">
        <w:rPr>
          <w:rFonts w:ascii="Times New Roman" w:hAnsi="Times New Roman"/>
          <w:i/>
          <w:sz w:val="24"/>
          <w:szCs w:val="24"/>
          <w:lang w:val="tt-RU"/>
        </w:rPr>
        <w:t xml:space="preserve">   </w:t>
      </w:r>
      <w:r w:rsidRPr="00C14E42">
        <w:rPr>
          <w:rFonts w:ascii="Times New Roman" w:hAnsi="Times New Roman"/>
          <w:i/>
          <w:sz w:val="24"/>
          <w:szCs w:val="24"/>
          <w:u w:val="single"/>
          <w:lang w:val="tt-RU"/>
        </w:rPr>
        <w:t>(А.Алиш “Куян кызы”)</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Кызы бу бүләкне бик шатланып алган. Әнисенә рәхмәтләрен укыган. Хәзер инде ул, яңа киез итекләрен киеп, рәхәтләнеп йөри икән.Ләкин кыз җылы итекләргә өйрәнмәгән булган, ул алардан бик тиз туйган, салып ташлаган һәм яшереп куйган. Кар өстеннән дә, боз өстеннән дә яланаяк йөгерә икән.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 Балалар молодцы. Хәзер әниләргә чират. Мин сезгә мәкалләр укыйм, ә сез дәвам итәсез.</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b/>
          <w:sz w:val="24"/>
          <w:szCs w:val="24"/>
          <w:lang w:val="tt-RU"/>
        </w:rPr>
        <w:t>1.</w:t>
      </w:r>
      <w:r w:rsidRPr="00C14E42">
        <w:rPr>
          <w:rFonts w:ascii="Times New Roman" w:hAnsi="Times New Roman"/>
          <w:b/>
          <w:i/>
          <w:sz w:val="24"/>
          <w:szCs w:val="24"/>
          <w:lang w:val="tt-RU"/>
        </w:rPr>
        <w:t xml:space="preserve"> </w:t>
      </w:r>
      <w:r w:rsidRPr="00C14E42">
        <w:rPr>
          <w:rFonts w:ascii="Times New Roman" w:hAnsi="Times New Roman"/>
          <w:i/>
          <w:sz w:val="24"/>
          <w:szCs w:val="24"/>
          <w:lang w:val="tt-RU"/>
        </w:rPr>
        <w:t>Яктылык- кояш янында.</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b/>
          <w:sz w:val="24"/>
          <w:szCs w:val="24"/>
          <w:lang w:val="tt-RU"/>
        </w:rPr>
        <w:t xml:space="preserve">    </w:t>
      </w:r>
      <w:r w:rsidRPr="00C14E42">
        <w:rPr>
          <w:rFonts w:ascii="Times New Roman" w:hAnsi="Times New Roman"/>
          <w:i/>
          <w:sz w:val="24"/>
          <w:szCs w:val="24"/>
          <w:lang w:val="tt-RU"/>
        </w:rPr>
        <w:t>Яхшылык</w:t>
      </w:r>
      <w:r w:rsidRPr="00C14E42">
        <w:rPr>
          <w:rFonts w:ascii="Times New Roman" w:hAnsi="Times New Roman"/>
          <w:i/>
          <w:sz w:val="24"/>
          <w:szCs w:val="24"/>
          <w:u w:val="single"/>
          <w:lang w:val="tt-RU"/>
        </w:rPr>
        <w:t>-(Ана янында</w:t>
      </w:r>
      <w:r w:rsidRPr="00C14E42">
        <w:rPr>
          <w:rFonts w:ascii="Times New Roman" w:hAnsi="Times New Roman"/>
          <w:i/>
          <w:sz w:val="24"/>
          <w:szCs w:val="24"/>
          <w:lang w:val="tt-RU"/>
        </w:rPr>
        <w:t>).</w:t>
      </w:r>
    </w:p>
    <w:p w:rsidR="00397F59" w:rsidRPr="00C14E42" w:rsidRDefault="00397F59" w:rsidP="00E468CD">
      <w:pPr>
        <w:pStyle w:val="ListParagraph"/>
        <w:numPr>
          <w:ilvl w:val="0"/>
          <w:numId w:val="21"/>
        </w:numPr>
        <w:spacing w:after="0" w:line="240" w:lineRule="auto"/>
        <w:ind w:left="0"/>
        <w:rPr>
          <w:rFonts w:ascii="Times New Roman" w:hAnsi="Times New Roman"/>
          <w:b/>
          <w:i/>
          <w:sz w:val="24"/>
          <w:szCs w:val="24"/>
          <w:lang w:val="tt-RU"/>
        </w:rPr>
      </w:pPr>
      <w:r w:rsidRPr="00C14E42">
        <w:rPr>
          <w:rFonts w:ascii="Times New Roman" w:hAnsi="Times New Roman"/>
          <w:i/>
          <w:sz w:val="24"/>
          <w:szCs w:val="24"/>
          <w:lang w:val="tt-RU"/>
        </w:rPr>
        <w:t xml:space="preserve">Үз анасын зурлаган </w:t>
      </w:r>
      <w:r w:rsidRPr="00C14E42">
        <w:rPr>
          <w:rFonts w:ascii="Times New Roman" w:hAnsi="Times New Roman"/>
          <w:i/>
          <w:sz w:val="24"/>
          <w:szCs w:val="24"/>
          <w:u w:val="single"/>
          <w:lang w:val="tt-RU"/>
        </w:rPr>
        <w:t>(Кеше анасын хурламас).</w:t>
      </w:r>
    </w:p>
    <w:p w:rsidR="00397F59" w:rsidRPr="00C14E42" w:rsidRDefault="00397F59" w:rsidP="00E468CD">
      <w:pPr>
        <w:pStyle w:val="ListParagraph"/>
        <w:numPr>
          <w:ilvl w:val="0"/>
          <w:numId w:val="21"/>
        </w:numPr>
        <w:spacing w:after="0" w:line="240" w:lineRule="auto"/>
        <w:ind w:left="0"/>
        <w:rPr>
          <w:rFonts w:ascii="Times New Roman" w:hAnsi="Times New Roman"/>
          <w:b/>
          <w:i/>
          <w:sz w:val="24"/>
          <w:szCs w:val="24"/>
          <w:lang w:val="tt-RU"/>
        </w:rPr>
      </w:pPr>
      <w:r w:rsidRPr="00C14E42">
        <w:rPr>
          <w:rFonts w:ascii="Times New Roman" w:hAnsi="Times New Roman"/>
          <w:i/>
          <w:sz w:val="24"/>
          <w:szCs w:val="24"/>
          <w:lang w:val="tt-RU"/>
        </w:rPr>
        <w:t xml:space="preserve">Ана күңеле балада </w:t>
      </w:r>
      <w:r w:rsidRPr="00C14E42">
        <w:rPr>
          <w:rFonts w:ascii="Times New Roman" w:hAnsi="Times New Roman"/>
          <w:i/>
          <w:sz w:val="24"/>
          <w:szCs w:val="24"/>
          <w:u w:val="single"/>
          <w:lang w:val="tt-RU"/>
        </w:rPr>
        <w:t>(баланыкы далада).</w:t>
      </w:r>
    </w:p>
    <w:p w:rsidR="00397F59" w:rsidRPr="00C14E42" w:rsidRDefault="00397F59" w:rsidP="00E468CD">
      <w:pPr>
        <w:pStyle w:val="ListParagraph"/>
        <w:numPr>
          <w:ilvl w:val="0"/>
          <w:numId w:val="21"/>
        </w:numPr>
        <w:spacing w:after="0" w:line="240" w:lineRule="auto"/>
        <w:ind w:left="0"/>
        <w:rPr>
          <w:rFonts w:ascii="Times New Roman" w:hAnsi="Times New Roman"/>
          <w:b/>
          <w:i/>
          <w:sz w:val="24"/>
          <w:szCs w:val="24"/>
          <w:lang w:val="tt-RU"/>
        </w:rPr>
      </w:pPr>
      <w:r w:rsidRPr="00C14E42">
        <w:rPr>
          <w:rFonts w:ascii="Times New Roman" w:hAnsi="Times New Roman"/>
          <w:i/>
          <w:sz w:val="24"/>
          <w:szCs w:val="24"/>
          <w:lang w:val="tt-RU"/>
        </w:rPr>
        <w:t xml:space="preserve">Ана җылысы </w:t>
      </w:r>
      <w:r w:rsidRPr="00C14E42">
        <w:rPr>
          <w:rFonts w:ascii="Times New Roman" w:hAnsi="Times New Roman"/>
          <w:i/>
          <w:sz w:val="24"/>
          <w:szCs w:val="24"/>
          <w:u w:val="single"/>
          <w:lang w:val="tt-RU"/>
        </w:rPr>
        <w:t>(кояш җылысы).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Молодцы әниләр. Хәзер сүзне балаларга бирик.</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i/>
          <w:sz w:val="24"/>
          <w:szCs w:val="24"/>
          <w:lang w:val="tt-RU"/>
        </w:rPr>
        <w:t xml:space="preserve">(Динара, Настя, Самира </w:t>
      </w:r>
      <w:r w:rsidRPr="00C14E42">
        <w:rPr>
          <w:rFonts w:ascii="Times New Roman" w:hAnsi="Times New Roman"/>
          <w:i/>
          <w:sz w:val="24"/>
          <w:szCs w:val="24"/>
        </w:rPr>
        <w:t>шигыръ</w:t>
      </w:r>
      <w:r w:rsidRPr="00C14E42">
        <w:rPr>
          <w:rFonts w:ascii="Times New Roman" w:hAnsi="Times New Roman"/>
          <w:i/>
          <w:sz w:val="24"/>
          <w:szCs w:val="24"/>
          <w:lang w:val="tt-RU"/>
        </w:rPr>
        <w:t xml:space="preserve"> сөйлиләр)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Динара:  </w:t>
      </w:r>
      <w:r w:rsidRPr="00C14E42">
        <w:rPr>
          <w:rFonts w:ascii="Times New Roman" w:hAnsi="Times New Roman"/>
          <w:sz w:val="24"/>
          <w:szCs w:val="24"/>
          <w:lang w:val="tt-RU"/>
        </w:rPr>
        <w:t>Булышсам, ничек  шатланасың,</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 Бүләк итеп кабул итәсең.</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Килә минем сиңа һәр көн шулай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Гел шатлыклар бүләк итәсем!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Настя:      </w:t>
      </w:r>
      <w:r w:rsidRPr="00C14E42">
        <w:rPr>
          <w:rFonts w:ascii="Times New Roman" w:hAnsi="Times New Roman"/>
          <w:sz w:val="24"/>
          <w:szCs w:val="24"/>
          <w:lang w:val="tt-RU"/>
        </w:rPr>
        <w:t>Учларымда кояш минем,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Күңелемдә гел яз минем.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Син булганда янәшәмдә,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Бердән берем, газиз әнием!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Самира:   </w:t>
      </w:r>
      <w:r w:rsidRPr="00C14E42">
        <w:rPr>
          <w:rFonts w:ascii="Times New Roman" w:hAnsi="Times New Roman"/>
          <w:sz w:val="24"/>
          <w:szCs w:val="24"/>
          <w:lang w:val="tt-RU"/>
        </w:rPr>
        <w:t>Шуңа күрә әниләрне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Кирәк безгә сакларга.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Аларның ышанычларын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Һәрвакытта акларга.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Әни утыртты гөлләр, алар үсә зур булып,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Утыралар ям</w:t>
      </w:r>
      <w:r w:rsidRPr="00C14E42">
        <w:rPr>
          <w:rFonts w:ascii="Times New Roman" w:hAnsi="Times New Roman"/>
          <w:sz w:val="24"/>
          <w:szCs w:val="24"/>
        </w:rPr>
        <w:t xml:space="preserve">ь </w:t>
      </w:r>
      <w:r w:rsidRPr="00C14E42">
        <w:rPr>
          <w:rFonts w:ascii="Times New Roman" w:hAnsi="Times New Roman"/>
          <w:sz w:val="24"/>
          <w:szCs w:val="24"/>
          <w:lang w:val="tt-RU"/>
        </w:rPr>
        <w:t>биреп, бөтен өебез тулып.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Мин аларга су сибәм яки иртән, я кичен,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Әниемә булышам эше азайсын өчен.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Хуш исле нәфис гөлләр үсәләр биек булып,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Утыралар </w:t>
      </w:r>
      <w:r w:rsidRPr="00C14E42">
        <w:rPr>
          <w:rFonts w:ascii="Times New Roman" w:hAnsi="Times New Roman"/>
          <w:sz w:val="24"/>
          <w:szCs w:val="24"/>
        </w:rPr>
        <w:t>ямь</w:t>
      </w:r>
      <w:r w:rsidRPr="00C14E42">
        <w:rPr>
          <w:rFonts w:ascii="Times New Roman" w:hAnsi="Times New Roman"/>
          <w:sz w:val="24"/>
          <w:szCs w:val="24"/>
          <w:lang w:val="tt-RU"/>
        </w:rPr>
        <w:t xml:space="preserve"> биреп, бөтен өебез тулып.</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sz w:val="24"/>
          <w:szCs w:val="24"/>
          <w:lang w:val="tt-RU"/>
        </w:rPr>
        <w:t xml:space="preserve">Икенче бирем </w:t>
      </w:r>
      <w:r w:rsidRPr="00C14E42">
        <w:rPr>
          <w:rFonts w:ascii="Times New Roman" w:hAnsi="Times New Roman"/>
          <w:i/>
          <w:sz w:val="24"/>
          <w:szCs w:val="24"/>
          <w:lang w:val="tt-RU"/>
        </w:rPr>
        <w:t>“Әниеңә чәчәк җый”.</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sz w:val="24"/>
          <w:szCs w:val="24"/>
          <w:lang w:val="tt-RU"/>
        </w:rPr>
        <w:t>Хәзер балалар 4 төрле чәчәк җыялар, кем тизрәк җыя.</w:t>
      </w:r>
      <w:r w:rsidRPr="00C14E42">
        <w:rPr>
          <w:rFonts w:ascii="Times New Roman" w:hAnsi="Times New Roman"/>
          <w:i/>
          <w:sz w:val="24"/>
          <w:szCs w:val="24"/>
          <w:lang w:val="tt-RU"/>
        </w:rPr>
        <w:t>(кызларда, малайларда катнаша.)</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 Балалар молодцы. Сүзне әниләргә бирәбез.</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b/>
          <w:i/>
          <w:sz w:val="24"/>
          <w:szCs w:val="24"/>
          <w:lang w:val="tt-RU"/>
        </w:rPr>
        <w:t>1. “Теремкәй” әкиятненең геройлары?</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b/>
          <w:i/>
          <w:sz w:val="24"/>
          <w:szCs w:val="24"/>
          <w:lang w:val="tt-RU"/>
        </w:rPr>
        <w:t>2. “Шалкан” әкиятенең геройлары?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Молодцы әниләр.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 Күмәкләшеп бергә, дуслар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Биеп алыйк, әйдәле.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Котлы булсын, гөрләп торсын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Әниләрнең бәйрәме!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Әйдәгез балалар, әниләрегезне чакырыгыз, бергәләп “Буги-бугины” биеп алыйк.</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i/>
          <w:sz w:val="24"/>
          <w:szCs w:val="24"/>
          <w:lang w:val="tt-RU"/>
        </w:rPr>
        <w:t>(Дияр,Алмаз, Рәзиль шигыръ сөйлиләр).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Дияр:   </w:t>
      </w:r>
      <w:r w:rsidRPr="00C14E42">
        <w:rPr>
          <w:rFonts w:ascii="Times New Roman" w:hAnsi="Times New Roman"/>
          <w:sz w:val="24"/>
          <w:szCs w:val="24"/>
          <w:lang w:val="tt-RU"/>
        </w:rPr>
        <w:t>Әниемнең кызы юк бит,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Мин әнигә бер генә.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Кызы да юк, эше дә күп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Әнинең берүзенә.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Алмаз: </w:t>
      </w:r>
      <w:r w:rsidRPr="00C14E42">
        <w:rPr>
          <w:rFonts w:ascii="Times New Roman" w:hAnsi="Times New Roman"/>
          <w:sz w:val="24"/>
          <w:szCs w:val="24"/>
          <w:lang w:val="tt-RU"/>
        </w:rPr>
        <w:t>Әниемнең кызы юк шул,</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Мин булышам әнигә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Аш пешерәм, өй җыешам,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Кер юышам әнигә.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Рәзиль: </w:t>
      </w:r>
      <w:r w:rsidRPr="00C14E42">
        <w:rPr>
          <w:rFonts w:ascii="Times New Roman" w:hAnsi="Times New Roman"/>
          <w:sz w:val="24"/>
          <w:szCs w:val="24"/>
          <w:lang w:val="tt-RU"/>
        </w:rPr>
        <w:t>Кибеттән сөт апкайтам,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Ипигә дә йөгерәм.</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Әнинең кызы юк та-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Малае бар бер дигән.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 Өченче бирем </w:t>
      </w:r>
      <w:r w:rsidRPr="00C14E42">
        <w:rPr>
          <w:rFonts w:ascii="Times New Roman" w:hAnsi="Times New Roman"/>
          <w:i/>
          <w:sz w:val="24"/>
          <w:szCs w:val="24"/>
          <w:lang w:val="tt-RU"/>
        </w:rPr>
        <w:t>“Уңганнар”</w:t>
      </w:r>
      <w:r w:rsidRPr="00C14E42">
        <w:rPr>
          <w:rFonts w:ascii="Times New Roman" w:hAnsi="Times New Roman"/>
          <w:sz w:val="24"/>
          <w:szCs w:val="24"/>
          <w:lang w:val="tt-RU"/>
        </w:rPr>
        <w:t xml:space="preserve"> дип атала.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Ике бала бодай арасыннан 3 борчак ярмасын чүпләп ала. Кем иң җитезе, шуны ачыклыйбыз.</w:t>
      </w: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Уңганнарны, булганнарны, зирәкләрне, тапкырларны зурлап каршы алабыз!</w:t>
      </w:r>
      <w:r w:rsidRPr="00C14E42">
        <w:rPr>
          <w:rFonts w:ascii="Times New Roman" w:hAnsi="Times New Roman"/>
          <w:i/>
          <w:sz w:val="24"/>
          <w:szCs w:val="24"/>
          <w:lang w:val="tt-RU"/>
        </w:rPr>
        <w:t>(Кызлар һәм малайлар ярыша.)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Молодцы балалар. Хәзер чират әниләргә.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Дүртенче бирем </w:t>
      </w:r>
      <w:r w:rsidRPr="00C14E42">
        <w:rPr>
          <w:rFonts w:ascii="Times New Roman" w:hAnsi="Times New Roman"/>
          <w:i/>
          <w:sz w:val="24"/>
          <w:szCs w:val="24"/>
          <w:lang w:val="tt-RU"/>
        </w:rPr>
        <w:t xml:space="preserve">“Балаларыбызны беләбезме” </w:t>
      </w:r>
      <w:r w:rsidRPr="00C14E42">
        <w:rPr>
          <w:rFonts w:ascii="Times New Roman" w:hAnsi="Times New Roman"/>
          <w:sz w:val="24"/>
          <w:szCs w:val="24"/>
          <w:lang w:val="tt-RU"/>
        </w:rPr>
        <w:t>дип атала? Ике кыз, ике малай әзерләнеп сорауларга җавап биреп куйдылар, хәзер сүзне аларның әниләренә бирәбез.</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Балагыз нинди төс ярата?</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Нинди кием киергә ярата?</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Балагызның яраткан артисты кем?</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Балагыз кайсы бәйрәмне ярата?</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Балагыз нәрсә белән шөгыльләнергә ярата?</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Сезнең пешергән кайсы ризыкны бигрәк тә яратып ашый?</w:t>
      </w:r>
    </w:p>
    <w:p w:rsidR="00397F59" w:rsidRPr="00C14E42" w:rsidRDefault="00397F59" w:rsidP="00E468CD">
      <w:pPr>
        <w:pStyle w:val="ListParagraph"/>
        <w:numPr>
          <w:ilvl w:val="0"/>
          <w:numId w:val="22"/>
        </w:numPr>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Гаиләдә кемне күбрәк ярата?.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Баланы иң яхшы белүче әнине ачыклыйбыз........Рәхмәт әниләр.</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(Зәринә,Ильмир,Камилла,Тимур,Алисә шигыръ сөйлиләр)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Зәринә:  </w:t>
      </w:r>
      <w:r w:rsidRPr="00C14E42">
        <w:rPr>
          <w:rFonts w:ascii="Times New Roman" w:hAnsi="Times New Roman"/>
          <w:sz w:val="24"/>
          <w:szCs w:val="24"/>
          <w:lang w:val="tt-RU"/>
        </w:rPr>
        <w:t>Һәркемгә дә газиз әни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Әни сүзе- изге сүз.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Күпме наз һәм нур сибелә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Бу гади сүз үлемсез.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Ильмир: </w:t>
      </w:r>
      <w:r w:rsidRPr="00C14E42">
        <w:rPr>
          <w:rFonts w:ascii="Times New Roman" w:hAnsi="Times New Roman"/>
          <w:sz w:val="24"/>
          <w:szCs w:val="24"/>
          <w:lang w:val="tt-RU"/>
        </w:rPr>
        <w:t>Әниләрнең назы белән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Без керәбез һәр көнгә.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Кояш кирәк җир йөзендә,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Әни кирәк һәркемгә.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Камилла: </w:t>
      </w:r>
      <w:r w:rsidRPr="00C14E42">
        <w:rPr>
          <w:rFonts w:ascii="Times New Roman" w:hAnsi="Times New Roman"/>
          <w:sz w:val="24"/>
          <w:szCs w:val="24"/>
          <w:lang w:val="tt-RU"/>
        </w:rPr>
        <w:t>Әни кебек булсам иде!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Гел елмаеп торсам иде.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Тирә- юньгә, әни кебек</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Гел нур чәчеп торсам иде!.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Тимур:      </w:t>
      </w:r>
      <w:r w:rsidRPr="00C14E42">
        <w:rPr>
          <w:rFonts w:ascii="Times New Roman" w:hAnsi="Times New Roman"/>
          <w:sz w:val="24"/>
          <w:szCs w:val="24"/>
          <w:lang w:val="tt-RU"/>
        </w:rPr>
        <w:t>Дөньяда иң яхшы әни,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Беләсезме, кемнеке?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Белмәсәгез, үзем әйтәм,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Ул әни бит- минеке.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Алисә:       </w:t>
      </w:r>
      <w:r w:rsidRPr="00C14E42">
        <w:rPr>
          <w:rFonts w:ascii="Times New Roman" w:hAnsi="Times New Roman"/>
          <w:sz w:val="24"/>
          <w:szCs w:val="24"/>
          <w:lang w:val="tt-RU"/>
        </w:rPr>
        <w:t>Күрәсезме бүген кояш</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Ничек назлый елмая?</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Әниемнең бәйрәмен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Ул да бит көтеп ала.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Хәзер чираттагы бишенче бирем “</w:t>
      </w:r>
      <w:r w:rsidRPr="00C14E42">
        <w:rPr>
          <w:rFonts w:ascii="Times New Roman" w:hAnsi="Times New Roman"/>
          <w:i/>
          <w:sz w:val="24"/>
          <w:szCs w:val="24"/>
          <w:lang w:val="tt-RU"/>
        </w:rPr>
        <w:t xml:space="preserve">Серле рәсем” </w:t>
      </w:r>
      <w:r w:rsidRPr="00C14E42">
        <w:rPr>
          <w:rFonts w:ascii="Times New Roman" w:hAnsi="Times New Roman"/>
          <w:sz w:val="24"/>
          <w:szCs w:val="24"/>
          <w:lang w:val="tt-RU"/>
        </w:rPr>
        <w:t>дип атала.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Балаларга 2 әкияттән рәсем бирелә, шул рәсемкә карап әкиятнең исемен атыйлар.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 Молодцы балалар!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Чираттагы 5 бирем </w:t>
      </w:r>
      <w:r w:rsidRPr="00C14E42">
        <w:rPr>
          <w:rFonts w:ascii="Times New Roman" w:hAnsi="Times New Roman"/>
          <w:i/>
          <w:sz w:val="24"/>
          <w:szCs w:val="24"/>
          <w:lang w:val="tt-RU"/>
        </w:rPr>
        <w:t>“Җырлыйм әнием турында”</w:t>
      </w:r>
      <w:r w:rsidRPr="00C14E42">
        <w:rPr>
          <w:rFonts w:ascii="Times New Roman" w:hAnsi="Times New Roman"/>
          <w:sz w:val="24"/>
          <w:szCs w:val="24"/>
          <w:lang w:val="tt-RU"/>
        </w:rPr>
        <w:t>дип атала.Әниләргә ике җыр тыңларга тәгъдим ителә. Әниләр җырның исемен атарга тиешләр...........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Молодцы әниләр!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 xml:space="preserve">Балалар бакчабыз гөрләп тора, шаулап тора күрегез. </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Без бит бәйрәмгә җыелдык,</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Әллә шуны белмисез?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Газиз әниләрне котлап,</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Җырларбыз да биербез.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“Бәйрәм белән сине, әни!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Бәхетле бул”- диярбез.</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sz w:val="24"/>
          <w:szCs w:val="24"/>
          <w:lang w:val="tt-RU"/>
        </w:rPr>
        <w:t xml:space="preserve">Балалар башкаруында физ.минутка </w:t>
      </w:r>
      <w:r w:rsidRPr="00C14E42">
        <w:rPr>
          <w:rFonts w:ascii="Times New Roman" w:hAnsi="Times New Roman"/>
          <w:i/>
          <w:sz w:val="24"/>
          <w:szCs w:val="24"/>
          <w:lang w:val="tt-RU"/>
        </w:rPr>
        <w:t>“У меня- у тебя”.</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Хәзер балалар әниләренә җылы, матур сүзләрне бүләк итәчшкләр.</w:t>
      </w:r>
      <w:r w:rsidRPr="00C14E42">
        <w:rPr>
          <w:rFonts w:ascii="Times New Roman" w:hAnsi="Times New Roman"/>
          <w:i/>
          <w:sz w:val="24"/>
          <w:szCs w:val="24"/>
          <w:lang w:val="tt-RU"/>
        </w:rPr>
        <w:t>(Балалар бер-берсенә ясалган йөрәкне бирәләр һәм матур сүзләр әйтәләр)</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i/>
          <w:sz w:val="24"/>
          <w:szCs w:val="24"/>
          <w:lang w:val="tt-RU"/>
        </w:rPr>
        <w:t>(Мәдинә,Аяз,Рүфия,Әмир,Фаил,Кәрим шигыръ сөйлиләр.)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Мәдинә:   </w:t>
      </w:r>
      <w:r w:rsidRPr="00C14E42">
        <w:rPr>
          <w:rFonts w:ascii="Times New Roman" w:hAnsi="Times New Roman"/>
          <w:sz w:val="24"/>
          <w:szCs w:val="24"/>
          <w:lang w:val="tt-RU"/>
        </w:rPr>
        <w:t>Елмайса йөзеннән аңлыйм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Әниемнең теләген.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Дөнья киңлегенә тиңлим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Әниемнең йөрәген.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Аяз:          </w:t>
      </w:r>
      <w:r w:rsidRPr="00C14E42">
        <w:rPr>
          <w:rFonts w:ascii="Times New Roman" w:hAnsi="Times New Roman"/>
          <w:sz w:val="24"/>
          <w:szCs w:val="24"/>
          <w:lang w:val="tt-RU"/>
        </w:rPr>
        <w:t>Кем тегә матур күлмәкләр,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Кем ясый асыл бизәкләр,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Кем тәмле ашлар пешерә,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Гел сине искә төшерә?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Кая барсаң, күз алдыңда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Һәрчак күңелеңдә яши?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Ул- безнең иң якын кеше,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Ул, белегез- безнең әни.</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Рүфия:     </w:t>
      </w:r>
      <w:r w:rsidRPr="00C14E42">
        <w:rPr>
          <w:rFonts w:ascii="Times New Roman" w:hAnsi="Times New Roman"/>
          <w:sz w:val="24"/>
          <w:szCs w:val="24"/>
          <w:lang w:val="tt-RU"/>
        </w:rPr>
        <w:t>Әни сүзе- иң бөек сүз,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Юк аңа һичбер алмаш,</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Иң-иң әйбәт кешеләр дә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Әни кебек булалмас.</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Әмир:      </w:t>
      </w:r>
      <w:r w:rsidRPr="00C14E42">
        <w:rPr>
          <w:rFonts w:ascii="Times New Roman" w:hAnsi="Times New Roman"/>
          <w:sz w:val="24"/>
          <w:szCs w:val="24"/>
          <w:lang w:val="tt-RU"/>
        </w:rPr>
        <w:t>Әнием минем матур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Күзләре якты, көләч.</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Шундый күңелле була</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Ул өйгә кайтып кергәч.</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Фаил:       </w:t>
      </w:r>
      <w:r w:rsidRPr="00C14E42">
        <w:rPr>
          <w:rFonts w:ascii="Times New Roman" w:hAnsi="Times New Roman"/>
          <w:sz w:val="24"/>
          <w:szCs w:val="24"/>
          <w:lang w:val="tt-RU"/>
        </w:rPr>
        <w:t>Иң-иң сабыр, иң-иң тыйнак</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Иң ягымлы кешеләр.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Иң сөйкемле, мәрхәмәтле</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Алар безнең әниләр!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Кәрим:      </w:t>
      </w:r>
      <w:r w:rsidRPr="00C14E42">
        <w:rPr>
          <w:rFonts w:ascii="Times New Roman" w:hAnsi="Times New Roman"/>
          <w:sz w:val="24"/>
          <w:szCs w:val="24"/>
          <w:lang w:val="tt-RU"/>
        </w:rPr>
        <w:t>Әнием,сиңа бүләк итәм</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Бөтен донья гөлләрен.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Юллар кебек озын булсын,</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Әнием гомерләрең.</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Бәйрәм бүләксез булмый ул</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Барыгыз да беләсез.</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Безнең ничек тырышканны,</w:t>
      </w:r>
    </w:p>
    <w:p w:rsidR="00397F59" w:rsidRPr="00C14E42" w:rsidRDefault="00397F59" w:rsidP="00E468CD">
      <w:pPr>
        <w:pStyle w:val="ListParagraph"/>
        <w:spacing w:after="0" w:line="240" w:lineRule="auto"/>
        <w:ind w:left="0"/>
        <w:rPr>
          <w:rFonts w:ascii="Times New Roman" w:hAnsi="Times New Roman"/>
          <w:i/>
          <w:sz w:val="24"/>
          <w:szCs w:val="24"/>
          <w:lang w:val="tt-RU"/>
        </w:rPr>
      </w:pPr>
      <w:r w:rsidRPr="00C14E42">
        <w:rPr>
          <w:rFonts w:ascii="Times New Roman" w:hAnsi="Times New Roman"/>
          <w:sz w:val="24"/>
          <w:szCs w:val="24"/>
          <w:lang w:val="tt-RU"/>
        </w:rPr>
        <w:t xml:space="preserve">           Хәзер менә күрерсез! </w:t>
      </w:r>
      <w:r w:rsidRPr="00C14E42">
        <w:rPr>
          <w:rFonts w:ascii="Times New Roman" w:hAnsi="Times New Roman"/>
          <w:i/>
          <w:sz w:val="24"/>
          <w:szCs w:val="24"/>
          <w:lang w:val="tt-RU"/>
        </w:rPr>
        <w:t>(Балалар әниләргә портретларны бүләк итәләр.)</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А.б:   </w:t>
      </w:r>
      <w:r w:rsidRPr="00C14E42">
        <w:rPr>
          <w:rFonts w:ascii="Times New Roman" w:hAnsi="Times New Roman"/>
          <w:sz w:val="24"/>
          <w:szCs w:val="24"/>
          <w:lang w:val="tt-RU"/>
        </w:rPr>
        <w:t>Бәйрәм киче бетеп килә,</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Әниләргә әйтик шуны:</w:t>
      </w:r>
    </w:p>
    <w:p w:rsidR="00397F59" w:rsidRPr="00C14E42" w:rsidRDefault="00397F59" w:rsidP="00E468CD">
      <w:pPr>
        <w:pStyle w:val="ListParagraph"/>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          Сәламәтлек, бәхет, шатлык телик,һич  белмәсен борчуларны,</w:t>
      </w:r>
      <w:r w:rsidRPr="00C14E42">
        <w:rPr>
          <w:rFonts w:ascii="Times New Roman" w:hAnsi="Times New Roman"/>
          <w:sz w:val="24"/>
          <w:szCs w:val="24"/>
          <w:lang w:val="tt-RU"/>
        </w:rPr>
        <w:br/>
        <w:t xml:space="preserve">          Әниләрнең һәрбер көне бәхет, шатлык бн узсын!</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Шушының белән әзерләнгән занятия программабыз тәмам, ихтибарыгыз өчендә, катнашуларыгыз өчендә</w:t>
      </w:r>
    </w:p>
    <w:p w:rsidR="00397F59" w:rsidRDefault="00397F59" w:rsidP="00E468CD">
      <w:pPr>
        <w:spacing w:after="0" w:line="240" w:lineRule="auto"/>
        <w:jc w:val="center"/>
        <w:rPr>
          <w:rFonts w:ascii="Times New Roman" w:hAnsi="Times New Roman"/>
          <w:color w:val="000000"/>
          <w:sz w:val="24"/>
          <w:szCs w:val="24"/>
          <w:lang w:val="tt-RU"/>
        </w:rPr>
      </w:pPr>
    </w:p>
    <w:p w:rsidR="00397F59" w:rsidRPr="00C14E42" w:rsidRDefault="00397F59" w:rsidP="00E468CD">
      <w:pPr>
        <w:spacing w:after="0" w:line="240" w:lineRule="auto"/>
        <w:jc w:val="center"/>
        <w:rPr>
          <w:rFonts w:ascii="Times New Roman" w:hAnsi="Times New Roman"/>
          <w:color w:val="000000"/>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      </w:t>
      </w:r>
      <w:r w:rsidRPr="00C14E42">
        <w:rPr>
          <w:rFonts w:ascii="Times New Roman" w:hAnsi="Times New Roman"/>
          <w:b/>
          <w:sz w:val="24"/>
          <w:szCs w:val="24"/>
          <w:lang w:val="tt-RU"/>
        </w:rPr>
        <w:t>Бармаклар белән уйныйбыз – сөйләм үстерәбез</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right"/>
        <w:rPr>
          <w:rFonts w:ascii="Times New Roman" w:hAnsi="Times New Roman"/>
          <w:i/>
          <w:sz w:val="24"/>
          <w:szCs w:val="24"/>
          <w:lang w:val="tt-RU"/>
        </w:rPr>
      </w:pPr>
      <w:r w:rsidRPr="00C14E42">
        <w:rPr>
          <w:rFonts w:ascii="Times New Roman" w:hAnsi="Times New Roman"/>
          <w:sz w:val="24"/>
          <w:szCs w:val="24"/>
          <w:lang w:val="tt-RU"/>
        </w:rPr>
        <w:t>Давлетшина Гулия Рафкатовна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 «Арский детский сад №8»</w:t>
      </w:r>
    </w:p>
    <w:p w:rsidR="00397F59" w:rsidRPr="00C14E42" w:rsidRDefault="00397F59" w:rsidP="00E468CD">
      <w:pPr>
        <w:spacing w:after="0" w:line="240" w:lineRule="auto"/>
        <w:jc w:val="right"/>
        <w:rPr>
          <w:rFonts w:ascii="Times New Roman" w:hAnsi="Times New Roman"/>
          <w:i/>
          <w:sz w:val="24"/>
          <w:szCs w:val="24"/>
          <w:lang w:val="tt-RU"/>
        </w:rPr>
      </w:pP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Максат:          </w:t>
      </w:r>
      <w:r w:rsidRPr="00C14E42">
        <w:rPr>
          <w:rFonts w:ascii="Times New Roman" w:hAnsi="Times New Roman"/>
          <w:sz w:val="24"/>
          <w:szCs w:val="24"/>
          <w:lang w:val="tt-RU"/>
        </w:rPr>
        <w:t>балаларның сөйләм телен үстерү.</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Бурычлар:    - </w:t>
      </w:r>
      <w:r w:rsidRPr="00C14E42">
        <w:rPr>
          <w:rFonts w:ascii="Times New Roman" w:hAnsi="Times New Roman"/>
          <w:sz w:val="24"/>
          <w:szCs w:val="24"/>
          <w:lang w:val="tt-RU"/>
        </w:rPr>
        <w:t>бармак уеннары аша кул чуклары мускулларын ныгыту;</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-балаларның сөйләм телен үстерү;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-мөстәкыйль рәвештә бармак уеннары уйнау теләге тәрбияләү.</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Шөгыл</w:t>
      </w:r>
      <w:r w:rsidRPr="00C14E42">
        <w:rPr>
          <w:rFonts w:ascii="Times New Roman" w:hAnsi="Times New Roman"/>
          <w:b/>
          <w:sz w:val="24"/>
          <w:szCs w:val="24"/>
        </w:rPr>
        <w:t>ь</w:t>
      </w:r>
      <w:r w:rsidRPr="00C14E42">
        <w:rPr>
          <w:rFonts w:ascii="Times New Roman" w:hAnsi="Times New Roman"/>
          <w:b/>
          <w:sz w:val="24"/>
          <w:szCs w:val="24"/>
          <w:lang w:val="tt-RU"/>
        </w:rPr>
        <w:t xml:space="preserve"> барышы: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“Гаилә”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яшисең”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“Үзеңә массаж”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“Аяклар”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“Чүкеч”</w:t>
      </w:r>
      <w:r w:rsidRPr="00C14E42">
        <w:rPr>
          <w:rFonts w:ascii="Times New Roman" w:hAnsi="Times New Roman"/>
          <w:sz w:val="24"/>
          <w:szCs w:val="24"/>
        </w:rPr>
        <w:t xml:space="preserve"> </w:t>
      </w:r>
      <w:r w:rsidRPr="00C14E42">
        <w:rPr>
          <w:rFonts w:ascii="Times New Roman" w:hAnsi="Times New Roman"/>
          <w:sz w:val="24"/>
          <w:szCs w:val="24"/>
          <w:lang w:val="tt-RU"/>
        </w:rPr>
        <w:t>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“Йозак” дигән бармак уены;</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“Тылсымлы  мәрҗәннәр”;</w:t>
      </w:r>
    </w:p>
    <w:p w:rsidR="00397F59" w:rsidRPr="00C14E42" w:rsidRDefault="00397F59" w:rsidP="00E468CD">
      <w:pPr>
        <w:pStyle w:val="ListParagraph"/>
        <w:numPr>
          <w:ilvl w:val="0"/>
          <w:numId w:val="26"/>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“Мәрҗәннәрдән бизәк”.</w:t>
      </w:r>
    </w:p>
    <w:p w:rsidR="00397F59" w:rsidRPr="00C14E42" w:rsidRDefault="00397F59" w:rsidP="00E468CD">
      <w:pPr>
        <w:spacing w:after="0" w:line="240" w:lineRule="auto"/>
        <w:jc w:val="both"/>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  Тәрбияче:</w:t>
      </w:r>
      <w:r w:rsidRPr="00C14E42">
        <w:rPr>
          <w:rFonts w:ascii="Times New Roman" w:hAnsi="Times New Roman"/>
          <w:sz w:val="24"/>
          <w:szCs w:val="24"/>
          <w:lang w:val="tt-RU"/>
        </w:rPr>
        <w:t xml:space="preserve">    Балалар,  буген  бездә кунаклар бар. Әйдәгез, исәнләшик эле, барыбыз да бергә “Исәнмесез” диик.</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“Исәнме, кояш” дигән бармак уены.</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алтын кояш!</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зәңгәр күгем!</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җитез җилкәй!</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нәни чәчәк!</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матур кошчык!</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алтын балык!</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йомшак песи!</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Һәм сезгә, дуслар, сәлам!</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  Тәрбияче: </w:t>
      </w:r>
      <w:r w:rsidRPr="00C14E42">
        <w:rPr>
          <w:rFonts w:ascii="Times New Roman" w:hAnsi="Times New Roman"/>
          <w:sz w:val="24"/>
          <w:szCs w:val="24"/>
          <w:lang w:val="tt-RU"/>
        </w:rPr>
        <w:t>Балалар, без бер-беребезне сәламләгәндә көн дәвамында тагын нинди сүзләр кулланабыз эле?</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“Гаилә” дигән бармак уены.</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Исәнме, бабай!</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Хәерле иртә, әби!</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Хәерле көн, әти!</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 xml:space="preserve">Хәерле кич, әни! </w:t>
      </w:r>
    </w:p>
    <w:p w:rsidR="00397F59" w:rsidRPr="00C14E42" w:rsidRDefault="00397F59" w:rsidP="00E468CD">
      <w:pPr>
        <w:pStyle w:val="ListParagraph"/>
        <w:numPr>
          <w:ilvl w:val="0"/>
          <w:numId w:val="23"/>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Бишектә нәни бәби!</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  хәзер без кунакларга ничек яшәвебез турында сөйләп китик эле.</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“Ничек яшисең” дигән бармак уены.</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яшисең?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йөзәсең?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Еракка карыйсын?</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ашыйсын?</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көтәсең?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Саубуллашасың?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Йоклыйсың?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Ничек шаярасың?</w:t>
      </w:r>
    </w:p>
    <w:p w:rsidR="00397F59" w:rsidRPr="00C14E42" w:rsidRDefault="00397F59" w:rsidP="00E468CD">
      <w:pPr>
        <w:pStyle w:val="ListParagraph"/>
        <w:numPr>
          <w:ilvl w:val="0"/>
          <w:numId w:val="24"/>
        </w:numPr>
        <w:spacing w:after="0" w:line="240" w:lineRule="auto"/>
        <w:ind w:left="0"/>
        <w:jc w:val="both"/>
        <w:rPr>
          <w:rFonts w:ascii="Times New Roman" w:hAnsi="Times New Roman"/>
          <w:i/>
          <w:sz w:val="24"/>
          <w:szCs w:val="24"/>
          <w:lang w:val="tt-RU"/>
        </w:rPr>
      </w:pPr>
      <w:r w:rsidRPr="00C14E42">
        <w:rPr>
          <w:rFonts w:ascii="Times New Roman" w:hAnsi="Times New Roman"/>
          <w:sz w:val="24"/>
          <w:szCs w:val="24"/>
          <w:lang w:val="tt-RU"/>
        </w:rPr>
        <w:t>Менә шулай!</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ә без сезнең белән буген йомшак песи – Мыраубатырга кунакка барабыз. Барабызмы? Ә аның өчен безгә әзерләнергә кирәк.</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Үз-үзеңә массаж ясау.</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Күзләр, сез әзерме?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Әйе!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Колаклар, сез әзерме?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Әйе!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Куллар, сез әзерме?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Эйе!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Аяклар, сез әзерме?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Әйе!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Сез әзерме?</w:t>
      </w:r>
    </w:p>
    <w:p w:rsidR="00397F59" w:rsidRPr="00C14E42" w:rsidRDefault="00397F59" w:rsidP="00E468CD">
      <w:pPr>
        <w:pStyle w:val="ListParagraph"/>
        <w:numPr>
          <w:ilvl w:val="0"/>
          <w:numId w:val="25"/>
        </w:numPr>
        <w:spacing w:after="0" w:line="240" w:lineRule="auto"/>
        <w:ind w:left="0"/>
        <w:jc w:val="both"/>
        <w:rPr>
          <w:rFonts w:ascii="Times New Roman" w:hAnsi="Times New Roman"/>
          <w:b/>
          <w:i/>
          <w:sz w:val="24"/>
          <w:szCs w:val="24"/>
          <w:lang w:val="tt-RU"/>
        </w:rPr>
      </w:pPr>
      <w:r w:rsidRPr="00C14E42">
        <w:rPr>
          <w:rFonts w:ascii="Times New Roman" w:hAnsi="Times New Roman"/>
          <w:sz w:val="24"/>
          <w:szCs w:val="24"/>
          <w:lang w:val="tt-RU"/>
        </w:rPr>
        <w:t>Әйе!</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Тәрбияче:   </w:t>
      </w:r>
      <w:r w:rsidRPr="00C14E42">
        <w:rPr>
          <w:rFonts w:ascii="Times New Roman" w:hAnsi="Times New Roman"/>
          <w:sz w:val="24"/>
          <w:szCs w:val="24"/>
          <w:lang w:val="tt-RU"/>
        </w:rPr>
        <w:t>Әйдәгез, балалар, хәерле юл безгә!</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“Аяклар” дигән бармак уены.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Зур аяклар юлдан баралар:</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Топ-топ-топ!</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Нәни аяклар юлдан йөгерәләр:</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Топ-топ-топ-топ-топ!</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Әфәрин, балалар! Мыраубатыр үзенең өен безгә табарга җиңел булсын өчен, юлны күрсәтергә йомгак әзерләгән. Кулларга йомгак алабыз да, аны чорный-чорный Мыраубатырның өенә китәбез. (Йомгакны чорныйлар.)</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Менә без килеп тә җиттек. Исәнме, Мыраубатыр. Ничек хәлләрең? Син нигә күңелсез, нәрсә булды?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Мыраубатыр:</w:t>
      </w:r>
      <w:r w:rsidRPr="00C14E42">
        <w:rPr>
          <w:rFonts w:ascii="Times New Roman" w:hAnsi="Times New Roman"/>
          <w:sz w:val="24"/>
          <w:szCs w:val="24"/>
          <w:lang w:val="tt-RU"/>
        </w:rPr>
        <w:t xml:space="preserve">  мине хәйләкәр төлке бикләп, өемне  ватып китте, булышыгыз  эле, балалар.</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“Чүкеч” дигән бармак уены.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Чүкеч белән мин сугам,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Өй салырга җыенам.</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Өем бик биек булыр,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Песием бик шатланыр.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Рәхмәт,балалар. Ә хәзер, әйдәгез, йозакны ачыйк инде.</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“Йозак” дигән бармак уены.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Ишектә йозак тора,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Кем аны ача ала?</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Бордык, тарттык, шакыдык,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Һәм йозакны без ачтык.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Мыраубатыр: </w:t>
      </w:r>
      <w:r w:rsidRPr="00C14E42">
        <w:rPr>
          <w:rFonts w:ascii="Times New Roman" w:hAnsi="Times New Roman"/>
          <w:sz w:val="24"/>
          <w:szCs w:val="24"/>
          <w:lang w:val="tt-RU"/>
        </w:rPr>
        <w:t>рәхмәт, балалар. Сез миңа булышкан өчен минем сезгә бүләк ясыйсым килә. Мин сезгә</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могҗизалы мәрҗәннәр алып килдем. Рәхим итеп, уйнап карагыз эле.</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Балалар: </w:t>
      </w:r>
      <w:r w:rsidRPr="00C14E42">
        <w:rPr>
          <w:rFonts w:ascii="Times New Roman" w:hAnsi="Times New Roman"/>
          <w:sz w:val="24"/>
          <w:szCs w:val="24"/>
          <w:lang w:val="tt-RU"/>
        </w:rPr>
        <w:t>рәхмәт.</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          Тәрбияче:</w:t>
      </w:r>
      <w:r w:rsidRPr="00C14E42">
        <w:rPr>
          <w:rFonts w:ascii="Times New Roman" w:hAnsi="Times New Roman"/>
          <w:sz w:val="24"/>
          <w:szCs w:val="24"/>
          <w:lang w:val="tt-RU"/>
        </w:rPr>
        <w:t xml:space="preserve"> Яшәгән ди булган ди бәләкәй сандыкта мәрҗәннәр. Сандык                           ябып куелган, ләкин аны селкетеп тыңлап карасаң – мәрҗәннәрнең үзара сөйләшкәнен ишетеп була. (Тыңлап карыйбыз.) Сандык ачыла һәм мәрҗәннәр килеп чыга.</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Мәрҗәннәр, күренегез,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Матурлыгыгыз белән мактаныгыз.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(Ике бармак белән мәрҗәннәрне күтәрәбез)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Хәзер җыелыгыз да</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Һәм йокларга ятыгыз.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(Мәрҗәннәр кире учка ята да икенче уч белән каплап куела)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          Тәрбияче: </w:t>
      </w:r>
      <w:r w:rsidRPr="00C14E42">
        <w:rPr>
          <w:rFonts w:ascii="Times New Roman" w:hAnsi="Times New Roman"/>
          <w:sz w:val="24"/>
          <w:szCs w:val="24"/>
          <w:lang w:val="tt-RU"/>
        </w:rPr>
        <w:t>Яшәгән – булган мәрҗәннәр. Алар киштәдә  моңаеп ятканнар. Һәм кемдер аларны ялгыш төшереп җибәргән. Мәрҗәннәр тагын да ныграк моңсуланганнар. Кинәт алар кемнеңдер аяк тавышларын ишеткәннәр һәм таптап китәрләр дип бик курыккыннар. Юк, бу кемдер туктаган да ягымлы тавыш белән мәрҗәннәргәкарап “Ах, нинди матур бизәк килеп чыккан”, дип шаккаткан. Ә шул вакыт, тагын берәү килеп , “Ә минемчә, бу бизәк чәчәккә яки  бөҗәккә охшаган”, дигән. Мәрҗәннәр сөенгәннәр һәм могҗизалы мәрҗәннәргә әверелгәннәр. Балалар, әйдәгез, без дә сезнең белән мәрҗәннәрдән бизәкләр ясап карыйк әле. Күз алдына китерегез, сез һәрберегез тылсымчы һәм тылсым ярдәмендә һәрберегез мәрҗәннәрдән үз бизәген ясый ала. Ә иң мөһиме, бизәкләргә исем бирергә онытмагыз. (Балалар паласта бизәкләр ясый, исемнәрен әйтәләр.)</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“Юл.”</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Мәрҗәннәрне күчкә җыябыз,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Учыбызга салабыз.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Бармак белән чакырабыз,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Озын юллар сузабыз.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“Әкәм – төкәм.”</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Менә юл ясалды,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Учлар белән каплыйбыз.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Борабыз, борабыз. Һәм менә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Әкәм – төкәм килеп чыкты!</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“Тау.”</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Яшәгән – булган тигез юл.</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Бармак, син уртага бас эле,</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Мәрҗәнне өскә таба тарт әле.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Юлдан  тауны яса әле.</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             “Чәчәк.”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Яңадан юл ясыйк без,</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Ян –якка әзрәк тартыйк.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Зур түгәрәк ясадык.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Һәм чәчәк килеп чыкты.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Мыраубатыр:</w:t>
      </w:r>
      <w:r w:rsidRPr="00C14E42">
        <w:rPr>
          <w:rFonts w:ascii="Times New Roman" w:hAnsi="Times New Roman"/>
          <w:sz w:val="24"/>
          <w:szCs w:val="24"/>
          <w:lang w:val="tt-RU"/>
        </w:rPr>
        <w:t xml:space="preserve"> Әфәрин, балалар. Сез бик матур бизәкләр ясый беләсез икән. Сезнең янда миңа бик күңелле булды. </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Менә, балалар, безгә дә төркемебезгә кайтырга вакыт җитте. Саубуллашыйк.</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Сау бул, Мыраубатыр!</w:t>
      </w:r>
    </w:p>
    <w:p w:rsidR="00397F59" w:rsidRPr="00C14E42" w:rsidRDefault="00397F59" w:rsidP="00E468CD">
      <w:pPr>
        <w:spacing w:after="0" w:line="240" w:lineRule="auto"/>
        <w:jc w:val="both"/>
        <w:rPr>
          <w:rFonts w:ascii="Times New Roman" w:hAnsi="Times New Roman"/>
          <w:i/>
          <w:sz w:val="24"/>
          <w:szCs w:val="24"/>
          <w:lang w:val="tt-RU"/>
        </w:rPr>
      </w:pPr>
    </w:p>
    <w:p w:rsidR="00397F59" w:rsidRPr="00C14E42" w:rsidRDefault="00397F59" w:rsidP="00E468CD">
      <w:pPr>
        <w:spacing w:after="0" w:line="240" w:lineRule="auto"/>
        <w:jc w:val="both"/>
        <w:rPr>
          <w:rFonts w:ascii="Times New Roman" w:hAnsi="Times New Roman"/>
          <w:i/>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Уенханә-Игротека”</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b/>
          <w:color w:val="002060"/>
          <w:sz w:val="24"/>
          <w:szCs w:val="24"/>
          <w:lang w:val="tt-RU"/>
        </w:rPr>
        <w:t xml:space="preserve">    </w:t>
      </w:r>
      <w:r w:rsidRPr="00C14E42">
        <w:rPr>
          <w:rFonts w:ascii="Times New Roman" w:hAnsi="Times New Roman"/>
          <w:sz w:val="24"/>
          <w:szCs w:val="24"/>
          <w:lang w:val="tt-RU"/>
        </w:rPr>
        <w:t>4 – 7 яшьлек татар балаларына</w:t>
      </w:r>
    </w:p>
    <w:p w:rsidR="00397F59" w:rsidRDefault="00397F59" w:rsidP="00E468CD">
      <w:pPr>
        <w:spacing w:after="0" w:line="240" w:lineRule="auto"/>
        <w:jc w:val="center"/>
        <w:rPr>
          <w:rFonts w:ascii="Times New Roman" w:hAnsi="Times New Roman"/>
          <w:bCs/>
          <w:sz w:val="24"/>
          <w:szCs w:val="24"/>
          <w:lang w:val="tt-RU"/>
        </w:rPr>
      </w:pPr>
      <w:r w:rsidRPr="00C14E42">
        <w:rPr>
          <w:rFonts w:ascii="Times New Roman" w:hAnsi="Times New Roman"/>
          <w:bCs/>
          <w:kern w:val="24"/>
          <w:sz w:val="24"/>
          <w:szCs w:val="24"/>
          <w:lang w:val="tt-RU"/>
        </w:rPr>
        <w:t xml:space="preserve">      </w:t>
      </w:r>
      <w:r w:rsidRPr="00C14E42">
        <w:rPr>
          <w:rFonts w:ascii="Times New Roman" w:hAnsi="Times New Roman"/>
          <w:bCs/>
          <w:sz w:val="24"/>
          <w:szCs w:val="24"/>
          <w:lang w:val="tt-RU"/>
        </w:rPr>
        <w:t>УМК буенча  уеннар җыентыгы</w:t>
      </w:r>
    </w:p>
    <w:p w:rsidR="00397F59" w:rsidRPr="00C14E42" w:rsidRDefault="00397F59" w:rsidP="00E468CD">
      <w:pPr>
        <w:spacing w:after="0" w:line="240" w:lineRule="auto"/>
        <w:jc w:val="center"/>
        <w:rPr>
          <w:rFonts w:ascii="Times New Roman" w:hAnsi="Times New Roman"/>
          <w:bCs/>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Давлетшина Налия Нурулловна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«Детский сад №1</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«Золотой ключик» г. </w:t>
      </w: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b/>
          <w:sz w:val="24"/>
          <w:szCs w:val="24"/>
          <w:lang w:val="tt-RU"/>
        </w:rPr>
      </w:pPr>
      <w:r w:rsidRPr="00C14E42">
        <w:rPr>
          <w:rFonts w:ascii="Times New Roman" w:hAnsi="Times New Roman"/>
          <w:sz w:val="24"/>
          <w:szCs w:val="24"/>
          <w:lang w:val="tt-RU"/>
        </w:rPr>
        <w:t>Кулланмада 4 – 7 яшьлек татар балаларына</w:t>
      </w:r>
      <w:r w:rsidRPr="00C14E42">
        <w:rPr>
          <w:rFonts w:ascii="Times New Roman" w:hAnsi="Times New Roman"/>
          <w:bCs/>
          <w:kern w:val="24"/>
          <w:sz w:val="24"/>
          <w:szCs w:val="24"/>
          <w:lang w:val="tt-RU"/>
        </w:rPr>
        <w:t xml:space="preserve"> </w:t>
      </w:r>
      <w:r w:rsidRPr="00C14E42">
        <w:rPr>
          <w:rFonts w:ascii="Times New Roman" w:hAnsi="Times New Roman"/>
          <w:bCs/>
          <w:sz w:val="24"/>
          <w:szCs w:val="24"/>
          <w:lang w:val="tt-RU"/>
        </w:rPr>
        <w:t xml:space="preserve">УМК буенча  эшләү өчен </w:t>
      </w:r>
      <w:r w:rsidRPr="00C14E42">
        <w:rPr>
          <w:rFonts w:ascii="Times New Roman" w:hAnsi="Times New Roman"/>
          <w:sz w:val="24"/>
          <w:szCs w:val="24"/>
          <w:lang w:val="tt-RU"/>
        </w:rPr>
        <w:t xml:space="preserve"> басым ясала һәм күп санлы </w:t>
      </w:r>
      <w:r w:rsidRPr="00C14E42">
        <w:rPr>
          <w:rFonts w:ascii="Times New Roman" w:hAnsi="Times New Roman"/>
          <w:bCs/>
          <w:sz w:val="24"/>
          <w:szCs w:val="24"/>
          <w:lang w:val="tt-RU"/>
        </w:rPr>
        <w:t>мультимедиа</w:t>
      </w:r>
      <w:r w:rsidRPr="00C14E42">
        <w:rPr>
          <w:rFonts w:ascii="Times New Roman" w:hAnsi="Times New Roman"/>
          <w:sz w:val="24"/>
          <w:szCs w:val="24"/>
          <w:lang w:val="tt-RU"/>
        </w:rPr>
        <w:t xml:space="preserve">   уеннар тәкъдим ителә. Программа материалын түбән дәрәҗәдә үзләштергән балалар белән коррекция эше алып бару өчен, әти-әниләргә өй шартларында балалары белән  татар телен ныгыту буенча </w:t>
      </w:r>
      <w:r w:rsidRPr="00C14E42">
        <w:rPr>
          <w:rFonts w:ascii="Times New Roman" w:hAnsi="Times New Roman"/>
          <w:bCs/>
          <w:sz w:val="24"/>
          <w:szCs w:val="24"/>
          <w:lang w:val="tt-RU"/>
        </w:rPr>
        <w:t>мультимедиа</w:t>
      </w:r>
      <w:r w:rsidRPr="00C14E42">
        <w:rPr>
          <w:rFonts w:ascii="Times New Roman" w:hAnsi="Times New Roman"/>
          <w:sz w:val="24"/>
          <w:szCs w:val="24"/>
          <w:lang w:val="tt-RU"/>
        </w:rPr>
        <w:t xml:space="preserve"> уеннарны кулланырга  мөмкин. Дидактик  уеннарны куллануның иң мөһим бурычы: рус телле балаларны татар теле өйрәткәндә лексиканы истә калдырырга булышу.  Методик ярдәмлеккә тупланган материаллар балалар бакчасы педагогларына, тәрбиячеләргә,рус балаларына татар телен  өйрәтүче тәрбиячеләргә, әти-әниләргә зур ярдәмлек булыр дип уйлыйбыз.</w:t>
      </w:r>
    </w:p>
    <w:p w:rsidR="00397F59" w:rsidRPr="00C14E42" w:rsidRDefault="00397F59" w:rsidP="00E468CD">
      <w:pPr>
        <w:pStyle w:val="NoSpacing"/>
        <w:jc w:val="both"/>
        <w:rPr>
          <w:rFonts w:ascii="Times New Roman" w:hAnsi="Times New Roman"/>
          <w:b/>
          <w:sz w:val="24"/>
          <w:szCs w:val="24"/>
          <w:lang w:val="tt-RU"/>
        </w:rPr>
      </w:pPr>
      <w:r w:rsidRPr="00C14E42">
        <w:rPr>
          <w:rFonts w:ascii="Times New Roman" w:hAnsi="Times New Roman"/>
          <w:b/>
          <w:sz w:val="24"/>
          <w:szCs w:val="24"/>
          <w:lang w:val="tt-RU"/>
        </w:rPr>
        <w:t>Кереш сүз.</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Бүгенге социолингвистик ситуациядә һәм гомуми белем бирүнең федераль дәүләт стандартлары  тормышка ашу кысаларында рус телле балаларны татарча сөйләшергә өйрәтү буенча яңа укыту-методик кулланмалар эшләү зарурлыгы килеп басты.</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Билгеле булганча, телгә өйрәтүнең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ике дәүләт һәм чит телләрдә дә иркен сөйләшеп аралашучы шәхес тәрбияләү.</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Рус телле балаларга татар теле өйрәтү максаты киңкырлы һәм ул берничә аспекттан  тора: танып белү, үстерү, тәрбия, белем бирү.</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Балаларның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балалар, нинди дә булса сүзне, я грамматик категорияне тану, аеру, аңлау, тәрҗемә итү дәрәҗәсендә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Баланың сөйләм эшчәнлеге төрләре буенча түбәндәге белемнәргә ия булуы</w:t>
      </w:r>
      <w:r w:rsidRPr="00C14E42">
        <w:rPr>
          <w:rFonts w:ascii="Times New Roman" w:hAnsi="Times New Roman"/>
          <w:sz w:val="24"/>
          <w:szCs w:val="24"/>
          <w:lang w:val="tt-RU"/>
        </w:rPr>
        <w:t xml:space="preserve"> </w:t>
      </w:r>
      <w:r w:rsidRPr="00C14E42">
        <w:rPr>
          <w:rFonts w:ascii="Times New Roman" w:hAnsi="Times New Roman"/>
          <w:b/>
          <w:sz w:val="24"/>
          <w:szCs w:val="24"/>
          <w:lang w:val="tt-RU"/>
        </w:rPr>
        <w:t>күздә тотыла</w:t>
      </w:r>
      <w:r w:rsidRPr="00C14E42">
        <w:rPr>
          <w:rFonts w:ascii="Times New Roman" w:hAnsi="Times New Roman"/>
          <w:sz w:val="24"/>
          <w:szCs w:val="24"/>
          <w:lang w:val="tt-RU"/>
        </w:rPr>
        <w:t>:</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өйрәнелгән эчтәлек нигезендә әңгәмәдәшең белән контакт урнаштыра, сорау куя, җавап бирә, кире кага, раслый белү;</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программада күрсәтелгән темалар буенча тәрбияченең сорауларына жавап бирү һәм сораулар куя белү;</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бирелгән үрнәк диалоглар буенча охшаш диалоглар төзү, әңгәмәдә катнаша алу;</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терәк схемалар кулланып, ситуация буенча әңгәмә кора белү.</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Телне өйрәтү процессында әкияти, фантастик сюжетлар, кызыклы геройлар белән очрашу, уен элементларын куллану – тел материалын өйрәнүнең мотивлашкан булуын тәэмин итә.</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Татар телендә дөрес сөйләшергә өйрәтү өчен, балаларны кызыксындыра алырлык аралашу даирәсе булдыру, сюжетлы уеннар оештыру, гомүмән, баланың актив сөйләмен үстерү зарур. Сөйләшергә өйрәтү өчен баланы мөмкин кадәр күбрәк аралашуга җәлеп итәргә кирәк.</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Балалар бакчаларында заманча методик алымнар һәм чаралар куллану, татарча мультфильмнарны, электрон ярдәмлекләрне, м</w:t>
      </w:r>
      <w:r w:rsidRPr="00C14E42">
        <w:rPr>
          <w:rFonts w:ascii="Times New Roman" w:hAnsi="Times New Roman"/>
          <w:bCs/>
          <w:sz w:val="24"/>
          <w:szCs w:val="24"/>
          <w:lang w:val="tt-RU"/>
        </w:rPr>
        <w:t>ультимедиа дидактик уеннар,</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аудио- һәм видеоматерилларны урынлы файдалану аеруча мөһи</w:t>
      </w:r>
    </w:p>
    <w:p w:rsidR="00397F59" w:rsidRPr="00C14E42" w:rsidRDefault="00397F59" w:rsidP="00E468CD">
      <w:pPr>
        <w:pStyle w:val="NoSpacing"/>
        <w:jc w:val="both"/>
        <w:rPr>
          <w:rFonts w:ascii="Times New Roman" w:hAnsi="Times New Roman"/>
          <w:b/>
          <w:sz w:val="24"/>
          <w:szCs w:val="24"/>
          <w:lang w:val="tt-RU"/>
        </w:rPr>
      </w:pPr>
      <w:r w:rsidRPr="00C14E42">
        <w:rPr>
          <w:rFonts w:ascii="Times New Roman" w:hAnsi="Times New Roman"/>
          <w:b/>
          <w:sz w:val="24"/>
          <w:szCs w:val="24"/>
          <w:lang w:val="tt-RU"/>
        </w:rPr>
        <w:t>Мультимедиа дидактик уеннарны уйнатканда тәрбиячегә киңәшләр:</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1. Уеннарны балаларга күрсәткәнче үзеңә аңлап, күрсәтергә өйрәнергә.</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2. Һәр уенның бала өчен яздырылган тавышлы аңлатмасы бар (сары төстәге громмофон рәсеме). Әгәр ул бер генә булмаса, аларга чиратлап басу өчен саннар куелган. Тавышны тыңлатканнан соң, компьютер кнопкасы аша хәрәкәтләндерү каралган. Бу барлык уеннарда да шулай эшләнгән.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3. Корекция яисә индивидуаль эш өчен кулланганда, уеннарны рәттән уйнатмыйча, кирәкле теманы гына сайлап уйнатырга кирәк.</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b/>
          <w:sz w:val="24"/>
          <w:szCs w:val="24"/>
        </w:rPr>
        <w:t>Мәгълүмати коммуникатив технологияләрне куллану санитар гигиена таләпләренә  туры килергә тиеш.</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5 яшьлек балалар компьютерда - 10 минут.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6-7 яшьтә - 15 минут  эшләргә.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Балалар белән экран арасы 2-3 м дан алып 5-5,5 м дан артмасын.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5-7 яшьлек балалар белән уеннар көнгә 1 тапкыр, атнага 2-3 тапкыр үткәрелә. Эшчәнлек  ахырында күзгә гимнастика ясарга кирәк.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b/>
          <w:sz w:val="24"/>
          <w:szCs w:val="24"/>
          <w:lang w:val="tt-RU"/>
        </w:rPr>
        <w:t>Уеннарны  үткәрү алымнары :</w:t>
      </w:r>
      <w:r w:rsidRPr="00C14E42">
        <w:rPr>
          <w:rFonts w:ascii="Times New Roman" w:hAnsi="Times New Roman"/>
          <w:sz w:val="24"/>
          <w:szCs w:val="24"/>
          <w:lang w:val="tt-RU"/>
        </w:rPr>
        <w:t xml:space="preserve">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1.Тәрбияче бирем һәм күнегүләр әзерли.Бу әзерлек шөгыльләре булырга мөмкин.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2.Балаларны проблемалар белән таныштыра, нинди максат куелганын аңлата, юнәлеш бирә.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3.Проблема һәм максат балаларның яшь үзенчәлекләренә туры  килергә тиеш.Тәрбиячегә  максатны кыска , аңлаешлы итеп аңлатырга кирәк. Бала үзенең ни эшләргә тиеш икәнен аңласын.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4.Балалар кайбер урында ялгышса, тәрбияче  балага  әйтеп җибәрә.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5.Уен тәмамлангач пауза ясарга,авыр халәттән чыгарга, нәтиҗә ясарга.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6.Анализ вакытында баланың игътибарын эмонациональ халәтенә карап билгелиләр (нәрсә ошады, нәрсә авыр булды, ситуация ничек үзгәрде, нәтиҗә нинди?)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Иң мөһиме бала уеннан зур канәгатьләнү   алырга тиеш.</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Мультимедиа дидактик уеннар</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1.”Ул нишли?Мин нишлим?»</w:t>
      </w:r>
    </w:p>
    <w:p w:rsidR="00397F59" w:rsidRPr="00C14E42" w:rsidRDefault="00397F59" w:rsidP="00E468CD">
      <w:pPr>
        <w:pStyle w:val="NoSpacing"/>
        <w:jc w:val="both"/>
        <w:rPr>
          <w:rFonts w:ascii="Times New Roman" w:hAnsi="Times New Roman"/>
          <w:b/>
          <w:bCs/>
          <w:sz w:val="24"/>
          <w:szCs w:val="24"/>
        </w:rPr>
      </w:pPr>
      <w:r w:rsidRPr="00C14E42">
        <w:rPr>
          <w:rFonts w:ascii="Times New Roman" w:hAnsi="Times New Roman"/>
          <w:b/>
          <w:bCs/>
          <w:sz w:val="24"/>
          <w:szCs w:val="24"/>
          <w:lang w:val="tt-RU"/>
        </w:rPr>
        <w:t>Бу уен 6-7 яшьлек балалар өчен</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Максат. </w:t>
      </w:r>
      <w:r w:rsidRPr="00C14E42">
        <w:rPr>
          <w:rFonts w:ascii="Times New Roman" w:hAnsi="Times New Roman"/>
          <w:bCs/>
          <w:sz w:val="24"/>
          <w:szCs w:val="24"/>
          <w:lang w:val="tt-RU"/>
        </w:rPr>
        <w:t>Пиктограммадагы</w:t>
      </w:r>
      <w:r w:rsidRPr="00C14E42">
        <w:rPr>
          <w:rFonts w:ascii="Times New Roman" w:hAnsi="Times New Roman"/>
          <w:b/>
          <w:bCs/>
          <w:sz w:val="24"/>
          <w:szCs w:val="24"/>
          <w:lang w:val="tt-RU"/>
        </w:rPr>
        <w:t xml:space="preserve"> </w:t>
      </w:r>
      <w:r w:rsidRPr="00C14E42">
        <w:rPr>
          <w:rFonts w:ascii="Times New Roman" w:hAnsi="Times New Roman"/>
          <w:bCs/>
          <w:sz w:val="24"/>
          <w:szCs w:val="24"/>
          <w:lang w:val="tt-RU"/>
        </w:rPr>
        <w:t>фигыльләрне дөрес  итеп әйтеп исем белән төрләндерүдә күнектерү. Танып –белү һәм мөстәкыйль фикерләү эшчәнлеген үстерү.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Уен барышы. </w:t>
      </w:r>
      <w:r w:rsidRPr="00C14E42">
        <w:rPr>
          <w:rFonts w:ascii="Times New Roman" w:hAnsi="Times New Roman"/>
          <w:bCs/>
          <w:sz w:val="24"/>
          <w:szCs w:val="24"/>
          <w:lang w:val="tt-RU"/>
        </w:rPr>
        <w:t>Уенда 3-4 бала катнаша ала. Уртага исемне аңлаткан карточкада кем яисә нәрсә икәнлеген әйтеп  балалар   нинди фигыльгә килеп чыга, шуны исем белән кушып җөмлә төзиләр. Мәсъәлән:”Мин ашыйм”, “Мин кул юам”, “Тычкан рәсем ясый”, “Төке бии” һ.б.</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2. “Кая яши? “</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Бу уен 6-7 яшьлек балалар өчен</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Максат . </w:t>
      </w:r>
      <w:r w:rsidRPr="00C14E42">
        <w:rPr>
          <w:rFonts w:ascii="Times New Roman" w:hAnsi="Times New Roman"/>
          <w:bCs/>
          <w:sz w:val="24"/>
          <w:szCs w:val="24"/>
          <w:lang w:val="tt-RU"/>
        </w:rPr>
        <w:t>Балаларның йорт хайваннары һәм кошлары , кыргый хайваннар турында белемнәрен ныгыту.Сыйфатлар кулланып гади һәм иярчен җөмләләр төзү.Хайваннарга карата  кайгыртучанлык тәрбияләү.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 xml:space="preserve">  Уенда 2-3 бала катнаша ала. Бер балага экранга авыл рәсеме төшкән  , икенчесенә урман рәсеме төшкән рәсемнәр күрсәтелә . Балалар йорт хайваннарын авыл рәсеменә, кыргый хайваннарны урман рәсеменә куярга, дөрес итеп әйтергә тиеш була. </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 xml:space="preserve">3.Нәрсә артык? </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Бу уен 4-5, 5-6 яшьлек балалар өчен</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Максат. </w:t>
      </w:r>
      <w:r w:rsidRPr="00C14E42">
        <w:rPr>
          <w:rFonts w:ascii="Times New Roman" w:hAnsi="Times New Roman"/>
          <w:bCs/>
          <w:sz w:val="24"/>
          <w:szCs w:val="24"/>
          <w:lang w:val="tt-RU"/>
        </w:rPr>
        <w:t>Предметларны төркемләү күнекмәләрен, гомумиләштерүче сүзләрне һәм иҗади  фикерләү сәләтен үстерү.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Уен барышы. </w:t>
      </w:r>
      <w:r w:rsidRPr="00C14E42">
        <w:rPr>
          <w:rFonts w:ascii="Times New Roman" w:hAnsi="Times New Roman"/>
          <w:bCs/>
          <w:sz w:val="24"/>
          <w:szCs w:val="24"/>
          <w:lang w:val="tt-RU"/>
        </w:rPr>
        <w:t>Бу</w:t>
      </w:r>
      <w:r w:rsidRPr="00C14E42">
        <w:rPr>
          <w:rFonts w:ascii="Times New Roman" w:hAnsi="Times New Roman"/>
          <w:b/>
          <w:bCs/>
          <w:sz w:val="24"/>
          <w:szCs w:val="24"/>
          <w:lang w:val="tt-RU"/>
        </w:rPr>
        <w:t xml:space="preserve"> </w:t>
      </w:r>
      <w:r w:rsidRPr="00C14E42">
        <w:rPr>
          <w:rFonts w:ascii="Times New Roman" w:hAnsi="Times New Roman"/>
          <w:bCs/>
          <w:sz w:val="24"/>
          <w:szCs w:val="24"/>
          <w:lang w:val="tt-RU"/>
        </w:rPr>
        <w:t xml:space="preserve">уенда 5-6 бала катнаша ала. Уенчыларга экранда  дүрт рәсем төшерелгән карточкалар күрсәтелә . Балалар шуның кайсы артык икәнен аерып әйтергә тиешләр. </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4.“Кәрзингә сал”</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Бу уен 4-5 яшьлек балалар өчен</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Балалар әйтеп һәм санап, бер кәрзингә ипи, икенче кәрзингә алма салалар.</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Уен барышы. </w:t>
      </w:r>
      <w:r w:rsidRPr="00C14E42">
        <w:rPr>
          <w:rFonts w:ascii="Times New Roman" w:hAnsi="Times New Roman"/>
          <w:bCs/>
          <w:sz w:val="24"/>
          <w:szCs w:val="24"/>
          <w:lang w:val="tt-RU"/>
        </w:rPr>
        <w:t>Бу уенда ике бала катнаша.Алар.башта предметларны саныйлар, аннары компьютер тычканы белән кәрзингә салалар.Уен шулай дәвам итә.</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5.Кем нәрсә ярата?</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 xml:space="preserve"> Яшелчәләрнең һәм ашамлыкларның исемнәрен ныгыту,сыйфатларын һәм билгеләрен әйтүгә ирешү;исем белән фигыльне бәйләп җөмлә төзү.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 xml:space="preserve"> Бу уенда 6-7 бала катнаша ала. Гаилә әгъзалары, йорт һәм кыргый хайваннар сүрәтләнгән. Балалар ашамлык , җиләк -җимеш  белән аларны сыйларга тиеш. </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1 вариант.</w:t>
      </w:r>
      <w:r w:rsidRPr="00C14E42">
        <w:rPr>
          <w:rFonts w:ascii="Times New Roman" w:hAnsi="Times New Roman"/>
          <w:bCs/>
          <w:sz w:val="24"/>
          <w:szCs w:val="24"/>
          <w:lang w:val="tt-RU"/>
        </w:rPr>
        <w:t xml:space="preserve"> Алып баручы кечкенә карточкаларны күрсәтә  Бу кем? Бу нәрсә? соравын бирә. </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2 вариант</w:t>
      </w:r>
      <w:r w:rsidRPr="00C14E42">
        <w:rPr>
          <w:rFonts w:ascii="Times New Roman" w:hAnsi="Times New Roman"/>
          <w:bCs/>
          <w:sz w:val="24"/>
          <w:szCs w:val="24"/>
          <w:lang w:val="tt-RU"/>
        </w:rPr>
        <w:t>.Балалар рәсемнәр ярдәмендә үзләренең нәрсә яратулары турында сөйлиләр.</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6.“Ничә?”</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 xml:space="preserve">Максат. </w:t>
      </w:r>
      <w:r w:rsidRPr="00C14E42">
        <w:rPr>
          <w:rFonts w:ascii="Times New Roman" w:hAnsi="Times New Roman"/>
          <w:bCs/>
          <w:sz w:val="24"/>
          <w:szCs w:val="24"/>
          <w:lang w:val="tt-RU"/>
        </w:rPr>
        <w:t>10 га кадәр санау күнекмәләрен камилләштерү.Саннарның сөйләм телендә кулланышын активлаштыру.</w:t>
      </w:r>
    </w:p>
    <w:p w:rsidR="00397F59" w:rsidRPr="00C14E42" w:rsidRDefault="00397F59" w:rsidP="00E468CD">
      <w:pPr>
        <w:pStyle w:val="NoSpacing"/>
        <w:jc w:val="both"/>
        <w:rPr>
          <w:rFonts w:ascii="Times New Roman" w:hAnsi="Times New Roman"/>
          <w:b/>
          <w:bCs/>
          <w:sz w:val="24"/>
          <w:szCs w:val="24"/>
        </w:rPr>
      </w:pPr>
      <w:r w:rsidRPr="00C14E42">
        <w:rPr>
          <w:rFonts w:ascii="Times New Roman" w:hAnsi="Times New Roman"/>
          <w:b/>
          <w:bCs/>
          <w:sz w:val="24"/>
          <w:szCs w:val="24"/>
          <w:lang w:val="tt-RU"/>
        </w:rPr>
        <w:t>Уен барышы.</w:t>
      </w:r>
      <w:r w:rsidRPr="00C14E42">
        <w:rPr>
          <w:rFonts w:ascii="Times New Roman" w:hAnsi="Times New Roman"/>
          <w:b/>
          <w:bCs/>
          <w:sz w:val="24"/>
          <w:szCs w:val="24"/>
        </w:rPr>
        <w:t xml:space="preserve"> </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 xml:space="preserve">Бу уенда 5-6 бала катнаша ала. Балаларга саннар  төшерелгән карточкалар  курсәтелә. Балалар күрсәткән рәсемнәрне санарга тиеш. </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“Мәктәпкә әзерлек һәм зурлар төркемнәре  өчен УМК буенча пиктограммалар кулланып эшләү өчен мультимедиа дидактик уеннары”</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Бу уен 5-6 һәм 6-7 яшьлек балалар өчен.Бу уен эчендә берничә уен бар:</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1.Сүзле уен “Исәнме!”</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:гаилә әгзаларын дөрес итеп әйтү һәм алар белән дөрес итеп исәнләшү.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 “Әти”, “Әни”, “Әби”, “Бабай”, “Малай”, “Кыз”. “Исәнме әти”, “Исәнме әни”, “Исәнме әби”, “Исәнме бабай”, “Исәнме малай”, “Исәнме кыз”</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2.Сүзле уен “Бу кем?”</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гаилә әгзаларын дөрес итеп әйтү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Уен барышы. </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кем?</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 Бу әби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әби нинди?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 Матур, зур, әйбәт</w:t>
      </w:r>
    </w:p>
    <w:p w:rsidR="00397F59" w:rsidRPr="00C14E42" w:rsidRDefault="00397F59" w:rsidP="00E468CD">
      <w:pPr>
        <w:pStyle w:val="NoSpacing"/>
        <w:jc w:val="both"/>
        <w:rPr>
          <w:rFonts w:ascii="Times New Roman" w:hAnsi="Times New Roman"/>
          <w:bCs/>
          <w:sz w:val="24"/>
          <w:szCs w:val="24"/>
          <w:lang w:val="tt-RU"/>
        </w:rPr>
      </w:pPr>
    </w:p>
    <w:p w:rsidR="00397F59" w:rsidRPr="00C14E42" w:rsidRDefault="00397F59" w:rsidP="00E468CD">
      <w:pPr>
        <w:pStyle w:val="NoSpacing"/>
        <w:jc w:val="both"/>
        <w:rPr>
          <w:rFonts w:ascii="Times New Roman" w:hAnsi="Times New Roman"/>
          <w:b/>
          <w:bCs/>
          <w:sz w:val="24"/>
          <w:szCs w:val="24"/>
          <w:lang w:val="tt-RU"/>
        </w:rPr>
      </w:pP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3.Уен ситуациясе «Мә,аша!»</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:гаилә әгзаларын дөрес итеп сыйлау</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.Мәсъәлән: “Әни, мә ипи аша”, “Әти, мә алма аша”, “Бабай, мә кишер аша” һ.б.</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4.Дидактик уен «Җөмлә төзе»</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:пиктограммалар кулланып сүзләрдән җөмләләр төзү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.Мәсъәлән: “Песи урындыкта утыра”, “Эт аш ашый” һ.б.</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5.Сүзле уен “Кил монда, утыр!”</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:гаилә әгзаларын дөрес итеп чакырып, урындыкка утырырга тәкъдим итү.</w:t>
      </w:r>
      <w:r w:rsidRPr="00C14E42">
        <w:rPr>
          <w:rFonts w:ascii="Times New Roman" w:hAnsi="Times New Roman"/>
          <w:b/>
          <w:bCs/>
          <w:sz w:val="24"/>
          <w:szCs w:val="24"/>
          <w:lang w:val="tt-RU"/>
        </w:rPr>
        <w:t xml:space="preserve"> </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.Мәсъәлән: “Әби, кил монда утыр”</w:t>
      </w:r>
      <w:r w:rsidRPr="00C14E42">
        <w:rPr>
          <w:rFonts w:ascii="Times New Roman" w:hAnsi="Times New Roman"/>
          <w:b/>
          <w:bCs/>
          <w:sz w:val="24"/>
          <w:szCs w:val="24"/>
          <w:lang w:val="tt-RU"/>
        </w:rPr>
        <w:t xml:space="preserve"> </w:t>
      </w:r>
      <w:r w:rsidRPr="00C14E42">
        <w:rPr>
          <w:rFonts w:ascii="Times New Roman" w:hAnsi="Times New Roman"/>
          <w:bCs/>
          <w:sz w:val="24"/>
          <w:szCs w:val="24"/>
          <w:lang w:val="tt-RU"/>
        </w:rPr>
        <w:t>, “Бабай, кил монда утыр”</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6.Дидактик уен «Яшелчәләрне дөрес әйт»</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:яшелчәләрне дөрес итеп әйтүне ирешү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нәрсә?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Бала:кәбестә.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Тәрбияче:Кәбестә нинди?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 Яшел, чиста, тәмле, зур.</w:t>
      </w:r>
    </w:p>
    <w:p w:rsidR="00397F59" w:rsidRPr="00C14E42" w:rsidRDefault="00397F59" w:rsidP="00E468CD">
      <w:pPr>
        <w:pStyle w:val="NoSpacing"/>
        <w:jc w:val="both"/>
        <w:rPr>
          <w:rFonts w:ascii="Times New Roman" w:hAnsi="Times New Roman"/>
          <w:b/>
          <w:bCs/>
          <w:sz w:val="24"/>
          <w:szCs w:val="24"/>
          <w:lang w:val="tt-RU"/>
        </w:rPr>
      </w:pP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7.Дидактик уен “Зур-кечкенә”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Максат: </w:t>
      </w:r>
      <w:r w:rsidRPr="00C14E42">
        <w:rPr>
          <w:rFonts w:ascii="Times New Roman" w:hAnsi="Times New Roman"/>
          <w:bCs/>
          <w:sz w:val="24"/>
          <w:szCs w:val="24"/>
          <w:lang w:val="tt-RU"/>
        </w:rPr>
        <w:t>савыт-саба һәм өй җиһазларын дөрес итеп әйтү. “Нинди?”соравына җавап бирү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Уен барышы</w:t>
      </w:r>
      <w:r w:rsidRPr="00C14E42">
        <w:rPr>
          <w:rFonts w:ascii="Times New Roman" w:hAnsi="Times New Roman"/>
          <w:bCs/>
          <w:sz w:val="24"/>
          <w:szCs w:val="24"/>
          <w:lang w:val="tt-RU"/>
        </w:rPr>
        <w:t>.</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нәрсә?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Бала:Бу тәлинкә, (кашык,чынаяк).</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Тәлинкә, (кашык,чынаяк) нинди?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Бала:Зур(кечкенә, чиста).</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нәрсә?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Бала:Бу өстәл(урындык, карават).</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Өстәл(урындык, карават). нинди?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Бала:Зур(кечкенә, чиста).</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8.Дидактик уен  “Бу кем? Бу нәрсә? Нишли?”</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 xml:space="preserve">Максат: </w:t>
      </w:r>
      <w:r w:rsidRPr="00C14E42">
        <w:rPr>
          <w:rFonts w:ascii="Times New Roman" w:hAnsi="Times New Roman"/>
          <w:bCs/>
          <w:sz w:val="24"/>
          <w:szCs w:val="24"/>
          <w:lang w:val="tt-RU"/>
        </w:rPr>
        <w:t>Балаланың сөйләм телен үстерү өчен, сүзләрне дөрес әйтү,белгәннәрне ныгыту.</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
          <w:bCs/>
          <w:sz w:val="24"/>
          <w:szCs w:val="24"/>
          <w:lang w:val="tt-RU"/>
        </w:rPr>
        <w:t xml:space="preserve">Уен барышы: </w:t>
      </w:r>
      <w:r w:rsidRPr="00C14E42">
        <w:rPr>
          <w:rFonts w:ascii="Times New Roman" w:hAnsi="Times New Roman"/>
          <w:bCs/>
          <w:sz w:val="24"/>
          <w:szCs w:val="24"/>
          <w:lang w:val="tt-RU"/>
        </w:rPr>
        <w:t>Бу уенда бер төркем балалар да катнашырга мөмкин.</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кем(нәрсә)?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Бала:Бу төлке, (әти,малай, әни, эт).</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Төлке, (әти,малай, әни, эт) нишли.?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Бала:Төлке утыра.(Әти китап укый)</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9.Дидактик уен  “Бу нәрә? Нинди?”</w:t>
      </w:r>
    </w:p>
    <w:p w:rsidR="00397F59" w:rsidRPr="00C14E42" w:rsidRDefault="00397F59" w:rsidP="00E468CD">
      <w:pPr>
        <w:pStyle w:val="NoSpacing"/>
        <w:jc w:val="both"/>
        <w:rPr>
          <w:rFonts w:ascii="Times New Roman" w:hAnsi="Times New Roman"/>
          <w:b/>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Балаланың сөйләм телен үстерү өчен, сүзләрне дөрес әйтү,белгәннәрне ныгыту. “Нинди?”соравына дөрес итеп җавап бирү.</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нәрсә?</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Бала:Бу күлмәк, (чалбар,урындык, курчак).</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Тәрбияче: Бу күлмәк, (чалбар,урындык, курчак) нинди?.</w:t>
      </w:r>
    </w:p>
    <w:p w:rsidR="00397F59" w:rsidRPr="00C14E42" w:rsidRDefault="00397F59" w:rsidP="00E468CD">
      <w:pPr>
        <w:pStyle w:val="NoSpacing"/>
        <w:jc w:val="both"/>
        <w:rPr>
          <w:rFonts w:ascii="Times New Roman" w:hAnsi="Times New Roman"/>
          <w:bCs/>
          <w:sz w:val="24"/>
          <w:szCs w:val="24"/>
          <w:lang w:val="tt-RU"/>
        </w:rPr>
      </w:pPr>
      <w:r w:rsidRPr="00C14E42">
        <w:rPr>
          <w:rFonts w:ascii="Times New Roman" w:hAnsi="Times New Roman"/>
          <w:bCs/>
          <w:sz w:val="24"/>
          <w:szCs w:val="24"/>
          <w:lang w:val="tt-RU"/>
        </w:rPr>
        <w:t>Бала: Күлмәк, (чалбар,урындык, курчак) чиста, кызыл, матур, кечкенә һ.б.</w:t>
      </w:r>
    </w:p>
    <w:p w:rsidR="00397F59" w:rsidRPr="00C14E42" w:rsidRDefault="00397F59" w:rsidP="00E468CD">
      <w:pPr>
        <w:pStyle w:val="NoSpacing"/>
        <w:jc w:val="both"/>
        <w:rPr>
          <w:rFonts w:ascii="Times New Roman" w:hAnsi="Times New Roman"/>
          <w:bCs/>
          <w:sz w:val="24"/>
          <w:szCs w:val="24"/>
          <w:lang w:val="tt-RU"/>
        </w:rPr>
      </w:pPr>
    </w:p>
    <w:p w:rsidR="00397F59" w:rsidRPr="00C14E42" w:rsidRDefault="00397F59" w:rsidP="00E468CD">
      <w:pPr>
        <w:pStyle w:val="NoSpacing"/>
        <w:jc w:val="both"/>
        <w:rPr>
          <w:rFonts w:ascii="Times New Roman" w:hAnsi="Times New Roman"/>
          <w:bCs/>
          <w:sz w:val="24"/>
          <w:szCs w:val="24"/>
          <w:lang w:val="tt-RU"/>
        </w:rPr>
      </w:pPr>
    </w:p>
    <w:p w:rsidR="00397F59" w:rsidRPr="00C14E42" w:rsidRDefault="00397F59" w:rsidP="00E468CD">
      <w:pPr>
        <w:pStyle w:val="NoSpacing"/>
        <w:jc w:val="center"/>
        <w:rPr>
          <w:rFonts w:ascii="Times New Roman" w:hAnsi="Times New Roman"/>
          <w:sz w:val="24"/>
          <w:szCs w:val="24"/>
          <w:lang w:val="tt-RU"/>
        </w:rPr>
      </w:pPr>
      <w:r w:rsidRPr="00C14E42">
        <w:rPr>
          <w:rFonts w:ascii="Times New Roman" w:hAnsi="Times New Roman"/>
          <w:b/>
          <w:sz w:val="24"/>
          <w:szCs w:val="24"/>
          <w:lang w:val="tt-RU"/>
        </w:rPr>
        <w:t>Кулланылган әдәбият</w:t>
      </w: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1.Зарипова З.М.  Татарча сөйләшәбез. Эш дәфтәре:Казан: Татарстан Республикасы “Хәтер” нәшрияты,    2012.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2. Зарипова З.М.  Татарча сөйләшәбез – Казан: Татарстан Республикасы “Хәтер” нәшрияты, 2012.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lang w:val="tt-RU"/>
        </w:rPr>
        <w:t xml:space="preserve">         3. Зарипова З. М. Үстерешле уеннар – Казан: Беренче полиграфия компаниясе,2013.</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4</w:t>
      </w:r>
      <w:r w:rsidRPr="00C14E42">
        <w:rPr>
          <w:rFonts w:ascii="Times New Roman" w:hAnsi="Times New Roman"/>
          <w:sz w:val="24"/>
          <w:szCs w:val="24"/>
        </w:rPr>
        <w:t>.Интернет-ресурс</w:t>
      </w:r>
      <w:r w:rsidRPr="00C14E42">
        <w:rPr>
          <w:rFonts w:ascii="Times New Roman" w:hAnsi="Times New Roman"/>
          <w:sz w:val="24"/>
          <w:szCs w:val="24"/>
          <w:lang w:val="tt-RU"/>
        </w:rPr>
        <w:t>лар</w:t>
      </w:r>
      <w:r w:rsidRPr="00C14E42">
        <w:rPr>
          <w:rFonts w:ascii="Times New Roman" w:hAnsi="Times New Roman"/>
          <w:sz w:val="24"/>
          <w:szCs w:val="24"/>
        </w:rPr>
        <w:t>.</w:t>
      </w:r>
    </w:p>
    <w:p w:rsidR="00397F59" w:rsidRPr="00C14E42" w:rsidRDefault="00397F59" w:rsidP="00E468CD">
      <w:pPr>
        <w:pStyle w:val="NoSpacing"/>
        <w:jc w:val="both"/>
        <w:rPr>
          <w:rFonts w:ascii="Times New Roman" w:hAnsi="Times New Roman"/>
          <w:bCs/>
          <w:sz w:val="24"/>
          <w:szCs w:val="24"/>
          <w:lang w:val="tt-RU"/>
        </w:rPr>
      </w:pPr>
    </w:p>
    <w:p w:rsidR="00397F59" w:rsidRPr="00C14E42" w:rsidRDefault="00397F59" w:rsidP="00E468CD">
      <w:pPr>
        <w:pStyle w:val="NoSpacing"/>
        <w:jc w:val="both"/>
        <w:rPr>
          <w:rFonts w:ascii="Times New Roman" w:hAnsi="Times New Roman"/>
          <w:bCs/>
          <w:sz w:val="24"/>
          <w:szCs w:val="24"/>
          <w:lang w:val="tt-RU"/>
        </w:rPr>
      </w:pPr>
    </w:p>
    <w:p w:rsidR="00397F59" w:rsidRDefault="00397F59" w:rsidP="00E468CD">
      <w:pPr>
        <w:pStyle w:val="NormalWeb"/>
        <w:shd w:val="clear" w:color="auto" w:fill="FFFFFF"/>
        <w:spacing w:before="0" w:beforeAutospacing="0" w:after="0" w:afterAutospacing="0"/>
        <w:jc w:val="center"/>
        <w:rPr>
          <w:b/>
          <w:color w:val="000000"/>
        </w:rPr>
      </w:pPr>
    </w:p>
    <w:p w:rsidR="00397F59" w:rsidRDefault="00397F59" w:rsidP="00E468CD">
      <w:pPr>
        <w:pStyle w:val="NormalWeb"/>
        <w:shd w:val="clear" w:color="auto" w:fill="FFFFFF"/>
        <w:spacing w:before="0" w:beforeAutospacing="0" w:after="0" w:afterAutospacing="0"/>
        <w:jc w:val="center"/>
        <w:rPr>
          <w:b/>
          <w:color w:val="000000"/>
        </w:rPr>
      </w:pPr>
    </w:p>
    <w:p w:rsidR="00397F59" w:rsidRPr="00C14E42" w:rsidRDefault="00397F59" w:rsidP="00E468CD">
      <w:pPr>
        <w:pStyle w:val="NormalWeb"/>
        <w:shd w:val="clear" w:color="auto" w:fill="FFFFFF"/>
        <w:spacing w:before="0" w:beforeAutospacing="0" w:after="0" w:afterAutospacing="0"/>
        <w:jc w:val="center"/>
        <w:rPr>
          <w:b/>
          <w:color w:val="000000"/>
        </w:rPr>
      </w:pPr>
      <w:r w:rsidRPr="00C14E42">
        <w:rPr>
          <w:b/>
          <w:color w:val="000000"/>
        </w:rPr>
        <w:t>Минем яраткан ризыгым</w:t>
      </w:r>
    </w:p>
    <w:p w:rsidR="00397F59" w:rsidRPr="00C14E42" w:rsidRDefault="00397F59" w:rsidP="00E468CD">
      <w:pPr>
        <w:pStyle w:val="NormalWeb"/>
        <w:shd w:val="clear" w:color="auto" w:fill="FFFFFF"/>
        <w:spacing w:before="0" w:beforeAutospacing="0" w:after="0" w:afterAutospacing="0"/>
        <w:jc w:val="center"/>
        <w:rPr>
          <w:b/>
          <w:color w:val="000000"/>
        </w:rPr>
      </w:pPr>
    </w:p>
    <w:p w:rsidR="00397F59" w:rsidRPr="00C14E42" w:rsidRDefault="00397F59" w:rsidP="00E468CD">
      <w:pPr>
        <w:pStyle w:val="NormalWeb"/>
        <w:shd w:val="clear" w:color="auto" w:fill="FFFFFF"/>
        <w:spacing w:before="0" w:beforeAutospacing="0" w:after="0" w:afterAutospacing="0"/>
        <w:jc w:val="right"/>
        <w:rPr>
          <w:lang w:val="tt-RU"/>
        </w:rPr>
      </w:pPr>
      <w:r w:rsidRPr="00C14E42">
        <w:rPr>
          <w:lang w:val="tt-RU"/>
        </w:rPr>
        <w:t>Загидуллина Лейсан Хадиевна</w:t>
      </w:r>
    </w:p>
    <w:p w:rsidR="00397F59" w:rsidRPr="00C14E42" w:rsidRDefault="00397F59" w:rsidP="00E468CD">
      <w:pPr>
        <w:pStyle w:val="NormalWeb"/>
        <w:shd w:val="clear" w:color="auto" w:fill="FFFFFF"/>
        <w:spacing w:before="0" w:beforeAutospacing="0" w:after="0" w:afterAutospacing="0"/>
        <w:jc w:val="right"/>
      </w:pPr>
      <w:r w:rsidRPr="00C14E42">
        <w:t xml:space="preserve">МБДОУ"Сабинский детский сад </w:t>
      </w:r>
    </w:p>
    <w:p w:rsidR="00397F59" w:rsidRPr="00C14E42" w:rsidRDefault="00397F59" w:rsidP="00E468CD">
      <w:pPr>
        <w:pStyle w:val="NormalWeb"/>
        <w:shd w:val="clear" w:color="auto" w:fill="FFFFFF"/>
        <w:spacing w:before="0" w:beforeAutospacing="0" w:after="0" w:afterAutospacing="0"/>
        <w:jc w:val="right"/>
        <w:rPr>
          <w:lang w:val="tt-RU"/>
        </w:rPr>
      </w:pPr>
      <w:r w:rsidRPr="00C14E42">
        <w:t>общеразвивающего вида №5 "Бэлэкэч"</w:t>
      </w:r>
      <w:r w:rsidRPr="00C14E42">
        <w:br/>
        <w:t xml:space="preserve"> п.г.т.Богатые Сабы</w:t>
      </w:r>
    </w:p>
    <w:p w:rsidR="00397F59" w:rsidRPr="00C14E42" w:rsidRDefault="00397F59" w:rsidP="00E468CD">
      <w:pPr>
        <w:pStyle w:val="NormalWeb"/>
        <w:shd w:val="clear" w:color="auto" w:fill="FFFFFF"/>
        <w:spacing w:before="0" w:beforeAutospacing="0" w:after="0" w:afterAutospacing="0"/>
        <w:jc w:val="center"/>
        <w:rPr>
          <w:b/>
          <w:color w:val="000000"/>
        </w:rPr>
      </w:pP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u w:val="single"/>
        </w:rPr>
        <w:t>Максатлар</w:t>
      </w:r>
      <w:r w:rsidRPr="00C14E42">
        <w:rPr>
          <w:b/>
          <w:bCs/>
          <w:color w:val="000000"/>
        </w:rPr>
        <w:t> </w:t>
      </w:r>
      <w:r w:rsidRPr="00C14E42">
        <w:rPr>
          <w:color w:val="000000"/>
        </w:rPr>
        <w:t>:</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1) </w:t>
      </w:r>
      <w:r w:rsidRPr="00C14E42">
        <w:rPr>
          <w:color w:val="000000"/>
          <w:lang w:val="tt-RU"/>
        </w:rPr>
        <w:t>Җиләк-җимеш салаты</w:t>
      </w:r>
      <w:r w:rsidRPr="00C14E42">
        <w:rPr>
          <w:color w:val="000000"/>
        </w:rPr>
        <w:t xml:space="preserve"> белән таныштыру;</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2) </w:t>
      </w:r>
      <w:r w:rsidRPr="00C14E42">
        <w:rPr>
          <w:color w:val="000000"/>
          <w:lang w:val="tt-RU"/>
        </w:rPr>
        <w:t>Я</w:t>
      </w:r>
      <w:r w:rsidRPr="00C14E42">
        <w:rPr>
          <w:color w:val="000000"/>
        </w:rPr>
        <w:t xml:space="preserve">ңа сүзләрне сөйләмгә кертү, </w:t>
      </w:r>
      <w:r w:rsidRPr="00C14E42">
        <w:rPr>
          <w:color w:val="000000"/>
          <w:lang w:val="tt-RU"/>
        </w:rPr>
        <w:t>балаларның</w:t>
      </w:r>
      <w:r w:rsidRPr="00C14E42">
        <w:rPr>
          <w:color w:val="000000"/>
        </w:rPr>
        <w:t xml:space="preserve"> бәйләнешле сөйләм</w:t>
      </w:r>
      <w:r w:rsidRPr="00C14E42">
        <w:rPr>
          <w:color w:val="000000"/>
          <w:lang w:val="tt-RU"/>
        </w:rPr>
        <w:t xml:space="preserve"> телен</w:t>
      </w:r>
      <w:r w:rsidRPr="00C14E42">
        <w:rPr>
          <w:color w:val="000000"/>
        </w:rPr>
        <w:t xml:space="preserve"> үстерү;</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3) </w:t>
      </w:r>
      <w:r w:rsidRPr="00C14E42">
        <w:rPr>
          <w:color w:val="000000"/>
          <w:lang w:val="tt-RU"/>
        </w:rPr>
        <w:t>Салат ризыкларына, файдалы ризыкка</w:t>
      </w:r>
      <w:r w:rsidRPr="00C14E42">
        <w:rPr>
          <w:color w:val="000000"/>
        </w:rPr>
        <w:t xml:space="preserve"> кызыксыну уяту, толерант шәхес тәрбияләү.</w:t>
      </w:r>
    </w:p>
    <w:p w:rsidR="00397F59" w:rsidRPr="00C14E42" w:rsidRDefault="00397F59" w:rsidP="00E468CD">
      <w:pPr>
        <w:pStyle w:val="NormalWeb"/>
        <w:shd w:val="clear" w:color="auto" w:fill="FFFFFF"/>
        <w:spacing w:before="0" w:beforeAutospacing="0" w:after="0" w:afterAutospacing="0"/>
        <w:rPr>
          <w:color w:val="000000"/>
          <w:lang w:val="tt-RU"/>
        </w:rPr>
      </w:pPr>
      <w:r w:rsidRPr="00C14E42">
        <w:rPr>
          <w:b/>
          <w:bCs/>
          <w:color w:val="000000"/>
          <w:u w:val="single"/>
        </w:rPr>
        <w:t>Җиһазлау</w:t>
      </w:r>
      <w:r w:rsidRPr="00C14E42">
        <w:rPr>
          <w:b/>
          <w:bCs/>
          <w:color w:val="000000"/>
        </w:rPr>
        <w:t>:</w:t>
      </w:r>
      <w:r w:rsidRPr="00C14E42">
        <w:rPr>
          <w:color w:val="000000"/>
        </w:rPr>
        <w:t>   компьютер, интерактив такта,</w:t>
      </w:r>
      <w:r w:rsidRPr="00C14E42">
        <w:rPr>
          <w:color w:val="000000"/>
          <w:lang w:val="tt-RU"/>
        </w:rPr>
        <w:t xml:space="preserve"> кисү өчен такталар, алма, банан, йогурт, стек(пычак), калак, салат савыты</w:t>
      </w:r>
    </w:p>
    <w:p w:rsidR="00397F59" w:rsidRPr="00C14E42" w:rsidRDefault="00397F59" w:rsidP="00E468CD">
      <w:pPr>
        <w:pStyle w:val="NormalWeb"/>
        <w:shd w:val="clear" w:color="auto" w:fill="FFFFFF"/>
        <w:spacing w:before="0" w:beforeAutospacing="0" w:after="0" w:afterAutospacing="0"/>
        <w:jc w:val="center"/>
        <w:rPr>
          <w:b/>
          <w:bCs/>
          <w:color w:val="000000"/>
        </w:rPr>
      </w:pPr>
    </w:p>
    <w:p w:rsidR="00397F59" w:rsidRPr="00C14E42" w:rsidRDefault="00397F59" w:rsidP="00E468CD">
      <w:pPr>
        <w:pStyle w:val="NormalWeb"/>
        <w:shd w:val="clear" w:color="auto" w:fill="FFFFFF"/>
        <w:spacing w:before="0" w:beforeAutospacing="0" w:after="0" w:afterAutospacing="0"/>
        <w:jc w:val="center"/>
        <w:rPr>
          <w:color w:val="000000"/>
        </w:rPr>
      </w:pPr>
      <w:r w:rsidRPr="00C14E42">
        <w:rPr>
          <w:b/>
          <w:bCs/>
          <w:color w:val="000000"/>
          <w:lang w:val="tt-RU"/>
        </w:rPr>
        <w:t>Шөгель</w:t>
      </w:r>
      <w:r w:rsidRPr="00C14E42">
        <w:rPr>
          <w:b/>
          <w:bCs/>
          <w:color w:val="000000"/>
        </w:rPr>
        <w:t xml:space="preserve"> барышы</w:t>
      </w: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rPr>
        <w:t>Оештыру.</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1.Уңай психологик халәт тудыру.</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 xml:space="preserve"> «Мин монда»  уены.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Балаларга түгәрәккә басарга һәм күзен йомарга тәкъдим ител</w:t>
      </w:r>
      <w:r w:rsidRPr="00C14E42">
        <w:rPr>
          <w:rFonts w:ascii="Times New Roman" w:hAnsi="Times New Roman"/>
          <w:sz w:val="24"/>
          <w:szCs w:val="24"/>
          <w:lang w:val="tt-RU"/>
        </w:rPr>
        <w:t>ә</w:t>
      </w:r>
      <w:r w:rsidRPr="00C14E42">
        <w:rPr>
          <w:rFonts w:ascii="Times New Roman" w:hAnsi="Times New Roman"/>
          <w:sz w:val="24"/>
          <w:szCs w:val="24"/>
        </w:rPr>
        <w:t>. Тәрбияче балага кадәр барып җитә һәм " Динә, син монда</w:t>
      </w:r>
      <w:r w:rsidRPr="00C14E42">
        <w:rPr>
          <w:rFonts w:ascii="Times New Roman" w:hAnsi="Times New Roman"/>
          <w:sz w:val="24"/>
          <w:szCs w:val="24"/>
          <w:lang w:val="tt-RU"/>
        </w:rPr>
        <w:t>мы</w:t>
      </w:r>
      <w:r w:rsidRPr="00C14E42">
        <w:rPr>
          <w:rFonts w:ascii="Times New Roman" w:hAnsi="Times New Roman"/>
          <w:sz w:val="24"/>
          <w:szCs w:val="24"/>
        </w:rPr>
        <w:t>?»</w:t>
      </w:r>
      <w:r w:rsidRPr="00C14E42">
        <w:rPr>
          <w:rFonts w:ascii="Times New Roman" w:hAnsi="Times New Roman"/>
          <w:sz w:val="24"/>
          <w:szCs w:val="24"/>
          <w:lang w:val="tt-RU"/>
        </w:rPr>
        <w:t xml:space="preserve"> </w:t>
      </w:r>
      <w:r w:rsidRPr="00C14E42">
        <w:rPr>
          <w:rFonts w:ascii="Times New Roman" w:hAnsi="Times New Roman"/>
          <w:sz w:val="24"/>
          <w:szCs w:val="24"/>
        </w:rPr>
        <w:t xml:space="preserve"> Бала, үз исемен ишетеп, кагылуын сизеп, " мин монда!»</w:t>
      </w:r>
      <w:r w:rsidRPr="00C14E42">
        <w:rPr>
          <w:rFonts w:ascii="Times New Roman" w:hAnsi="Times New Roman"/>
          <w:sz w:val="24"/>
          <w:szCs w:val="24"/>
          <w:lang w:val="tt-RU"/>
        </w:rPr>
        <w:t xml:space="preserve"> дип җавап бирә.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Зинһар, табышмакны чишергә ярдэм итегез: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Туган көннең кичендә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Бер икмәк пешерәләр,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Теләгәнеңне сайлап ал!» дип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Һәм барчасы да җырлыйлар:«...Ак калач»</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Дөрес балалар, бүген без сезнең белән ашамлыклар турында сөйләшербез. Ә сез ничек уйлыйсыз җиңелме – әзерләргә? (юк).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Ә әйдәгез, без бу сорауга җавапны Машадан беләбез </w:t>
      </w:r>
    </w:p>
    <w:p w:rsidR="00397F59" w:rsidRPr="00C14E42" w:rsidRDefault="00397F59" w:rsidP="00E468CD">
      <w:pPr>
        <w:spacing w:after="0" w:line="240" w:lineRule="auto"/>
        <w:rPr>
          <w:rFonts w:ascii="Times New Roman" w:hAnsi="Times New Roman"/>
          <w:color w:val="44546A"/>
          <w:sz w:val="24"/>
          <w:szCs w:val="24"/>
          <w:u w:val="single"/>
          <w:lang w:val="tt-RU"/>
        </w:rPr>
      </w:pPr>
      <w:r w:rsidRPr="00C14E42">
        <w:rPr>
          <w:rFonts w:ascii="Times New Roman" w:hAnsi="Times New Roman"/>
          <w:sz w:val="24"/>
          <w:szCs w:val="24"/>
          <w:lang w:val="tt-RU"/>
        </w:rPr>
        <w:t xml:space="preserve">  </w:t>
      </w:r>
      <w:r w:rsidRPr="00C14E42">
        <w:rPr>
          <w:rFonts w:ascii="Times New Roman" w:hAnsi="Times New Roman"/>
          <w:color w:val="44546A"/>
          <w:sz w:val="24"/>
          <w:szCs w:val="24"/>
          <w:u w:val="single"/>
        </w:rPr>
        <w:t>https://vk.com/video-133467854_456239211</w:t>
      </w:r>
      <w:r w:rsidRPr="00C14E42">
        <w:rPr>
          <w:rFonts w:ascii="Times New Roman" w:hAnsi="Times New Roman"/>
          <w:color w:val="44546A"/>
          <w:sz w:val="24"/>
          <w:szCs w:val="24"/>
          <w:u w:val="single"/>
          <w:lang w:val="tt-RU"/>
        </w:rPr>
        <w:t xml:space="preserve">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Экранга карыйбыз (Маша аш</w:t>
      </w:r>
      <w:r w:rsidRPr="00C14E42">
        <w:rPr>
          <w:rFonts w:ascii="Times New Roman" w:hAnsi="Times New Roman"/>
          <w:sz w:val="24"/>
          <w:szCs w:val="24"/>
          <w:lang w:val="tt-RU"/>
        </w:rPr>
        <w:t>арга</w:t>
      </w:r>
      <w:r w:rsidRPr="00C14E42">
        <w:rPr>
          <w:rFonts w:ascii="Times New Roman" w:hAnsi="Times New Roman"/>
          <w:sz w:val="24"/>
          <w:szCs w:val="24"/>
        </w:rPr>
        <w:t xml:space="preserve"> әзерли)</w:t>
      </w:r>
    </w:p>
    <w:p w:rsidR="00397F59" w:rsidRPr="00C14E42" w:rsidRDefault="00397F59" w:rsidP="00E468CD">
      <w:pPr>
        <w:spacing w:after="0" w:line="240" w:lineRule="auto"/>
        <w:rPr>
          <w:rFonts w:ascii="Times New Roman" w:hAnsi="Times New Roman"/>
          <w:b/>
          <w:bCs/>
          <w:color w:val="000000"/>
          <w:sz w:val="24"/>
          <w:szCs w:val="24"/>
          <w:shd w:val="clear" w:color="auto" w:fill="FFFFFF"/>
        </w:rPr>
      </w:pPr>
      <w:r w:rsidRPr="00C14E42">
        <w:rPr>
          <w:rFonts w:ascii="Times New Roman" w:hAnsi="Times New Roman"/>
          <w:b/>
          <w:bCs/>
          <w:color w:val="000000"/>
          <w:sz w:val="24"/>
          <w:szCs w:val="24"/>
          <w:shd w:val="clear" w:color="auto" w:fill="FFFFFF"/>
        </w:rPr>
        <w:t>II. Белемнәрне актуальләштерү.</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Тәрбияче:</w:t>
      </w:r>
      <w:r w:rsidRPr="00C14E42">
        <w:rPr>
          <w:rFonts w:ascii="Times New Roman" w:hAnsi="Times New Roman"/>
          <w:sz w:val="24"/>
          <w:szCs w:val="24"/>
        </w:rPr>
        <w:t xml:space="preserve"> Чынлыкта, әзерләү-бу гади генә </w:t>
      </w:r>
      <w:r w:rsidRPr="00C14E42">
        <w:rPr>
          <w:rFonts w:ascii="Times New Roman" w:hAnsi="Times New Roman"/>
          <w:sz w:val="24"/>
          <w:szCs w:val="24"/>
          <w:lang w:val="tt-RU"/>
        </w:rPr>
        <w:t>эш</w:t>
      </w:r>
      <w:r w:rsidRPr="00C14E42">
        <w:rPr>
          <w:rFonts w:ascii="Times New Roman" w:hAnsi="Times New Roman"/>
          <w:sz w:val="24"/>
          <w:szCs w:val="24"/>
        </w:rPr>
        <w:t xml:space="preserve"> түгел! Бүген Мин баш пешекче булам, ә сез минем ярдәмчеләрем – пешекчеләр булачаксыз. Килешәсезме? (Алъяпкыч киендерәбез)</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Балалар: </w:t>
      </w:r>
      <w:r w:rsidRPr="00C14E42">
        <w:rPr>
          <w:rFonts w:ascii="Times New Roman" w:hAnsi="Times New Roman"/>
          <w:sz w:val="24"/>
          <w:szCs w:val="24"/>
          <w:lang w:val="tt-RU"/>
        </w:rPr>
        <w:t>Ә</w:t>
      </w:r>
      <w:r w:rsidRPr="00C14E42">
        <w:rPr>
          <w:rFonts w:ascii="Times New Roman" w:hAnsi="Times New Roman"/>
          <w:sz w:val="24"/>
          <w:szCs w:val="24"/>
        </w:rPr>
        <w:t>йе, риза.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Тәрбияче:</w:t>
      </w:r>
      <w:r w:rsidRPr="00C14E42">
        <w:rPr>
          <w:rFonts w:ascii="Times New Roman" w:hAnsi="Times New Roman"/>
          <w:sz w:val="24"/>
          <w:szCs w:val="24"/>
        </w:rPr>
        <w:t xml:space="preserve"> Ә бездә бүген кем кизү тора?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Балалар:</w:t>
      </w:r>
      <w:r w:rsidRPr="00C14E42">
        <w:rPr>
          <w:rFonts w:ascii="Times New Roman" w:hAnsi="Times New Roman"/>
          <w:sz w:val="24"/>
          <w:szCs w:val="24"/>
          <w:lang w:val="tt-RU"/>
        </w:rPr>
        <w:t xml:space="preserve"> </w:t>
      </w:r>
      <w:r w:rsidRPr="00C14E42">
        <w:rPr>
          <w:rFonts w:ascii="Times New Roman" w:hAnsi="Times New Roman"/>
          <w:sz w:val="24"/>
          <w:szCs w:val="24"/>
        </w:rPr>
        <w:t>Без (Динә һәм Али</w:t>
      </w:r>
      <w:r w:rsidRPr="00C14E42">
        <w:rPr>
          <w:rFonts w:ascii="Times New Roman" w:hAnsi="Times New Roman"/>
          <w:sz w:val="24"/>
          <w:szCs w:val="24"/>
          <w:lang w:val="tt-RU"/>
        </w:rPr>
        <w:t>м</w:t>
      </w:r>
      <w:r w:rsidRPr="00C14E42">
        <w:rPr>
          <w:rFonts w:ascii="Times New Roman" w:hAnsi="Times New Roman"/>
          <w:sz w:val="24"/>
          <w:szCs w:val="24"/>
        </w:rPr>
        <w:t xml:space="preserve"> пьедесталга басалар)</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Тәрбияче: </w:t>
      </w:r>
      <w:r w:rsidRPr="00C14E42">
        <w:rPr>
          <w:rFonts w:ascii="Times New Roman" w:hAnsi="Times New Roman"/>
          <w:sz w:val="24"/>
          <w:szCs w:val="24"/>
          <w:lang w:val="tt-RU"/>
        </w:rPr>
        <w:t>Ә</w:t>
      </w:r>
      <w:r w:rsidRPr="00C14E42">
        <w:rPr>
          <w:rFonts w:ascii="Times New Roman" w:hAnsi="Times New Roman"/>
          <w:sz w:val="24"/>
          <w:szCs w:val="24"/>
        </w:rPr>
        <w:t xml:space="preserve"> бүген төшке ашка нәрсә бар?</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Динә: Игътибар! Игътибар!</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Алим: </w:t>
      </w:r>
      <w:r w:rsidRPr="00C14E42">
        <w:rPr>
          <w:rFonts w:ascii="Times New Roman" w:hAnsi="Times New Roman"/>
          <w:sz w:val="24"/>
          <w:szCs w:val="24"/>
          <w:lang w:val="tt-RU"/>
        </w:rPr>
        <w:t>Б</w:t>
      </w:r>
      <w:r w:rsidRPr="00C14E42">
        <w:rPr>
          <w:rFonts w:ascii="Times New Roman" w:hAnsi="Times New Roman"/>
          <w:sz w:val="24"/>
          <w:szCs w:val="24"/>
        </w:rPr>
        <w:t>үген төшке аш</w:t>
      </w:r>
      <w:r w:rsidRPr="00C14E42">
        <w:rPr>
          <w:rFonts w:ascii="Times New Roman" w:hAnsi="Times New Roman"/>
          <w:sz w:val="24"/>
          <w:szCs w:val="24"/>
          <w:lang w:val="tt-RU"/>
        </w:rPr>
        <w:t>т</w:t>
      </w:r>
      <w:r w:rsidRPr="00C14E42">
        <w:rPr>
          <w:rFonts w:ascii="Times New Roman" w:hAnsi="Times New Roman"/>
          <w:sz w:val="24"/>
          <w:szCs w:val="24"/>
        </w:rPr>
        <w:t>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Динә</w:t>
      </w:r>
      <w:r w:rsidRPr="00C14E42">
        <w:rPr>
          <w:rFonts w:ascii="Times New Roman" w:hAnsi="Times New Roman"/>
          <w:sz w:val="24"/>
          <w:szCs w:val="24"/>
          <w:lang w:val="tt-RU"/>
        </w:rPr>
        <w:t>:</w:t>
      </w:r>
      <w:r w:rsidRPr="00C14E42">
        <w:rPr>
          <w:rFonts w:ascii="Times New Roman" w:hAnsi="Times New Roman"/>
          <w:sz w:val="24"/>
          <w:szCs w:val="24"/>
        </w:rPr>
        <w:t xml:space="preserve"> </w:t>
      </w:r>
      <w:r w:rsidRPr="00C14E42">
        <w:rPr>
          <w:rFonts w:ascii="Times New Roman" w:hAnsi="Times New Roman"/>
          <w:sz w:val="24"/>
          <w:szCs w:val="24"/>
          <w:lang w:val="tt-RU"/>
        </w:rPr>
        <w:t>Җ</w:t>
      </w:r>
      <w:r w:rsidRPr="00C14E42">
        <w:rPr>
          <w:rFonts w:ascii="Times New Roman" w:hAnsi="Times New Roman"/>
          <w:sz w:val="24"/>
          <w:szCs w:val="24"/>
        </w:rPr>
        <w:t xml:space="preserve">иләк </w:t>
      </w:r>
      <w:r w:rsidRPr="00C14E42">
        <w:rPr>
          <w:rFonts w:ascii="Times New Roman" w:hAnsi="Times New Roman"/>
          <w:sz w:val="24"/>
          <w:szCs w:val="24"/>
          <w:lang w:val="tt-RU"/>
        </w:rPr>
        <w:t xml:space="preserve">- җимеш </w:t>
      </w:r>
      <w:r w:rsidRPr="00C14E42">
        <w:rPr>
          <w:rFonts w:ascii="Times New Roman" w:hAnsi="Times New Roman"/>
          <w:sz w:val="24"/>
          <w:szCs w:val="24"/>
        </w:rPr>
        <w:t>салаты</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Алим</w:t>
      </w:r>
      <w:r w:rsidRPr="00C14E42">
        <w:rPr>
          <w:rFonts w:ascii="Times New Roman" w:hAnsi="Times New Roman"/>
          <w:sz w:val="24"/>
          <w:szCs w:val="24"/>
          <w:lang w:val="tt-RU"/>
        </w:rPr>
        <w:t>:</w:t>
      </w:r>
      <w:r w:rsidRPr="00C14E42">
        <w:rPr>
          <w:rFonts w:ascii="Times New Roman" w:hAnsi="Times New Roman"/>
          <w:sz w:val="24"/>
          <w:szCs w:val="24"/>
        </w:rPr>
        <w:t xml:space="preserve"> </w:t>
      </w:r>
      <w:r w:rsidRPr="00C14E42">
        <w:rPr>
          <w:rFonts w:ascii="Times New Roman" w:hAnsi="Times New Roman"/>
          <w:sz w:val="24"/>
          <w:szCs w:val="24"/>
          <w:lang w:val="tt-RU"/>
        </w:rPr>
        <w:t>М</w:t>
      </w:r>
      <w:r w:rsidRPr="00C14E42">
        <w:rPr>
          <w:rFonts w:ascii="Times New Roman" w:hAnsi="Times New Roman"/>
          <w:sz w:val="24"/>
          <w:szCs w:val="24"/>
        </w:rPr>
        <w:t>оны</w:t>
      </w:r>
      <w:r w:rsidRPr="00C14E42">
        <w:rPr>
          <w:rFonts w:ascii="Times New Roman" w:hAnsi="Times New Roman"/>
          <w:sz w:val="24"/>
          <w:szCs w:val="24"/>
          <w:lang w:val="tt-RU"/>
        </w:rPr>
        <w:t xml:space="preserve"> ясар </w:t>
      </w:r>
      <w:r w:rsidRPr="00C14E42">
        <w:rPr>
          <w:rFonts w:ascii="Times New Roman" w:hAnsi="Times New Roman"/>
          <w:sz w:val="24"/>
          <w:szCs w:val="24"/>
        </w:rPr>
        <w:t>өчен безгә кирәк булачак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Динә</w:t>
      </w:r>
      <w:r w:rsidRPr="00C14E42">
        <w:rPr>
          <w:rFonts w:ascii="Times New Roman" w:hAnsi="Times New Roman"/>
          <w:sz w:val="24"/>
          <w:szCs w:val="24"/>
          <w:lang w:val="tt-RU"/>
        </w:rPr>
        <w:t>:</w:t>
      </w:r>
      <w:r w:rsidRPr="00C14E42">
        <w:rPr>
          <w:rFonts w:ascii="Times New Roman" w:hAnsi="Times New Roman"/>
          <w:sz w:val="24"/>
          <w:szCs w:val="24"/>
        </w:rPr>
        <w:t xml:space="preserve"> </w:t>
      </w:r>
      <w:r w:rsidRPr="00C14E42">
        <w:rPr>
          <w:rFonts w:ascii="Times New Roman" w:hAnsi="Times New Roman"/>
          <w:sz w:val="24"/>
          <w:szCs w:val="24"/>
          <w:lang w:val="tt-RU"/>
        </w:rPr>
        <w:t>Бер</w:t>
      </w:r>
      <w:r w:rsidRPr="00C14E42">
        <w:rPr>
          <w:rFonts w:ascii="Times New Roman" w:hAnsi="Times New Roman"/>
          <w:sz w:val="24"/>
          <w:szCs w:val="24"/>
        </w:rPr>
        <w:t xml:space="preserve"> алма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Алим:</w:t>
      </w:r>
      <w:r w:rsidRPr="00C14E42">
        <w:rPr>
          <w:rFonts w:ascii="Times New Roman" w:hAnsi="Times New Roman"/>
          <w:sz w:val="24"/>
          <w:szCs w:val="24"/>
        </w:rPr>
        <w:t xml:space="preserve"> </w:t>
      </w:r>
      <w:r w:rsidRPr="00C14E42">
        <w:rPr>
          <w:rFonts w:ascii="Times New Roman" w:hAnsi="Times New Roman"/>
          <w:sz w:val="24"/>
          <w:szCs w:val="24"/>
          <w:lang w:val="tt-RU"/>
        </w:rPr>
        <w:t>Б</w:t>
      </w:r>
      <w:r w:rsidRPr="00C14E42">
        <w:rPr>
          <w:rFonts w:ascii="Times New Roman" w:hAnsi="Times New Roman"/>
          <w:sz w:val="24"/>
          <w:szCs w:val="24"/>
        </w:rPr>
        <w:t>ер банан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Бергә</w:t>
      </w:r>
      <w:r w:rsidRPr="00C14E42">
        <w:rPr>
          <w:rFonts w:ascii="Times New Roman" w:hAnsi="Times New Roman"/>
          <w:sz w:val="24"/>
          <w:szCs w:val="24"/>
          <w:lang w:val="tt-RU"/>
        </w:rPr>
        <w:t>: Й</w:t>
      </w:r>
      <w:r w:rsidRPr="00C14E42">
        <w:rPr>
          <w:rFonts w:ascii="Times New Roman" w:hAnsi="Times New Roman"/>
          <w:sz w:val="24"/>
          <w:szCs w:val="24"/>
        </w:rPr>
        <w:t>огурт</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Иң элек әзерли башлаганчы, һәр пешекче продуктлар, җиләк-җимеш һәм яшелчә турында барысын да белергә тиеш</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 xml:space="preserve">Тәрбияче: Пешекчеләрнең яраткан уены бар, уйнарга телисезме? </w:t>
      </w:r>
      <w:r w:rsidRPr="00C14E42">
        <w:rPr>
          <w:rFonts w:ascii="Times New Roman" w:hAnsi="Times New Roman"/>
          <w:sz w:val="24"/>
          <w:szCs w:val="24"/>
        </w:rPr>
        <w:t>(балаларның җаваплары).</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w:t>
      </w:r>
      <w:r w:rsidRPr="00C14E42">
        <w:rPr>
          <w:rFonts w:ascii="Times New Roman" w:hAnsi="Times New Roman"/>
          <w:b/>
          <w:sz w:val="24"/>
          <w:szCs w:val="24"/>
        </w:rPr>
        <w:t>Тәм</w:t>
      </w:r>
      <w:r w:rsidRPr="00C14E42">
        <w:rPr>
          <w:rFonts w:ascii="Times New Roman" w:hAnsi="Times New Roman"/>
          <w:b/>
          <w:sz w:val="24"/>
          <w:szCs w:val="24"/>
          <w:lang w:val="tt-RU"/>
        </w:rPr>
        <w:t>е буенча бел</w:t>
      </w:r>
      <w:r w:rsidRPr="00C14E42">
        <w:rPr>
          <w:rFonts w:ascii="Times New Roman" w:hAnsi="Times New Roman"/>
          <w:b/>
          <w:sz w:val="24"/>
          <w:szCs w:val="24"/>
        </w:rPr>
        <w:t xml:space="preserve"> " уены.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күзләрен йомалар. Тәрбияче балаларның авызына кечкенә җиләк-җимеш кисәкләрен сала. (Балалар нәрсә ашаганнарын, тәмен билгелиләр).</w:t>
      </w:r>
    </w:p>
    <w:p w:rsidR="00397F59" w:rsidRPr="00C14E42" w:rsidRDefault="00397F59" w:rsidP="00E468CD">
      <w:pPr>
        <w:spacing w:after="0" w:line="240" w:lineRule="auto"/>
        <w:rPr>
          <w:rFonts w:ascii="Times New Roman" w:hAnsi="Times New Roman"/>
          <w:b/>
          <w:bCs/>
          <w:color w:val="000000"/>
          <w:sz w:val="24"/>
          <w:szCs w:val="24"/>
          <w:shd w:val="clear" w:color="auto" w:fill="FFFFFF"/>
          <w:lang w:val="tt-RU"/>
        </w:rPr>
      </w:pPr>
      <w:r w:rsidRPr="00C14E42">
        <w:rPr>
          <w:rFonts w:ascii="Times New Roman" w:hAnsi="Times New Roman"/>
          <w:b/>
          <w:bCs/>
          <w:color w:val="000000"/>
          <w:sz w:val="24"/>
          <w:szCs w:val="24"/>
          <w:shd w:val="clear" w:color="auto" w:fill="FFFFFF"/>
          <w:lang w:val="tt-RU"/>
        </w:rPr>
        <w:t>III. Яңа белем һәм күнекмәләр формалаштыру.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Балалар, ә җиләк-җимештән нәрсәләр ясап, пешереп була?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ашарга була җиләк-җимешне; алма пирогы пешереп була; компот кайнатып була; кайнатма пешерергә һ. б.</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Бүген без үзебез җиләк-җимеш салаты әзерләячәкбез. Моның өчен безгә нинди җиләк-җимеш кирәк булачак?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Балалар: Алма, банан, йогурт.</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Тәрбияче: </w:t>
      </w:r>
      <w:r w:rsidRPr="00C14E42">
        <w:rPr>
          <w:rFonts w:ascii="Times New Roman" w:hAnsi="Times New Roman"/>
          <w:sz w:val="24"/>
          <w:szCs w:val="24"/>
          <w:lang w:val="tt-RU"/>
        </w:rPr>
        <w:t>Б</w:t>
      </w:r>
      <w:r w:rsidRPr="00C14E42">
        <w:rPr>
          <w:rFonts w:ascii="Times New Roman" w:hAnsi="Times New Roman"/>
          <w:sz w:val="24"/>
          <w:szCs w:val="24"/>
        </w:rPr>
        <w:t>ез салатны ничек ясарбыз?</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Балалар: </w:t>
      </w:r>
      <w:r w:rsidRPr="00C14E42">
        <w:rPr>
          <w:rFonts w:ascii="Times New Roman" w:hAnsi="Times New Roman"/>
          <w:sz w:val="24"/>
          <w:szCs w:val="24"/>
          <w:lang w:val="tt-RU"/>
        </w:rPr>
        <w:t>Җ</w:t>
      </w:r>
      <w:r w:rsidRPr="00C14E42">
        <w:rPr>
          <w:rFonts w:ascii="Times New Roman" w:hAnsi="Times New Roman"/>
          <w:sz w:val="24"/>
          <w:szCs w:val="24"/>
        </w:rPr>
        <w:t>иләк-җимеш</w:t>
      </w:r>
      <w:r w:rsidRPr="00C14E42">
        <w:rPr>
          <w:rFonts w:ascii="Times New Roman" w:hAnsi="Times New Roman"/>
          <w:sz w:val="24"/>
          <w:szCs w:val="24"/>
          <w:lang w:val="tt-RU"/>
        </w:rPr>
        <w:t xml:space="preserve">не </w:t>
      </w:r>
      <w:r w:rsidRPr="00C14E42">
        <w:rPr>
          <w:rFonts w:ascii="Times New Roman" w:hAnsi="Times New Roman"/>
          <w:sz w:val="24"/>
          <w:szCs w:val="24"/>
        </w:rPr>
        <w:t>кисәргә</w:t>
      </w:r>
      <w:r w:rsidRPr="00C14E42">
        <w:rPr>
          <w:rFonts w:ascii="Times New Roman" w:hAnsi="Times New Roman"/>
          <w:sz w:val="24"/>
          <w:szCs w:val="24"/>
          <w:lang w:val="tt-RU"/>
        </w:rPr>
        <w:t xml:space="preserve"> кирәк</w:t>
      </w:r>
      <w:r w:rsidRPr="00C14E42">
        <w:rPr>
          <w:rFonts w:ascii="Times New Roman" w:hAnsi="Times New Roman"/>
          <w:sz w:val="24"/>
          <w:szCs w:val="24"/>
        </w:rPr>
        <w:t>.</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Тәрбияче: </w:t>
      </w:r>
      <w:r w:rsidRPr="00C14E42">
        <w:rPr>
          <w:rFonts w:ascii="Times New Roman" w:hAnsi="Times New Roman"/>
          <w:sz w:val="24"/>
          <w:szCs w:val="24"/>
          <w:lang w:val="tt-RU"/>
        </w:rPr>
        <w:t>Б</w:t>
      </w:r>
      <w:r w:rsidRPr="00C14E42">
        <w:rPr>
          <w:rFonts w:ascii="Times New Roman" w:hAnsi="Times New Roman"/>
          <w:sz w:val="24"/>
          <w:szCs w:val="24"/>
        </w:rPr>
        <w:t xml:space="preserve">езгә эштә нинди куркыныч </w:t>
      </w:r>
      <w:r w:rsidRPr="00C14E42">
        <w:rPr>
          <w:rFonts w:ascii="Times New Roman" w:hAnsi="Times New Roman"/>
          <w:sz w:val="24"/>
          <w:szCs w:val="24"/>
          <w:lang w:val="tt-RU"/>
        </w:rPr>
        <w:t>корал</w:t>
      </w:r>
      <w:r w:rsidRPr="00C14E42">
        <w:rPr>
          <w:rFonts w:ascii="Times New Roman" w:hAnsi="Times New Roman"/>
          <w:sz w:val="24"/>
          <w:szCs w:val="24"/>
        </w:rPr>
        <w:t xml:space="preserve"> кирәк булачак?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Балалар: Пычак</w:t>
      </w:r>
      <w:r w:rsidRPr="00C14E42">
        <w:rPr>
          <w:rFonts w:ascii="Times New Roman" w:hAnsi="Times New Roman"/>
          <w:sz w:val="24"/>
          <w:szCs w:val="24"/>
          <w:lang w:val="tt-RU"/>
        </w:rPr>
        <w:t xml:space="preserve"> (стек)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Пычак белән эш итү кагыйдәләрен атагыз әле миңа. (Балаларның җаваплары.)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Җавап бирәләр, тәрбияче балаларның җавапларын ачыклый һәм гомумиләштерә: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Салат әзерли башлар алдыннан тагын нәрсә эшләргә кирәк?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Балалар: </w:t>
      </w:r>
      <w:r w:rsidRPr="00C14E42">
        <w:rPr>
          <w:rFonts w:ascii="Times New Roman" w:hAnsi="Times New Roman"/>
          <w:sz w:val="24"/>
          <w:szCs w:val="24"/>
          <w:lang w:val="tt-RU"/>
        </w:rPr>
        <w:t>К</w:t>
      </w:r>
      <w:r w:rsidRPr="00C14E42">
        <w:rPr>
          <w:rFonts w:ascii="Times New Roman" w:hAnsi="Times New Roman"/>
          <w:sz w:val="24"/>
          <w:szCs w:val="24"/>
        </w:rPr>
        <w:t>улларны юарга (кулларны юарга бара)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b/>
          <w:bCs/>
          <w:color w:val="000000"/>
          <w:sz w:val="24"/>
          <w:szCs w:val="24"/>
          <w:shd w:val="clear" w:color="auto" w:fill="FFFFFF"/>
        </w:rPr>
        <w:t>Биремне башкару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Балалар өстәлләр артына уза</w:t>
      </w:r>
      <w:r w:rsidRPr="00C14E42">
        <w:rPr>
          <w:rFonts w:ascii="Times New Roman" w:hAnsi="Times New Roman"/>
          <w:sz w:val="24"/>
          <w:szCs w:val="24"/>
          <w:lang w:val="tt-RU"/>
        </w:rPr>
        <w:t>лар</w:t>
      </w:r>
      <w:r w:rsidRPr="00C14E42">
        <w:rPr>
          <w:rFonts w:ascii="Times New Roman" w:hAnsi="Times New Roman"/>
          <w:sz w:val="24"/>
          <w:szCs w:val="24"/>
        </w:rPr>
        <w:t xml:space="preserve">. Тәрбияче җиләк-җимешне ничек дөрес итеп кисәргә һәм салатникка салырга кирәклеген аңлата. Барысы да балалар аңлашыламы, сораулар юкмы, дип аныклый. Эш барышында тәрбияче ярдәм күрсәтә, дәртләндерә, мактый. Салатны </w:t>
      </w:r>
      <w:r w:rsidRPr="00C14E42">
        <w:rPr>
          <w:rFonts w:ascii="Times New Roman" w:hAnsi="Times New Roman"/>
          <w:sz w:val="24"/>
          <w:szCs w:val="24"/>
          <w:lang w:val="tt-RU"/>
        </w:rPr>
        <w:t>салат савытына</w:t>
      </w:r>
      <w:r w:rsidRPr="00C14E42">
        <w:rPr>
          <w:rFonts w:ascii="Times New Roman" w:hAnsi="Times New Roman"/>
          <w:sz w:val="24"/>
          <w:szCs w:val="24"/>
        </w:rPr>
        <w:t xml:space="preserve"> салалар, </w:t>
      </w:r>
      <w:r w:rsidRPr="00C14E42">
        <w:rPr>
          <w:rFonts w:ascii="Times New Roman" w:hAnsi="Times New Roman"/>
          <w:sz w:val="24"/>
          <w:szCs w:val="24"/>
          <w:lang w:val="tt-RU"/>
        </w:rPr>
        <w:t>бер стакан йогурт салалар. Табын ө</w:t>
      </w:r>
      <w:r w:rsidRPr="00C14E42">
        <w:rPr>
          <w:rFonts w:ascii="Times New Roman" w:hAnsi="Times New Roman"/>
          <w:sz w:val="24"/>
          <w:szCs w:val="24"/>
        </w:rPr>
        <w:t>стәл</w:t>
      </w:r>
      <w:r w:rsidRPr="00C14E42">
        <w:rPr>
          <w:rFonts w:ascii="Times New Roman" w:hAnsi="Times New Roman"/>
          <w:sz w:val="24"/>
          <w:szCs w:val="24"/>
          <w:lang w:val="tt-RU"/>
        </w:rPr>
        <w:t>енә китереп</w:t>
      </w:r>
      <w:r w:rsidRPr="00C14E42">
        <w:rPr>
          <w:rFonts w:ascii="Times New Roman" w:hAnsi="Times New Roman"/>
          <w:sz w:val="24"/>
          <w:szCs w:val="24"/>
        </w:rPr>
        <w:t xml:space="preserve"> куялар. Тәрбияче балаларны өстәл артына чакыра һәм </w:t>
      </w:r>
      <w:r w:rsidRPr="00C14E42">
        <w:rPr>
          <w:rFonts w:ascii="Times New Roman" w:hAnsi="Times New Roman"/>
          <w:sz w:val="24"/>
          <w:szCs w:val="24"/>
          <w:lang w:val="tt-RU"/>
        </w:rPr>
        <w:t>балалар, ашларыгыз тәмле булсын диеп, теләк тели</w:t>
      </w:r>
      <w:r w:rsidRPr="00C14E42">
        <w:rPr>
          <w:rFonts w:ascii="Times New Roman" w:hAnsi="Times New Roman"/>
          <w:sz w:val="24"/>
          <w:szCs w:val="24"/>
        </w:rPr>
        <w:t>.</w:t>
      </w:r>
    </w:p>
    <w:p w:rsidR="00397F59" w:rsidRPr="00C14E42" w:rsidRDefault="00397F59" w:rsidP="00E468CD">
      <w:pPr>
        <w:spacing w:after="0" w:line="240" w:lineRule="auto"/>
        <w:rPr>
          <w:rFonts w:ascii="Times New Roman" w:hAnsi="Times New Roman"/>
          <w:b/>
          <w:bCs/>
          <w:color w:val="000000"/>
          <w:sz w:val="24"/>
          <w:szCs w:val="24"/>
          <w:shd w:val="clear" w:color="auto" w:fill="FFFFFF"/>
        </w:rPr>
      </w:pPr>
      <w:r w:rsidRPr="00C14E42">
        <w:rPr>
          <w:rFonts w:ascii="Times New Roman" w:hAnsi="Times New Roman"/>
          <w:b/>
          <w:bCs/>
          <w:color w:val="000000"/>
          <w:sz w:val="24"/>
          <w:szCs w:val="24"/>
          <w:shd w:val="clear" w:color="auto" w:fill="FFFFFF"/>
        </w:rPr>
        <w:t>Йомгаклау.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Бүген без нәрсә әзерләдек?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Бездә нинди җиләк-җимеш бар иде?</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Сез ничек уйлыйсыз, бу салат файдалы</w:t>
      </w:r>
      <w:r w:rsidRPr="00C14E42">
        <w:rPr>
          <w:rFonts w:ascii="Times New Roman" w:hAnsi="Times New Roman"/>
          <w:sz w:val="24"/>
          <w:szCs w:val="24"/>
          <w:lang w:val="tt-RU"/>
        </w:rPr>
        <w:t>мы</w:t>
      </w:r>
      <w:r w:rsidRPr="00C14E42">
        <w:rPr>
          <w:rFonts w:ascii="Times New Roman" w:hAnsi="Times New Roman"/>
          <w:sz w:val="24"/>
          <w:szCs w:val="24"/>
        </w:rPr>
        <w:t>? Нигә?</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Балалар кабат о</w:t>
      </w:r>
      <w:r w:rsidRPr="00C14E42">
        <w:rPr>
          <w:rFonts w:ascii="Times New Roman" w:hAnsi="Times New Roman"/>
          <w:sz w:val="24"/>
          <w:szCs w:val="24"/>
        </w:rPr>
        <w:t>чрашу</w:t>
      </w:r>
      <w:r w:rsidRPr="00C14E42">
        <w:rPr>
          <w:rFonts w:ascii="Times New Roman" w:hAnsi="Times New Roman"/>
          <w:sz w:val="24"/>
          <w:szCs w:val="24"/>
          <w:lang w:val="tt-RU"/>
        </w:rPr>
        <w:t>ларга</w:t>
      </w:r>
      <w:r w:rsidRPr="00C14E42">
        <w:rPr>
          <w:rFonts w:ascii="Times New Roman" w:hAnsi="Times New Roman"/>
          <w:sz w:val="24"/>
          <w:szCs w:val="24"/>
        </w:rPr>
        <w:t xml:space="preserve"> кадәр</w:t>
      </w:r>
      <w:r w:rsidRPr="00C14E42">
        <w:rPr>
          <w:rFonts w:ascii="Times New Roman" w:hAnsi="Times New Roman"/>
          <w:sz w:val="24"/>
          <w:szCs w:val="24"/>
          <w:lang w:val="tt-RU"/>
        </w:rPr>
        <w:t>.</w:t>
      </w:r>
      <w:r w:rsidRPr="00C14E42">
        <w:rPr>
          <w:rFonts w:ascii="Times New Roman" w:hAnsi="Times New Roman"/>
          <w:sz w:val="24"/>
          <w:szCs w:val="24"/>
        </w:rPr>
        <w:t xml:space="preserve"> </w:t>
      </w:r>
      <w:r w:rsidRPr="00C14E42">
        <w:rPr>
          <w:rFonts w:ascii="Times New Roman" w:hAnsi="Times New Roman"/>
          <w:sz w:val="24"/>
          <w:szCs w:val="24"/>
          <w:lang w:val="tt-RU"/>
        </w:rPr>
        <w:t>С</w:t>
      </w:r>
      <w:r w:rsidRPr="00C14E42">
        <w:rPr>
          <w:rFonts w:ascii="Times New Roman" w:hAnsi="Times New Roman"/>
          <w:sz w:val="24"/>
          <w:szCs w:val="24"/>
        </w:rPr>
        <w:t>ез бүген бик пөхтә, эмоциональ булдыгыз. Рәхмәт!</w:t>
      </w:r>
    </w:p>
    <w:p w:rsidR="00397F59" w:rsidRPr="00C14E42" w:rsidRDefault="00397F59" w:rsidP="00E468CD">
      <w:pPr>
        <w:pStyle w:val="NoSpacing"/>
        <w:jc w:val="both"/>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“Безнең урманда яшәүче кыргый хайваннар”</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(дидактик уен)</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 xml:space="preserve">                                                                       Зарипова Эльмира М.</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lang w:val="tt-RU"/>
        </w:rPr>
        <w:t>МБДОУ «Солнышко» Высокогорский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Уенның максатлары:</w:t>
      </w:r>
      <w:r w:rsidRPr="00C14E42">
        <w:rPr>
          <w:rFonts w:ascii="Times New Roman" w:hAnsi="Times New Roman"/>
          <w:sz w:val="24"/>
          <w:szCs w:val="24"/>
          <w:lang w:val="tt-RU"/>
        </w:rPr>
        <w:t xml:space="preserve">  Балаларның сөйләм телен үстерү.Татарча сөйләшүләренә ирешү.</w:t>
      </w:r>
    </w:p>
    <w:p w:rsidR="00397F59" w:rsidRPr="00C14E42" w:rsidRDefault="00397F59" w:rsidP="00E468CD">
      <w:pPr>
        <w:spacing w:after="0" w:line="240" w:lineRule="auto"/>
        <w:rPr>
          <w:rFonts w:ascii="Times New Roman" w:hAnsi="Times New Roman"/>
          <w:b/>
          <w:sz w:val="24"/>
          <w:szCs w:val="24"/>
          <w:u w:val="single"/>
          <w:lang w:val="tt-RU"/>
        </w:rPr>
      </w:pPr>
      <w:r w:rsidRPr="00C14E42">
        <w:rPr>
          <w:rFonts w:ascii="Times New Roman" w:hAnsi="Times New Roman"/>
          <w:b/>
          <w:sz w:val="24"/>
          <w:szCs w:val="24"/>
          <w:u w:val="single"/>
          <w:lang w:val="tt-RU"/>
        </w:rPr>
        <w:t xml:space="preserve">Уенның бурычлары: </w:t>
      </w:r>
    </w:p>
    <w:p w:rsidR="00397F59" w:rsidRPr="00C14E42" w:rsidRDefault="00397F59" w:rsidP="00E468CD">
      <w:pPr>
        <w:pStyle w:val="ListParagraph"/>
        <w:numPr>
          <w:ilvl w:val="0"/>
          <w:numId w:val="27"/>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Сүз байлыгын арттыру;</w:t>
      </w:r>
    </w:p>
    <w:p w:rsidR="00397F59" w:rsidRPr="00C14E42" w:rsidRDefault="00397F59" w:rsidP="00E468CD">
      <w:pPr>
        <w:pStyle w:val="ListParagraph"/>
        <w:numPr>
          <w:ilvl w:val="0"/>
          <w:numId w:val="27"/>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Диалогта катнша белергә өйрәтү;</w:t>
      </w:r>
    </w:p>
    <w:p w:rsidR="00397F59" w:rsidRPr="00C14E42" w:rsidRDefault="00397F59" w:rsidP="00E468CD">
      <w:pPr>
        <w:pStyle w:val="ListParagraph"/>
        <w:numPr>
          <w:ilvl w:val="0"/>
          <w:numId w:val="27"/>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Кыргый хайваннар турында белемнәрен арттыру;</w:t>
      </w:r>
    </w:p>
    <w:p w:rsidR="00397F59" w:rsidRPr="00C14E42" w:rsidRDefault="00397F59" w:rsidP="00E468CD">
      <w:pPr>
        <w:pStyle w:val="ListParagraph"/>
        <w:numPr>
          <w:ilvl w:val="0"/>
          <w:numId w:val="27"/>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Татар теленә мәхәббәт тәрбияләү;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Катнашучыларның яше:</w:t>
      </w:r>
      <w:r w:rsidRPr="00C14E42">
        <w:rPr>
          <w:rFonts w:ascii="Times New Roman" w:hAnsi="Times New Roman"/>
          <w:sz w:val="24"/>
          <w:szCs w:val="24"/>
          <w:lang w:val="tt-RU"/>
        </w:rPr>
        <w:t xml:space="preserve"> 4-7 яш</w:t>
      </w:r>
      <w:r w:rsidRPr="00C14E42">
        <w:rPr>
          <w:rFonts w:ascii="Times New Roman" w:hAnsi="Times New Roman"/>
          <w:sz w:val="24"/>
          <w:szCs w:val="24"/>
        </w:rPr>
        <w:t>ь</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 xml:space="preserve">Материал: </w:t>
      </w:r>
      <w:r w:rsidRPr="00C14E42">
        <w:rPr>
          <w:rFonts w:ascii="Times New Roman" w:hAnsi="Times New Roman"/>
          <w:sz w:val="24"/>
          <w:szCs w:val="24"/>
          <w:lang w:val="tt-RU"/>
        </w:rPr>
        <w:t>кыргый хайваннар сүрәтләнгән карточкалар, шартлы билгеләр, куар код.</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u w:val="single"/>
          <w:lang w:val="tt-RU"/>
        </w:rPr>
        <w:t>Уен барышы</w:t>
      </w:r>
      <w:r w:rsidRPr="00C14E42">
        <w:rPr>
          <w:rFonts w:ascii="Times New Roman" w:hAnsi="Times New Roman"/>
          <w:sz w:val="24"/>
          <w:szCs w:val="24"/>
          <w:lang w:val="tt-RU"/>
        </w:rPr>
        <w:t>: Башта балаларга карточкаларны үзләренә алырга тәкъдим итәбез. Аннан аларны “ Боҗра” яисә башка уен ( кызыл браслет яисә яшел браслетла) белән парларга аерабыз. Парлашып баскан балалар бер – берсенә үзләрендә сүрәтләнгән хайван турында сөйлиләр. Бер - берсенә сөйләгәннән сон карточкаларда урнашкан куар кодны скан ярдәмендә ачып, хайваннар турында кызыклы информация дә карый алабыз. Аннан карточкаларны башка балалар белән алыштырып уенны дәвам итәбез.</w:t>
      </w:r>
    </w:p>
    <w:p w:rsidR="00397F59" w:rsidRPr="00C14E42" w:rsidRDefault="00397F59" w:rsidP="00E468CD">
      <w:pPr>
        <w:spacing w:after="0" w:line="240" w:lineRule="auto"/>
        <w:jc w:val="both"/>
        <w:rPr>
          <w:rFonts w:ascii="Times New Roman" w:hAnsi="Times New Roman"/>
          <w:b/>
          <w:sz w:val="24"/>
          <w:szCs w:val="24"/>
          <w:u w:val="single"/>
          <w:lang w:val="tt-RU"/>
        </w:rPr>
      </w:pPr>
      <w:r>
        <w:rPr>
          <w:noProof/>
          <w:lang w:eastAsia="ru-RU"/>
        </w:rPr>
        <w:pict>
          <v:shape id="Рисунок 17" o:spid="_x0000_s1028" type="#_x0000_t75" alt="https://www.pngkey.com/png/full/464-4641202_png-file-svg-question-mark.png" style="position:absolute;left:0;text-align:left;margin-left:10.95pt;margin-top:23.45pt;width:43.8pt;height:44.1pt;z-index:-251638784;visibility:visible">
            <v:imagedata r:id="rId16" o:title=""/>
          </v:shape>
        </w:pict>
      </w:r>
      <w:r w:rsidRPr="00C14E42">
        <w:rPr>
          <w:rFonts w:ascii="Times New Roman" w:hAnsi="Times New Roman"/>
          <w:b/>
          <w:sz w:val="24"/>
          <w:szCs w:val="24"/>
          <w:u w:val="single"/>
          <w:lang w:val="tt-RU"/>
        </w:rPr>
        <w:t xml:space="preserve">Шартлы билгеләр:                                                                                                                  </w:t>
      </w:r>
    </w:p>
    <w:p w:rsidR="00397F59" w:rsidRPr="00C14E42" w:rsidRDefault="00397F59" w:rsidP="00E468CD">
      <w:pPr>
        <w:pStyle w:val="ListParagraph"/>
        <w:numPr>
          <w:ilvl w:val="0"/>
          <w:numId w:val="28"/>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Бу нәрсә?           (Бу аю)</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Pr>
          <w:noProof/>
        </w:rPr>
        <w:pict>
          <v:shape id="Рисунок 16" o:spid="_x0000_s1029" type="#_x0000_t75" alt="https://www.home-projects.ru/upload/medialibrary/646/house_icon.png" style="position:absolute;left:0;text-align:left;margin-left:49.35pt;margin-top:11.85pt;width:46.2pt;height:45.5pt;z-index:-251637760;visibility:visible">
            <v:imagedata r:id="rId17" o:title=""/>
          </v:shape>
        </w:pict>
      </w:r>
    </w:p>
    <w:p w:rsidR="00397F59" w:rsidRPr="00C14E42" w:rsidRDefault="00397F59" w:rsidP="00E468CD">
      <w:pPr>
        <w:pStyle w:val="ListParagraph"/>
        <w:numPr>
          <w:ilvl w:val="0"/>
          <w:numId w:val="28"/>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Кайда яши?        ( Аю урманда яши, ул кыргый хайван)</w:t>
      </w:r>
    </w:p>
    <w:p w:rsidR="00397F59" w:rsidRPr="00C14E42" w:rsidRDefault="00397F59" w:rsidP="00E468CD">
      <w:pPr>
        <w:spacing w:after="0" w:line="240" w:lineRule="auto"/>
        <w:jc w:val="both"/>
        <w:rPr>
          <w:rFonts w:ascii="Times New Roman" w:hAnsi="Times New Roman"/>
          <w:sz w:val="24"/>
          <w:szCs w:val="24"/>
          <w:lang w:val="tt-RU"/>
        </w:rPr>
      </w:pPr>
      <w:r>
        <w:rPr>
          <w:noProof/>
          <w:lang w:eastAsia="ru-RU"/>
        </w:rPr>
        <w:pict>
          <v:shape id="Рисунок 15" o:spid="_x0000_s1030" type="#_x0000_t75" style="position:absolute;left:0;text-align:left;margin-left:45pt;margin-top:12.95pt;width:49.75pt;height:44.65pt;z-index:-251636736;visibility:visible">
            <v:imagedata r:id="rId18" o:title=""/>
          </v:shape>
        </w:pict>
      </w:r>
    </w:p>
    <w:p w:rsidR="00397F59" w:rsidRPr="00C14E42" w:rsidRDefault="00397F59" w:rsidP="00E468CD">
      <w:pPr>
        <w:pStyle w:val="ListParagraph"/>
        <w:numPr>
          <w:ilvl w:val="0"/>
          <w:numId w:val="28"/>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Нинди төстә?     ( Аю көрән төстә)</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Pr>
          <w:noProof/>
        </w:rPr>
        <w:pict>
          <v:shape id="Рисунок 14" o:spid="_x0000_s1031" type="#_x0000_t75" style="position:absolute;left:0;text-align:left;margin-left:40.7pt;margin-top:-.55pt;width:59.55pt;height:92.65pt;z-index:-251635712;visibility:visible;mso-wrap-distance-left:17.64pt;mso-wrap-distance-top:2.4pt;mso-wrap-distance-right:5.86475mm;mso-wrap-distance-bottom:48.24pt"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">
            <v:imagedata r:id="rId19" o:title=""/>
            <o:lock v:ext="edit" aspectratio="f"/>
          </v:shape>
        </w:pict>
      </w:r>
    </w:p>
    <w:p w:rsidR="00397F59" w:rsidRPr="00C14E42" w:rsidRDefault="00397F59" w:rsidP="00E468CD">
      <w:pPr>
        <w:pStyle w:val="ListParagraph"/>
        <w:numPr>
          <w:ilvl w:val="0"/>
          <w:numId w:val="28"/>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Нинди койрыклы? ( Аның  койрыгы кыска, кечкенә)</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r>
        <w:rPr>
          <w:noProof/>
        </w:rPr>
        <w:pict>
          <v:shape id="Рисунок 13" o:spid="_x0000_s1032" type="#_x0000_t75" style="position:absolute;left:0;text-align:left;margin-left:40.25pt;margin-top:9.15pt;width:61.9pt;height:95.55pt;z-index:-251634688;visibility:visible;mso-wrap-distance-left:19.08pt;mso-wrap-distance-top:1.92pt;mso-wrap-distance-right:18.05pt;mso-wrap-distance-bottom:50pt"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">
            <v:imagedata r:id="rId20" o:title=""/>
            <o:lock v:ext="edit" aspectratio="f"/>
          </v:shape>
        </w:pict>
      </w:r>
    </w:p>
    <w:p w:rsidR="00397F59" w:rsidRPr="00C14E42" w:rsidRDefault="00397F59" w:rsidP="00E468CD">
      <w:pPr>
        <w:pStyle w:val="ListParagraph"/>
        <w:numPr>
          <w:ilvl w:val="0"/>
          <w:numId w:val="28"/>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Нәрсә белән туклана? ( Аю урманда җиләкләр ашый, бал, балык белән туклана)</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xml:space="preserve">                                 Бармак уены: “Язгы эшләр”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Актуальлеге:</w:t>
      </w:r>
      <w:r w:rsidRPr="00C14E42">
        <w:rPr>
          <w:rFonts w:ascii="Times New Roman" w:hAnsi="Times New Roman"/>
          <w:sz w:val="24"/>
          <w:szCs w:val="24"/>
          <w:lang w:val="tt-RU"/>
        </w:rPr>
        <w:t>Хәзерге көндә  күпчелек балалар уз фикерләрен туган тел аша матур итеп,төгәл итеп аңлатып бирә алмыйлар.Тәрбиячеләр алдына шундый сорау куела:  “Ничек итеп баланың сүз байлыгын арттырырга,аны төгәл итеп сөйләргә өйрәтергә,туган телгә мәхәббәт уятырга?”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Без  мәктәпкәчә яшьтәге балаларның сөйләм телен үстерүдә төрле ысуллар кулланабыз.Бармак уеннары –балаларның сөйләмнәрен һәм  фикерләүләрен үстерүче иң  яхшы ысулларның берсе.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Бармак уеннарының төп  максаты – хәрәкәт  координациясен, вак моториканы  яхшырту, ә алар турыдан туры балаларның акыл үсүенә йогынты ясый.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Ләкин татарча бармак уеннары, кызганычка каршы, күп түгел, шуңа күрә күп уеннарны үзебезгә уйлап чыгарырга туры килә.</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Cs/>
          <w:sz w:val="24"/>
          <w:szCs w:val="24"/>
          <w:lang w:val="tt-RU"/>
        </w:rPr>
      </w:pPr>
      <w:r w:rsidRPr="00C14E42">
        <w:rPr>
          <w:rFonts w:ascii="Times New Roman" w:hAnsi="Times New Roman"/>
          <w:b/>
          <w:bCs/>
          <w:sz w:val="24"/>
          <w:szCs w:val="24"/>
          <w:lang w:val="tt-RU"/>
        </w:rPr>
        <w:t>Максат:</w:t>
      </w:r>
      <w:r w:rsidRPr="00C14E42">
        <w:rPr>
          <w:rFonts w:ascii="Times New Roman" w:hAnsi="Times New Roman"/>
          <w:bCs/>
          <w:sz w:val="24"/>
          <w:szCs w:val="24"/>
          <w:lang w:val="tt-RU"/>
        </w:rPr>
        <w:t>Бармак уены аша яз фасылын гомумиләштереп  кабатлап , бәйләнешле сөйләм телен үстерү.</w:t>
      </w:r>
    </w:p>
    <w:p w:rsidR="00397F59" w:rsidRPr="00C14E42" w:rsidRDefault="00397F59" w:rsidP="00E468CD">
      <w:pPr>
        <w:spacing w:after="0" w:line="240" w:lineRule="auto"/>
        <w:rPr>
          <w:rFonts w:ascii="Times New Roman" w:hAnsi="Times New Roman"/>
          <w:b/>
          <w:bCs/>
          <w:sz w:val="24"/>
          <w:szCs w:val="24"/>
          <w:lang w:val="tt-RU"/>
        </w:rPr>
      </w:pPr>
      <w:r w:rsidRPr="00C14E42">
        <w:rPr>
          <w:rFonts w:ascii="Times New Roman" w:hAnsi="Times New Roman"/>
          <w:b/>
          <w:bCs/>
          <w:sz w:val="24"/>
          <w:szCs w:val="24"/>
          <w:lang w:val="tt-RU"/>
        </w:rPr>
        <w:t>Бурычлар:</w:t>
      </w:r>
    </w:p>
    <w:p w:rsidR="00397F59" w:rsidRPr="00C14E42" w:rsidRDefault="00397F59" w:rsidP="00E468CD">
      <w:pPr>
        <w:pStyle w:val="ListParagraph"/>
        <w:numPr>
          <w:ilvl w:val="0"/>
          <w:numId w:val="29"/>
        </w:numPr>
        <w:spacing w:after="0" w:line="240" w:lineRule="auto"/>
        <w:ind w:left="0" w:firstLine="0"/>
        <w:rPr>
          <w:rFonts w:ascii="Times New Roman" w:hAnsi="Times New Roman"/>
          <w:bCs/>
          <w:sz w:val="24"/>
          <w:szCs w:val="24"/>
          <w:lang w:val="tt-RU"/>
        </w:rPr>
      </w:pPr>
      <w:r w:rsidRPr="00C14E42">
        <w:rPr>
          <w:rFonts w:ascii="Times New Roman" w:hAnsi="Times New Roman"/>
          <w:bCs/>
          <w:sz w:val="24"/>
          <w:szCs w:val="24"/>
          <w:lang w:val="tt-RU"/>
        </w:rPr>
        <w:t>Язгы үзенчәлекләрне санау</w:t>
      </w:r>
    </w:p>
    <w:p w:rsidR="00397F59" w:rsidRPr="00C14E42" w:rsidRDefault="00397F59" w:rsidP="00E468CD">
      <w:pPr>
        <w:pStyle w:val="ListParagraph"/>
        <w:numPr>
          <w:ilvl w:val="0"/>
          <w:numId w:val="29"/>
        </w:numPr>
        <w:spacing w:after="0" w:line="240" w:lineRule="auto"/>
        <w:ind w:left="0" w:firstLine="0"/>
        <w:rPr>
          <w:rFonts w:ascii="Times New Roman" w:hAnsi="Times New Roman"/>
          <w:bCs/>
          <w:sz w:val="24"/>
          <w:szCs w:val="24"/>
          <w:lang w:val="tt-RU"/>
        </w:rPr>
      </w:pPr>
      <w:r w:rsidRPr="00C14E42">
        <w:rPr>
          <w:rFonts w:ascii="Times New Roman" w:hAnsi="Times New Roman"/>
          <w:bCs/>
          <w:sz w:val="24"/>
          <w:szCs w:val="24"/>
          <w:lang w:val="tt-RU"/>
        </w:rPr>
        <w:t>язгы эшләрне ачыклау</w:t>
      </w:r>
    </w:p>
    <w:p w:rsidR="00397F59" w:rsidRPr="00C14E42" w:rsidRDefault="00397F59" w:rsidP="00E468CD">
      <w:pPr>
        <w:pStyle w:val="ListParagraph"/>
        <w:numPr>
          <w:ilvl w:val="0"/>
          <w:numId w:val="29"/>
        </w:numPr>
        <w:spacing w:after="0" w:line="240" w:lineRule="auto"/>
        <w:ind w:left="0" w:firstLine="0"/>
        <w:rPr>
          <w:rFonts w:ascii="Times New Roman" w:hAnsi="Times New Roman"/>
          <w:sz w:val="24"/>
          <w:szCs w:val="24"/>
          <w:lang w:val="tt-RU"/>
        </w:rPr>
      </w:pPr>
      <w:r w:rsidRPr="00C14E42">
        <w:rPr>
          <w:rFonts w:ascii="Times New Roman" w:hAnsi="Times New Roman"/>
          <w:bCs/>
          <w:sz w:val="24"/>
          <w:szCs w:val="24"/>
          <w:lang w:val="tt-RU"/>
        </w:rPr>
        <w:t>өлкәннәргә ярдәм итү теләген уяту.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bCs/>
          <w:sz w:val="24"/>
          <w:szCs w:val="24"/>
          <w:lang w:val="tt-RU"/>
        </w:rPr>
        <w:t>Җиһазлау:</w:t>
      </w:r>
      <w:r w:rsidRPr="00C14E42">
        <w:rPr>
          <w:rFonts w:ascii="Times New Roman" w:hAnsi="Times New Roman"/>
          <w:sz w:val="24"/>
          <w:szCs w:val="24"/>
          <w:lang w:val="tt-RU"/>
        </w:rPr>
        <w:t>Бармакларга кияр өчен фетрдан ясалган яшелчәләр  һәм гаилә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bCs/>
          <w:sz w:val="24"/>
          <w:szCs w:val="24"/>
          <w:lang w:val="tt-RU"/>
        </w:rPr>
        <w:t>Лексика:</w:t>
      </w:r>
      <w:r w:rsidRPr="00C14E42">
        <w:rPr>
          <w:rFonts w:ascii="Times New Roman" w:hAnsi="Times New Roman"/>
          <w:sz w:val="24"/>
          <w:szCs w:val="24"/>
          <w:lang w:val="tt-RU"/>
        </w:rPr>
        <w:t>Нур,түтәл,көрәк,тырма,орлык,туфрак,чәчәбез,казыйбыз,тырмалый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быз,сибәбез,коймак,сыйпады,сыйлады.</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bCs/>
          <w:sz w:val="24"/>
          <w:szCs w:val="24"/>
          <w:lang w:val="tt-RU"/>
        </w:rPr>
      </w:pPr>
      <w:r w:rsidRPr="00C14E42">
        <w:rPr>
          <w:rFonts w:ascii="Times New Roman" w:hAnsi="Times New Roman"/>
          <w:b/>
          <w:bCs/>
          <w:sz w:val="24"/>
          <w:szCs w:val="24"/>
          <w:lang w:val="tt-RU"/>
        </w:rPr>
        <w:t>“ Язгы эшләр”</w:t>
      </w:r>
    </w:p>
    <w:p w:rsidR="00397F59" w:rsidRPr="00C14E42" w:rsidRDefault="00397F59" w:rsidP="00E468CD">
      <w:pPr>
        <w:spacing w:after="0" w:line="240" w:lineRule="auto"/>
        <w:jc w:val="center"/>
        <w:rPr>
          <w:rFonts w:ascii="Times New Roman" w:hAnsi="Times New Roman"/>
          <w:b/>
          <w:bCs/>
          <w:sz w:val="24"/>
          <w:szCs w:val="24"/>
          <w:lang w:val="tt-RU"/>
        </w:rPr>
      </w:pPr>
      <w:r w:rsidRPr="00C14E42">
        <w:rPr>
          <w:rFonts w:ascii="Times New Roman" w:hAnsi="Times New Roman"/>
          <w:b/>
          <w:bCs/>
          <w:sz w:val="24"/>
          <w:szCs w:val="24"/>
          <w:lang w:val="tt-RU"/>
        </w:rPr>
        <w:t>(Бармак уены)</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Ибрагимова Лилия Асхатовна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«Куркачинский детский сад»,</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 xml:space="preserve"> «Черёмушка»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Менә яз җитте,(учларын ачалар)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Кояш елмайды.(кул учына елмаю рәсеме ясыйлар)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Нурларын чәчте,(бармакларны селкетү)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Тамчылар тамды(учларга  берничә тапкыр сугу)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Карлар эреде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Җирләр җылынды,(кулны икенче кул белән сыпыру)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Үләннәр чыкты,чәчәкләр чыкты.(бармакларны  ачу)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Җылы</w:t>
      </w:r>
      <w:r w:rsidRPr="00C14E42">
        <w:rPr>
          <w:rFonts w:ascii="Times New Roman" w:hAnsi="Times New Roman"/>
          <w:sz w:val="24"/>
          <w:szCs w:val="24"/>
          <w:lang w:val="tt-RU"/>
        </w:rPr>
        <w:t xml:space="preserve">  </w:t>
      </w:r>
      <w:r w:rsidRPr="00C14E42">
        <w:rPr>
          <w:rFonts w:ascii="Times New Roman" w:hAnsi="Times New Roman"/>
          <w:sz w:val="24"/>
          <w:szCs w:val="24"/>
        </w:rPr>
        <w:t>яклардан</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Кошлар да кайтты.(ике</w:t>
      </w:r>
      <w:r w:rsidRPr="00C14E42">
        <w:rPr>
          <w:rFonts w:ascii="Times New Roman" w:hAnsi="Times New Roman"/>
          <w:sz w:val="24"/>
          <w:szCs w:val="24"/>
          <w:lang w:val="tt-RU"/>
        </w:rPr>
        <w:t xml:space="preserve">  </w:t>
      </w:r>
      <w:r w:rsidRPr="00C14E42">
        <w:rPr>
          <w:rFonts w:ascii="Times New Roman" w:hAnsi="Times New Roman"/>
          <w:sz w:val="24"/>
          <w:szCs w:val="24"/>
        </w:rPr>
        <w:t>кулны</w:t>
      </w:r>
      <w:r w:rsidRPr="00C14E42">
        <w:rPr>
          <w:rFonts w:ascii="Times New Roman" w:hAnsi="Times New Roman"/>
          <w:sz w:val="24"/>
          <w:szCs w:val="24"/>
          <w:lang w:val="tt-RU"/>
        </w:rPr>
        <w:t xml:space="preserve">   </w:t>
      </w:r>
      <w:r w:rsidRPr="00C14E42">
        <w:rPr>
          <w:rFonts w:ascii="Times New Roman" w:hAnsi="Times New Roman"/>
          <w:sz w:val="24"/>
          <w:szCs w:val="24"/>
        </w:rPr>
        <w:t>кисештерү)</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Әйдәгез</w:t>
      </w:r>
      <w:r w:rsidRPr="00C14E42">
        <w:rPr>
          <w:rFonts w:ascii="Times New Roman" w:hAnsi="Times New Roman"/>
          <w:sz w:val="24"/>
          <w:szCs w:val="24"/>
          <w:lang w:val="tt-RU"/>
        </w:rPr>
        <w:t xml:space="preserve"> ,</w:t>
      </w:r>
      <w:r w:rsidRPr="00C14E42">
        <w:rPr>
          <w:rFonts w:ascii="Times New Roman" w:hAnsi="Times New Roman"/>
          <w:sz w:val="24"/>
          <w:szCs w:val="24"/>
        </w:rPr>
        <w:t>балалар,(чакыру</w:t>
      </w:r>
      <w:r w:rsidRPr="00C14E42">
        <w:rPr>
          <w:rFonts w:ascii="Times New Roman" w:hAnsi="Times New Roman"/>
          <w:sz w:val="24"/>
          <w:szCs w:val="24"/>
          <w:lang w:val="tt-RU"/>
        </w:rPr>
        <w:t xml:space="preserve"> </w:t>
      </w:r>
      <w:r w:rsidRPr="00C14E42">
        <w:rPr>
          <w:rFonts w:ascii="Times New Roman" w:hAnsi="Times New Roman"/>
          <w:sz w:val="24"/>
          <w:szCs w:val="24"/>
        </w:rPr>
        <w:t>хәрәкәте)</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Бакчага</w:t>
      </w:r>
      <w:r w:rsidRPr="00C14E42">
        <w:rPr>
          <w:rFonts w:ascii="Times New Roman" w:hAnsi="Times New Roman"/>
          <w:sz w:val="24"/>
          <w:szCs w:val="24"/>
          <w:lang w:val="tt-RU"/>
        </w:rPr>
        <w:t xml:space="preserve"> </w:t>
      </w:r>
      <w:r w:rsidRPr="00C14E42">
        <w:rPr>
          <w:rFonts w:ascii="Times New Roman" w:hAnsi="Times New Roman"/>
          <w:sz w:val="24"/>
          <w:szCs w:val="24"/>
        </w:rPr>
        <w:t>чыгабыз(бармакларны</w:t>
      </w:r>
      <w:r w:rsidRPr="00C14E42">
        <w:rPr>
          <w:rFonts w:ascii="Times New Roman" w:hAnsi="Times New Roman"/>
          <w:sz w:val="24"/>
          <w:szCs w:val="24"/>
          <w:lang w:val="tt-RU"/>
        </w:rPr>
        <w:t xml:space="preserve">  </w:t>
      </w:r>
      <w:r w:rsidRPr="00C14E42">
        <w:rPr>
          <w:rFonts w:ascii="Times New Roman" w:hAnsi="Times New Roman"/>
          <w:sz w:val="24"/>
          <w:szCs w:val="24"/>
        </w:rPr>
        <w:t>атлату)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Көрәк</w:t>
      </w:r>
      <w:r w:rsidRPr="00C14E42">
        <w:rPr>
          <w:rFonts w:ascii="Times New Roman" w:hAnsi="Times New Roman"/>
          <w:sz w:val="24"/>
          <w:szCs w:val="24"/>
          <w:lang w:val="tt-RU"/>
        </w:rPr>
        <w:t xml:space="preserve">  </w:t>
      </w:r>
      <w:r w:rsidRPr="00C14E42">
        <w:rPr>
          <w:rFonts w:ascii="Times New Roman" w:hAnsi="Times New Roman"/>
          <w:sz w:val="24"/>
          <w:szCs w:val="24"/>
        </w:rPr>
        <w:t>алабыз,җирне</w:t>
      </w:r>
      <w:r w:rsidRPr="00C14E42">
        <w:rPr>
          <w:rFonts w:ascii="Times New Roman" w:hAnsi="Times New Roman"/>
          <w:sz w:val="24"/>
          <w:szCs w:val="24"/>
          <w:lang w:val="tt-RU"/>
        </w:rPr>
        <w:t xml:space="preserve">  </w:t>
      </w:r>
      <w:r w:rsidRPr="00C14E42">
        <w:rPr>
          <w:rFonts w:ascii="Times New Roman" w:hAnsi="Times New Roman"/>
          <w:sz w:val="24"/>
          <w:szCs w:val="24"/>
        </w:rPr>
        <w:t>казыйбыз(казу хәрәкәте)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Һәм</w:t>
      </w:r>
      <w:r w:rsidRPr="00C14E42">
        <w:rPr>
          <w:rFonts w:ascii="Times New Roman" w:hAnsi="Times New Roman"/>
          <w:sz w:val="24"/>
          <w:szCs w:val="24"/>
          <w:lang w:val="tt-RU"/>
        </w:rPr>
        <w:t xml:space="preserve"> </w:t>
      </w:r>
      <w:r w:rsidRPr="00C14E42">
        <w:rPr>
          <w:rFonts w:ascii="Times New Roman" w:hAnsi="Times New Roman"/>
          <w:sz w:val="24"/>
          <w:szCs w:val="24"/>
        </w:rPr>
        <w:t>тырмалыйбыз.</w:t>
      </w:r>
      <w:r w:rsidRPr="00C14E42">
        <w:rPr>
          <w:rFonts w:ascii="Times New Roman" w:hAnsi="Times New Roman"/>
          <w:sz w:val="24"/>
          <w:szCs w:val="24"/>
          <w:lang w:val="tt-RU"/>
        </w:rPr>
        <w:t>(бер кул белән икенче кулның учларын тырмалау)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Түтәл ясыйбыз,орлык чәчәбез.(бармакларны  сыпырып,чәчү хәрәкәте)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Туфрак белән  күмеп,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Сулар  сибәбез.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Менә тырышкач,түтәл дә булды.(бармакларны тарту)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Кишер  түтәле(яшелчәләрне  бармакларга  кидертү)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Кәбестә түтәле,суган   түтәле,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Кыяр  түтәле,помидор  түтәле....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Сез,яшелчәләр,тизрәк   үсегез!(бармакларны   сыпыру)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Без сезгә  һәркөн ,суларсибәрбез.(су сибү  хәрәкәте)</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Без бик</w:t>
      </w:r>
      <w:r w:rsidRPr="00C14E42">
        <w:rPr>
          <w:rFonts w:ascii="Times New Roman" w:hAnsi="Times New Roman"/>
          <w:sz w:val="24"/>
          <w:szCs w:val="24"/>
          <w:lang w:val="tt-RU"/>
        </w:rPr>
        <w:t xml:space="preserve"> </w:t>
      </w:r>
      <w:r w:rsidRPr="00C14E42">
        <w:rPr>
          <w:rFonts w:ascii="Times New Roman" w:hAnsi="Times New Roman"/>
          <w:sz w:val="24"/>
          <w:szCs w:val="24"/>
        </w:rPr>
        <w:t>тә</w:t>
      </w:r>
      <w:r w:rsidRPr="00C14E42">
        <w:rPr>
          <w:rFonts w:ascii="Times New Roman" w:hAnsi="Times New Roman"/>
          <w:sz w:val="24"/>
          <w:szCs w:val="24"/>
          <w:lang w:val="tt-RU"/>
        </w:rPr>
        <w:t xml:space="preserve">  </w:t>
      </w:r>
      <w:r w:rsidRPr="00C14E42">
        <w:rPr>
          <w:rFonts w:ascii="Times New Roman" w:hAnsi="Times New Roman"/>
          <w:sz w:val="24"/>
          <w:szCs w:val="24"/>
        </w:rPr>
        <w:t>ардык(бармаклардан</w:t>
      </w:r>
      <w:r w:rsidRPr="00C14E42">
        <w:rPr>
          <w:rFonts w:ascii="Times New Roman" w:hAnsi="Times New Roman"/>
          <w:sz w:val="24"/>
          <w:szCs w:val="24"/>
          <w:lang w:val="tt-RU"/>
        </w:rPr>
        <w:t xml:space="preserve">  </w:t>
      </w:r>
      <w:r w:rsidRPr="00C14E42">
        <w:rPr>
          <w:rFonts w:ascii="Times New Roman" w:hAnsi="Times New Roman"/>
          <w:sz w:val="24"/>
          <w:szCs w:val="24"/>
        </w:rPr>
        <w:t>яшелчәләрне</w:t>
      </w:r>
      <w:r w:rsidRPr="00C14E42">
        <w:rPr>
          <w:rFonts w:ascii="Times New Roman" w:hAnsi="Times New Roman"/>
          <w:sz w:val="24"/>
          <w:szCs w:val="24"/>
          <w:lang w:val="tt-RU"/>
        </w:rPr>
        <w:t xml:space="preserve">   </w:t>
      </w:r>
      <w:r w:rsidRPr="00C14E42">
        <w:rPr>
          <w:rFonts w:ascii="Times New Roman" w:hAnsi="Times New Roman"/>
          <w:sz w:val="24"/>
          <w:szCs w:val="24"/>
        </w:rPr>
        <w:t>сал</w:t>
      </w:r>
      <w:r w:rsidRPr="00C14E42">
        <w:rPr>
          <w:rFonts w:ascii="Times New Roman" w:hAnsi="Times New Roman"/>
          <w:sz w:val="24"/>
          <w:szCs w:val="24"/>
          <w:lang w:val="tt-RU"/>
        </w:rPr>
        <w:t>у</w:t>
      </w:r>
      <w:r w:rsidRPr="00C14E42">
        <w:rPr>
          <w:rFonts w:ascii="Times New Roman" w:hAnsi="Times New Roman"/>
          <w:sz w:val="24"/>
          <w:szCs w:val="24"/>
        </w:rPr>
        <w:t>)</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Бабайга</w:t>
      </w:r>
      <w:r w:rsidRPr="00C14E42">
        <w:rPr>
          <w:rFonts w:ascii="Times New Roman" w:hAnsi="Times New Roman"/>
          <w:sz w:val="24"/>
          <w:szCs w:val="24"/>
          <w:lang w:val="tt-RU"/>
        </w:rPr>
        <w:t xml:space="preserve">  </w:t>
      </w:r>
      <w:r w:rsidRPr="00C14E42">
        <w:rPr>
          <w:rFonts w:ascii="Times New Roman" w:hAnsi="Times New Roman"/>
          <w:sz w:val="24"/>
          <w:szCs w:val="24"/>
        </w:rPr>
        <w:t>булыштык,әбигә</w:t>
      </w:r>
      <w:r w:rsidRPr="00C14E42">
        <w:rPr>
          <w:rFonts w:ascii="Times New Roman" w:hAnsi="Times New Roman"/>
          <w:sz w:val="24"/>
          <w:szCs w:val="24"/>
          <w:lang w:val="tt-RU"/>
        </w:rPr>
        <w:t xml:space="preserve">  </w:t>
      </w:r>
      <w:r w:rsidRPr="00C14E42">
        <w:rPr>
          <w:rFonts w:ascii="Times New Roman" w:hAnsi="Times New Roman"/>
          <w:sz w:val="24"/>
          <w:szCs w:val="24"/>
        </w:rPr>
        <w:t>булыштык,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Әтигә</w:t>
      </w:r>
      <w:r w:rsidRPr="00C14E42">
        <w:rPr>
          <w:rFonts w:ascii="Times New Roman" w:hAnsi="Times New Roman"/>
          <w:sz w:val="24"/>
          <w:szCs w:val="24"/>
          <w:lang w:val="tt-RU"/>
        </w:rPr>
        <w:t xml:space="preserve">  </w:t>
      </w:r>
      <w:r w:rsidRPr="00C14E42">
        <w:rPr>
          <w:rFonts w:ascii="Times New Roman" w:hAnsi="Times New Roman"/>
          <w:sz w:val="24"/>
          <w:szCs w:val="24"/>
        </w:rPr>
        <w:t>булыштык,әнигә</w:t>
      </w:r>
      <w:r w:rsidRPr="00C14E42">
        <w:rPr>
          <w:rFonts w:ascii="Times New Roman" w:hAnsi="Times New Roman"/>
          <w:sz w:val="24"/>
          <w:szCs w:val="24"/>
          <w:lang w:val="tt-RU"/>
        </w:rPr>
        <w:t xml:space="preserve">  </w:t>
      </w:r>
      <w:r w:rsidRPr="00C14E42">
        <w:rPr>
          <w:rFonts w:ascii="Times New Roman" w:hAnsi="Times New Roman"/>
          <w:sz w:val="24"/>
          <w:szCs w:val="24"/>
        </w:rPr>
        <w:t>булыштык(гаиләне</w:t>
      </w:r>
      <w:r w:rsidRPr="00C14E42">
        <w:rPr>
          <w:rFonts w:ascii="Times New Roman" w:hAnsi="Times New Roman"/>
          <w:sz w:val="24"/>
          <w:szCs w:val="24"/>
          <w:lang w:val="tt-RU"/>
        </w:rPr>
        <w:t xml:space="preserve">  </w:t>
      </w:r>
      <w:r w:rsidRPr="00C14E42">
        <w:rPr>
          <w:rFonts w:ascii="Times New Roman" w:hAnsi="Times New Roman"/>
          <w:sz w:val="24"/>
          <w:szCs w:val="24"/>
        </w:rPr>
        <w:t>бармакларга</w:t>
      </w:r>
      <w:r w:rsidRPr="00C14E42">
        <w:rPr>
          <w:rFonts w:ascii="Times New Roman" w:hAnsi="Times New Roman"/>
          <w:sz w:val="24"/>
          <w:szCs w:val="24"/>
          <w:lang w:val="tt-RU"/>
        </w:rPr>
        <w:t xml:space="preserve">  </w:t>
      </w:r>
      <w:r w:rsidRPr="00C14E42">
        <w:rPr>
          <w:rFonts w:ascii="Times New Roman" w:hAnsi="Times New Roman"/>
          <w:sz w:val="24"/>
          <w:szCs w:val="24"/>
        </w:rPr>
        <w:t>ки</w:t>
      </w:r>
      <w:r w:rsidRPr="00C14E42">
        <w:rPr>
          <w:rFonts w:ascii="Times New Roman" w:hAnsi="Times New Roman"/>
          <w:sz w:val="24"/>
          <w:szCs w:val="24"/>
          <w:lang w:val="tt-RU"/>
        </w:rPr>
        <w:t>ю</w:t>
      </w:r>
      <w:r w:rsidRPr="00C14E42">
        <w:rPr>
          <w:rFonts w:ascii="Times New Roman" w:hAnsi="Times New Roman"/>
          <w:sz w:val="24"/>
          <w:szCs w:val="24"/>
        </w:rPr>
        <w:t>)</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Без бик</w:t>
      </w:r>
      <w:r w:rsidRPr="00C14E42">
        <w:rPr>
          <w:rFonts w:ascii="Times New Roman" w:hAnsi="Times New Roman"/>
          <w:sz w:val="24"/>
          <w:szCs w:val="24"/>
          <w:lang w:val="tt-RU"/>
        </w:rPr>
        <w:t xml:space="preserve">  </w:t>
      </w:r>
      <w:r w:rsidRPr="00C14E42">
        <w:rPr>
          <w:rFonts w:ascii="Times New Roman" w:hAnsi="Times New Roman"/>
          <w:sz w:val="24"/>
          <w:szCs w:val="24"/>
        </w:rPr>
        <w:t>тырыштык!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Бабай</w:t>
      </w:r>
      <w:r w:rsidRPr="00C14E42">
        <w:rPr>
          <w:rFonts w:ascii="Times New Roman" w:hAnsi="Times New Roman"/>
          <w:sz w:val="24"/>
          <w:szCs w:val="24"/>
          <w:lang w:val="tt-RU"/>
        </w:rPr>
        <w:t xml:space="preserve">  </w:t>
      </w:r>
      <w:r w:rsidRPr="00C14E42">
        <w:rPr>
          <w:rFonts w:ascii="Times New Roman" w:hAnsi="Times New Roman"/>
          <w:sz w:val="24"/>
          <w:szCs w:val="24"/>
        </w:rPr>
        <w:t>мактады баштан сыйпады.(чәнти</w:t>
      </w:r>
      <w:r w:rsidRPr="00C14E42">
        <w:rPr>
          <w:rFonts w:ascii="Times New Roman" w:hAnsi="Times New Roman"/>
          <w:sz w:val="24"/>
          <w:szCs w:val="24"/>
          <w:lang w:val="tt-RU"/>
        </w:rPr>
        <w:t xml:space="preserve">  </w:t>
      </w:r>
      <w:r w:rsidRPr="00C14E42">
        <w:rPr>
          <w:rFonts w:ascii="Times New Roman" w:hAnsi="Times New Roman"/>
          <w:sz w:val="24"/>
          <w:szCs w:val="24"/>
        </w:rPr>
        <w:t>бармакны</w:t>
      </w:r>
      <w:r w:rsidRPr="00C14E42">
        <w:rPr>
          <w:rFonts w:ascii="Times New Roman" w:hAnsi="Times New Roman"/>
          <w:sz w:val="24"/>
          <w:szCs w:val="24"/>
          <w:lang w:val="tt-RU"/>
        </w:rPr>
        <w:t xml:space="preserve">  </w:t>
      </w:r>
      <w:r w:rsidRPr="00C14E42">
        <w:rPr>
          <w:rFonts w:ascii="Times New Roman" w:hAnsi="Times New Roman"/>
          <w:sz w:val="24"/>
          <w:szCs w:val="24"/>
        </w:rPr>
        <w:t>сыйпау)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Әби</w:t>
      </w:r>
      <w:r w:rsidRPr="00C14E42">
        <w:rPr>
          <w:rFonts w:ascii="Times New Roman" w:hAnsi="Times New Roman"/>
          <w:sz w:val="24"/>
          <w:szCs w:val="24"/>
          <w:lang w:val="tt-RU"/>
        </w:rPr>
        <w:t xml:space="preserve">  </w:t>
      </w:r>
      <w:r w:rsidRPr="00C14E42">
        <w:rPr>
          <w:rFonts w:ascii="Times New Roman" w:hAnsi="Times New Roman"/>
          <w:sz w:val="24"/>
          <w:szCs w:val="24"/>
        </w:rPr>
        <w:t>тәмле</w:t>
      </w:r>
      <w:r w:rsidRPr="00C14E42">
        <w:rPr>
          <w:rFonts w:ascii="Times New Roman" w:hAnsi="Times New Roman"/>
          <w:sz w:val="24"/>
          <w:szCs w:val="24"/>
          <w:lang w:val="tt-RU"/>
        </w:rPr>
        <w:t xml:space="preserve">  </w:t>
      </w:r>
      <w:r w:rsidRPr="00C14E42">
        <w:rPr>
          <w:rFonts w:ascii="Times New Roman" w:hAnsi="Times New Roman"/>
          <w:sz w:val="24"/>
          <w:szCs w:val="24"/>
        </w:rPr>
        <w:t>коймак</w:t>
      </w:r>
      <w:r w:rsidRPr="00C14E42">
        <w:rPr>
          <w:rFonts w:ascii="Times New Roman" w:hAnsi="Times New Roman"/>
          <w:sz w:val="24"/>
          <w:szCs w:val="24"/>
          <w:lang w:val="tt-RU"/>
        </w:rPr>
        <w:t xml:space="preserve">  </w:t>
      </w:r>
      <w:r w:rsidRPr="00C14E42">
        <w:rPr>
          <w:rFonts w:ascii="Times New Roman" w:hAnsi="Times New Roman"/>
          <w:sz w:val="24"/>
          <w:szCs w:val="24"/>
        </w:rPr>
        <w:t>белән</w:t>
      </w:r>
      <w:r w:rsidRPr="00C14E42">
        <w:rPr>
          <w:rFonts w:ascii="Times New Roman" w:hAnsi="Times New Roman"/>
          <w:sz w:val="24"/>
          <w:szCs w:val="24"/>
          <w:lang w:val="tt-RU"/>
        </w:rPr>
        <w:t xml:space="preserve">  </w:t>
      </w:r>
      <w:r w:rsidRPr="00C14E42">
        <w:rPr>
          <w:rFonts w:ascii="Times New Roman" w:hAnsi="Times New Roman"/>
          <w:sz w:val="24"/>
          <w:szCs w:val="24"/>
        </w:rPr>
        <w:t>сыйлады.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Әти</w:t>
      </w:r>
      <w:r w:rsidRPr="00C14E42">
        <w:rPr>
          <w:rFonts w:ascii="Times New Roman" w:hAnsi="Times New Roman"/>
          <w:sz w:val="24"/>
          <w:szCs w:val="24"/>
          <w:lang w:val="tt-RU"/>
        </w:rPr>
        <w:t xml:space="preserve"> </w:t>
      </w:r>
      <w:r w:rsidRPr="00C14E42">
        <w:rPr>
          <w:rFonts w:ascii="Times New Roman" w:hAnsi="Times New Roman"/>
          <w:sz w:val="24"/>
          <w:szCs w:val="24"/>
        </w:rPr>
        <w:t>дә,әни</w:t>
      </w:r>
      <w:r w:rsidRPr="00C14E42">
        <w:rPr>
          <w:rFonts w:ascii="Times New Roman" w:hAnsi="Times New Roman"/>
          <w:sz w:val="24"/>
          <w:szCs w:val="24"/>
          <w:lang w:val="tt-RU"/>
        </w:rPr>
        <w:t xml:space="preserve"> </w:t>
      </w:r>
      <w:r w:rsidRPr="00C14E42">
        <w:rPr>
          <w:rFonts w:ascii="Times New Roman" w:hAnsi="Times New Roman"/>
          <w:sz w:val="24"/>
          <w:szCs w:val="24"/>
        </w:rPr>
        <w:t>дә:</w:t>
      </w:r>
      <w:r w:rsidRPr="00C14E42">
        <w:rPr>
          <w:rFonts w:ascii="Times New Roman" w:hAnsi="Times New Roman"/>
          <w:sz w:val="24"/>
          <w:szCs w:val="24"/>
          <w:lang w:val="tt-RU"/>
        </w:rPr>
        <w:t xml:space="preserve"> “</w:t>
      </w:r>
      <w:r w:rsidRPr="00C14E42">
        <w:rPr>
          <w:rFonts w:ascii="Times New Roman" w:hAnsi="Times New Roman"/>
          <w:sz w:val="24"/>
          <w:szCs w:val="24"/>
        </w:rPr>
        <w:t>Үскән сон бит</w:t>
      </w:r>
      <w:r w:rsidRPr="00C14E42">
        <w:rPr>
          <w:rFonts w:ascii="Times New Roman" w:hAnsi="Times New Roman"/>
          <w:sz w:val="24"/>
          <w:szCs w:val="24"/>
          <w:lang w:val="tt-RU"/>
        </w:rPr>
        <w:t>”</w:t>
      </w:r>
      <w:r w:rsidRPr="00C14E42">
        <w:rPr>
          <w:rFonts w:ascii="Times New Roman" w:hAnsi="Times New Roman"/>
          <w:sz w:val="24"/>
          <w:szCs w:val="24"/>
        </w:rPr>
        <w:t xml:space="preserve"> дип(чәнти</w:t>
      </w:r>
      <w:r w:rsidRPr="00C14E42">
        <w:rPr>
          <w:rFonts w:ascii="Times New Roman" w:hAnsi="Times New Roman"/>
          <w:sz w:val="24"/>
          <w:szCs w:val="24"/>
          <w:lang w:val="tt-RU"/>
        </w:rPr>
        <w:t xml:space="preserve">  </w:t>
      </w:r>
      <w:r w:rsidRPr="00C14E42">
        <w:rPr>
          <w:rFonts w:ascii="Times New Roman" w:hAnsi="Times New Roman"/>
          <w:sz w:val="24"/>
          <w:szCs w:val="24"/>
        </w:rPr>
        <w:t>бармакны</w:t>
      </w:r>
      <w:r w:rsidRPr="00C14E42">
        <w:rPr>
          <w:rFonts w:ascii="Times New Roman" w:hAnsi="Times New Roman"/>
          <w:sz w:val="24"/>
          <w:szCs w:val="24"/>
          <w:lang w:val="tt-RU"/>
        </w:rPr>
        <w:t xml:space="preserve"> </w:t>
      </w:r>
      <w:r w:rsidRPr="00C14E42">
        <w:rPr>
          <w:rFonts w:ascii="Times New Roman" w:hAnsi="Times New Roman"/>
          <w:sz w:val="24"/>
          <w:szCs w:val="24"/>
        </w:rPr>
        <w:t>кочаклау)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Кочаклап</w:t>
      </w:r>
      <w:r w:rsidRPr="00C14E42">
        <w:rPr>
          <w:rFonts w:ascii="Times New Roman" w:hAnsi="Times New Roman"/>
          <w:sz w:val="24"/>
          <w:szCs w:val="24"/>
          <w:lang w:val="tt-RU"/>
        </w:rPr>
        <w:t xml:space="preserve">  </w:t>
      </w:r>
      <w:r w:rsidRPr="00C14E42">
        <w:rPr>
          <w:rFonts w:ascii="Times New Roman" w:hAnsi="Times New Roman"/>
          <w:sz w:val="24"/>
          <w:szCs w:val="24"/>
        </w:rPr>
        <w:t>алды:</w:t>
      </w:r>
      <w:r w:rsidRPr="00C14E42">
        <w:rPr>
          <w:rFonts w:ascii="Times New Roman" w:hAnsi="Times New Roman"/>
          <w:sz w:val="24"/>
          <w:szCs w:val="24"/>
          <w:lang w:val="tt-RU"/>
        </w:rPr>
        <w:t xml:space="preserve"> “</w:t>
      </w:r>
      <w:r w:rsidRPr="00C14E42">
        <w:rPr>
          <w:rFonts w:ascii="Times New Roman" w:hAnsi="Times New Roman"/>
          <w:sz w:val="24"/>
          <w:szCs w:val="24"/>
        </w:rPr>
        <w:t>Бик</w:t>
      </w:r>
      <w:r w:rsidRPr="00C14E42">
        <w:rPr>
          <w:rFonts w:ascii="Times New Roman" w:hAnsi="Times New Roman"/>
          <w:sz w:val="24"/>
          <w:szCs w:val="24"/>
          <w:lang w:val="tt-RU"/>
        </w:rPr>
        <w:t xml:space="preserve">  </w:t>
      </w:r>
      <w:r w:rsidRPr="00C14E42">
        <w:rPr>
          <w:rFonts w:ascii="Times New Roman" w:hAnsi="Times New Roman"/>
          <w:sz w:val="24"/>
          <w:szCs w:val="24"/>
        </w:rPr>
        <w:t>аргансың” дип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Йокыга</w:t>
      </w:r>
      <w:r w:rsidRPr="00C14E42">
        <w:rPr>
          <w:rFonts w:ascii="Times New Roman" w:hAnsi="Times New Roman"/>
          <w:sz w:val="24"/>
          <w:szCs w:val="24"/>
          <w:lang w:val="tt-RU"/>
        </w:rPr>
        <w:t xml:space="preserve">   </w:t>
      </w:r>
      <w:r w:rsidRPr="00C14E42">
        <w:rPr>
          <w:rFonts w:ascii="Times New Roman" w:hAnsi="Times New Roman"/>
          <w:sz w:val="24"/>
          <w:szCs w:val="24"/>
        </w:rPr>
        <w:t>салды.</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bCs/>
          <w:sz w:val="24"/>
          <w:szCs w:val="24"/>
          <w:lang w:val="tt-RU"/>
        </w:rPr>
        <w:t>Сорау-җавап: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-Балалалар без бүген нинди  язгы  үзенчәлекләрне  санадык,яз килгәч тирә-юньдә  нәрсәләр  була?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(Кояш  нурларын чәчә,тамчылар тама,карлар эри,җир җылына,үләннәр чыга,кошлар җылы яклардан кайта)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-Бакчада  нинди  язгы  эшләр  эшләнә?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(Казу,тырмалау,чәчү,утырту,су  сибү,түтәл  ясау...)</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-Нинди</w:t>
      </w:r>
      <w:r w:rsidRPr="00C14E42">
        <w:rPr>
          <w:rFonts w:ascii="Times New Roman" w:hAnsi="Times New Roman"/>
          <w:sz w:val="24"/>
          <w:szCs w:val="24"/>
          <w:lang w:val="tt-RU"/>
        </w:rPr>
        <w:t xml:space="preserve">  </w:t>
      </w:r>
      <w:r w:rsidRPr="00C14E42">
        <w:rPr>
          <w:rFonts w:ascii="Times New Roman" w:hAnsi="Times New Roman"/>
          <w:sz w:val="24"/>
          <w:szCs w:val="24"/>
        </w:rPr>
        <w:t>яшелчәләр</w:t>
      </w:r>
      <w:r w:rsidRPr="00C14E42">
        <w:rPr>
          <w:rFonts w:ascii="Times New Roman" w:hAnsi="Times New Roman"/>
          <w:sz w:val="24"/>
          <w:szCs w:val="24"/>
          <w:lang w:val="tt-RU"/>
        </w:rPr>
        <w:t xml:space="preserve">  </w:t>
      </w:r>
      <w:r w:rsidRPr="00C14E42">
        <w:rPr>
          <w:rFonts w:ascii="Times New Roman" w:hAnsi="Times New Roman"/>
          <w:sz w:val="24"/>
          <w:szCs w:val="24"/>
        </w:rPr>
        <w:t>утырттык?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-Ни өчен</w:t>
      </w:r>
      <w:r w:rsidRPr="00C14E42">
        <w:rPr>
          <w:rFonts w:ascii="Times New Roman" w:hAnsi="Times New Roman"/>
          <w:sz w:val="24"/>
          <w:szCs w:val="24"/>
          <w:lang w:val="tt-RU"/>
        </w:rPr>
        <w:t xml:space="preserve">  </w:t>
      </w:r>
      <w:r w:rsidRPr="00C14E42">
        <w:rPr>
          <w:rFonts w:ascii="Times New Roman" w:hAnsi="Times New Roman"/>
          <w:sz w:val="24"/>
          <w:szCs w:val="24"/>
        </w:rPr>
        <w:t>сезне</w:t>
      </w:r>
      <w:r w:rsidRPr="00C14E42">
        <w:rPr>
          <w:rFonts w:ascii="Times New Roman" w:hAnsi="Times New Roman"/>
          <w:sz w:val="24"/>
          <w:szCs w:val="24"/>
          <w:lang w:val="tt-RU"/>
        </w:rPr>
        <w:t xml:space="preserve">  </w:t>
      </w:r>
      <w:r w:rsidRPr="00C14E42">
        <w:rPr>
          <w:rFonts w:ascii="Times New Roman" w:hAnsi="Times New Roman"/>
          <w:sz w:val="24"/>
          <w:szCs w:val="24"/>
        </w:rPr>
        <w:t>олылар</w:t>
      </w:r>
      <w:r w:rsidRPr="00C14E42">
        <w:rPr>
          <w:rFonts w:ascii="Times New Roman" w:hAnsi="Times New Roman"/>
          <w:sz w:val="24"/>
          <w:szCs w:val="24"/>
          <w:lang w:val="tt-RU"/>
        </w:rPr>
        <w:t xml:space="preserve">  </w:t>
      </w:r>
      <w:r w:rsidRPr="00C14E42">
        <w:rPr>
          <w:rFonts w:ascii="Times New Roman" w:hAnsi="Times New Roman"/>
          <w:sz w:val="24"/>
          <w:szCs w:val="24"/>
        </w:rPr>
        <w:t>мактады.</w:t>
      </w:r>
      <w:r w:rsidRPr="00C14E42">
        <w:rPr>
          <w:rFonts w:ascii="Times New Roman" w:hAnsi="Times New Roman"/>
          <w:sz w:val="24"/>
          <w:szCs w:val="24"/>
          <w:lang w:val="tt-RU"/>
        </w:rPr>
        <w:t xml:space="preserve"> </w:t>
      </w:r>
      <w:r w:rsidRPr="00C14E42">
        <w:rPr>
          <w:rFonts w:ascii="Times New Roman" w:hAnsi="Times New Roman"/>
          <w:sz w:val="24"/>
          <w:szCs w:val="24"/>
        </w:rPr>
        <w:t>(Без аларга</w:t>
      </w:r>
      <w:r w:rsidRPr="00C14E42">
        <w:rPr>
          <w:rFonts w:ascii="Times New Roman" w:hAnsi="Times New Roman"/>
          <w:sz w:val="24"/>
          <w:szCs w:val="24"/>
          <w:lang w:val="tt-RU"/>
        </w:rPr>
        <w:t xml:space="preserve">  </w:t>
      </w:r>
      <w:r w:rsidRPr="00C14E42">
        <w:rPr>
          <w:rFonts w:ascii="Times New Roman" w:hAnsi="Times New Roman"/>
          <w:sz w:val="24"/>
          <w:szCs w:val="24"/>
        </w:rPr>
        <w:t>булыштык)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-Без кемнәргә булыштык?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-Ничек  булыштыгыз? (балаларҗавабы.)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яздан сон нинди ай килә?(Җәй)</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-Балалар,җәй аенда да бакчаны  карарга,олыларга  ярдәм  итәргә  кирәклеген онытмагыз!</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pStyle w:val="NoSpacing"/>
        <w:jc w:val="center"/>
        <w:rPr>
          <w:rFonts w:ascii="Times New Roman" w:hAnsi="Times New Roman"/>
          <w:b/>
          <w:sz w:val="24"/>
          <w:szCs w:val="24"/>
        </w:rPr>
      </w:pPr>
      <w:r w:rsidRPr="00C14E42">
        <w:rPr>
          <w:rFonts w:ascii="Times New Roman" w:hAnsi="Times New Roman"/>
          <w:sz w:val="24"/>
          <w:szCs w:val="24"/>
          <w:lang w:val="tt-RU"/>
        </w:rPr>
        <w:t xml:space="preserve"> </w:t>
      </w:r>
      <w:r w:rsidRPr="00C14E42">
        <w:rPr>
          <w:rFonts w:ascii="Times New Roman" w:hAnsi="Times New Roman"/>
          <w:b/>
          <w:sz w:val="24"/>
          <w:szCs w:val="24"/>
        </w:rPr>
        <w:t>Мой день.</w:t>
      </w:r>
    </w:p>
    <w:p w:rsidR="00397F59" w:rsidRPr="00C14E42" w:rsidRDefault="00397F59" w:rsidP="00E468CD">
      <w:pPr>
        <w:pStyle w:val="NoSpacing"/>
        <w:jc w:val="center"/>
        <w:rPr>
          <w:rFonts w:ascii="Times New Roman" w:hAnsi="Times New Roman"/>
          <w:b/>
          <w:sz w:val="24"/>
          <w:szCs w:val="24"/>
        </w:rPr>
      </w:pPr>
      <w:r w:rsidRPr="00C14E42">
        <w:rPr>
          <w:rFonts w:ascii="Times New Roman" w:hAnsi="Times New Roman"/>
          <w:b/>
          <w:sz w:val="24"/>
          <w:szCs w:val="24"/>
        </w:rPr>
        <w:t>( Конспект ОД )</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Каримуллина Алина Фанисовна</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МБДОУ Сабинский детский сад №5</w:t>
      </w:r>
    </w:p>
    <w:p w:rsidR="00397F59" w:rsidRPr="00C14E42" w:rsidRDefault="00397F59" w:rsidP="00E468CD">
      <w:pPr>
        <w:pStyle w:val="NoSpacing"/>
        <w:jc w:val="right"/>
        <w:rPr>
          <w:rFonts w:ascii="Times New Roman" w:hAnsi="Times New Roman"/>
          <w:b/>
          <w:sz w:val="24"/>
          <w:szCs w:val="24"/>
        </w:rPr>
      </w:pPr>
      <w:r w:rsidRPr="00C14E42">
        <w:rPr>
          <w:rFonts w:ascii="Times New Roman" w:hAnsi="Times New Roman"/>
          <w:sz w:val="24"/>
          <w:szCs w:val="24"/>
          <w:lang w:val="tt-RU"/>
        </w:rPr>
        <w:t xml:space="preserve"> “Бэлэкэч”. Воспитатель</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pStyle w:val="NoSpacing"/>
        <w:rPr>
          <w:rFonts w:ascii="Times New Roman" w:hAnsi="Times New Roman"/>
          <w:sz w:val="24"/>
          <w:szCs w:val="24"/>
        </w:rPr>
      </w:pPr>
      <w:r w:rsidRPr="00C14E42">
        <w:rPr>
          <w:rFonts w:ascii="Times New Roman" w:hAnsi="Times New Roman"/>
          <w:b/>
          <w:sz w:val="24"/>
          <w:szCs w:val="24"/>
        </w:rPr>
        <w:t>Цель:</w:t>
      </w:r>
      <w:r w:rsidRPr="00C14E42">
        <w:rPr>
          <w:rFonts w:ascii="Times New Roman" w:hAnsi="Times New Roman"/>
          <w:sz w:val="24"/>
          <w:szCs w:val="24"/>
        </w:rPr>
        <w:t xml:space="preserve"> формировать понятие времени.</w:t>
      </w:r>
    </w:p>
    <w:p w:rsidR="00397F59" w:rsidRPr="00C14E42" w:rsidRDefault="00397F59" w:rsidP="00E468CD">
      <w:pPr>
        <w:pStyle w:val="NoSpacing"/>
        <w:rPr>
          <w:rFonts w:ascii="Times New Roman" w:hAnsi="Times New Roman"/>
          <w:sz w:val="24"/>
          <w:szCs w:val="24"/>
        </w:rPr>
      </w:pPr>
      <w:r w:rsidRPr="00C14E42">
        <w:rPr>
          <w:rFonts w:ascii="Times New Roman" w:hAnsi="Times New Roman"/>
          <w:b/>
          <w:sz w:val="24"/>
          <w:szCs w:val="24"/>
        </w:rPr>
        <w:t>Задачи:</w:t>
      </w:r>
      <w:r w:rsidRPr="00C14E42">
        <w:rPr>
          <w:rFonts w:ascii="Times New Roman" w:hAnsi="Times New Roman"/>
          <w:sz w:val="24"/>
          <w:szCs w:val="24"/>
        </w:rPr>
        <w:t xml:space="preserve"> расширять представления о частях суток (утро, день, вечер, ночь), учить детей правильно употреблять эти термины в речи; дать представление о папоротнике;развивать мышление, зрительное восприятие; воспитывать у детей желание быть отзывчивым.</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pStyle w:val="NoSpacing"/>
        <w:jc w:val="center"/>
        <w:rPr>
          <w:rFonts w:ascii="Times New Roman" w:hAnsi="Times New Roman"/>
          <w:b/>
          <w:sz w:val="24"/>
          <w:szCs w:val="24"/>
        </w:rPr>
      </w:pPr>
      <w:r w:rsidRPr="00C14E42">
        <w:rPr>
          <w:rFonts w:ascii="Times New Roman" w:hAnsi="Times New Roman"/>
          <w:b/>
          <w:sz w:val="24"/>
          <w:szCs w:val="24"/>
        </w:rPr>
        <w:t>Ход ОД.</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1.Психологический настрой.</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i/>
          <w:sz w:val="24"/>
          <w:szCs w:val="24"/>
        </w:rPr>
        <w:t>Ночь. Дети спят. В группе царит тишина, «соблюдает» тишину Ночь.)</w:t>
      </w:r>
      <w:r w:rsidRPr="00C14E42">
        <w:rPr>
          <w:rFonts w:ascii="Times New Roman" w:hAnsi="Times New Roman"/>
          <w:sz w:val="24"/>
          <w:szCs w:val="24"/>
        </w:rPr>
        <w:t>Гости заходят в группу.</w:t>
      </w:r>
      <w:r w:rsidRPr="00C14E42">
        <w:rPr>
          <w:rStyle w:val="c0"/>
          <w:rFonts w:ascii="Times New Roman" w:hAnsi="Times New Roman"/>
          <w:color w:val="000000"/>
          <w:sz w:val="24"/>
          <w:szCs w:val="24"/>
        </w:rPr>
        <w:t>(</w:t>
      </w:r>
      <w:r w:rsidRPr="00C14E42">
        <w:rPr>
          <w:rStyle w:val="c0"/>
          <w:rFonts w:ascii="Times New Roman" w:hAnsi="Times New Roman"/>
          <w:i/>
          <w:color w:val="000000"/>
          <w:sz w:val="24"/>
          <w:szCs w:val="24"/>
        </w:rPr>
        <w:t>Раздается звонок будильника</w:t>
      </w:r>
      <w:r w:rsidRPr="00C14E42">
        <w:rPr>
          <w:rStyle w:val="c0"/>
          <w:rFonts w:ascii="Times New Roman" w:hAnsi="Times New Roman"/>
          <w:color w:val="000000"/>
          <w:sz w:val="24"/>
          <w:szCs w:val="24"/>
        </w:rPr>
        <w:t>)</w:t>
      </w:r>
    </w:p>
    <w:p w:rsidR="00397F59" w:rsidRPr="00C14E42" w:rsidRDefault="00397F59" w:rsidP="00E468CD">
      <w:pPr>
        <w:pStyle w:val="NoSpacing"/>
        <w:rPr>
          <w:rFonts w:ascii="Times New Roman" w:hAnsi="Times New Roman"/>
          <w:sz w:val="24"/>
          <w:szCs w:val="24"/>
        </w:rPr>
      </w:pPr>
      <w:r w:rsidRPr="00C14E42">
        <w:rPr>
          <w:rStyle w:val="c0"/>
          <w:rFonts w:ascii="Times New Roman" w:hAnsi="Times New Roman"/>
          <w:color w:val="000000"/>
          <w:sz w:val="24"/>
          <w:szCs w:val="24"/>
        </w:rPr>
        <w:t>- Ой! Что это прозвучало?</w:t>
      </w:r>
      <w:r w:rsidRPr="00C14E42">
        <w:rPr>
          <w:rStyle w:val="c0"/>
          <w:rFonts w:ascii="Times New Roman" w:hAnsi="Times New Roman"/>
          <w:i/>
          <w:color w:val="000000"/>
          <w:sz w:val="24"/>
          <w:szCs w:val="24"/>
        </w:rPr>
        <w:t>(Достаёт из кармана будильник.)</w:t>
      </w:r>
    </w:p>
    <w:p w:rsidR="00397F59" w:rsidRPr="00C14E42" w:rsidRDefault="00397F59" w:rsidP="00E468CD">
      <w:pPr>
        <w:pStyle w:val="NoSpacing"/>
        <w:rPr>
          <w:rStyle w:val="c0"/>
          <w:rFonts w:ascii="Times New Roman" w:hAnsi="Times New Roman"/>
          <w:color w:val="000000"/>
          <w:sz w:val="24"/>
          <w:szCs w:val="24"/>
        </w:rPr>
      </w:pPr>
      <w:r w:rsidRPr="00C14E42">
        <w:rPr>
          <w:rStyle w:val="c0"/>
          <w:rFonts w:ascii="Times New Roman" w:hAnsi="Times New Roman"/>
          <w:color w:val="000000"/>
          <w:sz w:val="24"/>
          <w:szCs w:val="24"/>
        </w:rPr>
        <w:t>Дети просыпаются и отвечают: Будильник, часы.</w:t>
      </w:r>
    </w:p>
    <w:p w:rsidR="00397F59" w:rsidRPr="00C14E42" w:rsidRDefault="00397F59" w:rsidP="00E468CD">
      <w:pPr>
        <w:pStyle w:val="NoSpacing"/>
        <w:rPr>
          <w:rFonts w:ascii="Times New Roman" w:hAnsi="Times New Roman"/>
          <w:color w:val="000000"/>
          <w:sz w:val="24"/>
          <w:szCs w:val="24"/>
        </w:rPr>
      </w:pPr>
      <w:r w:rsidRPr="00C14E42">
        <w:rPr>
          <w:rStyle w:val="c0"/>
          <w:rFonts w:ascii="Times New Roman" w:hAnsi="Times New Roman"/>
          <w:color w:val="000000"/>
          <w:sz w:val="24"/>
          <w:szCs w:val="24"/>
        </w:rPr>
        <w:t>- Для чего человеку будильник?</w:t>
      </w:r>
      <w:r w:rsidRPr="00C14E42">
        <w:rPr>
          <w:rFonts w:ascii="Times New Roman" w:hAnsi="Times New Roman"/>
          <w:i/>
          <w:sz w:val="24"/>
          <w:szCs w:val="24"/>
        </w:rPr>
        <w:t>(Ответы детей)</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Кто еще будит людей по утрам?</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Кто рано встаёт, голосисто поёт, деткам спать не даёт? </w:t>
      </w:r>
      <w:r w:rsidRPr="00C14E42">
        <w:rPr>
          <w:rFonts w:ascii="Times New Roman" w:hAnsi="Times New Roman"/>
          <w:i/>
          <w:sz w:val="24"/>
          <w:szCs w:val="24"/>
        </w:rPr>
        <w:t>(Ответы детей)</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Да еще будит петушок, наш хороший дружок. </w:t>
      </w:r>
    </w:p>
    <w:p w:rsidR="00397F59" w:rsidRPr="00C14E42" w:rsidRDefault="00397F59" w:rsidP="00E468CD">
      <w:pPr>
        <w:pStyle w:val="NoSpacing"/>
        <w:rPr>
          <w:rFonts w:ascii="Times New Roman" w:hAnsi="Times New Roman"/>
          <w:i/>
          <w:sz w:val="24"/>
          <w:szCs w:val="24"/>
        </w:rPr>
      </w:pPr>
      <w:r w:rsidRPr="00C14E42">
        <w:rPr>
          <w:rFonts w:ascii="Times New Roman" w:hAnsi="Times New Roman"/>
          <w:i/>
          <w:sz w:val="24"/>
          <w:szCs w:val="24"/>
          <w:shd w:val="clear" w:color="auto" w:fill="FFFFFF"/>
        </w:rPr>
        <w:t>(Воспитатель показывает детям игрушечного петуха.)</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pStyle w:val="NoSpacing"/>
        <w:rPr>
          <w:rFonts w:ascii="Times New Roman" w:hAnsi="Times New Roman"/>
          <w:i/>
          <w:sz w:val="24"/>
          <w:szCs w:val="24"/>
        </w:rPr>
      </w:pPr>
      <w:r w:rsidRPr="00C14E42">
        <w:rPr>
          <w:rFonts w:ascii="Times New Roman" w:hAnsi="Times New Roman"/>
          <w:sz w:val="24"/>
          <w:szCs w:val="24"/>
        </w:rPr>
        <w:t xml:space="preserve">2. </w:t>
      </w:r>
      <w:r w:rsidRPr="00C14E42">
        <w:rPr>
          <w:rFonts w:ascii="Times New Roman" w:hAnsi="Times New Roman"/>
          <w:sz w:val="24"/>
          <w:szCs w:val="24"/>
          <w:shd w:val="clear" w:color="auto" w:fill="FFFFFF"/>
        </w:rPr>
        <w:t>Организационный момент.</w:t>
      </w:r>
    </w:p>
    <w:p w:rsidR="00397F59" w:rsidRPr="00C14E42" w:rsidRDefault="00397F59" w:rsidP="00E468CD">
      <w:pPr>
        <w:pStyle w:val="NoSpacing"/>
        <w:rPr>
          <w:rFonts w:ascii="Times New Roman" w:hAnsi="Times New Roman"/>
          <w:i/>
          <w:sz w:val="24"/>
          <w:szCs w:val="24"/>
        </w:rPr>
      </w:pPr>
      <w:r w:rsidRPr="00C14E42">
        <w:rPr>
          <w:rFonts w:ascii="Times New Roman" w:hAnsi="Times New Roman"/>
          <w:b/>
          <w:sz w:val="24"/>
          <w:szCs w:val="24"/>
        </w:rPr>
        <w:t xml:space="preserve">- </w:t>
      </w:r>
      <w:r w:rsidRPr="00C14E42">
        <w:rPr>
          <w:rFonts w:ascii="Times New Roman" w:hAnsi="Times New Roman"/>
          <w:i/>
          <w:sz w:val="24"/>
          <w:szCs w:val="24"/>
        </w:rPr>
        <w:t xml:space="preserve">Утром встали, в детский сад пришли, </w:t>
      </w:r>
    </w:p>
    <w:p w:rsidR="00397F59" w:rsidRPr="00C14E42" w:rsidRDefault="00397F59" w:rsidP="00E468CD">
      <w:pPr>
        <w:pStyle w:val="NoSpacing"/>
        <w:rPr>
          <w:rFonts w:ascii="Times New Roman" w:hAnsi="Times New Roman"/>
          <w:i/>
          <w:sz w:val="24"/>
          <w:szCs w:val="24"/>
        </w:rPr>
      </w:pPr>
      <w:r w:rsidRPr="00C14E42">
        <w:rPr>
          <w:rFonts w:ascii="Times New Roman" w:hAnsi="Times New Roman"/>
          <w:i/>
          <w:sz w:val="24"/>
          <w:szCs w:val="24"/>
        </w:rPr>
        <w:t>А тут гости с утра, поздоровайтесь, друзья!</w:t>
      </w:r>
    </w:p>
    <w:p w:rsidR="00397F59" w:rsidRPr="00C14E42" w:rsidRDefault="00397F59" w:rsidP="00E468CD">
      <w:pPr>
        <w:pStyle w:val="NoSpacing"/>
        <w:rPr>
          <w:rFonts w:ascii="Times New Roman" w:hAnsi="Times New Roman"/>
          <w:i/>
          <w:sz w:val="24"/>
          <w:szCs w:val="24"/>
        </w:rPr>
      </w:pPr>
      <w:r w:rsidRPr="00C14E42">
        <w:rPr>
          <w:rFonts w:ascii="Times New Roman" w:hAnsi="Times New Roman"/>
          <w:b/>
          <w:sz w:val="24"/>
          <w:szCs w:val="24"/>
        </w:rPr>
        <w:t xml:space="preserve">- </w:t>
      </w:r>
      <w:r w:rsidRPr="00C14E42">
        <w:rPr>
          <w:rFonts w:ascii="Times New Roman" w:hAnsi="Times New Roman"/>
          <w:i/>
          <w:sz w:val="24"/>
          <w:szCs w:val="24"/>
        </w:rPr>
        <w:t>С добрым утром! С ясным днём! С новым солнцем за окном!</w:t>
      </w:r>
      <w:r w:rsidRPr="00C14E42">
        <w:rPr>
          <w:rFonts w:ascii="Times New Roman" w:hAnsi="Times New Roman"/>
          <w:i/>
          <w:sz w:val="24"/>
          <w:szCs w:val="24"/>
        </w:rPr>
        <w:br/>
        <w:t>Утро доброе встречайте! День хороший начинайте!</w:t>
      </w:r>
    </w:p>
    <w:p w:rsidR="00397F59" w:rsidRPr="00C14E42" w:rsidRDefault="00397F59" w:rsidP="00E468CD">
      <w:pPr>
        <w:pStyle w:val="NoSpacing"/>
        <w:rPr>
          <w:rFonts w:ascii="Times New Roman" w:hAnsi="Times New Roman"/>
          <w:i/>
          <w:sz w:val="24"/>
          <w:szCs w:val="24"/>
          <w:shd w:val="clear" w:color="auto" w:fill="FFFFFF"/>
        </w:rPr>
      </w:pPr>
      <w:r w:rsidRPr="00C14E42">
        <w:rPr>
          <w:rFonts w:ascii="Times New Roman" w:hAnsi="Times New Roman"/>
          <w:i/>
          <w:sz w:val="24"/>
          <w:szCs w:val="24"/>
          <w:shd w:val="clear" w:color="auto" w:fill="FFFFFF"/>
        </w:rPr>
        <w:t>- Если кто-то улыбнется,день весёлый начнётся.</w:t>
      </w:r>
    </w:p>
    <w:p w:rsidR="00397F59" w:rsidRPr="00C14E42" w:rsidRDefault="00397F59" w:rsidP="00E468CD">
      <w:pPr>
        <w:pStyle w:val="NoSpacing"/>
        <w:rPr>
          <w:rFonts w:ascii="Times New Roman" w:hAnsi="Times New Roman"/>
          <w:sz w:val="24"/>
          <w:szCs w:val="24"/>
          <w:shd w:val="clear" w:color="auto" w:fill="FFFFFF"/>
        </w:rPr>
      </w:pPr>
      <w:r w:rsidRPr="00C14E42">
        <w:rPr>
          <w:rFonts w:ascii="Times New Roman" w:hAnsi="Times New Roman"/>
          <w:sz w:val="24"/>
          <w:szCs w:val="24"/>
          <w:shd w:val="clear" w:color="auto" w:fill="FFFFFF"/>
        </w:rPr>
        <w:t xml:space="preserve">- Ну, конечно, улыбка – это залог хорошего настроения. Улыбаясь, мы друг другу дарим здоровье и радость. </w:t>
      </w:r>
      <w:r w:rsidRPr="00C14E42">
        <w:rPr>
          <w:rFonts w:ascii="Times New Roman" w:hAnsi="Times New Roman"/>
          <w:i/>
          <w:sz w:val="24"/>
          <w:szCs w:val="24"/>
          <w:shd w:val="clear" w:color="auto" w:fill="FFFFFF"/>
        </w:rPr>
        <w:t>(Звучит аудиозапись песни «Улыбка»)</w:t>
      </w:r>
      <w:r w:rsidRPr="00C14E42">
        <w:rPr>
          <w:rFonts w:ascii="Times New Roman" w:hAnsi="Times New Roman"/>
          <w:sz w:val="24"/>
          <w:szCs w:val="24"/>
          <w:shd w:val="clear" w:color="auto" w:fill="FFFFFF"/>
        </w:rPr>
        <w:t xml:space="preserve">Чтобы быть здоровым, нужно с детства знать и соблюдать режим дня. </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pStyle w:val="NoSpacing"/>
        <w:rPr>
          <w:rStyle w:val="c0"/>
          <w:rFonts w:ascii="Times New Roman" w:hAnsi="Times New Roman"/>
          <w:color w:val="000000"/>
          <w:sz w:val="24"/>
          <w:szCs w:val="24"/>
        </w:rPr>
      </w:pPr>
      <w:r w:rsidRPr="00C14E42">
        <w:rPr>
          <w:rFonts w:ascii="Times New Roman" w:hAnsi="Times New Roman"/>
          <w:sz w:val="24"/>
          <w:szCs w:val="24"/>
        </w:rPr>
        <w:t xml:space="preserve">3. </w:t>
      </w:r>
      <w:r w:rsidRPr="00C14E42">
        <w:rPr>
          <w:rStyle w:val="c0"/>
          <w:rFonts w:ascii="Times New Roman" w:hAnsi="Times New Roman"/>
          <w:color w:val="000000"/>
          <w:sz w:val="24"/>
          <w:szCs w:val="24"/>
        </w:rPr>
        <w:t>Основная часть.</w:t>
      </w:r>
    </w:p>
    <w:p w:rsidR="00397F59" w:rsidRPr="00C14E42" w:rsidRDefault="00397F59" w:rsidP="00E468CD">
      <w:pPr>
        <w:pStyle w:val="NoSpacing"/>
        <w:rPr>
          <w:rFonts w:ascii="Times New Roman" w:hAnsi="Times New Roman"/>
          <w:sz w:val="24"/>
          <w:szCs w:val="24"/>
        </w:rPr>
      </w:pPr>
      <w:r w:rsidRPr="00C14E42">
        <w:rPr>
          <w:rStyle w:val="c0"/>
          <w:rFonts w:ascii="Times New Roman" w:hAnsi="Times New Roman"/>
          <w:color w:val="000000"/>
          <w:sz w:val="24"/>
          <w:szCs w:val="24"/>
        </w:rPr>
        <w:t xml:space="preserve">- </w:t>
      </w:r>
      <w:r w:rsidRPr="00C14E42">
        <w:rPr>
          <w:rFonts w:ascii="Times New Roman" w:hAnsi="Times New Roman"/>
          <w:sz w:val="24"/>
          <w:szCs w:val="24"/>
        </w:rPr>
        <w:t>Ребята, сегодня нас ждет необычная работа: мы будем с вами учеными по времени – по частям суток.</w:t>
      </w:r>
    </w:p>
    <w:p w:rsidR="00397F59" w:rsidRPr="00C14E42" w:rsidRDefault="00397F59" w:rsidP="00E468CD">
      <w:pPr>
        <w:pStyle w:val="NoSpacing"/>
        <w:rPr>
          <w:rFonts w:ascii="Times New Roman" w:hAnsi="Times New Roman"/>
          <w:color w:val="000000"/>
          <w:sz w:val="24"/>
          <w:szCs w:val="24"/>
        </w:rPr>
      </w:pPr>
      <w:r w:rsidRPr="00C14E42">
        <w:rPr>
          <w:rFonts w:ascii="Times New Roman" w:hAnsi="Times New Roman"/>
          <w:sz w:val="24"/>
          <w:szCs w:val="24"/>
        </w:rPr>
        <w:t>- Д</w:t>
      </w:r>
      <w:r w:rsidRPr="00C14E42">
        <w:rPr>
          <w:rStyle w:val="c0"/>
          <w:rFonts w:ascii="Times New Roman" w:hAnsi="Times New Roman"/>
          <w:color w:val="000000"/>
          <w:sz w:val="24"/>
          <w:szCs w:val="24"/>
        </w:rPr>
        <w:t>ля чего человеку часы?</w:t>
      </w:r>
    </w:p>
    <w:p w:rsidR="00397F59" w:rsidRPr="00C14E42" w:rsidRDefault="00397F59" w:rsidP="00E468CD">
      <w:pPr>
        <w:pStyle w:val="NoSpacing"/>
        <w:rPr>
          <w:rFonts w:ascii="Times New Roman" w:hAnsi="Times New Roman"/>
          <w:b/>
          <w:sz w:val="24"/>
          <w:szCs w:val="24"/>
          <w:shd w:val="clear" w:color="auto" w:fill="FFFFFF"/>
        </w:rPr>
      </w:pPr>
      <w:r w:rsidRPr="00C14E42">
        <w:rPr>
          <w:rFonts w:ascii="Times New Roman" w:hAnsi="Times New Roman"/>
          <w:color w:val="000000"/>
          <w:sz w:val="24"/>
          <w:szCs w:val="24"/>
        </w:rPr>
        <w:t>- Ч</w:t>
      </w:r>
      <w:r w:rsidRPr="00C14E42">
        <w:rPr>
          <w:rStyle w:val="c0"/>
          <w:rFonts w:ascii="Times New Roman" w:hAnsi="Times New Roman"/>
          <w:color w:val="000000"/>
          <w:sz w:val="24"/>
          <w:szCs w:val="24"/>
        </w:rPr>
        <w:t>тобы жить по времени; чтобы соблюдать распорядок и режим дня.</w:t>
      </w:r>
    </w:p>
    <w:p w:rsidR="00397F59" w:rsidRPr="00C14E42" w:rsidRDefault="00397F59" w:rsidP="00E468CD">
      <w:pPr>
        <w:pStyle w:val="NoSpacing"/>
        <w:rPr>
          <w:rFonts w:ascii="Times New Roman" w:hAnsi="Times New Roman"/>
          <w:b/>
          <w:sz w:val="24"/>
          <w:szCs w:val="24"/>
          <w:shd w:val="clear" w:color="auto" w:fill="FFFFFF"/>
        </w:rPr>
      </w:pPr>
      <w:r w:rsidRPr="00C14E42">
        <w:rPr>
          <w:rFonts w:ascii="Times New Roman" w:hAnsi="Times New Roman"/>
          <w:b/>
          <w:sz w:val="24"/>
          <w:szCs w:val="24"/>
          <w:shd w:val="clear" w:color="auto" w:fill="FFFFFF"/>
        </w:rPr>
        <w:t xml:space="preserve">Презентация </w:t>
      </w:r>
      <w:r w:rsidRPr="00C14E42">
        <w:rPr>
          <w:rFonts w:ascii="Times New Roman" w:hAnsi="Times New Roman"/>
          <w:sz w:val="24"/>
          <w:szCs w:val="24"/>
          <w:shd w:val="clear" w:color="auto" w:fill="FFFFFF"/>
        </w:rPr>
        <w:t xml:space="preserve">«Части суток» </w:t>
      </w:r>
      <w:r w:rsidRPr="00C14E42">
        <w:rPr>
          <w:rFonts w:ascii="Times New Roman" w:hAnsi="Times New Roman"/>
          <w:b/>
          <w:sz w:val="24"/>
          <w:szCs w:val="24"/>
          <w:shd w:val="clear" w:color="auto" w:fill="FFFFFF"/>
        </w:rPr>
        <w:t>(Слайд 1).</w:t>
      </w:r>
    </w:p>
    <w:p w:rsidR="00397F59" w:rsidRPr="00C14E42" w:rsidRDefault="00397F59" w:rsidP="00E468CD">
      <w:pPr>
        <w:pStyle w:val="NoSpacing"/>
        <w:rPr>
          <w:rFonts w:ascii="Times New Roman" w:hAnsi="Times New Roman"/>
          <w:sz w:val="24"/>
          <w:szCs w:val="24"/>
          <w:shd w:val="clear" w:color="auto" w:fill="FFFFFF"/>
        </w:rPr>
      </w:pPr>
      <w:r w:rsidRPr="00C14E42">
        <w:rPr>
          <w:rFonts w:ascii="Times New Roman" w:hAnsi="Times New Roman"/>
          <w:sz w:val="24"/>
          <w:szCs w:val="24"/>
          <w:shd w:val="clear" w:color="auto" w:fill="FFFFFF"/>
        </w:rPr>
        <w:t xml:space="preserve">- Да, для этого надо знать части суток: утро, день, вечер, ночь </w:t>
      </w:r>
    </w:p>
    <w:p w:rsidR="00397F59" w:rsidRPr="00C14E42" w:rsidRDefault="00397F59" w:rsidP="00E468CD">
      <w:pPr>
        <w:pStyle w:val="NoSpacing"/>
        <w:rPr>
          <w:rFonts w:ascii="Times New Roman" w:hAnsi="Times New Roman"/>
          <w:sz w:val="24"/>
          <w:szCs w:val="24"/>
          <w:shd w:val="clear" w:color="auto" w:fill="FFFFFF"/>
        </w:rPr>
      </w:pPr>
    </w:p>
    <w:p w:rsidR="00397F59" w:rsidRPr="00C14E42" w:rsidRDefault="00397F59" w:rsidP="00E468CD">
      <w:pPr>
        <w:pStyle w:val="NoSpacing"/>
        <w:rPr>
          <w:rStyle w:val="c0"/>
          <w:rFonts w:ascii="Times New Roman" w:hAnsi="Times New Roman"/>
          <w:bCs/>
          <w:color w:val="000000"/>
          <w:sz w:val="24"/>
          <w:szCs w:val="24"/>
        </w:rPr>
      </w:pPr>
      <w:r w:rsidRPr="00C14E42">
        <w:rPr>
          <w:rStyle w:val="c0"/>
          <w:rFonts w:ascii="Times New Roman" w:hAnsi="Times New Roman"/>
          <w:color w:val="000000"/>
          <w:sz w:val="24"/>
          <w:szCs w:val="24"/>
        </w:rPr>
        <w:t>4. Сингапурская методика.</w:t>
      </w:r>
    </w:p>
    <w:p w:rsidR="00397F59" w:rsidRPr="00C14E42" w:rsidRDefault="00397F59" w:rsidP="00E468CD">
      <w:pPr>
        <w:pStyle w:val="NoSpacing"/>
        <w:rPr>
          <w:rStyle w:val="c0"/>
          <w:rFonts w:ascii="Times New Roman" w:hAnsi="Times New Roman"/>
          <w:bCs/>
          <w:color w:val="000000"/>
          <w:sz w:val="24"/>
          <w:szCs w:val="24"/>
        </w:rPr>
      </w:pPr>
      <w:r w:rsidRPr="00C14E42">
        <w:rPr>
          <w:rStyle w:val="c0"/>
          <w:rFonts w:ascii="Times New Roman" w:hAnsi="Times New Roman"/>
          <w:color w:val="000000"/>
          <w:sz w:val="24"/>
          <w:szCs w:val="24"/>
        </w:rPr>
        <w:t>- А у вас есть любимое время дня?</w:t>
      </w:r>
      <w:r w:rsidRPr="00C14E42">
        <w:rPr>
          <w:rFonts w:ascii="Times New Roman" w:hAnsi="Times New Roman"/>
          <w:i/>
          <w:sz w:val="24"/>
          <w:szCs w:val="24"/>
        </w:rPr>
        <w:t>(Ответы детей)</w:t>
      </w:r>
    </w:p>
    <w:p w:rsidR="00397F59" w:rsidRPr="00C14E42" w:rsidRDefault="00397F59" w:rsidP="00E468CD">
      <w:pPr>
        <w:pStyle w:val="NoSpacing"/>
        <w:rPr>
          <w:rStyle w:val="c0"/>
          <w:rFonts w:ascii="Times New Roman" w:hAnsi="Times New Roman"/>
          <w:bCs/>
          <w:color w:val="000000"/>
          <w:sz w:val="24"/>
          <w:szCs w:val="24"/>
        </w:rPr>
      </w:pPr>
      <w:r w:rsidRPr="00C14E42">
        <w:rPr>
          <w:rStyle w:val="c0"/>
          <w:rFonts w:ascii="Times New Roman" w:hAnsi="Times New Roman"/>
          <w:color w:val="000000"/>
          <w:sz w:val="24"/>
          <w:szCs w:val="24"/>
        </w:rPr>
        <w:t>-Тогда, я вас попрошу встать к той части суток, которая вам больше всего нравится.</w:t>
      </w:r>
    </w:p>
    <w:p w:rsidR="00397F59" w:rsidRPr="00C14E42" w:rsidRDefault="00397F59" w:rsidP="00E468CD">
      <w:pPr>
        <w:pStyle w:val="NoSpacing"/>
        <w:rPr>
          <w:rStyle w:val="c0"/>
          <w:rFonts w:ascii="Times New Roman" w:hAnsi="Times New Roman"/>
          <w:bCs/>
          <w:i/>
          <w:color w:val="000000"/>
          <w:sz w:val="24"/>
          <w:szCs w:val="24"/>
        </w:rPr>
      </w:pPr>
      <w:r w:rsidRPr="00C14E42">
        <w:rPr>
          <w:rStyle w:val="c0"/>
          <w:rFonts w:ascii="Times New Roman" w:hAnsi="Times New Roman"/>
          <w:i/>
          <w:color w:val="000000"/>
          <w:sz w:val="24"/>
          <w:szCs w:val="24"/>
        </w:rPr>
        <w:t>(Беседа с детьми по вопросно-ответной форме:</w:t>
      </w:r>
    </w:p>
    <w:p w:rsidR="00397F59" w:rsidRPr="00C14E42" w:rsidRDefault="00397F59" w:rsidP="00E468CD">
      <w:pPr>
        <w:pStyle w:val="NoSpacing"/>
        <w:rPr>
          <w:rFonts w:ascii="Times New Roman" w:hAnsi="Times New Roman"/>
          <w:i/>
          <w:sz w:val="24"/>
          <w:szCs w:val="24"/>
        </w:rPr>
      </w:pPr>
      <w:r w:rsidRPr="00C14E42">
        <w:rPr>
          <w:rStyle w:val="c0"/>
          <w:rFonts w:ascii="Times New Roman" w:hAnsi="Times New Roman"/>
          <w:color w:val="000000"/>
          <w:sz w:val="24"/>
          <w:szCs w:val="24"/>
        </w:rPr>
        <w:t>Почему вы выбрали день?</w:t>
      </w:r>
      <w:r w:rsidRPr="00C14E42">
        <w:rPr>
          <w:rFonts w:ascii="Times New Roman" w:hAnsi="Times New Roman"/>
          <w:i/>
          <w:sz w:val="24"/>
          <w:szCs w:val="24"/>
        </w:rPr>
        <w:t>(Ответы детей)</w:t>
      </w:r>
    </w:p>
    <w:p w:rsidR="00397F59" w:rsidRPr="00C14E42" w:rsidRDefault="00397F59" w:rsidP="00E468CD">
      <w:pPr>
        <w:pStyle w:val="NoSpacing"/>
        <w:rPr>
          <w:rFonts w:ascii="Times New Roman" w:hAnsi="Times New Roman"/>
          <w:i/>
          <w:sz w:val="24"/>
          <w:szCs w:val="24"/>
        </w:rPr>
      </w:pPr>
      <w:r w:rsidRPr="00C14E42">
        <w:rPr>
          <w:rStyle w:val="c0"/>
          <w:rFonts w:ascii="Times New Roman" w:hAnsi="Times New Roman"/>
          <w:color w:val="000000"/>
          <w:sz w:val="24"/>
          <w:szCs w:val="24"/>
        </w:rPr>
        <w:t>Чем привлекло тебя(вас) утро?</w:t>
      </w:r>
      <w:r w:rsidRPr="00C14E42">
        <w:rPr>
          <w:rFonts w:ascii="Times New Roman" w:hAnsi="Times New Roman"/>
          <w:i/>
          <w:sz w:val="24"/>
          <w:szCs w:val="24"/>
        </w:rPr>
        <w:t>(Ответы детей)</w:t>
      </w:r>
    </w:p>
    <w:p w:rsidR="00397F59" w:rsidRPr="00C14E42" w:rsidRDefault="00397F59" w:rsidP="00E468CD">
      <w:pPr>
        <w:pStyle w:val="NoSpacing"/>
        <w:rPr>
          <w:rFonts w:ascii="Times New Roman" w:hAnsi="Times New Roman"/>
          <w:i/>
          <w:sz w:val="24"/>
          <w:szCs w:val="24"/>
        </w:rPr>
      </w:pPr>
      <w:r w:rsidRPr="00C14E42">
        <w:rPr>
          <w:rStyle w:val="c0"/>
          <w:rFonts w:ascii="Times New Roman" w:hAnsi="Times New Roman"/>
          <w:color w:val="000000"/>
          <w:sz w:val="24"/>
          <w:szCs w:val="24"/>
        </w:rPr>
        <w:t>А чем нравится тебе(вам) вечер?</w:t>
      </w:r>
      <w:r w:rsidRPr="00C14E42">
        <w:rPr>
          <w:rFonts w:ascii="Times New Roman" w:hAnsi="Times New Roman"/>
          <w:i/>
          <w:sz w:val="24"/>
          <w:szCs w:val="24"/>
        </w:rPr>
        <w:t>(Ответы детей)</w:t>
      </w:r>
    </w:p>
    <w:p w:rsidR="00397F59" w:rsidRPr="00C14E42" w:rsidRDefault="00397F59" w:rsidP="00E468CD">
      <w:pPr>
        <w:pStyle w:val="NoSpacing"/>
        <w:rPr>
          <w:rStyle w:val="c0"/>
          <w:rFonts w:ascii="Times New Roman" w:hAnsi="Times New Roman"/>
          <w:bCs/>
          <w:i/>
          <w:color w:val="000000"/>
          <w:sz w:val="24"/>
          <w:szCs w:val="24"/>
        </w:rPr>
      </w:pPr>
      <w:r w:rsidRPr="00C14E42">
        <w:rPr>
          <w:rStyle w:val="c0"/>
          <w:rFonts w:ascii="Times New Roman" w:hAnsi="Times New Roman"/>
          <w:color w:val="000000"/>
          <w:sz w:val="24"/>
          <w:szCs w:val="24"/>
        </w:rPr>
        <w:t>Значит, тебе(вам) нравится ночь?</w:t>
      </w:r>
      <w:r w:rsidRPr="00C14E42">
        <w:rPr>
          <w:rStyle w:val="c0"/>
          <w:rFonts w:ascii="Times New Roman" w:hAnsi="Times New Roman"/>
          <w:i/>
          <w:color w:val="000000"/>
          <w:sz w:val="24"/>
          <w:szCs w:val="24"/>
        </w:rPr>
        <w:t xml:space="preserve"> И почему же?)</w:t>
      </w:r>
      <w:r w:rsidRPr="00C14E42">
        <w:rPr>
          <w:rFonts w:ascii="Times New Roman" w:hAnsi="Times New Roman"/>
          <w:i/>
          <w:sz w:val="24"/>
          <w:szCs w:val="24"/>
        </w:rPr>
        <w:t>(Ответы детей)</w:t>
      </w:r>
    </w:p>
    <w:p w:rsidR="00397F59" w:rsidRPr="00C14E42" w:rsidRDefault="00397F59" w:rsidP="00E468CD">
      <w:pPr>
        <w:pStyle w:val="NoSpacing"/>
        <w:rPr>
          <w:rStyle w:val="c0"/>
          <w:rFonts w:ascii="Times New Roman" w:hAnsi="Times New Roman"/>
          <w:bCs/>
          <w:i/>
          <w:color w:val="000000"/>
          <w:sz w:val="24"/>
          <w:szCs w:val="24"/>
        </w:rPr>
      </w:pPr>
    </w:p>
    <w:p w:rsidR="00397F59" w:rsidRPr="00C14E42" w:rsidRDefault="00397F59" w:rsidP="00E468CD">
      <w:pPr>
        <w:pStyle w:val="NoSpacing"/>
        <w:rPr>
          <w:rStyle w:val="c0"/>
          <w:rFonts w:ascii="Times New Roman" w:hAnsi="Times New Roman"/>
          <w:bCs/>
          <w:color w:val="000000"/>
          <w:sz w:val="24"/>
          <w:szCs w:val="24"/>
        </w:rPr>
      </w:pPr>
      <w:r w:rsidRPr="00C14E42">
        <w:rPr>
          <w:rStyle w:val="c0"/>
          <w:rFonts w:ascii="Times New Roman" w:hAnsi="Times New Roman"/>
          <w:color w:val="000000"/>
          <w:sz w:val="24"/>
          <w:szCs w:val="24"/>
        </w:rPr>
        <w:t>- А теперь, давайте, поиграем в игру «Каждому своё место» (УМК)(</w:t>
      </w:r>
      <w:r w:rsidRPr="00C14E42">
        <w:rPr>
          <w:rStyle w:val="c0"/>
          <w:rFonts w:ascii="Times New Roman" w:hAnsi="Times New Roman"/>
          <w:i/>
          <w:color w:val="000000"/>
          <w:sz w:val="24"/>
          <w:szCs w:val="24"/>
        </w:rPr>
        <w:t>Работа с предметными картинками, выбирают по временам дня</w:t>
      </w:r>
      <w:r w:rsidRPr="00C14E42">
        <w:rPr>
          <w:rStyle w:val="c0"/>
          <w:rFonts w:ascii="Times New Roman" w:hAnsi="Times New Roman"/>
          <w:color w:val="000000"/>
          <w:sz w:val="24"/>
          <w:szCs w:val="24"/>
        </w:rPr>
        <w:t>). Беседа с детьми по вопросно-ответной форме.</w:t>
      </w:r>
    </w:p>
    <w:p w:rsidR="00397F59" w:rsidRPr="00C14E42" w:rsidRDefault="00397F59" w:rsidP="00E468CD">
      <w:pPr>
        <w:pStyle w:val="NoSpacing"/>
        <w:rPr>
          <w:rStyle w:val="c0"/>
          <w:rFonts w:ascii="Times New Roman" w:hAnsi="Times New Roman"/>
          <w:bCs/>
          <w:color w:val="000000"/>
          <w:sz w:val="24"/>
          <w:szCs w:val="24"/>
        </w:rPr>
      </w:pPr>
      <w:r w:rsidRPr="00C14E42">
        <w:rPr>
          <w:rFonts w:ascii="Times New Roman" w:hAnsi="Times New Roman"/>
          <w:color w:val="000000"/>
          <w:sz w:val="24"/>
          <w:szCs w:val="24"/>
          <w:shd w:val="clear" w:color="auto" w:fill="FFFFFF"/>
        </w:rPr>
        <w:t>А что мы делаем ночью? (спим)</w:t>
      </w:r>
    </w:p>
    <w:p w:rsidR="00397F59" w:rsidRPr="00C14E42" w:rsidRDefault="00397F59" w:rsidP="00E468CD">
      <w:pPr>
        <w:pStyle w:val="NoSpacing"/>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 А что мы делаем утром? (умываемся, чистим зубы, делаем зарядку, заправляем кровать, завтракаем, идем  в детский сад)</w:t>
      </w:r>
    </w:p>
    <w:p w:rsidR="00397F59" w:rsidRPr="00C14E42" w:rsidRDefault="00397F59" w:rsidP="00E468CD">
      <w:pPr>
        <w:pStyle w:val="NoSpacing"/>
        <w:rPr>
          <w:rFonts w:ascii="Times New Roman" w:hAnsi="Times New Roman"/>
          <w:i/>
          <w:sz w:val="24"/>
          <w:szCs w:val="24"/>
        </w:rPr>
      </w:pPr>
      <w:r w:rsidRPr="00C14E42">
        <w:rPr>
          <w:rFonts w:ascii="Times New Roman" w:hAnsi="Times New Roman"/>
          <w:color w:val="000000"/>
          <w:sz w:val="24"/>
          <w:szCs w:val="24"/>
          <w:shd w:val="clear" w:color="auto" w:fill="FFFFFF"/>
        </w:rPr>
        <w:t xml:space="preserve">- А что мы делаем днем? (рисуем, гуляем, занимаемся, маме помогаем, обедаем). </w:t>
      </w:r>
    </w:p>
    <w:p w:rsidR="00397F59" w:rsidRPr="00C14E42" w:rsidRDefault="00397F59" w:rsidP="00E468CD">
      <w:pPr>
        <w:pStyle w:val="NoSpacing"/>
        <w:rPr>
          <w:rStyle w:val="c0"/>
          <w:rFonts w:ascii="Times New Roman" w:hAnsi="Times New Roman"/>
          <w:color w:val="000000"/>
          <w:sz w:val="24"/>
          <w:szCs w:val="24"/>
          <w:shd w:val="clear" w:color="auto" w:fill="FFFFFF"/>
        </w:rPr>
      </w:pPr>
      <w:r w:rsidRPr="00C14E42">
        <w:rPr>
          <w:rStyle w:val="c0"/>
          <w:rFonts w:ascii="Times New Roman" w:hAnsi="Times New Roman"/>
          <w:color w:val="000000"/>
          <w:sz w:val="24"/>
          <w:szCs w:val="24"/>
        </w:rPr>
        <w:t xml:space="preserve">- </w:t>
      </w:r>
      <w:r w:rsidRPr="00C14E42">
        <w:rPr>
          <w:rFonts w:ascii="Times New Roman" w:hAnsi="Times New Roman"/>
          <w:color w:val="000000"/>
          <w:sz w:val="24"/>
          <w:szCs w:val="24"/>
          <w:shd w:val="clear" w:color="auto" w:fill="FFFFFF"/>
        </w:rPr>
        <w:t>А чем вы занимаетесь вечером? (ужинаем, отдыхаем, рисуем, играем).</w:t>
      </w:r>
      <w:r w:rsidRPr="00C14E42">
        <w:rPr>
          <w:rFonts w:ascii="Times New Roman" w:hAnsi="Times New Roman"/>
          <w:color w:val="000000"/>
          <w:sz w:val="24"/>
          <w:szCs w:val="24"/>
        </w:rPr>
        <w:br/>
      </w:r>
      <w:r w:rsidRPr="00C14E42">
        <w:rPr>
          <w:rStyle w:val="c0"/>
          <w:rFonts w:ascii="Times New Roman" w:hAnsi="Times New Roman"/>
          <w:color w:val="000000"/>
          <w:sz w:val="24"/>
          <w:szCs w:val="24"/>
        </w:rPr>
        <w:t xml:space="preserve">- Я хочу вам сказать что-то интересное. Многие привыкли все делать только в светлое время, а вот, </w:t>
      </w:r>
      <w:r w:rsidRPr="00C14E42">
        <w:rPr>
          <w:rFonts w:ascii="Times New Roman" w:hAnsi="Times New Roman"/>
          <w:b/>
          <w:color w:val="000000"/>
          <w:sz w:val="24"/>
          <w:szCs w:val="24"/>
          <w:shd w:val="clear" w:color="auto" w:fill="FFFFFF"/>
        </w:rPr>
        <w:t>Презентация «Семинар»</w:t>
      </w:r>
      <w:r w:rsidRPr="00C14E42">
        <w:rPr>
          <w:rFonts w:ascii="Times New Roman" w:hAnsi="Times New Roman"/>
          <w:color w:val="000000"/>
          <w:sz w:val="24"/>
          <w:szCs w:val="24"/>
          <w:shd w:val="clear" w:color="auto" w:fill="FFFFFF"/>
        </w:rPr>
        <w:t>Слайд 1 (сова)</w:t>
      </w:r>
      <w:r w:rsidRPr="00C14E42">
        <w:rPr>
          <w:rStyle w:val="c0"/>
          <w:rFonts w:ascii="Times New Roman" w:hAnsi="Times New Roman"/>
          <w:color w:val="000000"/>
          <w:sz w:val="24"/>
          <w:szCs w:val="24"/>
        </w:rPr>
        <w:t>например, птица сова днем ничего не видит, все он делает ночью, когда темно. И есть одно растение, которое расцветает только ночью.</w:t>
      </w:r>
    </w:p>
    <w:p w:rsidR="00397F59" w:rsidRPr="00C14E42" w:rsidRDefault="00397F59" w:rsidP="00E468CD">
      <w:pPr>
        <w:pStyle w:val="NoSpacing"/>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 xml:space="preserve">Слайд 2 (папоротник) Это растение – папоротник. Они бывают комнатные, садовые и лесные. </w:t>
      </w:r>
    </w:p>
    <w:p w:rsidR="00397F59" w:rsidRPr="00C14E42" w:rsidRDefault="00397F59" w:rsidP="00E468CD">
      <w:pPr>
        <w:pStyle w:val="NoSpacing"/>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Слайд 3 (цветы папоротника) Лесной папоротник цветёт одну ночь в году, с 6 на 7 июля. Чтобы это увидеть, нужно пойти в тёмный лес, именно в полночь. Бытует и такое мнение, что не каждому открывается цветок.</w:t>
      </w:r>
    </w:p>
    <w:p w:rsidR="00397F59" w:rsidRPr="00C14E42" w:rsidRDefault="00397F59" w:rsidP="00E468CD">
      <w:pPr>
        <w:pStyle w:val="NoSpacing"/>
        <w:rPr>
          <w:rStyle w:val="c0"/>
          <w:rFonts w:ascii="Times New Roman" w:hAnsi="Times New Roman"/>
          <w:bCs/>
          <w:color w:val="000000"/>
          <w:sz w:val="24"/>
          <w:szCs w:val="24"/>
        </w:rPr>
      </w:pPr>
    </w:p>
    <w:p w:rsidR="00397F59" w:rsidRPr="00C14E42" w:rsidRDefault="00397F59" w:rsidP="00E468CD">
      <w:pPr>
        <w:pStyle w:val="NoSpacing"/>
        <w:rPr>
          <w:rStyle w:val="c0"/>
          <w:rFonts w:ascii="Times New Roman" w:hAnsi="Times New Roman"/>
          <w:bCs/>
          <w:color w:val="000000"/>
          <w:sz w:val="24"/>
          <w:szCs w:val="24"/>
        </w:rPr>
      </w:pPr>
      <w:r w:rsidRPr="00C14E42">
        <w:rPr>
          <w:rStyle w:val="c0"/>
          <w:rFonts w:ascii="Times New Roman" w:hAnsi="Times New Roman"/>
          <w:color w:val="000000"/>
          <w:sz w:val="24"/>
          <w:szCs w:val="24"/>
        </w:rPr>
        <w:t>5. Музыкальная подвижная игра «Ку-ку»</w:t>
      </w:r>
    </w:p>
    <w:p w:rsidR="00397F59" w:rsidRPr="00C14E42" w:rsidRDefault="00397F59" w:rsidP="00E468CD">
      <w:pPr>
        <w:pStyle w:val="NoSpacing"/>
        <w:rPr>
          <w:rStyle w:val="c0"/>
          <w:rFonts w:ascii="Times New Roman" w:hAnsi="Times New Roman"/>
          <w:bCs/>
          <w:color w:val="000000"/>
          <w:sz w:val="24"/>
          <w:szCs w:val="24"/>
        </w:rPr>
      </w:pPr>
    </w:p>
    <w:p w:rsidR="00397F59" w:rsidRPr="00C14E42" w:rsidRDefault="00397F59" w:rsidP="00E468CD">
      <w:pPr>
        <w:pStyle w:val="NoSpacing"/>
        <w:rPr>
          <w:rFonts w:ascii="Times New Roman" w:hAnsi="Times New Roman"/>
          <w:sz w:val="24"/>
          <w:szCs w:val="24"/>
        </w:rPr>
      </w:pPr>
      <w:r w:rsidRPr="00C14E42">
        <w:rPr>
          <w:rStyle w:val="c0"/>
          <w:rFonts w:ascii="Times New Roman" w:hAnsi="Times New Roman"/>
          <w:color w:val="000000"/>
          <w:sz w:val="24"/>
          <w:szCs w:val="24"/>
        </w:rPr>
        <w:t xml:space="preserve">6. </w:t>
      </w:r>
      <w:r w:rsidRPr="00C14E42">
        <w:rPr>
          <w:rFonts w:ascii="Times New Roman" w:hAnsi="Times New Roman"/>
          <w:sz w:val="24"/>
          <w:szCs w:val="24"/>
        </w:rPr>
        <w:t>Закрепление по проекту «Живые сказки».</w:t>
      </w:r>
      <w:r w:rsidRPr="00C14E42">
        <w:rPr>
          <w:rFonts w:ascii="Times New Roman" w:hAnsi="Times New Roman"/>
          <w:i/>
          <w:sz w:val="24"/>
          <w:szCs w:val="24"/>
        </w:rPr>
        <w:t>(Выполняют Мишины задания)</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7. Итог. </w:t>
      </w:r>
    </w:p>
    <w:p w:rsidR="00397F59" w:rsidRPr="00C14E42" w:rsidRDefault="00397F59" w:rsidP="00E468CD">
      <w:pPr>
        <w:pStyle w:val="NoSpacing"/>
        <w:rPr>
          <w:rFonts w:ascii="Times New Roman" w:hAnsi="Times New Roman"/>
          <w:i/>
          <w:color w:val="000000"/>
          <w:sz w:val="24"/>
          <w:szCs w:val="24"/>
          <w:shd w:val="clear" w:color="auto" w:fill="FFFFFF"/>
        </w:rPr>
      </w:pPr>
      <w:r w:rsidRPr="00C14E42">
        <w:rPr>
          <w:rFonts w:ascii="Times New Roman" w:hAnsi="Times New Roman"/>
          <w:sz w:val="24"/>
          <w:szCs w:val="24"/>
        </w:rPr>
        <w:t xml:space="preserve">- Ребята, когда вы спали, вас охраняла спокойная темная Ночь. Она оставила нам кусочек неба, чтобы </w:t>
      </w:r>
      <w:r w:rsidRPr="00C14E42">
        <w:rPr>
          <w:rFonts w:ascii="Times New Roman" w:hAnsi="Times New Roman"/>
          <w:color w:val="000000"/>
          <w:sz w:val="24"/>
          <w:szCs w:val="24"/>
          <w:shd w:val="clear" w:color="auto" w:fill="FFFFFF"/>
        </w:rPr>
        <w:t>на нашем ночном небе</w:t>
      </w:r>
      <w:r w:rsidRPr="00C14E42">
        <w:rPr>
          <w:rFonts w:ascii="Times New Roman" w:hAnsi="Times New Roman"/>
          <w:sz w:val="24"/>
          <w:szCs w:val="24"/>
        </w:rPr>
        <w:t xml:space="preserve">всегда сияла Луна и сверкали звёздочки. </w:t>
      </w:r>
      <w:r w:rsidRPr="00C14E42">
        <w:rPr>
          <w:rFonts w:ascii="Times New Roman" w:hAnsi="Times New Roman"/>
          <w:color w:val="000000"/>
          <w:sz w:val="24"/>
          <w:szCs w:val="24"/>
        </w:rPr>
        <w:br/>
      </w:r>
      <w:r w:rsidRPr="00C14E42">
        <w:rPr>
          <w:rFonts w:ascii="Times New Roman" w:hAnsi="Times New Roman"/>
          <w:i/>
          <w:color w:val="000000"/>
          <w:sz w:val="24"/>
          <w:szCs w:val="24"/>
          <w:shd w:val="clear" w:color="auto" w:fill="FFFFFF"/>
        </w:rPr>
        <w:t>(Дети прикрепляют звезды на ночное небо.)</w:t>
      </w:r>
    </w:p>
    <w:p w:rsidR="00397F59" w:rsidRPr="00C14E42" w:rsidRDefault="00397F59" w:rsidP="00E468CD">
      <w:pPr>
        <w:pStyle w:val="NoSpacing"/>
        <w:rPr>
          <w:rFonts w:ascii="Times New Roman" w:hAnsi="Times New Roman"/>
          <w:i/>
          <w:sz w:val="24"/>
          <w:szCs w:val="24"/>
        </w:rPr>
      </w:pPr>
    </w:p>
    <w:p w:rsidR="00397F59" w:rsidRPr="00C14E42" w:rsidRDefault="00397F59" w:rsidP="00E468CD">
      <w:pPr>
        <w:pStyle w:val="NoSpacing"/>
        <w:rPr>
          <w:rFonts w:ascii="Times New Roman" w:hAnsi="Times New Roman"/>
          <w:i/>
          <w:sz w:val="24"/>
          <w:szCs w:val="24"/>
        </w:rPr>
      </w:pPr>
      <w:r w:rsidRPr="00C14E42">
        <w:rPr>
          <w:rFonts w:ascii="Times New Roman" w:hAnsi="Times New Roman"/>
          <w:i/>
          <w:sz w:val="24"/>
          <w:szCs w:val="24"/>
        </w:rPr>
        <w:t>Руки вверх – в кулачок. Руки вниз – на бочок. Тик-так! Тик-так! Сделай вот так!</w:t>
      </w:r>
      <w:r w:rsidRPr="00C14E42">
        <w:rPr>
          <w:rFonts w:ascii="Times New Roman" w:hAnsi="Times New Roman"/>
          <w:sz w:val="24"/>
          <w:szCs w:val="24"/>
        </w:rPr>
        <w:t>Рефлексия.</w:t>
      </w:r>
    </w:p>
    <w:p w:rsidR="00397F59" w:rsidRPr="00C14E42" w:rsidRDefault="00397F59" w:rsidP="00E468CD">
      <w:pPr>
        <w:pStyle w:val="NoSpacing"/>
        <w:rPr>
          <w:rFonts w:ascii="Times New Roman" w:hAnsi="Times New Roman"/>
          <w:color w:val="464646"/>
          <w:sz w:val="24"/>
          <w:szCs w:val="24"/>
        </w:rPr>
      </w:pPr>
      <w:r w:rsidRPr="00C14E42">
        <w:rPr>
          <w:rFonts w:ascii="Times New Roman" w:hAnsi="Times New Roman"/>
          <w:color w:val="000000"/>
          <w:sz w:val="24"/>
          <w:szCs w:val="24"/>
        </w:rPr>
        <w:t>А на прощание хотела вам пожелать:</w:t>
      </w:r>
    </w:p>
    <w:p w:rsidR="00397F59" w:rsidRPr="00C14E42" w:rsidRDefault="00397F59" w:rsidP="00E468CD">
      <w:pPr>
        <w:pStyle w:val="NoSpacing"/>
        <w:rPr>
          <w:rFonts w:ascii="Times New Roman" w:hAnsi="Times New Roman"/>
          <w:i/>
          <w:color w:val="000000"/>
          <w:sz w:val="24"/>
          <w:szCs w:val="24"/>
        </w:rPr>
      </w:pPr>
      <w:r w:rsidRPr="00C14E42">
        <w:rPr>
          <w:rFonts w:ascii="Times New Roman" w:hAnsi="Times New Roman"/>
          <w:i/>
          <w:color w:val="000000"/>
          <w:sz w:val="24"/>
          <w:szCs w:val="24"/>
        </w:rPr>
        <w:t>Утро, день, вечер, ночь</w:t>
      </w:r>
    </w:p>
    <w:p w:rsidR="00397F59" w:rsidRPr="00C14E42" w:rsidRDefault="00397F59" w:rsidP="00E468CD">
      <w:pPr>
        <w:pStyle w:val="NoSpacing"/>
        <w:rPr>
          <w:rFonts w:ascii="Times New Roman" w:hAnsi="Times New Roman"/>
          <w:i/>
          <w:color w:val="000000"/>
          <w:sz w:val="24"/>
          <w:szCs w:val="24"/>
        </w:rPr>
      </w:pPr>
      <w:r w:rsidRPr="00C14E42">
        <w:rPr>
          <w:rFonts w:ascii="Times New Roman" w:hAnsi="Times New Roman"/>
          <w:i/>
          <w:color w:val="000000"/>
          <w:sz w:val="24"/>
          <w:szCs w:val="24"/>
        </w:rPr>
        <w:t>Убежали сутки прочь.</w:t>
      </w:r>
    </w:p>
    <w:p w:rsidR="00397F59" w:rsidRPr="00C14E42" w:rsidRDefault="00397F59" w:rsidP="00E468CD">
      <w:pPr>
        <w:pStyle w:val="NoSpacing"/>
        <w:rPr>
          <w:rFonts w:ascii="Times New Roman" w:hAnsi="Times New Roman"/>
          <w:i/>
          <w:color w:val="000000"/>
          <w:sz w:val="24"/>
          <w:szCs w:val="24"/>
        </w:rPr>
      </w:pPr>
      <w:r w:rsidRPr="00C14E42">
        <w:rPr>
          <w:rFonts w:ascii="Times New Roman" w:hAnsi="Times New Roman"/>
          <w:i/>
          <w:color w:val="000000"/>
          <w:sz w:val="24"/>
          <w:szCs w:val="24"/>
        </w:rPr>
        <w:t>Чтоб о сутках не жалеть,</w:t>
      </w:r>
    </w:p>
    <w:p w:rsidR="00397F59" w:rsidRPr="00C14E42" w:rsidRDefault="00397F59" w:rsidP="00E468CD">
      <w:pPr>
        <w:pStyle w:val="NoSpacing"/>
        <w:rPr>
          <w:rFonts w:ascii="Times New Roman" w:hAnsi="Times New Roman"/>
          <w:i/>
          <w:color w:val="000000"/>
          <w:sz w:val="24"/>
          <w:szCs w:val="24"/>
        </w:rPr>
      </w:pPr>
      <w:r w:rsidRPr="00C14E42">
        <w:rPr>
          <w:rFonts w:ascii="Times New Roman" w:hAnsi="Times New Roman"/>
          <w:i/>
          <w:color w:val="000000"/>
          <w:sz w:val="24"/>
          <w:szCs w:val="24"/>
        </w:rPr>
        <w:t>Нужно каждый час беречь!</w:t>
      </w:r>
    </w:p>
    <w:p w:rsidR="00397F59" w:rsidRPr="00C14E42" w:rsidRDefault="00397F59" w:rsidP="00E468CD">
      <w:pPr>
        <w:pStyle w:val="NoSpacing"/>
        <w:rPr>
          <w:rFonts w:ascii="Times New Roman" w:hAnsi="Times New Roman"/>
          <w:color w:val="000000"/>
          <w:sz w:val="24"/>
          <w:szCs w:val="24"/>
        </w:rPr>
      </w:pPr>
      <w:r w:rsidRPr="00C14E42">
        <w:rPr>
          <w:rFonts w:ascii="Times New Roman" w:hAnsi="Times New Roman"/>
          <w:color w:val="000000"/>
          <w:sz w:val="24"/>
          <w:szCs w:val="24"/>
        </w:rPr>
        <w:t xml:space="preserve">- Вот сколько дел сделали мы сегодня за такой маленький промежуток времени! </w:t>
      </w:r>
      <w:r w:rsidRPr="00C14E42">
        <w:rPr>
          <w:rFonts w:ascii="Times New Roman" w:hAnsi="Times New Roman"/>
          <w:i/>
          <w:color w:val="000000"/>
          <w:sz w:val="24"/>
          <w:szCs w:val="24"/>
        </w:rPr>
        <w:t>(«Снимаю» карманы)</w:t>
      </w:r>
      <w:r w:rsidRPr="00C14E42">
        <w:rPr>
          <w:rFonts w:ascii="Times New Roman" w:hAnsi="Times New Roman"/>
          <w:color w:val="000000"/>
          <w:sz w:val="24"/>
          <w:szCs w:val="24"/>
        </w:rPr>
        <w:t>. Мы все какие молодцы! Спасибо, мои хорошие! Берегите время и знания! До свидания!</w:t>
      </w:r>
    </w:p>
    <w:p w:rsidR="00397F59" w:rsidRPr="00C14E42" w:rsidRDefault="00397F59" w:rsidP="00E468CD">
      <w:pPr>
        <w:pStyle w:val="NoSpacing"/>
        <w:rPr>
          <w:rFonts w:ascii="Times New Roman" w:hAnsi="Times New Roman"/>
          <w:sz w:val="24"/>
          <w:szCs w:val="24"/>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w:t>
      </w:r>
      <w:r w:rsidRPr="00C14E42">
        <w:rPr>
          <w:rFonts w:ascii="Times New Roman" w:hAnsi="Times New Roman"/>
          <w:b/>
          <w:sz w:val="24"/>
          <w:szCs w:val="24"/>
          <w:lang w:val="tt-RU"/>
        </w:rPr>
        <w:t>Ә</w:t>
      </w:r>
      <w:r w:rsidRPr="00C14E42">
        <w:rPr>
          <w:rFonts w:ascii="Times New Roman" w:hAnsi="Times New Roman"/>
          <w:b/>
          <w:sz w:val="24"/>
          <w:szCs w:val="24"/>
        </w:rPr>
        <w:t>киятт</w:t>
      </w:r>
      <w:r w:rsidRPr="00C14E42">
        <w:rPr>
          <w:rFonts w:ascii="Times New Roman" w:hAnsi="Times New Roman"/>
          <w:b/>
          <w:sz w:val="24"/>
          <w:szCs w:val="24"/>
          <w:lang w:val="tt-RU"/>
        </w:rPr>
        <w:t>ә</w:t>
      </w:r>
      <w:r w:rsidRPr="00C14E42">
        <w:rPr>
          <w:rFonts w:ascii="Times New Roman" w:hAnsi="Times New Roman"/>
          <w:b/>
          <w:sz w:val="24"/>
          <w:szCs w:val="24"/>
        </w:rPr>
        <w:t xml:space="preserve"> кунакта»</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(Кечкенәләр  төркемендә</w:t>
      </w:r>
      <w:r w:rsidRPr="00C14E42">
        <w:rPr>
          <w:rFonts w:ascii="Times New Roman" w:hAnsi="Times New Roman"/>
          <w:b/>
          <w:sz w:val="24"/>
          <w:szCs w:val="24"/>
          <w:lang w:val="tt-RU"/>
        </w:rPr>
        <w:t xml:space="preserve"> </w:t>
      </w:r>
      <w:r w:rsidRPr="00C14E42">
        <w:rPr>
          <w:rFonts w:ascii="Times New Roman" w:hAnsi="Times New Roman"/>
          <w:sz w:val="24"/>
          <w:szCs w:val="24"/>
          <w:lang w:val="tt-RU"/>
        </w:rPr>
        <w:t>сөйләм үсеше буенча</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 xml:space="preserve">комплекслы </w:t>
      </w:r>
      <w:r w:rsidRPr="00C14E42">
        <w:rPr>
          <w:rFonts w:ascii="Times New Roman" w:hAnsi="Times New Roman"/>
          <w:bCs/>
          <w:sz w:val="24"/>
          <w:szCs w:val="24"/>
          <w:lang w:val="tt-RU"/>
        </w:rPr>
        <w:t>белем бирү эшчәнлеге</w:t>
      </w:r>
      <w:r w:rsidRPr="00C14E42">
        <w:rPr>
          <w:rFonts w:ascii="Times New Roman" w:hAnsi="Times New Roman"/>
          <w:sz w:val="24"/>
          <w:szCs w:val="24"/>
          <w:lang w:val="tt-RU"/>
        </w:rPr>
        <w:t xml:space="preserve">  )</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Курбанова Ил</w:t>
      </w:r>
      <w:r w:rsidRPr="00C14E42">
        <w:rPr>
          <w:rFonts w:ascii="Times New Roman" w:hAnsi="Times New Roman"/>
          <w:sz w:val="24"/>
          <w:szCs w:val="24"/>
        </w:rPr>
        <w:t>ьзира Рауфилевна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 Детский сад №6 “Радуга” г.Кукмор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Максат:</w:t>
      </w:r>
      <w:r w:rsidRPr="00C14E42">
        <w:rPr>
          <w:rFonts w:ascii="Times New Roman" w:hAnsi="Times New Roman"/>
          <w:sz w:val="24"/>
          <w:szCs w:val="24"/>
          <w:lang w:val="tt-RU"/>
        </w:rPr>
        <w:t xml:space="preserve"> балаларга таныш булган әкиятне искә төшерү.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color w:val="000000"/>
          <w:sz w:val="24"/>
          <w:szCs w:val="24"/>
          <w:lang w:val="tt-RU"/>
        </w:rPr>
        <w:t>Белем бирү бурычы:</w:t>
      </w:r>
      <w:r w:rsidRPr="00C14E42">
        <w:rPr>
          <w:rFonts w:ascii="Times New Roman" w:hAnsi="Times New Roman"/>
          <w:color w:val="000000"/>
          <w:sz w:val="24"/>
          <w:szCs w:val="24"/>
          <w:lang w:val="tt-RU"/>
        </w:rPr>
        <w:t xml:space="preserve"> </w:t>
      </w:r>
      <w:r w:rsidRPr="00C14E42">
        <w:rPr>
          <w:rFonts w:ascii="Times New Roman" w:hAnsi="Times New Roman"/>
          <w:sz w:val="24"/>
          <w:szCs w:val="24"/>
          <w:lang w:val="tt-RU"/>
        </w:rPr>
        <w:t>табышмак чишәргә ойрәтүне дәвам итү; төсләрне аерырга ойрәтүне дәвам итү; тары ярмасы белән таныштыру; яңа алым кулланып бармак белән чирәм ясарга ойрәтү.</w:t>
      </w:r>
    </w:p>
    <w:p w:rsidR="00397F59" w:rsidRPr="00C14E42" w:rsidRDefault="00397F59" w:rsidP="00E468CD">
      <w:pPr>
        <w:spacing w:after="0" w:line="240" w:lineRule="auto"/>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Үстерү бурычы:</w:t>
      </w:r>
      <w:r w:rsidRPr="00C14E42">
        <w:rPr>
          <w:rFonts w:ascii="Times New Roman" w:hAnsi="Times New Roman"/>
          <w:sz w:val="24"/>
          <w:szCs w:val="24"/>
          <w:lang w:val="tt-RU"/>
        </w:rPr>
        <w:t xml:space="preserve"> сорауларга жавап бирү сәләтен арттыру; балаларның сүз байлыгын активлаштыру.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color w:val="000000"/>
          <w:sz w:val="24"/>
          <w:szCs w:val="24"/>
          <w:lang w:val="tt-RU"/>
        </w:rPr>
        <w:t>Тәрбия бурычы:</w:t>
      </w:r>
      <w:r w:rsidRPr="00C14E42">
        <w:rPr>
          <w:rFonts w:ascii="Times New Roman" w:hAnsi="Times New Roman"/>
          <w:sz w:val="24"/>
          <w:szCs w:val="24"/>
          <w:lang w:val="tt-RU"/>
        </w:rPr>
        <w:t xml:space="preserve"> йорт кошларына мәхәббәт тәрбияләү; дәрескә кызыксыну уяту.</w:t>
      </w:r>
    </w:p>
    <w:p w:rsidR="00397F59" w:rsidRPr="00C14E42" w:rsidRDefault="00397F59" w:rsidP="00E468CD">
      <w:pPr>
        <w:shd w:val="clear" w:color="auto" w:fill="FFFFFF"/>
        <w:spacing w:after="0" w:line="240" w:lineRule="auto"/>
        <w:jc w:val="both"/>
        <w:rPr>
          <w:rFonts w:ascii="Times New Roman" w:hAnsi="Times New Roman"/>
          <w:color w:val="000000"/>
          <w:sz w:val="24"/>
          <w:szCs w:val="24"/>
          <w:lang w:val="tt-RU"/>
        </w:rPr>
      </w:pPr>
      <w:r w:rsidRPr="00C14E42">
        <w:rPr>
          <w:rFonts w:ascii="Times New Roman" w:hAnsi="Times New Roman"/>
          <w:i/>
          <w:color w:val="000000"/>
          <w:sz w:val="24"/>
          <w:szCs w:val="24"/>
          <w:lang w:val="tt-RU"/>
        </w:rPr>
        <w:t>Төп белем бирү өлкәсе:</w:t>
      </w:r>
      <w:r w:rsidRPr="00C14E42">
        <w:rPr>
          <w:rFonts w:ascii="Times New Roman" w:hAnsi="Times New Roman"/>
          <w:color w:val="000000"/>
          <w:sz w:val="24"/>
          <w:szCs w:val="24"/>
          <w:lang w:val="tt-RU"/>
        </w:rPr>
        <w:t xml:space="preserve"> танып белү.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Сүзлек остендә эш:</w:t>
      </w:r>
      <w:r w:rsidRPr="00C14E42">
        <w:rPr>
          <w:rFonts w:ascii="Times New Roman" w:hAnsi="Times New Roman"/>
          <w:sz w:val="24"/>
          <w:szCs w:val="24"/>
          <w:lang w:val="tt-RU"/>
        </w:rPr>
        <w:t xml:space="preserve"> тавык, чеби, зур, кечкенә, сары, яшел, чуар, тары ярмасы, вак.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color w:val="000000"/>
          <w:sz w:val="24"/>
          <w:szCs w:val="24"/>
          <w:lang w:val="tt-RU"/>
        </w:rPr>
        <w:t xml:space="preserve">Алдан башкарылган эшләр: </w:t>
      </w:r>
      <w:r w:rsidRPr="00C14E42">
        <w:rPr>
          <w:rFonts w:ascii="Times New Roman" w:hAnsi="Times New Roman"/>
          <w:color w:val="000000"/>
          <w:sz w:val="24"/>
          <w:szCs w:val="24"/>
          <w:lang w:val="tt-RU"/>
        </w:rPr>
        <w:t xml:space="preserve">балаларга рус халык әкиятләре сойләү, </w:t>
      </w:r>
      <w:r w:rsidRPr="00C14E42">
        <w:rPr>
          <w:rFonts w:ascii="Times New Roman" w:hAnsi="Times New Roman"/>
          <w:sz w:val="24"/>
          <w:szCs w:val="24"/>
          <w:lang w:val="tt-RU"/>
        </w:rPr>
        <w:t>«Чуар тавык» әкияте белән таныштыру.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Җиһазлау:</w:t>
      </w:r>
      <w:r w:rsidRPr="00C14E42">
        <w:rPr>
          <w:rFonts w:ascii="Times New Roman" w:hAnsi="Times New Roman"/>
          <w:sz w:val="24"/>
          <w:szCs w:val="24"/>
          <w:lang w:val="tt-RU"/>
        </w:rPr>
        <w:t xml:space="preserve"> уенчык тавык, чеби, йомырка, яшел гуашь, кечкенә, зур тәлинкә, тары ярмасы.</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i/>
          <w:sz w:val="24"/>
          <w:szCs w:val="24"/>
          <w:lang w:val="tt-RU"/>
        </w:rPr>
        <w:t>Эшчәнлек барышы: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Хәерле көн балалар! Әйдәгез, бер-беребез белән исәнләшеп алыйк әле.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Хәерле көн миңа! (куллар белән узебезгә  күрсәтәбез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Хәерле көн сиңа!  (куллар белән күршегә күрсәтәбез)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Хәерле көн сезгә!  (куллар белән түгәрәк ясыйлар)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Хәерле көн безгә!  (балалар кулга-кул тотыналар).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балалар, матур итеп утырабыз, иһътибар белән мине тынлыйбыз. Буген безгә әкияттән кунак килде. Нинди кунак килгәнен табышмакка жавап табып белербез.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Әкияттән килгән ул,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Алтын йомырка салган ул.</w:t>
      </w:r>
      <w:r w:rsidRPr="00C14E42">
        <w:rPr>
          <w:rFonts w:ascii="Times New Roman" w:hAnsi="Times New Roman"/>
          <w:sz w:val="24"/>
          <w:szCs w:val="24"/>
          <w:lang w:val="tt-RU"/>
        </w:rPr>
        <w:br/>
        <w:t>сап-сары чебиләрнен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Эниләре дә әле ул.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Кем икән ул, балалар?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тавык.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i/>
          <w:sz w:val="24"/>
          <w:szCs w:val="24"/>
        </w:rPr>
        <w:t>ширма артыннан тав</w:t>
      </w:r>
      <w:r w:rsidRPr="00C14E42">
        <w:rPr>
          <w:rFonts w:ascii="Times New Roman" w:hAnsi="Times New Roman"/>
          <w:i/>
          <w:sz w:val="24"/>
          <w:szCs w:val="24"/>
          <w:lang w:val="tt-RU"/>
        </w:rPr>
        <w:t>ы</w:t>
      </w:r>
      <w:r w:rsidRPr="00C14E42">
        <w:rPr>
          <w:rFonts w:ascii="Times New Roman" w:hAnsi="Times New Roman"/>
          <w:i/>
          <w:sz w:val="24"/>
          <w:szCs w:val="24"/>
        </w:rPr>
        <w:t>к чыга)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Тавык:</w:t>
      </w:r>
      <w:r w:rsidRPr="00C14E42">
        <w:rPr>
          <w:rFonts w:ascii="Times New Roman" w:hAnsi="Times New Roman"/>
          <w:sz w:val="24"/>
          <w:szCs w:val="24"/>
        </w:rPr>
        <w:t xml:space="preserve"> ис</w:t>
      </w:r>
      <w:r w:rsidRPr="00C14E42">
        <w:rPr>
          <w:rFonts w:ascii="Times New Roman" w:hAnsi="Times New Roman"/>
          <w:sz w:val="24"/>
          <w:szCs w:val="24"/>
          <w:lang w:val="tt-RU"/>
        </w:rPr>
        <w:t>ән</w:t>
      </w:r>
      <w:r w:rsidRPr="00C14E42">
        <w:rPr>
          <w:rFonts w:ascii="Times New Roman" w:hAnsi="Times New Roman"/>
          <w:sz w:val="24"/>
          <w:szCs w:val="24"/>
        </w:rPr>
        <w:t>месез. балалар!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ис</w:t>
      </w:r>
      <w:r w:rsidRPr="00C14E42">
        <w:rPr>
          <w:rFonts w:ascii="Times New Roman" w:hAnsi="Times New Roman"/>
          <w:sz w:val="24"/>
          <w:szCs w:val="24"/>
          <w:lang w:val="tt-RU"/>
        </w:rPr>
        <w:t>ә</w:t>
      </w:r>
      <w:r w:rsidRPr="00C14E42">
        <w:rPr>
          <w:rFonts w:ascii="Times New Roman" w:hAnsi="Times New Roman"/>
          <w:sz w:val="24"/>
          <w:szCs w:val="24"/>
        </w:rPr>
        <w:t>нмесез!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тавык кайсы </w:t>
      </w:r>
      <w:r w:rsidRPr="00C14E42">
        <w:rPr>
          <w:rFonts w:ascii="Times New Roman" w:hAnsi="Times New Roman"/>
          <w:sz w:val="24"/>
          <w:szCs w:val="24"/>
          <w:lang w:val="tt-RU"/>
        </w:rPr>
        <w:t>ә</w:t>
      </w:r>
      <w:r w:rsidRPr="00C14E42">
        <w:rPr>
          <w:rFonts w:ascii="Times New Roman" w:hAnsi="Times New Roman"/>
          <w:sz w:val="24"/>
          <w:szCs w:val="24"/>
        </w:rPr>
        <w:t>киятт</w:t>
      </w:r>
      <w:r w:rsidRPr="00C14E42">
        <w:rPr>
          <w:rFonts w:ascii="Times New Roman" w:hAnsi="Times New Roman"/>
          <w:sz w:val="24"/>
          <w:szCs w:val="24"/>
          <w:lang w:val="tt-RU"/>
        </w:rPr>
        <w:t>ә</w:t>
      </w:r>
      <w:r w:rsidRPr="00C14E42">
        <w:rPr>
          <w:rFonts w:ascii="Times New Roman" w:hAnsi="Times New Roman"/>
          <w:sz w:val="24"/>
          <w:szCs w:val="24"/>
        </w:rPr>
        <w:t>н килде ик</w:t>
      </w:r>
      <w:r w:rsidRPr="00C14E42">
        <w:rPr>
          <w:rFonts w:ascii="Times New Roman" w:hAnsi="Times New Roman"/>
          <w:sz w:val="24"/>
          <w:szCs w:val="24"/>
          <w:lang w:val="tt-RU"/>
        </w:rPr>
        <w:t>ә</w:t>
      </w:r>
      <w:r w:rsidRPr="00C14E42">
        <w:rPr>
          <w:rFonts w:ascii="Times New Roman" w:hAnsi="Times New Roman"/>
          <w:sz w:val="24"/>
          <w:szCs w:val="24"/>
        </w:rPr>
        <w:t>н безг</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«Чуар тавык» </w:t>
      </w:r>
      <w:r w:rsidRPr="00C14E42">
        <w:rPr>
          <w:rFonts w:ascii="Times New Roman" w:hAnsi="Times New Roman"/>
          <w:sz w:val="24"/>
          <w:szCs w:val="24"/>
          <w:lang w:val="tt-RU"/>
        </w:rPr>
        <w:t>ә</w:t>
      </w:r>
      <w:r w:rsidRPr="00C14E42">
        <w:rPr>
          <w:rFonts w:ascii="Times New Roman" w:hAnsi="Times New Roman"/>
          <w:sz w:val="24"/>
          <w:szCs w:val="24"/>
        </w:rPr>
        <w:t>киятенн</w:t>
      </w:r>
      <w:r w:rsidRPr="00C14E42">
        <w:rPr>
          <w:rFonts w:ascii="Times New Roman" w:hAnsi="Times New Roman"/>
          <w:sz w:val="24"/>
          <w:szCs w:val="24"/>
          <w:lang w:val="tt-RU"/>
        </w:rPr>
        <w:t>ә</w:t>
      </w:r>
      <w:r w:rsidRPr="00C14E42">
        <w:rPr>
          <w:rFonts w:ascii="Times New Roman" w:hAnsi="Times New Roman"/>
          <w:sz w:val="24"/>
          <w:szCs w:val="24"/>
        </w:rPr>
        <w:t>н килг</w:t>
      </w:r>
      <w:r w:rsidRPr="00C14E42">
        <w:rPr>
          <w:rFonts w:ascii="Times New Roman" w:hAnsi="Times New Roman"/>
          <w:sz w:val="24"/>
          <w:szCs w:val="24"/>
          <w:lang w:val="tt-RU"/>
        </w:rPr>
        <w:t>ә</w:t>
      </w:r>
      <w:r w:rsidRPr="00C14E42">
        <w:rPr>
          <w:rFonts w:ascii="Times New Roman" w:hAnsi="Times New Roman"/>
          <w:sz w:val="24"/>
          <w:szCs w:val="24"/>
        </w:rPr>
        <w:t>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х</w:t>
      </w:r>
      <w:r w:rsidRPr="00C14E42">
        <w:rPr>
          <w:rFonts w:ascii="Times New Roman" w:hAnsi="Times New Roman"/>
          <w:sz w:val="24"/>
          <w:szCs w:val="24"/>
          <w:lang w:val="tt-RU"/>
        </w:rPr>
        <w:t>ә</w:t>
      </w:r>
      <w:r w:rsidRPr="00C14E42">
        <w:rPr>
          <w:rFonts w:ascii="Times New Roman" w:hAnsi="Times New Roman"/>
          <w:sz w:val="24"/>
          <w:szCs w:val="24"/>
        </w:rPr>
        <w:t>зер берг</w:t>
      </w:r>
      <w:r w:rsidRPr="00C14E42">
        <w:rPr>
          <w:rFonts w:ascii="Times New Roman" w:hAnsi="Times New Roman"/>
          <w:sz w:val="24"/>
          <w:szCs w:val="24"/>
          <w:lang w:val="tt-RU"/>
        </w:rPr>
        <w:t>ә</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 xml:space="preserve">п </w:t>
      </w:r>
      <w:r w:rsidRPr="00C14E42">
        <w:rPr>
          <w:rFonts w:ascii="Times New Roman" w:hAnsi="Times New Roman"/>
          <w:sz w:val="24"/>
          <w:szCs w:val="24"/>
          <w:lang w:val="tt-RU"/>
        </w:rPr>
        <w:t>ә</w:t>
      </w:r>
      <w:r w:rsidRPr="00C14E42">
        <w:rPr>
          <w:rFonts w:ascii="Times New Roman" w:hAnsi="Times New Roman"/>
          <w:sz w:val="24"/>
          <w:szCs w:val="24"/>
        </w:rPr>
        <w:t>киятне иск</w:t>
      </w:r>
      <w:r w:rsidRPr="00C14E42">
        <w:rPr>
          <w:rFonts w:ascii="Times New Roman" w:hAnsi="Times New Roman"/>
          <w:sz w:val="24"/>
          <w:szCs w:val="24"/>
          <w:lang w:val="tt-RU"/>
        </w:rPr>
        <w:t>ә</w:t>
      </w:r>
      <w:r w:rsidRPr="00C14E42">
        <w:rPr>
          <w:rFonts w:ascii="Times New Roman" w:hAnsi="Times New Roman"/>
          <w:sz w:val="24"/>
          <w:szCs w:val="24"/>
        </w:rPr>
        <w:t xml:space="preserve"> т</w:t>
      </w:r>
      <w:r w:rsidRPr="00C14E42">
        <w:rPr>
          <w:rFonts w:ascii="Times New Roman" w:hAnsi="Times New Roman"/>
          <w:sz w:val="24"/>
          <w:szCs w:val="24"/>
          <w:lang w:val="tt-RU"/>
        </w:rPr>
        <w:t>ө</w:t>
      </w:r>
      <w:r w:rsidRPr="00C14E42">
        <w:rPr>
          <w:rFonts w:ascii="Times New Roman" w:hAnsi="Times New Roman"/>
          <w:sz w:val="24"/>
          <w:szCs w:val="24"/>
        </w:rPr>
        <w:t>шер</w:t>
      </w:r>
      <w:r w:rsidRPr="00C14E42">
        <w:rPr>
          <w:rFonts w:ascii="Times New Roman" w:hAnsi="Times New Roman"/>
          <w:sz w:val="24"/>
          <w:szCs w:val="24"/>
          <w:lang w:val="tt-RU"/>
        </w:rPr>
        <w:t>ә</w:t>
      </w:r>
      <w:r w:rsidRPr="00C14E42">
        <w:rPr>
          <w:rFonts w:ascii="Times New Roman" w:hAnsi="Times New Roman"/>
          <w:sz w:val="24"/>
          <w:szCs w:val="24"/>
        </w:rPr>
        <w:t>без. Мин с</w:t>
      </w:r>
      <w:r w:rsidRPr="00C14E42">
        <w:rPr>
          <w:rFonts w:ascii="Times New Roman" w:hAnsi="Times New Roman"/>
          <w:sz w:val="24"/>
          <w:szCs w:val="24"/>
          <w:lang w:val="tt-RU"/>
        </w:rPr>
        <w:t>ө</w:t>
      </w:r>
      <w:r w:rsidRPr="00C14E42">
        <w:rPr>
          <w:rFonts w:ascii="Times New Roman" w:hAnsi="Times New Roman"/>
          <w:sz w:val="24"/>
          <w:szCs w:val="24"/>
        </w:rPr>
        <w:t xml:space="preserve">йлим, сез булышырсыз. (Сораулар биреп </w:t>
      </w:r>
      <w:r w:rsidRPr="00C14E42">
        <w:rPr>
          <w:rFonts w:ascii="Times New Roman" w:hAnsi="Times New Roman"/>
          <w:sz w:val="24"/>
          <w:szCs w:val="24"/>
          <w:lang w:val="tt-RU"/>
        </w:rPr>
        <w:t>ә</w:t>
      </w:r>
      <w:r w:rsidRPr="00C14E42">
        <w:rPr>
          <w:rFonts w:ascii="Times New Roman" w:hAnsi="Times New Roman"/>
          <w:sz w:val="24"/>
          <w:szCs w:val="24"/>
        </w:rPr>
        <w:t>киятне с</w:t>
      </w:r>
      <w:r w:rsidRPr="00C14E42">
        <w:rPr>
          <w:rFonts w:ascii="Times New Roman" w:hAnsi="Times New Roman"/>
          <w:sz w:val="24"/>
          <w:szCs w:val="24"/>
          <w:lang w:val="tt-RU"/>
        </w:rPr>
        <w:t>ө</w:t>
      </w:r>
      <w:r w:rsidRPr="00C14E42">
        <w:rPr>
          <w:rFonts w:ascii="Times New Roman" w:hAnsi="Times New Roman"/>
          <w:sz w:val="24"/>
          <w:szCs w:val="24"/>
        </w:rPr>
        <w:t>йлим)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би бел</w:t>
      </w:r>
      <w:r w:rsidRPr="00C14E42">
        <w:rPr>
          <w:rFonts w:ascii="Times New Roman" w:hAnsi="Times New Roman"/>
          <w:sz w:val="24"/>
          <w:szCs w:val="24"/>
          <w:lang w:val="tt-RU"/>
        </w:rPr>
        <w:t>ә</w:t>
      </w:r>
      <w:r w:rsidRPr="00C14E42">
        <w:rPr>
          <w:rFonts w:ascii="Times New Roman" w:hAnsi="Times New Roman"/>
          <w:sz w:val="24"/>
          <w:szCs w:val="24"/>
        </w:rPr>
        <w:t>н бабай яш</w:t>
      </w:r>
      <w:r w:rsidRPr="00C14E42">
        <w:rPr>
          <w:rFonts w:ascii="Times New Roman" w:hAnsi="Times New Roman"/>
          <w:sz w:val="24"/>
          <w:szCs w:val="24"/>
          <w:lang w:val="tt-RU"/>
        </w:rPr>
        <w:t>ә</w:t>
      </w:r>
      <w:r w:rsidRPr="00C14E42">
        <w:rPr>
          <w:rFonts w:ascii="Times New Roman" w:hAnsi="Times New Roman"/>
          <w:sz w:val="24"/>
          <w:szCs w:val="24"/>
        </w:rPr>
        <w:t>г</w:t>
      </w:r>
      <w:r w:rsidRPr="00C14E42">
        <w:rPr>
          <w:rFonts w:ascii="Times New Roman" w:hAnsi="Times New Roman"/>
          <w:sz w:val="24"/>
          <w:szCs w:val="24"/>
          <w:lang w:val="tt-RU"/>
        </w:rPr>
        <w:t>ә</w:t>
      </w:r>
      <w:r w:rsidRPr="00C14E42">
        <w:rPr>
          <w:rFonts w:ascii="Times New Roman" w:hAnsi="Times New Roman"/>
          <w:sz w:val="24"/>
          <w:szCs w:val="24"/>
        </w:rPr>
        <w:t>нн</w:t>
      </w:r>
      <w:r w:rsidRPr="00C14E42">
        <w:rPr>
          <w:rFonts w:ascii="Times New Roman" w:hAnsi="Times New Roman"/>
          <w:sz w:val="24"/>
          <w:szCs w:val="24"/>
          <w:lang w:val="tt-RU"/>
        </w:rPr>
        <w:t>ә</w:t>
      </w:r>
      <w:r w:rsidRPr="00C14E42">
        <w:rPr>
          <w:rFonts w:ascii="Times New Roman" w:hAnsi="Times New Roman"/>
          <w:sz w:val="24"/>
          <w:szCs w:val="24"/>
        </w:rPr>
        <w:t>р. Аларнын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 xml:space="preserve">ре булган?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чуар тавыклары.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w:t>
      </w:r>
      <w:r w:rsidRPr="00C14E42">
        <w:rPr>
          <w:rFonts w:ascii="Times New Roman" w:hAnsi="Times New Roman"/>
          <w:sz w:val="24"/>
          <w:szCs w:val="24"/>
          <w:lang w:val="tt-RU"/>
        </w:rPr>
        <w:t xml:space="preserve"> </w:t>
      </w:r>
      <w:r w:rsidRPr="00C14E42">
        <w:rPr>
          <w:rFonts w:ascii="Times New Roman" w:hAnsi="Times New Roman"/>
          <w:sz w:val="24"/>
          <w:szCs w:val="24"/>
        </w:rPr>
        <w:t>Чуар тавык нинди йомырка салган?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Чуар тавык алтын йомырка салган.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би бел</w:t>
      </w:r>
      <w:r w:rsidRPr="00C14E42">
        <w:rPr>
          <w:rFonts w:ascii="Times New Roman" w:hAnsi="Times New Roman"/>
          <w:sz w:val="24"/>
          <w:szCs w:val="24"/>
          <w:lang w:val="tt-RU"/>
        </w:rPr>
        <w:t>ә</w:t>
      </w:r>
      <w:r w:rsidRPr="00C14E42">
        <w:rPr>
          <w:rFonts w:ascii="Times New Roman" w:hAnsi="Times New Roman"/>
          <w:sz w:val="24"/>
          <w:szCs w:val="24"/>
        </w:rPr>
        <w:t>н бабай йомырканы вата алганнармы?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вата алмаганнар.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балалар, әйдәгез күрсәтик әле, ничек әби белән бабай ватканнар йомырканы. (балалар курсәтәләр)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нәрсә йөгереп килеп, ваткан йомырканы?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тычкан ваткан йомырканы.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Әби белән бабай нишләгәннәр?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rPr>
        <w:t>Балалар:</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би бел</w:t>
      </w:r>
      <w:r w:rsidRPr="00C14E42">
        <w:rPr>
          <w:rFonts w:ascii="Times New Roman" w:hAnsi="Times New Roman"/>
          <w:sz w:val="24"/>
          <w:szCs w:val="24"/>
          <w:lang w:val="tt-RU"/>
        </w:rPr>
        <w:t>ә</w:t>
      </w:r>
      <w:r w:rsidRPr="00C14E42">
        <w:rPr>
          <w:rFonts w:ascii="Times New Roman" w:hAnsi="Times New Roman"/>
          <w:sz w:val="24"/>
          <w:szCs w:val="24"/>
        </w:rPr>
        <w:t>н бабай елаганнар.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Әби белән бабай ничек елаганнар, күрсәтик әле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Тәрбияче:</w:t>
      </w:r>
      <w:r w:rsidRPr="00C14E42">
        <w:rPr>
          <w:rFonts w:ascii="Times New Roman" w:hAnsi="Times New Roman"/>
          <w:sz w:val="24"/>
          <w:szCs w:val="24"/>
          <w:lang w:val="tt-RU"/>
        </w:rPr>
        <w:t xml:space="preserve"> Чуар тавык нәрсә дигән?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lang w:val="tt-RU"/>
        </w:rPr>
        <w:t>Балалар:</w:t>
      </w:r>
      <w:r w:rsidRPr="00C14E42">
        <w:rPr>
          <w:rFonts w:ascii="Times New Roman" w:hAnsi="Times New Roman"/>
          <w:sz w:val="24"/>
          <w:szCs w:val="24"/>
          <w:lang w:val="tt-RU"/>
        </w:rPr>
        <w:t xml:space="preserve"> «елама әби, елама бабай. мин сезгә икенче йомырка салырмын» - дигән.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сезг</w:t>
      </w:r>
      <w:r w:rsidRPr="00C14E42">
        <w:rPr>
          <w:rFonts w:ascii="Times New Roman" w:hAnsi="Times New Roman"/>
          <w:sz w:val="24"/>
          <w:szCs w:val="24"/>
          <w:lang w:val="tt-RU"/>
        </w:rPr>
        <w:t>ә</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кият ошадымы?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йе, ошады.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(ширма артыннан ч</w:t>
      </w:r>
      <w:r w:rsidRPr="00C14E42">
        <w:rPr>
          <w:rFonts w:ascii="Times New Roman" w:hAnsi="Times New Roman"/>
          <w:sz w:val="24"/>
          <w:szCs w:val="24"/>
          <w:lang w:val="tt-RU"/>
        </w:rPr>
        <w:t>е</w:t>
      </w:r>
      <w:r w:rsidRPr="00C14E42">
        <w:rPr>
          <w:rFonts w:ascii="Times New Roman" w:hAnsi="Times New Roman"/>
          <w:sz w:val="24"/>
          <w:szCs w:val="24"/>
        </w:rPr>
        <w:t>би тавышы ишетел</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тагын кунак килгән безг</w:t>
      </w:r>
      <w:r w:rsidRPr="00C14E42">
        <w:rPr>
          <w:rFonts w:ascii="Times New Roman" w:hAnsi="Times New Roman"/>
          <w:sz w:val="24"/>
          <w:szCs w:val="24"/>
          <w:lang w:val="tt-RU"/>
        </w:rPr>
        <w:t>ә</w:t>
      </w:r>
      <w:r w:rsidRPr="00C14E42">
        <w:rPr>
          <w:rFonts w:ascii="Times New Roman" w:hAnsi="Times New Roman"/>
          <w:sz w:val="24"/>
          <w:szCs w:val="24"/>
        </w:rPr>
        <w:t>. Табышмак тынлыйбыз.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Йомры. йомшак, сары йомгак,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Й</w:t>
      </w:r>
      <w:r w:rsidRPr="00C14E42">
        <w:rPr>
          <w:rFonts w:ascii="Times New Roman" w:hAnsi="Times New Roman"/>
          <w:sz w:val="24"/>
          <w:szCs w:val="24"/>
          <w:lang w:val="tt-RU"/>
        </w:rPr>
        <w:t>ө</w:t>
      </w:r>
      <w:r w:rsidRPr="00C14E42">
        <w:rPr>
          <w:rFonts w:ascii="Times New Roman" w:hAnsi="Times New Roman"/>
          <w:sz w:val="24"/>
          <w:szCs w:val="24"/>
        </w:rPr>
        <w:t>гереп й</w:t>
      </w:r>
      <w:r w:rsidRPr="00C14E42">
        <w:rPr>
          <w:rFonts w:ascii="Times New Roman" w:hAnsi="Times New Roman"/>
          <w:sz w:val="24"/>
          <w:szCs w:val="24"/>
          <w:lang w:val="tt-RU"/>
        </w:rPr>
        <w:t>ө</w:t>
      </w:r>
      <w:r w:rsidRPr="00C14E42">
        <w:rPr>
          <w:rFonts w:ascii="Times New Roman" w:hAnsi="Times New Roman"/>
          <w:sz w:val="24"/>
          <w:szCs w:val="24"/>
        </w:rPr>
        <w:t>ри чир</w:t>
      </w:r>
      <w:r w:rsidRPr="00C14E42">
        <w:rPr>
          <w:rFonts w:ascii="Times New Roman" w:hAnsi="Times New Roman"/>
          <w:sz w:val="24"/>
          <w:szCs w:val="24"/>
          <w:lang w:val="tt-RU"/>
        </w:rPr>
        <w:t>ә</w:t>
      </w:r>
      <w:r w:rsidRPr="00C14E42">
        <w:rPr>
          <w:rFonts w:ascii="Times New Roman" w:hAnsi="Times New Roman"/>
          <w:sz w:val="24"/>
          <w:szCs w:val="24"/>
        </w:rPr>
        <w:t>мд</w:t>
      </w:r>
      <w:r w:rsidRPr="00C14E42">
        <w:rPr>
          <w:rFonts w:ascii="Times New Roman" w:hAnsi="Times New Roman"/>
          <w:sz w:val="24"/>
          <w:szCs w:val="24"/>
          <w:lang w:val="tt-RU"/>
        </w:rPr>
        <w:t>ә</w:t>
      </w:r>
      <w:r w:rsidRPr="00C14E42">
        <w:rPr>
          <w:rFonts w:ascii="Times New Roman" w:hAnsi="Times New Roman"/>
          <w:sz w:val="24"/>
          <w:szCs w:val="24"/>
        </w:rPr>
        <w:t>. (Чеби)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(ширма артыннан чеби чыга)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Чеби:</w:t>
      </w:r>
      <w:r w:rsidRPr="00C14E42">
        <w:rPr>
          <w:rFonts w:ascii="Times New Roman" w:hAnsi="Times New Roman"/>
          <w:sz w:val="24"/>
          <w:szCs w:val="24"/>
        </w:rPr>
        <w:t xml:space="preserve">  ис</w:t>
      </w:r>
      <w:r w:rsidRPr="00C14E42">
        <w:rPr>
          <w:rFonts w:ascii="Times New Roman" w:hAnsi="Times New Roman"/>
          <w:sz w:val="24"/>
          <w:szCs w:val="24"/>
          <w:lang w:val="tt-RU"/>
        </w:rPr>
        <w:t>ә</w:t>
      </w:r>
      <w:r w:rsidRPr="00C14E42">
        <w:rPr>
          <w:rFonts w:ascii="Times New Roman" w:hAnsi="Times New Roman"/>
          <w:sz w:val="24"/>
          <w:szCs w:val="24"/>
        </w:rPr>
        <w:t>нмесез!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ис</w:t>
      </w:r>
      <w:r w:rsidRPr="00C14E42">
        <w:rPr>
          <w:rFonts w:ascii="Times New Roman" w:hAnsi="Times New Roman"/>
          <w:sz w:val="24"/>
          <w:szCs w:val="24"/>
          <w:lang w:val="tt-RU"/>
        </w:rPr>
        <w:t>ә</w:t>
      </w:r>
      <w:r w:rsidRPr="00C14E42">
        <w:rPr>
          <w:rFonts w:ascii="Times New Roman" w:hAnsi="Times New Roman"/>
          <w:sz w:val="24"/>
          <w:szCs w:val="24"/>
        </w:rPr>
        <w:t>нмесез!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карагыз </w:t>
      </w:r>
      <w:r w:rsidRPr="00C14E42">
        <w:rPr>
          <w:rFonts w:ascii="Times New Roman" w:hAnsi="Times New Roman"/>
          <w:sz w:val="24"/>
          <w:szCs w:val="24"/>
          <w:lang w:val="tt-RU"/>
        </w:rPr>
        <w:t>ә</w:t>
      </w:r>
      <w:r w:rsidRPr="00C14E42">
        <w:rPr>
          <w:rFonts w:ascii="Times New Roman" w:hAnsi="Times New Roman"/>
          <w:sz w:val="24"/>
          <w:szCs w:val="24"/>
        </w:rPr>
        <w:t>ле нинди матур чеби килг</w:t>
      </w:r>
      <w:r w:rsidRPr="00C14E42">
        <w:rPr>
          <w:rFonts w:ascii="Times New Roman" w:hAnsi="Times New Roman"/>
          <w:sz w:val="24"/>
          <w:szCs w:val="24"/>
          <w:lang w:val="tt-RU"/>
        </w:rPr>
        <w:t>ә</w:t>
      </w:r>
      <w:r w:rsidRPr="00C14E42">
        <w:rPr>
          <w:rFonts w:ascii="Times New Roman" w:hAnsi="Times New Roman"/>
          <w:sz w:val="24"/>
          <w:szCs w:val="24"/>
        </w:rPr>
        <w:t>н безг</w:t>
      </w:r>
      <w:r w:rsidRPr="00C14E42">
        <w:rPr>
          <w:rFonts w:ascii="Times New Roman" w:hAnsi="Times New Roman"/>
          <w:sz w:val="24"/>
          <w:szCs w:val="24"/>
          <w:lang w:val="tt-RU"/>
        </w:rPr>
        <w:t>ә</w:t>
      </w:r>
      <w:r w:rsidRPr="00C14E42">
        <w:rPr>
          <w:rFonts w:ascii="Times New Roman" w:hAnsi="Times New Roman"/>
          <w:sz w:val="24"/>
          <w:szCs w:val="24"/>
        </w:rPr>
        <w:t>. Нинди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xml:space="preserve"> ул?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lang w:val="tt-RU"/>
        </w:rPr>
        <w:t>Б</w:t>
      </w:r>
      <w:r w:rsidRPr="00C14E42">
        <w:rPr>
          <w:rFonts w:ascii="Times New Roman" w:hAnsi="Times New Roman"/>
          <w:i/>
          <w:sz w:val="24"/>
          <w:szCs w:val="24"/>
        </w:rPr>
        <w:t>алалар:</w:t>
      </w:r>
      <w:r w:rsidRPr="00C14E42">
        <w:rPr>
          <w:rFonts w:ascii="Times New Roman" w:hAnsi="Times New Roman"/>
          <w:sz w:val="24"/>
          <w:szCs w:val="24"/>
        </w:rPr>
        <w:t xml:space="preserve"> чеби сары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i/>
          <w:sz w:val="24"/>
          <w:szCs w:val="24"/>
          <w:lang w:val="tt-RU"/>
        </w:rPr>
        <w:t>:</w:t>
      </w:r>
      <w:r w:rsidRPr="00C14E42">
        <w:rPr>
          <w:rFonts w:ascii="Times New Roman" w:hAnsi="Times New Roman"/>
          <w:sz w:val="24"/>
          <w:szCs w:val="24"/>
          <w:lang w:val="tt-RU"/>
        </w:rPr>
        <w:t xml:space="preserve"> </w:t>
      </w:r>
      <w:r w:rsidRPr="00C14E42">
        <w:rPr>
          <w:rFonts w:ascii="Times New Roman" w:hAnsi="Times New Roman"/>
          <w:sz w:val="24"/>
          <w:szCs w:val="24"/>
        </w:rPr>
        <w:t xml:space="preserve"> чеби тагын нинди?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чеби матур, кечкен</w:t>
      </w:r>
      <w:r w:rsidRPr="00C14E42">
        <w:rPr>
          <w:rFonts w:ascii="Times New Roman" w:hAnsi="Times New Roman"/>
          <w:sz w:val="24"/>
          <w:szCs w:val="24"/>
          <w:lang w:val="tt-RU"/>
        </w:rPr>
        <w:t>ә</w:t>
      </w:r>
      <w:r w:rsidRPr="00C14E42">
        <w:rPr>
          <w:rFonts w:ascii="Times New Roman" w:hAnsi="Times New Roman"/>
          <w:sz w:val="24"/>
          <w:szCs w:val="24"/>
        </w:rPr>
        <w:t>, йомшак.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тавык нинди?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тавык зур, чуар, матур.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w:t>
      </w:r>
      <w:r w:rsidRPr="00C14E42">
        <w:rPr>
          <w:rFonts w:ascii="Times New Roman" w:hAnsi="Times New Roman"/>
          <w:sz w:val="24"/>
          <w:szCs w:val="24"/>
          <w:lang w:val="tt-RU"/>
        </w:rPr>
        <w:t>,</w:t>
      </w:r>
      <w:r w:rsidRPr="00C14E42">
        <w:rPr>
          <w:rFonts w:ascii="Times New Roman" w:hAnsi="Times New Roman"/>
          <w:sz w:val="24"/>
          <w:szCs w:val="24"/>
        </w:rPr>
        <w:t xml:space="preserve"> чебине</w:t>
      </w:r>
      <w:r w:rsidRPr="00C14E42">
        <w:rPr>
          <w:rFonts w:ascii="Times New Roman" w:hAnsi="Times New Roman"/>
          <w:sz w:val="24"/>
          <w:szCs w:val="24"/>
          <w:lang w:val="tt-RU"/>
        </w:rPr>
        <w:t>ң</w:t>
      </w:r>
      <w:r w:rsidRPr="00C14E42">
        <w:rPr>
          <w:rFonts w:ascii="Times New Roman" w:hAnsi="Times New Roman"/>
          <w:sz w:val="24"/>
          <w:szCs w:val="24"/>
        </w:rPr>
        <w:t xml:space="preserve"> сезне</w:t>
      </w:r>
      <w:r w:rsidRPr="00C14E42">
        <w:rPr>
          <w:rFonts w:ascii="Times New Roman" w:hAnsi="Times New Roman"/>
          <w:sz w:val="24"/>
          <w:szCs w:val="24"/>
          <w:lang w:val="tt-RU"/>
        </w:rPr>
        <w:t>ң</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уйныйсы килг</w:t>
      </w:r>
      <w:r w:rsidRPr="00C14E42">
        <w:rPr>
          <w:rFonts w:ascii="Times New Roman" w:hAnsi="Times New Roman"/>
          <w:sz w:val="24"/>
          <w:szCs w:val="24"/>
          <w:lang w:val="tt-RU"/>
        </w:rPr>
        <w:t>ә</w:t>
      </w:r>
      <w:r w:rsidRPr="00C14E42">
        <w:rPr>
          <w:rFonts w:ascii="Times New Roman" w:hAnsi="Times New Roman"/>
          <w:sz w:val="24"/>
          <w:szCs w:val="24"/>
        </w:rPr>
        <w:t xml:space="preserve">н. </w:t>
      </w:r>
      <w:r w:rsidRPr="00C14E42">
        <w:rPr>
          <w:rFonts w:ascii="Times New Roman" w:hAnsi="Times New Roman"/>
          <w:sz w:val="24"/>
          <w:szCs w:val="24"/>
          <w:lang w:val="tt-RU"/>
        </w:rPr>
        <w:t>Ә</w:t>
      </w:r>
      <w:r w:rsidRPr="00C14E42">
        <w:rPr>
          <w:rFonts w:ascii="Times New Roman" w:hAnsi="Times New Roman"/>
          <w:sz w:val="24"/>
          <w:szCs w:val="24"/>
        </w:rPr>
        <w:t>йд</w:t>
      </w:r>
      <w:r w:rsidRPr="00C14E42">
        <w:rPr>
          <w:rFonts w:ascii="Times New Roman" w:hAnsi="Times New Roman"/>
          <w:sz w:val="24"/>
          <w:szCs w:val="24"/>
          <w:lang w:val="tt-RU"/>
        </w:rPr>
        <w:t>ә</w:t>
      </w:r>
      <w:r w:rsidRPr="00C14E42">
        <w:rPr>
          <w:rFonts w:ascii="Times New Roman" w:hAnsi="Times New Roman"/>
          <w:sz w:val="24"/>
          <w:szCs w:val="24"/>
        </w:rPr>
        <w:t>гез, берг</w:t>
      </w:r>
      <w:r w:rsidRPr="00C14E42">
        <w:rPr>
          <w:rFonts w:ascii="Times New Roman" w:hAnsi="Times New Roman"/>
          <w:sz w:val="24"/>
          <w:szCs w:val="24"/>
          <w:lang w:val="tt-RU"/>
        </w:rPr>
        <w:t>ә</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п чебил</w:t>
      </w:r>
      <w:r w:rsidRPr="00C14E42">
        <w:rPr>
          <w:rFonts w:ascii="Times New Roman" w:hAnsi="Times New Roman"/>
          <w:sz w:val="24"/>
          <w:szCs w:val="24"/>
          <w:lang w:val="tt-RU"/>
        </w:rPr>
        <w:t>ә</w:t>
      </w:r>
      <w:r w:rsidRPr="00C14E42">
        <w:rPr>
          <w:rFonts w:ascii="Times New Roman" w:hAnsi="Times New Roman"/>
          <w:sz w:val="24"/>
          <w:szCs w:val="24"/>
        </w:rPr>
        <w:t>р уенын уйныйбыз.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Физминутка</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Ө</w:t>
      </w:r>
      <w:r w:rsidRPr="00C14E42">
        <w:rPr>
          <w:rFonts w:ascii="Times New Roman" w:hAnsi="Times New Roman"/>
          <w:sz w:val="24"/>
          <w:szCs w:val="24"/>
        </w:rPr>
        <w:t>й алдында чебил</w:t>
      </w:r>
      <w:r w:rsidRPr="00C14E42">
        <w:rPr>
          <w:rFonts w:ascii="Times New Roman" w:hAnsi="Times New Roman"/>
          <w:sz w:val="24"/>
          <w:szCs w:val="24"/>
          <w:lang w:val="tt-RU"/>
        </w:rPr>
        <w:t>ә</w:t>
      </w:r>
      <w:r w:rsidRPr="00C14E42">
        <w:rPr>
          <w:rFonts w:ascii="Times New Roman" w:hAnsi="Times New Roman"/>
          <w:sz w:val="24"/>
          <w:szCs w:val="24"/>
        </w:rPr>
        <w:t>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«чип-чип-чип» дип й</w:t>
      </w:r>
      <w:r w:rsidRPr="00C14E42">
        <w:rPr>
          <w:rFonts w:ascii="Times New Roman" w:hAnsi="Times New Roman"/>
          <w:sz w:val="24"/>
          <w:szCs w:val="24"/>
          <w:lang w:val="tt-RU"/>
        </w:rPr>
        <w:t>ө</w:t>
      </w:r>
      <w:r w:rsidRPr="00C14E42">
        <w:rPr>
          <w:rFonts w:ascii="Times New Roman" w:hAnsi="Times New Roman"/>
          <w:sz w:val="24"/>
          <w:szCs w:val="24"/>
        </w:rPr>
        <w:t>рил</w:t>
      </w:r>
      <w:r w:rsidRPr="00C14E42">
        <w:rPr>
          <w:rFonts w:ascii="Times New Roman" w:hAnsi="Times New Roman"/>
          <w:sz w:val="24"/>
          <w:szCs w:val="24"/>
          <w:lang w:val="tt-RU"/>
        </w:rPr>
        <w:t>ә</w:t>
      </w:r>
      <w:r w:rsidRPr="00C14E42">
        <w:rPr>
          <w:rFonts w:ascii="Times New Roman" w:hAnsi="Times New Roman"/>
          <w:sz w:val="24"/>
          <w:szCs w:val="24"/>
        </w:rPr>
        <w:t>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Кечкен</w:t>
      </w:r>
      <w:r w:rsidRPr="00C14E42">
        <w:rPr>
          <w:rFonts w:ascii="Times New Roman" w:hAnsi="Times New Roman"/>
          <w:sz w:val="24"/>
          <w:szCs w:val="24"/>
          <w:lang w:val="tt-RU"/>
        </w:rPr>
        <w:t>ә</w:t>
      </w:r>
      <w:r w:rsidRPr="00C14E42">
        <w:rPr>
          <w:rFonts w:ascii="Times New Roman" w:hAnsi="Times New Roman"/>
          <w:sz w:val="24"/>
          <w:szCs w:val="24"/>
        </w:rPr>
        <w:t xml:space="preserve"> канатлары,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Муеннары сап-сары,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w:t>
      </w:r>
      <w:r w:rsidRPr="00C14E42">
        <w:rPr>
          <w:rFonts w:ascii="Times New Roman" w:hAnsi="Times New Roman"/>
          <w:sz w:val="24"/>
          <w:szCs w:val="24"/>
          <w:lang w:val="tt-RU"/>
        </w:rPr>
        <w:t>ү</w:t>
      </w:r>
      <w:r w:rsidRPr="00C14E42">
        <w:rPr>
          <w:rFonts w:ascii="Times New Roman" w:hAnsi="Times New Roman"/>
          <w:sz w:val="24"/>
          <w:szCs w:val="24"/>
        </w:rPr>
        <w:t>переп т</w:t>
      </w:r>
      <w:r w:rsidRPr="00C14E42">
        <w:rPr>
          <w:rFonts w:ascii="Times New Roman" w:hAnsi="Times New Roman"/>
          <w:sz w:val="24"/>
          <w:szCs w:val="24"/>
          <w:lang w:val="tt-RU"/>
        </w:rPr>
        <w:t>о</w:t>
      </w:r>
      <w:r w:rsidRPr="00C14E42">
        <w:rPr>
          <w:rFonts w:ascii="Times New Roman" w:hAnsi="Times New Roman"/>
          <w:sz w:val="24"/>
          <w:szCs w:val="24"/>
        </w:rPr>
        <w:t>ра йоннары,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Ул аларны</w:t>
      </w:r>
      <w:r w:rsidRPr="00C14E42">
        <w:rPr>
          <w:rFonts w:ascii="Times New Roman" w:hAnsi="Times New Roman"/>
          <w:sz w:val="24"/>
          <w:szCs w:val="24"/>
          <w:lang w:val="tt-RU"/>
        </w:rPr>
        <w:t>ң</w:t>
      </w:r>
      <w:r w:rsidRPr="00C14E42">
        <w:rPr>
          <w:rFonts w:ascii="Times New Roman" w:hAnsi="Times New Roman"/>
          <w:sz w:val="24"/>
          <w:szCs w:val="24"/>
        </w:rPr>
        <w:t xml:space="preserve"> туннары.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бик к</w:t>
      </w:r>
      <w:r w:rsidRPr="00C14E42">
        <w:rPr>
          <w:rFonts w:ascii="Times New Roman" w:hAnsi="Times New Roman"/>
          <w:sz w:val="24"/>
          <w:szCs w:val="24"/>
          <w:lang w:val="tt-RU"/>
        </w:rPr>
        <w:t>үң</w:t>
      </w:r>
      <w:r w:rsidRPr="00C14E42">
        <w:rPr>
          <w:rFonts w:ascii="Times New Roman" w:hAnsi="Times New Roman"/>
          <w:sz w:val="24"/>
          <w:szCs w:val="24"/>
        </w:rPr>
        <w:t xml:space="preserve">елле уйнадык. </w:t>
      </w:r>
      <w:r w:rsidRPr="00C14E42">
        <w:rPr>
          <w:rFonts w:ascii="Times New Roman" w:hAnsi="Times New Roman"/>
          <w:sz w:val="24"/>
          <w:szCs w:val="24"/>
          <w:lang w:val="tt-RU"/>
        </w:rPr>
        <w:t>Ә</w:t>
      </w:r>
      <w:r w:rsidRPr="00C14E42">
        <w:rPr>
          <w:rFonts w:ascii="Times New Roman" w:hAnsi="Times New Roman"/>
          <w:sz w:val="24"/>
          <w:szCs w:val="24"/>
        </w:rPr>
        <w:t xml:space="preserve"> х</w:t>
      </w:r>
      <w:r w:rsidRPr="00C14E42">
        <w:rPr>
          <w:rFonts w:ascii="Times New Roman" w:hAnsi="Times New Roman"/>
          <w:sz w:val="24"/>
          <w:szCs w:val="24"/>
          <w:lang w:val="tt-RU"/>
        </w:rPr>
        <w:t>ә</w:t>
      </w:r>
      <w:r w:rsidRPr="00C14E42">
        <w:rPr>
          <w:rFonts w:ascii="Times New Roman" w:hAnsi="Times New Roman"/>
          <w:sz w:val="24"/>
          <w:szCs w:val="24"/>
        </w:rPr>
        <w:t>зер урыннарга утырдык, д</w:t>
      </w:r>
      <w:r w:rsidRPr="00C14E42">
        <w:rPr>
          <w:rFonts w:ascii="Times New Roman" w:hAnsi="Times New Roman"/>
          <w:sz w:val="24"/>
          <w:szCs w:val="24"/>
          <w:lang w:val="tt-RU"/>
        </w:rPr>
        <w:t>ә</w:t>
      </w:r>
      <w:r w:rsidRPr="00C14E42">
        <w:rPr>
          <w:rFonts w:ascii="Times New Roman" w:hAnsi="Times New Roman"/>
          <w:sz w:val="24"/>
          <w:szCs w:val="24"/>
        </w:rPr>
        <w:t>ресне д</w:t>
      </w:r>
      <w:r w:rsidRPr="00C14E42">
        <w:rPr>
          <w:rFonts w:ascii="Times New Roman" w:hAnsi="Times New Roman"/>
          <w:sz w:val="24"/>
          <w:szCs w:val="24"/>
          <w:lang w:val="tt-RU"/>
        </w:rPr>
        <w:t>ә</w:t>
      </w:r>
      <w:r w:rsidRPr="00C14E42">
        <w:rPr>
          <w:rFonts w:ascii="Times New Roman" w:hAnsi="Times New Roman"/>
          <w:sz w:val="24"/>
          <w:szCs w:val="24"/>
        </w:rPr>
        <w:t>вам ит</w:t>
      </w:r>
      <w:r w:rsidRPr="00C14E42">
        <w:rPr>
          <w:rFonts w:ascii="Times New Roman" w:hAnsi="Times New Roman"/>
          <w:sz w:val="24"/>
          <w:szCs w:val="24"/>
          <w:lang w:val="tt-RU"/>
        </w:rPr>
        <w:t>ә</w:t>
      </w:r>
      <w:r w:rsidRPr="00C14E42">
        <w:rPr>
          <w:rFonts w:ascii="Times New Roman" w:hAnsi="Times New Roman"/>
          <w:sz w:val="24"/>
          <w:szCs w:val="24"/>
        </w:rPr>
        <w:t>без. Тавык бел</w:t>
      </w:r>
      <w:r w:rsidRPr="00C14E42">
        <w:rPr>
          <w:rFonts w:ascii="Times New Roman" w:hAnsi="Times New Roman"/>
          <w:sz w:val="24"/>
          <w:szCs w:val="24"/>
          <w:lang w:val="tt-RU"/>
        </w:rPr>
        <w:t>ә</w:t>
      </w:r>
      <w:r w:rsidRPr="00C14E42">
        <w:rPr>
          <w:rFonts w:ascii="Times New Roman" w:hAnsi="Times New Roman"/>
          <w:sz w:val="24"/>
          <w:szCs w:val="24"/>
        </w:rPr>
        <w:t>н чеби арганнар. Аларны</w:t>
      </w:r>
      <w:r w:rsidRPr="00C14E42">
        <w:rPr>
          <w:rFonts w:ascii="Times New Roman" w:hAnsi="Times New Roman"/>
          <w:sz w:val="24"/>
          <w:szCs w:val="24"/>
          <w:lang w:val="tt-RU"/>
        </w:rPr>
        <w:t>ң</w:t>
      </w:r>
      <w:r w:rsidRPr="00C14E42">
        <w:rPr>
          <w:rFonts w:ascii="Times New Roman" w:hAnsi="Times New Roman"/>
          <w:sz w:val="24"/>
          <w:szCs w:val="24"/>
        </w:rPr>
        <w:t xml:space="preserve"> ашыйсылары килг</w:t>
      </w:r>
      <w:r w:rsidRPr="00C14E42">
        <w:rPr>
          <w:rFonts w:ascii="Times New Roman" w:hAnsi="Times New Roman"/>
          <w:sz w:val="24"/>
          <w:szCs w:val="24"/>
          <w:lang w:val="tt-RU"/>
        </w:rPr>
        <w:t>ә</w:t>
      </w:r>
      <w:r w:rsidRPr="00C14E42">
        <w:rPr>
          <w:rFonts w:ascii="Times New Roman" w:hAnsi="Times New Roman"/>
          <w:sz w:val="24"/>
          <w:szCs w:val="24"/>
        </w:rPr>
        <w:t>н. Без аларны х</w:t>
      </w:r>
      <w:r w:rsidRPr="00C14E42">
        <w:rPr>
          <w:rFonts w:ascii="Times New Roman" w:hAnsi="Times New Roman"/>
          <w:sz w:val="24"/>
          <w:szCs w:val="24"/>
          <w:lang w:val="tt-RU"/>
        </w:rPr>
        <w:t>ә</w:t>
      </w:r>
      <w:r w:rsidRPr="00C14E42">
        <w:rPr>
          <w:rFonts w:ascii="Times New Roman" w:hAnsi="Times New Roman"/>
          <w:sz w:val="24"/>
          <w:szCs w:val="24"/>
        </w:rPr>
        <w:t>зер ашатабыз. Кайсыгыз бел</w:t>
      </w:r>
      <w:r w:rsidRPr="00C14E42">
        <w:rPr>
          <w:rFonts w:ascii="Times New Roman" w:hAnsi="Times New Roman"/>
          <w:sz w:val="24"/>
          <w:szCs w:val="24"/>
          <w:lang w:val="tt-RU"/>
        </w:rPr>
        <w:t>ә</w:t>
      </w:r>
      <w:r w:rsidRPr="00C14E42">
        <w:rPr>
          <w:rFonts w:ascii="Times New Roman" w:hAnsi="Times New Roman"/>
          <w:sz w:val="24"/>
          <w:szCs w:val="24"/>
        </w:rPr>
        <w:t>,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 xml:space="preserve">ә </w:t>
      </w:r>
      <w:r w:rsidRPr="00C14E42">
        <w:rPr>
          <w:rFonts w:ascii="Times New Roman" w:hAnsi="Times New Roman"/>
          <w:sz w:val="24"/>
          <w:szCs w:val="24"/>
        </w:rPr>
        <w:t xml:space="preserve"> ашыйлар ик</w:t>
      </w:r>
      <w:r w:rsidRPr="00C14E42">
        <w:rPr>
          <w:rFonts w:ascii="Times New Roman" w:hAnsi="Times New Roman"/>
          <w:sz w:val="24"/>
          <w:szCs w:val="24"/>
          <w:lang w:val="tt-RU"/>
        </w:rPr>
        <w:t>ә</w:t>
      </w:r>
      <w:r w:rsidRPr="00C14E42">
        <w:rPr>
          <w:rFonts w:ascii="Times New Roman" w:hAnsi="Times New Roman"/>
          <w:sz w:val="24"/>
          <w:szCs w:val="24"/>
        </w:rPr>
        <w:t>н 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rPr>
        <w:t>Балалар:</w:t>
      </w:r>
      <w:r w:rsidRPr="00C14E42">
        <w:rPr>
          <w:rFonts w:ascii="Times New Roman" w:hAnsi="Times New Roman"/>
          <w:sz w:val="24"/>
          <w:szCs w:val="24"/>
        </w:rPr>
        <w:t xml:space="preserve"> ипи ашыйлар</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w:t>
      </w:r>
      <w:r w:rsidRPr="00C14E42">
        <w:rPr>
          <w:rFonts w:ascii="Times New Roman" w:hAnsi="Times New Roman"/>
          <w:sz w:val="24"/>
          <w:szCs w:val="24"/>
          <w:lang w:val="tt-RU"/>
        </w:rPr>
        <w:t>бик дөрес. Ч</w:t>
      </w:r>
      <w:r w:rsidRPr="00C14E42">
        <w:rPr>
          <w:rFonts w:ascii="Times New Roman" w:hAnsi="Times New Roman"/>
          <w:sz w:val="24"/>
          <w:szCs w:val="24"/>
        </w:rPr>
        <w:t>еби бел</w:t>
      </w:r>
      <w:r w:rsidRPr="00C14E42">
        <w:rPr>
          <w:rFonts w:ascii="Times New Roman" w:hAnsi="Times New Roman"/>
          <w:sz w:val="24"/>
          <w:szCs w:val="24"/>
          <w:lang w:val="tt-RU"/>
        </w:rPr>
        <w:t>ә</w:t>
      </w:r>
      <w:r w:rsidRPr="00C14E42">
        <w:rPr>
          <w:rFonts w:ascii="Times New Roman" w:hAnsi="Times New Roman"/>
          <w:sz w:val="24"/>
          <w:szCs w:val="24"/>
        </w:rPr>
        <w:t xml:space="preserve">н тавык тары ярмасын </w:t>
      </w:r>
      <w:r w:rsidRPr="00C14E42">
        <w:rPr>
          <w:rFonts w:ascii="Times New Roman" w:hAnsi="Times New Roman"/>
          <w:sz w:val="24"/>
          <w:szCs w:val="24"/>
          <w:lang w:val="tt-RU"/>
        </w:rPr>
        <w:t xml:space="preserve">да </w:t>
      </w:r>
      <w:r w:rsidRPr="00C14E42">
        <w:rPr>
          <w:rFonts w:ascii="Times New Roman" w:hAnsi="Times New Roman"/>
          <w:sz w:val="24"/>
          <w:szCs w:val="24"/>
        </w:rPr>
        <w:t xml:space="preserve">бик яратып ашыйлар. </w:t>
      </w:r>
      <w:r w:rsidRPr="00C14E42">
        <w:rPr>
          <w:rFonts w:ascii="Times New Roman" w:hAnsi="Times New Roman"/>
          <w:i/>
          <w:sz w:val="24"/>
          <w:szCs w:val="24"/>
        </w:rPr>
        <w:t>(балаларга тары ярмасын курс</w:t>
      </w:r>
      <w:r w:rsidRPr="00C14E42">
        <w:rPr>
          <w:rFonts w:ascii="Times New Roman" w:hAnsi="Times New Roman"/>
          <w:i/>
          <w:sz w:val="24"/>
          <w:szCs w:val="24"/>
          <w:lang w:val="tt-RU"/>
        </w:rPr>
        <w:t>ә</w:t>
      </w: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м).</w:t>
      </w:r>
      <w:r w:rsidRPr="00C14E42">
        <w:rPr>
          <w:rFonts w:ascii="Times New Roman" w:hAnsi="Times New Roman"/>
          <w:sz w:val="24"/>
          <w:szCs w:val="24"/>
        </w:rPr>
        <w:t xml:space="preserve"> Бу тары ярмасы. Ул вак б</w:t>
      </w:r>
      <w:r w:rsidRPr="00C14E42">
        <w:rPr>
          <w:rFonts w:ascii="Times New Roman" w:hAnsi="Times New Roman"/>
          <w:sz w:val="24"/>
          <w:szCs w:val="24"/>
          <w:lang w:val="tt-RU"/>
        </w:rPr>
        <w:t>ө</w:t>
      </w:r>
      <w:r w:rsidRPr="00C14E42">
        <w:rPr>
          <w:rFonts w:ascii="Times New Roman" w:hAnsi="Times New Roman"/>
          <w:sz w:val="24"/>
          <w:szCs w:val="24"/>
        </w:rPr>
        <w:t>ртекле, сары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xml:space="preserve"> була. Самат,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д</w:t>
      </w:r>
      <w:r w:rsidRPr="00C14E42">
        <w:rPr>
          <w:rFonts w:ascii="Times New Roman" w:hAnsi="Times New Roman"/>
          <w:sz w:val="24"/>
          <w:szCs w:val="24"/>
          <w:lang w:val="tt-RU"/>
        </w:rPr>
        <w:t>ә</w:t>
      </w:r>
      <w:r w:rsidRPr="00C14E42">
        <w:rPr>
          <w:rFonts w:ascii="Times New Roman" w:hAnsi="Times New Roman"/>
          <w:sz w:val="24"/>
          <w:szCs w:val="24"/>
        </w:rPr>
        <w:t xml:space="preserve">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ярмасы? (тары ярмасы)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Ринас, тары ярмасы нинди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(сары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Раил, тары ярмасы нинди б</w:t>
      </w:r>
      <w:r w:rsidRPr="00C14E42">
        <w:rPr>
          <w:rFonts w:ascii="Times New Roman" w:hAnsi="Times New Roman"/>
          <w:sz w:val="24"/>
          <w:szCs w:val="24"/>
          <w:lang w:val="tt-RU"/>
        </w:rPr>
        <w:t>ө</w:t>
      </w:r>
      <w:r w:rsidRPr="00C14E42">
        <w:rPr>
          <w:rFonts w:ascii="Times New Roman" w:hAnsi="Times New Roman"/>
          <w:sz w:val="24"/>
          <w:szCs w:val="24"/>
        </w:rPr>
        <w:t>ртекле? (тары ярмасы вак б</w:t>
      </w:r>
      <w:r w:rsidRPr="00C14E42">
        <w:rPr>
          <w:rFonts w:ascii="Times New Roman" w:hAnsi="Times New Roman"/>
          <w:sz w:val="24"/>
          <w:szCs w:val="24"/>
          <w:lang w:val="tt-RU"/>
        </w:rPr>
        <w:t>ө</w:t>
      </w:r>
      <w:r w:rsidRPr="00C14E42">
        <w:rPr>
          <w:rFonts w:ascii="Times New Roman" w:hAnsi="Times New Roman"/>
          <w:sz w:val="24"/>
          <w:szCs w:val="24"/>
        </w:rPr>
        <w:t>ртекле). Тары ярмасыннан ботка да пешер</w:t>
      </w:r>
      <w:r w:rsidRPr="00C14E42">
        <w:rPr>
          <w:rFonts w:ascii="Times New Roman" w:hAnsi="Times New Roman"/>
          <w:sz w:val="24"/>
          <w:szCs w:val="24"/>
          <w:lang w:val="tt-RU"/>
        </w:rPr>
        <w:t>ә</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 xml:space="preserve">р. Без тары боткасын яратып ашыйбыз.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лд</w:t>
      </w:r>
      <w:r w:rsidRPr="00C14E42">
        <w:rPr>
          <w:rFonts w:ascii="Times New Roman" w:hAnsi="Times New Roman"/>
          <w:sz w:val="24"/>
          <w:szCs w:val="24"/>
          <w:lang w:val="tt-RU"/>
        </w:rPr>
        <w:t>ә</w:t>
      </w:r>
      <w:r w:rsidRPr="00C14E42">
        <w:rPr>
          <w:rFonts w:ascii="Times New Roman" w:hAnsi="Times New Roman"/>
          <w:sz w:val="24"/>
          <w:szCs w:val="24"/>
        </w:rPr>
        <w:t xml:space="preserve"> 2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 Берсе зур, икенчесе кечкен</w:t>
      </w:r>
      <w:r w:rsidRPr="00C14E42">
        <w:rPr>
          <w:rFonts w:ascii="Times New Roman" w:hAnsi="Times New Roman"/>
          <w:sz w:val="24"/>
          <w:szCs w:val="24"/>
          <w:lang w:val="tt-RU"/>
        </w:rPr>
        <w:t>ә</w:t>
      </w:r>
      <w:r w:rsidRPr="00C14E42">
        <w:rPr>
          <w:rFonts w:ascii="Times New Roman" w:hAnsi="Times New Roman"/>
          <w:sz w:val="24"/>
          <w:szCs w:val="24"/>
        </w:rPr>
        <w:t>. Кайсы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тавыкка ашарга бир</w:t>
      </w:r>
      <w:r w:rsidRPr="00C14E42">
        <w:rPr>
          <w:rFonts w:ascii="Times New Roman" w:hAnsi="Times New Roman"/>
          <w:sz w:val="24"/>
          <w:szCs w:val="24"/>
          <w:lang w:val="tt-RU"/>
        </w:rPr>
        <w:t>ә</w:t>
      </w:r>
      <w:r w:rsidRPr="00C14E42">
        <w:rPr>
          <w:rFonts w:ascii="Times New Roman" w:hAnsi="Times New Roman"/>
          <w:sz w:val="24"/>
          <w:szCs w:val="24"/>
        </w:rPr>
        <w:t xml:space="preserve">без?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тавыкка зур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ашарга бир</w:t>
      </w:r>
      <w:r w:rsidRPr="00C14E42">
        <w:rPr>
          <w:rFonts w:ascii="Times New Roman" w:hAnsi="Times New Roman"/>
          <w:sz w:val="24"/>
          <w:szCs w:val="24"/>
          <w:lang w:val="tt-RU"/>
        </w:rPr>
        <w:t>ә</w:t>
      </w:r>
      <w:r w:rsidRPr="00C14E42">
        <w:rPr>
          <w:rFonts w:ascii="Times New Roman" w:hAnsi="Times New Roman"/>
          <w:sz w:val="24"/>
          <w:szCs w:val="24"/>
        </w:rPr>
        <w:t>без.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чебиг</w:t>
      </w:r>
      <w:r w:rsidRPr="00C14E42">
        <w:rPr>
          <w:rFonts w:ascii="Times New Roman" w:hAnsi="Times New Roman"/>
          <w:sz w:val="24"/>
          <w:szCs w:val="24"/>
          <w:lang w:val="tt-RU"/>
        </w:rPr>
        <w:t>ә</w:t>
      </w:r>
      <w:r w:rsidRPr="00C14E42">
        <w:rPr>
          <w:rFonts w:ascii="Times New Roman" w:hAnsi="Times New Roman"/>
          <w:sz w:val="24"/>
          <w:szCs w:val="24"/>
        </w:rPr>
        <w:t xml:space="preserve"> нинди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бир</w:t>
      </w:r>
      <w:r w:rsidRPr="00C14E42">
        <w:rPr>
          <w:rFonts w:ascii="Times New Roman" w:hAnsi="Times New Roman"/>
          <w:sz w:val="24"/>
          <w:szCs w:val="24"/>
          <w:lang w:val="tt-RU"/>
        </w:rPr>
        <w:t>ә</w:t>
      </w:r>
      <w:r w:rsidRPr="00C14E42">
        <w:rPr>
          <w:rFonts w:ascii="Times New Roman" w:hAnsi="Times New Roman"/>
          <w:sz w:val="24"/>
          <w:szCs w:val="24"/>
        </w:rPr>
        <w:t>без?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чебиг</w:t>
      </w:r>
      <w:r w:rsidRPr="00C14E42">
        <w:rPr>
          <w:rFonts w:ascii="Times New Roman" w:hAnsi="Times New Roman"/>
          <w:sz w:val="24"/>
          <w:szCs w:val="24"/>
          <w:lang w:val="tt-RU"/>
        </w:rPr>
        <w:t>ә</w:t>
      </w:r>
      <w:r w:rsidRPr="00C14E42">
        <w:rPr>
          <w:rFonts w:ascii="Times New Roman" w:hAnsi="Times New Roman"/>
          <w:sz w:val="24"/>
          <w:szCs w:val="24"/>
        </w:rPr>
        <w:t xml:space="preserve"> кечкен</w:t>
      </w:r>
      <w:r w:rsidRPr="00C14E42">
        <w:rPr>
          <w:rFonts w:ascii="Times New Roman" w:hAnsi="Times New Roman"/>
          <w:sz w:val="24"/>
          <w:szCs w:val="24"/>
          <w:lang w:val="tt-RU"/>
        </w:rPr>
        <w:t>ә</w:t>
      </w:r>
      <w:r w:rsidRPr="00C14E42">
        <w:rPr>
          <w:rFonts w:ascii="Times New Roman" w:hAnsi="Times New Roman"/>
          <w:sz w:val="24"/>
          <w:szCs w:val="24"/>
        </w:rPr>
        <w:t xml:space="preserve"> т</w:t>
      </w:r>
      <w:r w:rsidRPr="00C14E42">
        <w:rPr>
          <w:rFonts w:ascii="Times New Roman" w:hAnsi="Times New Roman"/>
          <w:sz w:val="24"/>
          <w:szCs w:val="24"/>
          <w:lang w:val="tt-RU"/>
        </w:rPr>
        <w:t>ә</w:t>
      </w:r>
      <w:r w:rsidRPr="00C14E42">
        <w:rPr>
          <w:rFonts w:ascii="Times New Roman" w:hAnsi="Times New Roman"/>
          <w:sz w:val="24"/>
          <w:szCs w:val="24"/>
        </w:rPr>
        <w:t>линк</w:t>
      </w:r>
      <w:r w:rsidRPr="00C14E42">
        <w:rPr>
          <w:rFonts w:ascii="Times New Roman" w:hAnsi="Times New Roman"/>
          <w:sz w:val="24"/>
          <w:szCs w:val="24"/>
          <w:lang w:val="tt-RU"/>
        </w:rPr>
        <w:t>ә</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бир</w:t>
      </w:r>
      <w:r w:rsidRPr="00C14E42">
        <w:rPr>
          <w:rFonts w:ascii="Times New Roman" w:hAnsi="Times New Roman"/>
          <w:sz w:val="24"/>
          <w:szCs w:val="24"/>
          <w:lang w:val="tt-RU"/>
        </w:rPr>
        <w:t>ә</w:t>
      </w:r>
      <w:r w:rsidRPr="00C14E42">
        <w:rPr>
          <w:rFonts w:ascii="Times New Roman" w:hAnsi="Times New Roman"/>
          <w:sz w:val="24"/>
          <w:szCs w:val="24"/>
        </w:rPr>
        <w:t>без.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Ислам тавыкка ашарга бир</w:t>
      </w:r>
      <w:r w:rsidRPr="00C14E42">
        <w:rPr>
          <w:rFonts w:ascii="Times New Roman" w:hAnsi="Times New Roman"/>
          <w:sz w:val="24"/>
          <w:szCs w:val="24"/>
          <w:lang w:val="tt-RU"/>
        </w:rPr>
        <w:t>ә</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 xml:space="preserve"> З</w:t>
      </w:r>
      <w:r w:rsidRPr="00C14E42">
        <w:rPr>
          <w:rFonts w:ascii="Times New Roman" w:hAnsi="Times New Roman"/>
          <w:sz w:val="24"/>
          <w:szCs w:val="24"/>
          <w:lang w:val="tt-RU"/>
        </w:rPr>
        <w:t>ә</w:t>
      </w:r>
      <w:r w:rsidRPr="00C14E42">
        <w:rPr>
          <w:rFonts w:ascii="Times New Roman" w:hAnsi="Times New Roman"/>
          <w:sz w:val="24"/>
          <w:szCs w:val="24"/>
        </w:rPr>
        <w:t>лия чебиг</w:t>
      </w:r>
      <w:r w:rsidRPr="00C14E42">
        <w:rPr>
          <w:rFonts w:ascii="Times New Roman" w:hAnsi="Times New Roman"/>
          <w:sz w:val="24"/>
          <w:szCs w:val="24"/>
          <w:lang w:val="tt-RU"/>
        </w:rPr>
        <w:t>ә</w:t>
      </w:r>
      <w:r w:rsidRPr="00C14E42">
        <w:rPr>
          <w:rFonts w:ascii="Times New Roman" w:hAnsi="Times New Roman"/>
          <w:sz w:val="24"/>
          <w:szCs w:val="24"/>
        </w:rPr>
        <w:t xml:space="preserve"> ашарга бир</w:t>
      </w:r>
      <w:r w:rsidRPr="00C14E42">
        <w:rPr>
          <w:rFonts w:ascii="Times New Roman" w:hAnsi="Times New Roman"/>
          <w:sz w:val="24"/>
          <w:szCs w:val="24"/>
          <w:lang w:val="tt-RU"/>
        </w:rPr>
        <w:t>ә</w:t>
      </w:r>
      <w:r w:rsidRPr="00C14E42">
        <w:rPr>
          <w:rFonts w:ascii="Times New Roman" w:hAnsi="Times New Roman"/>
          <w:sz w:val="24"/>
          <w:szCs w:val="24"/>
        </w:rPr>
        <w:t>. Алар сезг</w:t>
      </w:r>
      <w:r w:rsidRPr="00C14E42">
        <w:rPr>
          <w:rFonts w:ascii="Times New Roman" w:hAnsi="Times New Roman"/>
          <w:sz w:val="24"/>
          <w:szCs w:val="24"/>
          <w:lang w:val="tt-RU"/>
        </w:rPr>
        <w:t>ә</w:t>
      </w:r>
      <w:r w:rsidRPr="00C14E42">
        <w:rPr>
          <w:rFonts w:ascii="Times New Roman" w:hAnsi="Times New Roman"/>
          <w:sz w:val="24"/>
          <w:szCs w:val="24"/>
        </w:rPr>
        <w:t xml:space="preserve"> р</w:t>
      </w:r>
      <w:r w:rsidRPr="00C14E42">
        <w:rPr>
          <w:rFonts w:ascii="Times New Roman" w:hAnsi="Times New Roman"/>
          <w:sz w:val="24"/>
          <w:szCs w:val="24"/>
          <w:lang w:val="tt-RU"/>
        </w:rPr>
        <w:t>ә</w:t>
      </w:r>
      <w:r w:rsidRPr="00C14E42">
        <w:rPr>
          <w:rFonts w:ascii="Times New Roman" w:hAnsi="Times New Roman"/>
          <w:sz w:val="24"/>
          <w:szCs w:val="24"/>
        </w:rPr>
        <w:t>хм</w:t>
      </w:r>
      <w:r w:rsidRPr="00C14E42">
        <w:rPr>
          <w:rFonts w:ascii="Times New Roman" w:hAnsi="Times New Roman"/>
          <w:sz w:val="24"/>
          <w:szCs w:val="24"/>
          <w:lang w:val="tt-RU"/>
        </w:rPr>
        <w:t>ә</w:t>
      </w:r>
      <w:r w:rsidRPr="00C14E42">
        <w:rPr>
          <w:rFonts w:ascii="Times New Roman" w:hAnsi="Times New Roman"/>
          <w:sz w:val="24"/>
          <w:szCs w:val="24"/>
        </w:rPr>
        <w:t xml:space="preserve">т </w:t>
      </w:r>
      <w:r w:rsidRPr="00C14E42">
        <w:rPr>
          <w:rFonts w:ascii="Times New Roman" w:hAnsi="Times New Roman"/>
          <w:sz w:val="24"/>
          <w:szCs w:val="24"/>
          <w:lang w:val="tt-RU"/>
        </w:rPr>
        <w:t>ә</w:t>
      </w:r>
      <w:r w:rsidRPr="00C14E42">
        <w:rPr>
          <w:rFonts w:ascii="Times New Roman" w:hAnsi="Times New Roman"/>
          <w:sz w:val="24"/>
          <w:szCs w:val="24"/>
        </w:rPr>
        <w:t>йт</w:t>
      </w:r>
      <w:r w:rsidRPr="00C14E42">
        <w:rPr>
          <w:rFonts w:ascii="Times New Roman" w:hAnsi="Times New Roman"/>
          <w:sz w:val="24"/>
          <w:szCs w:val="24"/>
          <w:lang w:val="tt-RU"/>
        </w:rPr>
        <w:t>ә</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чебил</w:t>
      </w:r>
      <w:r w:rsidRPr="00C14E42">
        <w:rPr>
          <w:rFonts w:ascii="Times New Roman" w:hAnsi="Times New Roman"/>
          <w:sz w:val="24"/>
          <w:szCs w:val="24"/>
          <w:lang w:val="tt-RU"/>
        </w:rPr>
        <w:t>ә</w:t>
      </w:r>
      <w:r w:rsidRPr="00C14E42">
        <w:rPr>
          <w:rFonts w:ascii="Times New Roman" w:hAnsi="Times New Roman"/>
          <w:sz w:val="24"/>
          <w:szCs w:val="24"/>
        </w:rPr>
        <w:t xml:space="preserve">р  </w:t>
      </w:r>
      <w:r w:rsidRPr="00C14E42">
        <w:rPr>
          <w:rFonts w:ascii="Times New Roman" w:hAnsi="Times New Roman"/>
          <w:sz w:val="24"/>
          <w:szCs w:val="24"/>
          <w:lang w:val="tt-RU"/>
        </w:rPr>
        <w:t xml:space="preserve">һәм </w:t>
      </w:r>
      <w:r w:rsidRPr="00C14E42">
        <w:rPr>
          <w:rFonts w:ascii="Times New Roman" w:hAnsi="Times New Roman"/>
          <w:sz w:val="24"/>
          <w:szCs w:val="24"/>
        </w:rPr>
        <w:t xml:space="preserve"> тавыкны тары ярмасы бел</w:t>
      </w:r>
      <w:r w:rsidRPr="00C14E42">
        <w:rPr>
          <w:rFonts w:ascii="Times New Roman" w:hAnsi="Times New Roman"/>
          <w:sz w:val="24"/>
          <w:szCs w:val="24"/>
          <w:lang w:val="tt-RU"/>
        </w:rPr>
        <w:t>ә</w:t>
      </w:r>
      <w:r w:rsidRPr="00C14E42">
        <w:rPr>
          <w:rFonts w:ascii="Times New Roman" w:hAnsi="Times New Roman"/>
          <w:sz w:val="24"/>
          <w:szCs w:val="24"/>
        </w:rPr>
        <w:t>н сыйладык. Э х</w:t>
      </w:r>
      <w:r w:rsidRPr="00C14E42">
        <w:rPr>
          <w:rFonts w:ascii="Times New Roman" w:hAnsi="Times New Roman"/>
          <w:sz w:val="24"/>
          <w:szCs w:val="24"/>
          <w:lang w:val="tt-RU"/>
        </w:rPr>
        <w:t>ә</w:t>
      </w:r>
      <w:r w:rsidRPr="00C14E42">
        <w:rPr>
          <w:rFonts w:ascii="Times New Roman" w:hAnsi="Times New Roman"/>
          <w:sz w:val="24"/>
          <w:szCs w:val="24"/>
        </w:rPr>
        <w:t>зер чир</w:t>
      </w:r>
      <w:r w:rsidRPr="00C14E42">
        <w:rPr>
          <w:rFonts w:ascii="Times New Roman" w:hAnsi="Times New Roman"/>
          <w:sz w:val="24"/>
          <w:szCs w:val="24"/>
          <w:lang w:val="tt-RU"/>
        </w:rPr>
        <w:t>ә</w:t>
      </w:r>
      <w:r w:rsidRPr="00C14E42">
        <w:rPr>
          <w:rFonts w:ascii="Times New Roman" w:hAnsi="Times New Roman"/>
          <w:sz w:val="24"/>
          <w:szCs w:val="24"/>
        </w:rPr>
        <w:t>м бел</w:t>
      </w:r>
      <w:r w:rsidRPr="00C14E42">
        <w:rPr>
          <w:rFonts w:ascii="Times New Roman" w:hAnsi="Times New Roman"/>
          <w:sz w:val="24"/>
          <w:szCs w:val="24"/>
          <w:lang w:val="tt-RU"/>
        </w:rPr>
        <w:t>ә</w:t>
      </w:r>
      <w:r w:rsidRPr="00C14E42">
        <w:rPr>
          <w:rFonts w:ascii="Times New Roman" w:hAnsi="Times New Roman"/>
          <w:sz w:val="24"/>
          <w:szCs w:val="24"/>
        </w:rPr>
        <w:t>н д</w:t>
      </w:r>
      <w:r w:rsidRPr="00C14E42">
        <w:rPr>
          <w:rFonts w:ascii="Times New Roman" w:hAnsi="Times New Roman"/>
          <w:sz w:val="24"/>
          <w:szCs w:val="24"/>
          <w:lang w:val="tt-RU"/>
        </w:rPr>
        <w:t>ә</w:t>
      </w:r>
      <w:r w:rsidRPr="00C14E42">
        <w:rPr>
          <w:rFonts w:ascii="Times New Roman" w:hAnsi="Times New Roman"/>
          <w:sz w:val="24"/>
          <w:szCs w:val="24"/>
        </w:rPr>
        <w:t xml:space="preserve"> сыйлыйк </w:t>
      </w:r>
      <w:r w:rsidRPr="00C14E42">
        <w:rPr>
          <w:rFonts w:ascii="Times New Roman" w:hAnsi="Times New Roman"/>
          <w:sz w:val="24"/>
          <w:szCs w:val="24"/>
          <w:lang w:val="tt-RU"/>
        </w:rPr>
        <w:t>ә</w:t>
      </w:r>
      <w:r w:rsidRPr="00C14E42">
        <w:rPr>
          <w:rFonts w:ascii="Times New Roman" w:hAnsi="Times New Roman"/>
          <w:sz w:val="24"/>
          <w:szCs w:val="24"/>
        </w:rPr>
        <w:t>ле узл</w:t>
      </w:r>
      <w:r w:rsidRPr="00C14E42">
        <w:rPr>
          <w:rFonts w:ascii="Times New Roman" w:hAnsi="Times New Roman"/>
          <w:sz w:val="24"/>
          <w:szCs w:val="24"/>
          <w:lang w:val="tt-RU"/>
        </w:rPr>
        <w:t>ә</w:t>
      </w:r>
      <w:r w:rsidRPr="00C14E42">
        <w:rPr>
          <w:rFonts w:ascii="Times New Roman" w:hAnsi="Times New Roman"/>
          <w:sz w:val="24"/>
          <w:szCs w:val="24"/>
        </w:rPr>
        <w:t xml:space="preserve">рен. Карагыз </w:t>
      </w:r>
      <w:r w:rsidRPr="00C14E42">
        <w:rPr>
          <w:rFonts w:ascii="Times New Roman" w:hAnsi="Times New Roman"/>
          <w:sz w:val="24"/>
          <w:szCs w:val="24"/>
          <w:lang w:val="tt-RU"/>
        </w:rPr>
        <w:t>ә</w:t>
      </w:r>
      <w:r w:rsidRPr="00C14E42">
        <w:rPr>
          <w:rFonts w:ascii="Times New Roman" w:hAnsi="Times New Roman"/>
          <w:sz w:val="24"/>
          <w:szCs w:val="24"/>
        </w:rPr>
        <w:t>ле р</w:t>
      </w:r>
      <w:r w:rsidRPr="00C14E42">
        <w:rPr>
          <w:rFonts w:ascii="Times New Roman" w:hAnsi="Times New Roman"/>
          <w:sz w:val="24"/>
          <w:szCs w:val="24"/>
          <w:lang w:val="tt-RU"/>
        </w:rPr>
        <w:t>ә</w:t>
      </w:r>
      <w:r w:rsidRPr="00C14E42">
        <w:rPr>
          <w:rFonts w:ascii="Times New Roman" w:hAnsi="Times New Roman"/>
          <w:sz w:val="24"/>
          <w:szCs w:val="24"/>
        </w:rPr>
        <w:t>семг</w:t>
      </w:r>
      <w:r w:rsidRPr="00C14E42">
        <w:rPr>
          <w:rFonts w:ascii="Times New Roman" w:hAnsi="Times New Roman"/>
          <w:sz w:val="24"/>
          <w:szCs w:val="24"/>
          <w:lang w:val="tt-RU"/>
        </w:rPr>
        <w:t>ә</w:t>
      </w:r>
      <w:r w:rsidRPr="00C14E42">
        <w:rPr>
          <w:rFonts w:ascii="Times New Roman" w:hAnsi="Times New Roman"/>
          <w:sz w:val="24"/>
          <w:szCs w:val="24"/>
        </w:rPr>
        <w:t>. Сез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к</w:t>
      </w:r>
      <w:r w:rsidRPr="00C14E42">
        <w:rPr>
          <w:rFonts w:ascii="Times New Roman" w:hAnsi="Times New Roman"/>
          <w:sz w:val="24"/>
          <w:szCs w:val="24"/>
          <w:lang w:val="tt-RU"/>
        </w:rPr>
        <w:t>ү</w:t>
      </w:r>
      <w:r w:rsidRPr="00C14E42">
        <w:rPr>
          <w:rFonts w:ascii="Times New Roman" w:hAnsi="Times New Roman"/>
          <w:sz w:val="24"/>
          <w:szCs w:val="24"/>
        </w:rPr>
        <w:t>р</w:t>
      </w:r>
      <w:r w:rsidRPr="00C14E42">
        <w:rPr>
          <w:rFonts w:ascii="Times New Roman" w:hAnsi="Times New Roman"/>
          <w:sz w:val="24"/>
          <w:szCs w:val="24"/>
          <w:lang w:val="tt-RU"/>
        </w:rPr>
        <w:t>ә</w:t>
      </w:r>
      <w:r w:rsidRPr="00C14E42">
        <w:rPr>
          <w:rFonts w:ascii="Times New Roman" w:hAnsi="Times New Roman"/>
          <w:sz w:val="24"/>
          <w:szCs w:val="24"/>
        </w:rPr>
        <w:t>сез?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без чир</w:t>
      </w:r>
      <w:r w:rsidRPr="00C14E42">
        <w:rPr>
          <w:rFonts w:ascii="Times New Roman" w:hAnsi="Times New Roman"/>
          <w:sz w:val="24"/>
          <w:szCs w:val="24"/>
          <w:lang w:val="tt-RU"/>
        </w:rPr>
        <w:t>ә</w:t>
      </w:r>
      <w:r w:rsidRPr="00C14E42">
        <w:rPr>
          <w:rFonts w:ascii="Times New Roman" w:hAnsi="Times New Roman"/>
          <w:sz w:val="24"/>
          <w:szCs w:val="24"/>
        </w:rPr>
        <w:t>м к</w:t>
      </w:r>
      <w:r w:rsidRPr="00C14E42">
        <w:rPr>
          <w:rFonts w:ascii="Times New Roman" w:hAnsi="Times New Roman"/>
          <w:sz w:val="24"/>
          <w:szCs w:val="24"/>
          <w:lang w:val="tt-RU"/>
        </w:rPr>
        <w:t>ү</w:t>
      </w:r>
      <w:r w:rsidRPr="00C14E42">
        <w:rPr>
          <w:rFonts w:ascii="Times New Roman" w:hAnsi="Times New Roman"/>
          <w:sz w:val="24"/>
          <w:szCs w:val="24"/>
        </w:rPr>
        <w:t>р</w:t>
      </w:r>
      <w:r w:rsidRPr="00C14E42">
        <w:rPr>
          <w:rFonts w:ascii="Times New Roman" w:hAnsi="Times New Roman"/>
          <w:sz w:val="24"/>
          <w:szCs w:val="24"/>
          <w:lang w:val="tt-RU"/>
        </w:rPr>
        <w:t>ә</w:t>
      </w:r>
      <w:r w:rsidRPr="00C14E42">
        <w:rPr>
          <w:rFonts w:ascii="Times New Roman" w:hAnsi="Times New Roman"/>
          <w:sz w:val="24"/>
          <w:szCs w:val="24"/>
        </w:rPr>
        <w:t>без.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чир</w:t>
      </w:r>
      <w:r w:rsidRPr="00C14E42">
        <w:rPr>
          <w:rFonts w:ascii="Times New Roman" w:hAnsi="Times New Roman"/>
          <w:sz w:val="24"/>
          <w:szCs w:val="24"/>
          <w:lang w:val="tt-RU"/>
        </w:rPr>
        <w:t>ә</w:t>
      </w:r>
      <w:r w:rsidRPr="00C14E42">
        <w:rPr>
          <w:rFonts w:ascii="Times New Roman" w:hAnsi="Times New Roman"/>
          <w:sz w:val="24"/>
          <w:szCs w:val="24"/>
        </w:rPr>
        <w:t>м нинди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xml:space="preserve"> була?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чир</w:t>
      </w:r>
      <w:r w:rsidRPr="00C14E42">
        <w:rPr>
          <w:rFonts w:ascii="Times New Roman" w:hAnsi="Times New Roman"/>
          <w:sz w:val="24"/>
          <w:szCs w:val="24"/>
          <w:lang w:val="tt-RU"/>
        </w:rPr>
        <w:t>ә</w:t>
      </w:r>
      <w:r w:rsidRPr="00C14E42">
        <w:rPr>
          <w:rFonts w:ascii="Times New Roman" w:hAnsi="Times New Roman"/>
          <w:sz w:val="24"/>
          <w:szCs w:val="24"/>
        </w:rPr>
        <w:t>м яшел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 xml:space="preserve"> була.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Х</w:t>
      </w:r>
      <w:r w:rsidRPr="00C14E42">
        <w:rPr>
          <w:rFonts w:ascii="Times New Roman" w:hAnsi="Times New Roman"/>
          <w:sz w:val="24"/>
          <w:szCs w:val="24"/>
          <w:lang w:val="tt-RU"/>
        </w:rPr>
        <w:t>ә</w:t>
      </w:r>
      <w:r w:rsidRPr="00C14E42">
        <w:rPr>
          <w:rFonts w:ascii="Times New Roman" w:hAnsi="Times New Roman"/>
          <w:sz w:val="24"/>
          <w:szCs w:val="24"/>
        </w:rPr>
        <w:t>зер без к</w:t>
      </w:r>
      <w:r w:rsidRPr="00C14E42">
        <w:rPr>
          <w:rFonts w:ascii="Times New Roman" w:hAnsi="Times New Roman"/>
          <w:sz w:val="24"/>
          <w:szCs w:val="24"/>
          <w:lang w:val="tt-RU"/>
        </w:rPr>
        <w:t>ә</w:t>
      </w:r>
      <w:r w:rsidRPr="00C14E42">
        <w:rPr>
          <w:rFonts w:ascii="Times New Roman" w:hAnsi="Times New Roman"/>
          <w:sz w:val="24"/>
          <w:szCs w:val="24"/>
        </w:rPr>
        <w:t>газь битен</w:t>
      </w:r>
      <w:r w:rsidRPr="00C14E42">
        <w:rPr>
          <w:rFonts w:ascii="Times New Roman" w:hAnsi="Times New Roman"/>
          <w:sz w:val="24"/>
          <w:szCs w:val="24"/>
          <w:lang w:val="tt-RU"/>
        </w:rPr>
        <w:t>ә</w:t>
      </w:r>
      <w:r w:rsidRPr="00C14E42">
        <w:rPr>
          <w:rFonts w:ascii="Times New Roman" w:hAnsi="Times New Roman"/>
          <w:sz w:val="24"/>
          <w:szCs w:val="24"/>
        </w:rPr>
        <w:t xml:space="preserve"> </w:t>
      </w:r>
      <w:r w:rsidRPr="00C14E42">
        <w:rPr>
          <w:rFonts w:ascii="Times New Roman" w:hAnsi="Times New Roman"/>
          <w:sz w:val="24"/>
          <w:szCs w:val="24"/>
          <w:lang w:val="tt-RU"/>
        </w:rPr>
        <w:t>мамыкны</w:t>
      </w:r>
      <w:r w:rsidRPr="00C14E42">
        <w:rPr>
          <w:rFonts w:ascii="Times New Roman" w:hAnsi="Times New Roman"/>
          <w:sz w:val="24"/>
          <w:szCs w:val="24"/>
        </w:rPr>
        <w:t xml:space="preserve">  яшел буяуга манчып, чир</w:t>
      </w:r>
      <w:r w:rsidRPr="00C14E42">
        <w:rPr>
          <w:rFonts w:ascii="Times New Roman" w:hAnsi="Times New Roman"/>
          <w:sz w:val="24"/>
          <w:szCs w:val="24"/>
          <w:lang w:val="tt-RU"/>
        </w:rPr>
        <w:t>ә</w:t>
      </w:r>
      <w:r w:rsidRPr="00C14E42">
        <w:rPr>
          <w:rFonts w:ascii="Times New Roman" w:hAnsi="Times New Roman"/>
          <w:sz w:val="24"/>
          <w:szCs w:val="24"/>
        </w:rPr>
        <w:t>м ясыйбыз. (балалар к</w:t>
      </w:r>
      <w:r w:rsidRPr="00C14E42">
        <w:rPr>
          <w:rFonts w:ascii="Times New Roman" w:hAnsi="Times New Roman"/>
          <w:sz w:val="24"/>
          <w:szCs w:val="24"/>
          <w:lang w:val="tt-RU"/>
        </w:rPr>
        <w:t>ә</w:t>
      </w:r>
      <w:r w:rsidRPr="00C14E42">
        <w:rPr>
          <w:rFonts w:ascii="Times New Roman" w:hAnsi="Times New Roman"/>
          <w:sz w:val="24"/>
          <w:szCs w:val="24"/>
        </w:rPr>
        <w:t>газьг</w:t>
      </w:r>
      <w:r w:rsidRPr="00C14E42">
        <w:rPr>
          <w:rFonts w:ascii="Times New Roman" w:hAnsi="Times New Roman"/>
          <w:sz w:val="24"/>
          <w:szCs w:val="24"/>
          <w:lang w:val="tt-RU"/>
        </w:rPr>
        <w:t xml:space="preserve">әмамык </w:t>
      </w:r>
      <w:r w:rsidRPr="00C14E42">
        <w:rPr>
          <w:rFonts w:ascii="Times New Roman" w:hAnsi="Times New Roman"/>
          <w:sz w:val="24"/>
          <w:szCs w:val="24"/>
        </w:rPr>
        <w:t xml:space="preserve"> бел</w:t>
      </w:r>
      <w:r w:rsidRPr="00C14E42">
        <w:rPr>
          <w:rFonts w:ascii="Times New Roman" w:hAnsi="Times New Roman"/>
          <w:sz w:val="24"/>
          <w:szCs w:val="24"/>
          <w:lang w:val="tt-RU"/>
        </w:rPr>
        <w:t>ә</w:t>
      </w:r>
      <w:r w:rsidRPr="00C14E42">
        <w:rPr>
          <w:rFonts w:ascii="Times New Roman" w:hAnsi="Times New Roman"/>
          <w:sz w:val="24"/>
          <w:szCs w:val="24"/>
        </w:rPr>
        <w:t>н чир</w:t>
      </w:r>
      <w:r w:rsidRPr="00C14E42">
        <w:rPr>
          <w:rFonts w:ascii="Times New Roman" w:hAnsi="Times New Roman"/>
          <w:sz w:val="24"/>
          <w:szCs w:val="24"/>
          <w:lang w:val="tt-RU"/>
        </w:rPr>
        <w:t>ә</w:t>
      </w:r>
      <w:r w:rsidRPr="00C14E42">
        <w:rPr>
          <w:rFonts w:ascii="Times New Roman" w:hAnsi="Times New Roman"/>
          <w:sz w:val="24"/>
          <w:szCs w:val="24"/>
        </w:rPr>
        <w:t>м ясыйлар.)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чебил</w:t>
      </w:r>
      <w:r w:rsidRPr="00C14E42">
        <w:rPr>
          <w:rFonts w:ascii="Times New Roman" w:hAnsi="Times New Roman"/>
          <w:sz w:val="24"/>
          <w:szCs w:val="24"/>
          <w:lang w:val="tt-RU"/>
        </w:rPr>
        <w:t>ә</w:t>
      </w:r>
      <w:r w:rsidRPr="00C14E42">
        <w:rPr>
          <w:rFonts w:ascii="Times New Roman" w:hAnsi="Times New Roman"/>
          <w:sz w:val="24"/>
          <w:szCs w:val="24"/>
        </w:rPr>
        <w:t>рг</w:t>
      </w:r>
      <w:r w:rsidRPr="00C14E42">
        <w:rPr>
          <w:rFonts w:ascii="Times New Roman" w:hAnsi="Times New Roman"/>
          <w:sz w:val="24"/>
          <w:szCs w:val="24"/>
          <w:lang w:val="tt-RU"/>
        </w:rPr>
        <w:t>ә</w:t>
      </w:r>
      <w:r w:rsidRPr="00C14E42">
        <w:rPr>
          <w:rFonts w:ascii="Times New Roman" w:hAnsi="Times New Roman"/>
          <w:sz w:val="24"/>
          <w:szCs w:val="24"/>
        </w:rPr>
        <w:t xml:space="preserve"> матур, яшел чир</w:t>
      </w:r>
      <w:r w:rsidRPr="00C14E42">
        <w:rPr>
          <w:rFonts w:ascii="Times New Roman" w:hAnsi="Times New Roman"/>
          <w:sz w:val="24"/>
          <w:szCs w:val="24"/>
          <w:lang w:val="tt-RU"/>
        </w:rPr>
        <w:t>ә</w:t>
      </w:r>
      <w:r w:rsidRPr="00C14E42">
        <w:rPr>
          <w:rFonts w:ascii="Times New Roman" w:hAnsi="Times New Roman"/>
          <w:sz w:val="24"/>
          <w:szCs w:val="24"/>
        </w:rPr>
        <w:t>м ясадык. Бу р</w:t>
      </w:r>
      <w:r w:rsidRPr="00C14E42">
        <w:rPr>
          <w:rFonts w:ascii="Times New Roman" w:hAnsi="Times New Roman"/>
          <w:sz w:val="24"/>
          <w:szCs w:val="24"/>
          <w:lang w:val="tt-RU"/>
        </w:rPr>
        <w:t>ә</w:t>
      </w:r>
      <w:r w:rsidRPr="00C14E42">
        <w:rPr>
          <w:rFonts w:ascii="Times New Roman" w:hAnsi="Times New Roman"/>
          <w:sz w:val="24"/>
          <w:szCs w:val="24"/>
        </w:rPr>
        <w:t>семне чеби бел</w:t>
      </w:r>
      <w:r w:rsidRPr="00C14E42">
        <w:rPr>
          <w:rFonts w:ascii="Times New Roman" w:hAnsi="Times New Roman"/>
          <w:sz w:val="24"/>
          <w:szCs w:val="24"/>
          <w:lang w:val="tt-RU"/>
        </w:rPr>
        <w:t>ә</w:t>
      </w:r>
      <w:r w:rsidRPr="00C14E42">
        <w:rPr>
          <w:rFonts w:ascii="Times New Roman" w:hAnsi="Times New Roman"/>
          <w:sz w:val="24"/>
          <w:szCs w:val="24"/>
        </w:rPr>
        <w:t>н тавыкка б</w:t>
      </w:r>
      <w:r w:rsidRPr="00C14E42">
        <w:rPr>
          <w:rFonts w:ascii="Times New Roman" w:hAnsi="Times New Roman"/>
          <w:sz w:val="24"/>
          <w:szCs w:val="24"/>
          <w:lang w:val="tt-RU"/>
        </w:rPr>
        <w:t>ү</w:t>
      </w:r>
      <w:r w:rsidRPr="00C14E42">
        <w:rPr>
          <w:rFonts w:ascii="Times New Roman" w:hAnsi="Times New Roman"/>
          <w:sz w:val="24"/>
          <w:szCs w:val="24"/>
        </w:rPr>
        <w:t>л</w:t>
      </w:r>
      <w:r w:rsidRPr="00C14E42">
        <w:rPr>
          <w:rFonts w:ascii="Times New Roman" w:hAnsi="Times New Roman"/>
          <w:sz w:val="24"/>
          <w:szCs w:val="24"/>
          <w:lang w:val="tt-RU"/>
        </w:rPr>
        <w:t>ә</w:t>
      </w:r>
      <w:r w:rsidRPr="00C14E42">
        <w:rPr>
          <w:rFonts w:ascii="Times New Roman" w:hAnsi="Times New Roman"/>
          <w:sz w:val="24"/>
          <w:szCs w:val="24"/>
        </w:rPr>
        <w:t>к ит</w:t>
      </w:r>
      <w:r w:rsidRPr="00C14E42">
        <w:rPr>
          <w:rFonts w:ascii="Times New Roman" w:hAnsi="Times New Roman"/>
          <w:sz w:val="24"/>
          <w:szCs w:val="24"/>
          <w:lang w:val="tt-RU"/>
        </w:rPr>
        <w:t>ә</w:t>
      </w:r>
      <w:r w:rsidRPr="00C14E42">
        <w:rPr>
          <w:rFonts w:ascii="Times New Roman" w:hAnsi="Times New Roman"/>
          <w:sz w:val="24"/>
          <w:szCs w:val="24"/>
        </w:rPr>
        <w:t xml:space="preserve">без. Балалар, карагыз </w:t>
      </w:r>
      <w:r w:rsidRPr="00C14E42">
        <w:rPr>
          <w:rFonts w:ascii="Times New Roman" w:hAnsi="Times New Roman"/>
          <w:sz w:val="24"/>
          <w:szCs w:val="24"/>
          <w:lang w:val="tt-RU"/>
        </w:rPr>
        <w:t>ә</w:t>
      </w:r>
      <w:r w:rsidRPr="00C14E42">
        <w:rPr>
          <w:rFonts w:ascii="Times New Roman" w:hAnsi="Times New Roman"/>
          <w:sz w:val="24"/>
          <w:szCs w:val="24"/>
        </w:rPr>
        <w:t>ле, тавык алтын йомырка салган. Бу тылсымлы йомырка, эченд</w:t>
      </w:r>
      <w:r w:rsidRPr="00C14E42">
        <w:rPr>
          <w:rFonts w:ascii="Times New Roman" w:hAnsi="Times New Roman"/>
          <w:sz w:val="24"/>
          <w:szCs w:val="24"/>
          <w:lang w:val="tt-RU"/>
        </w:rPr>
        <w:t>ә</w:t>
      </w:r>
      <w:r w:rsidRPr="00C14E42">
        <w:rPr>
          <w:rFonts w:ascii="Times New Roman" w:hAnsi="Times New Roman"/>
          <w:sz w:val="24"/>
          <w:szCs w:val="24"/>
        </w:rPr>
        <w:t xml:space="preserve">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дер бар. (йомырка эченд</w:t>
      </w:r>
      <w:r w:rsidRPr="00C14E42">
        <w:rPr>
          <w:rFonts w:ascii="Times New Roman" w:hAnsi="Times New Roman"/>
          <w:sz w:val="24"/>
          <w:szCs w:val="24"/>
          <w:lang w:val="tt-RU"/>
        </w:rPr>
        <w:t>ә</w:t>
      </w:r>
      <w:r w:rsidRPr="00C14E42">
        <w:rPr>
          <w:rFonts w:ascii="Times New Roman" w:hAnsi="Times New Roman"/>
          <w:sz w:val="24"/>
          <w:szCs w:val="24"/>
        </w:rPr>
        <w:t xml:space="preserve"> к</w:t>
      </w:r>
      <w:r w:rsidRPr="00C14E42">
        <w:rPr>
          <w:rFonts w:ascii="Times New Roman" w:hAnsi="Times New Roman"/>
          <w:sz w:val="24"/>
          <w:szCs w:val="24"/>
          <w:lang w:val="tt-RU"/>
        </w:rPr>
        <w:t>ү</w:t>
      </w:r>
      <w:r w:rsidRPr="00C14E42">
        <w:rPr>
          <w:rFonts w:ascii="Times New Roman" w:hAnsi="Times New Roman"/>
          <w:sz w:val="24"/>
          <w:szCs w:val="24"/>
        </w:rPr>
        <w:t>чт</w:t>
      </w:r>
      <w:r w:rsidRPr="00C14E42">
        <w:rPr>
          <w:rFonts w:ascii="Times New Roman" w:hAnsi="Times New Roman"/>
          <w:sz w:val="24"/>
          <w:szCs w:val="24"/>
          <w:lang w:val="tt-RU"/>
        </w:rPr>
        <w:t>ә</w:t>
      </w:r>
      <w:r w:rsidRPr="00C14E42">
        <w:rPr>
          <w:rFonts w:ascii="Times New Roman" w:hAnsi="Times New Roman"/>
          <w:sz w:val="24"/>
          <w:szCs w:val="24"/>
        </w:rPr>
        <w:t>н</w:t>
      </w:r>
      <w:r w:rsidRPr="00C14E42">
        <w:rPr>
          <w:rFonts w:ascii="Times New Roman" w:hAnsi="Times New Roman"/>
          <w:sz w:val="24"/>
          <w:szCs w:val="24"/>
          <w:lang w:val="tt-RU"/>
        </w:rPr>
        <w:t>ә</w:t>
      </w:r>
      <w:r w:rsidRPr="00C14E42">
        <w:rPr>
          <w:rFonts w:ascii="Times New Roman" w:hAnsi="Times New Roman"/>
          <w:sz w:val="24"/>
          <w:szCs w:val="24"/>
        </w:rPr>
        <w:t>чл</w:t>
      </w:r>
      <w:r w:rsidRPr="00C14E42">
        <w:rPr>
          <w:rFonts w:ascii="Times New Roman" w:hAnsi="Times New Roman"/>
          <w:sz w:val="24"/>
          <w:szCs w:val="24"/>
          <w:lang w:val="tt-RU"/>
        </w:rPr>
        <w:t>ә</w:t>
      </w:r>
      <w:r w:rsidRPr="00C14E42">
        <w:rPr>
          <w:rFonts w:ascii="Times New Roman" w:hAnsi="Times New Roman"/>
          <w:sz w:val="24"/>
          <w:szCs w:val="24"/>
        </w:rPr>
        <w:t xml:space="preserve">р.)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р</w:t>
      </w:r>
      <w:r w:rsidRPr="00C14E42">
        <w:rPr>
          <w:rFonts w:ascii="Times New Roman" w:hAnsi="Times New Roman"/>
          <w:sz w:val="24"/>
          <w:szCs w:val="24"/>
          <w:lang w:val="tt-RU"/>
        </w:rPr>
        <w:t>ә</w:t>
      </w:r>
      <w:r w:rsidRPr="00C14E42">
        <w:rPr>
          <w:rFonts w:ascii="Times New Roman" w:hAnsi="Times New Roman"/>
          <w:sz w:val="24"/>
          <w:szCs w:val="24"/>
        </w:rPr>
        <w:t>хм</w:t>
      </w:r>
      <w:r w:rsidRPr="00C14E42">
        <w:rPr>
          <w:rFonts w:ascii="Times New Roman" w:hAnsi="Times New Roman"/>
          <w:sz w:val="24"/>
          <w:szCs w:val="24"/>
          <w:lang w:val="tt-RU"/>
        </w:rPr>
        <w:t>ә</w:t>
      </w:r>
      <w:r w:rsidRPr="00C14E42">
        <w:rPr>
          <w:rFonts w:ascii="Times New Roman" w:hAnsi="Times New Roman"/>
          <w:sz w:val="24"/>
          <w:szCs w:val="24"/>
        </w:rPr>
        <w:t xml:space="preserve">т </w:t>
      </w:r>
      <w:r w:rsidRPr="00C14E42">
        <w:rPr>
          <w:rFonts w:ascii="Times New Roman" w:hAnsi="Times New Roman"/>
          <w:sz w:val="24"/>
          <w:szCs w:val="24"/>
          <w:lang w:val="tt-RU"/>
        </w:rPr>
        <w:t>ә</w:t>
      </w:r>
      <w:r w:rsidRPr="00C14E42">
        <w:rPr>
          <w:rFonts w:ascii="Times New Roman" w:hAnsi="Times New Roman"/>
          <w:sz w:val="24"/>
          <w:szCs w:val="24"/>
        </w:rPr>
        <w:t xml:space="preserve">йтик </w:t>
      </w:r>
      <w:r w:rsidRPr="00C14E42">
        <w:rPr>
          <w:rFonts w:ascii="Times New Roman" w:hAnsi="Times New Roman"/>
          <w:sz w:val="24"/>
          <w:szCs w:val="24"/>
          <w:lang w:val="tt-RU"/>
        </w:rPr>
        <w:t>ә</w:t>
      </w:r>
      <w:r w:rsidRPr="00C14E42">
        <w:rPr>
          <w:rFonts w:ascii="Times New Roman" w:hAnsi="Times New Roman"/>
          <w:sz w:val="24"/>
          <w:szCs w:val="24"/>
        </w:rPr>
        <w:t>ле барыбыз да. Тавык бел</w:t>
      </w:r>
      <w:r w:rsidRPr="00C14E42">
        <w:rPr>
          <w:rFonts w:ascii="Times New Roman" w:hAnsi="Times New Roman"/>
          <w:sz w:val="24"/>
          <w:szCs w:val="24"/>
          <w:lang w:val="tt-RU"/>
        </w:rPr>
        <w:t>ә</w:t>
      </w:r>
      <w:r w:rsidRPr="00C14E42">
        <w:rPr>
          <w:rFonts w:ascii="Times New Roman" w:hAnsi="Times New Roman"/>
          <w:sz w:val="24"/>
          <w:szCs w:val="24"/>
        </w:rPr>
        <w:t>н чеби ойл</w:t>
      </w:r>
      <w:r w:rsidRPr="00C14E42">
        <w:rPr>
          <w:rFonts w:ascii="Times New Roman" w:hAnsi="Times New Roman"/>
          <w:sz w:val="24"/>
          <w:szCs w:val="24"/>
          <w:lang w:val="tt-RU"/>
        </w:rPr>
        <w:t>ә</w:t>
      </w:r>
      <w:r w:rsidRPr="00C14E42">
        <w:rPr>
          <w:rFonts w:ascii="Times New Roman" w:hAnsi="Times New Roman"/>
          <w:sz w:val="24"/>
          <w:szCs w:val="24"/>
        </w:rPr>
        <w:t>рен</w:t>
      </w:r>
      <w:r w:rsidRPr="00C14E42">
        <w:rPr>
          <w:rFonts w:ascii="Times New Roman" w:hAnsi="Times New Roman"/>
          <w:sz w:val="24"/>
          <w:szCs w:val="24"/>
          <w:lang w:val="tt-RU"/>
        </w:rPr>
        <w:t>ә</w:t>
      </w:r>
      <w:r w:rsidRPr="00C14E42">
        <w:rPr>
          <w:rFonts w:ascii="Times New Roman" w:hAnsi="Times New Roman"/>
          <w:sz w:val="24"/>
          <w:szCs w:val="24"/>
        </w:rPr>
        <w:t xml:space="preserve"> ашыгалар. (балалар бел</w:t>
      </w:r>
      <w:r w:rsidRPr="00C14E42">
        <w:rPr>
          <w:rFonts w:ascii="Times New Roman" w:hAnsi="Times New Roman"/>
          <w:sz w:val="24"/>
          <w:szCs w:val="24"/>
          <w:lang w:val="tt-RU"/>
        </w:rPr>
        <w:t>ә</w:t>
      </w:r>
      <w:r w:rsidRPr="00C14E42">
        <w:rPr>
          <w:rFonts w:ascii="Times New Roman" w:hAnsi="Times New Roman"/>
          <w:sz w:val="24"/>
          <w:szCs w:val="24"/>
        </w:rPr>
        <w:t>н саубуллашалар)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без б</w:t>
      </w:r>
      <w:r w:rsidRPr="00C14E42">
        <w:rPr>
          <w:rFonts w:ascii="Times New Roman" w:hAnsi="Times New Roman"/>
          <w:sz w:val="24"/>
          <w:szCs w:val="24"/>
          <w:lang w:val="tt-RU"/>
        </w:rPr>
        <w:t>ү</w:t>
      </w:r>
      <w:r w:rsidRPr="00C14E42">
        <w:rPr>
          <w:rFonts w:ascii="Times New Roman" w:hAnsi="Times New Roman"/>
          <w:sz w:val="24"/>
          <w:szCs w:val="24"/>
        </w:rPr>
        <w:t>ген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турында с</w:t>
      </w:r>
      <w:r w:rsidRPr="00C14E42">
        <w:rPr>
          <w:rFonts w:ascii="Times New Roman" w:hAnsi="Times New Roman"/>
          <w:sz w:val="24"/>
          <w:szCs w:val="24"/>
          <w:lang w:val="tt-RU"/>
        </w:rPr>
        <w:t>ө</w:t>
      </w:r>
      <w:r w:rsidRPr="00C14E42">
        <w:rPr>
          <w:rFonts w:ascii="Times New Roman" w:hAnsi="Times New Roman"/>
          <w:sz w:val="24"/>
          <w:szCs w:val="24"/>
        </w:rPr>
        <w:t>йл</w:t>
      </w:r>
      <w:r w:rsidRPr="00C14E42">
        <w:rPr>
          <w:rFonts w:ascii="Times New Roman" w:hAnsi="Times New Roman"/>
          <w:sz w:val="24"/>
          <w:szCs w:val="24"/>
          <w:lang w:val="tt-RU"/>
        </w:rPr>
        <w:t>ә</w:t>
      </w:r>
      <w:r w:rsidRPr="00C14E42">
        <w:rPr>
          <w:rFonts w:ascii="Times New Roman" w:hAnsi="Times New Roman"/>
          <w:sz w:val="24"/>
          <w:szCs w:val="24"/>
        </w:rPr>
        <w:t xml:space="preserve">штек?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тавык </w:t>
      </w:r>
      <w:r w:rsidRPr="00C14E42">
        <w:rPr>
          <w:rFonts w:ascii="Times New Roman" w:hAnsi="Times New Roman"/>
          <w:sz w:val="24"/>
          <w:szCs w:val="24"/>
          <w:lang w:val="tt-RU"/>
        </w:rPr>
        <w:t>һә</w:t>
      </w:r>
      <w:r w:rsidRPr="00C14E42">
        <w:rPr>
          <w:rFonts w:ascii="Times New Roman" w:hAnsi="Times New Roman"/>
          <w:sz w:val="24"/>
          <w:szCs w:val="24"/>
        </w:rPr>
        <w:t>м чеби турында.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кайсы </w:t>
      </w:r>
      <w:r w:rsidRPr="00C14E42">
        <w:rPr>
          <w:rFonts w:ascii="Times New Roman" w:hAnsi="Times New Roman"/>
          <w:sz w:val="24"/>
          <w:szCs w:val="24"/>
          <w:lang w:val="tt-RU"/>
        </w:rPr>
        <w:t>ә</w:t>
      </w:r>
      <w:r w:rsidRPr="00C14E42">
        <w:rPr>
          <w:rFonts w:ascii="Times New Roman" w:hAnsi="Times New Roman"/>
          <w:sz w:val="24"/>
          <w:szCs w:val="24"/>
        </w:rPr>
        <w:t>киятне иск</w:t>
      </w:r>
      <w:r w:rsidRPr="00C14E42">
        <w:rPr>
          <w:rFonts w:ascii="Times New Roman" w:hAnsi="Times New Roman"/>
          <w:sz w:val="24"/>
          <w:szCs w:val="24"/>
          <w:lang w:val="tt-RU"/>
        </w:rPr>
        <w:t>ә</w:t>
      </w:r>
      <w:r w:rsidRPr="00C14E42">
        <w:rPr>
          <w:rFonts w:ascii="Times New Roman" w:hAnsi="Times New Roman"/>
          <w:sz w:val="24"/>
          <w:szCs w:val="24"/>
        </w:rPr>
        <w:t xml:space="preserve"> т</w:t>
      </w:r>
      <w:r w:rsidRPr="00C14E42">
        <w:rPr>
          <w:rFonts w:ascii="Times New Roman" w:hAnsi="Times New Roman"/>
          <w:sz w:val="24"/>
          <w:szCs w:val="24"/>
          <w:lang w:val="tt-RU"/>
        </w:rPr>
        <w:t>ө</w:t>
      </w:r>
      <w:r w:rsidRPr="00C14E42">
        <w:rPr>
          <w:rFonts w:ascii="Times New Roman" w:hAnsi="Times New Roman"/>
          <w:sz w:val="24"/>
          <w:szCs w:val="24"/>
        </w:rPr>
        <w:t>шердек?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«Чуар тавык» </w:t>
      </w:r>
      <w:r w:rsidRPr="00C14E42">
        <w:rPr>
          <w:rFonts w:ascii="Times New Roman" w:hAnsi="Times New Roman"/>
          <w:sz w:val="24"/>
          <w:szCs w:val="24"/>
          <w:lang w:val="tt-RU"/>
        </w:rPr>
        <w:t>ә</w:t>
      </w:r>
      <w:r w:rsidRPr="00C14E42">
        <w:rPr>
          <w:rFonts w:ascii="Times New Roman" w:hAnsi="Times New Roman"/>
          <w:sz w:val="24"/>
          <w:szCs w:val="24"/>
        </w:rPr>
        <w:t>киятен с</w:t>
      </w:r>
      <w:r w:rsidRPr="00C14E42">
        <w:rPr>
          <w:rFonts w:ascii="Times New Roman" w:hAnsi="Times New Roman"/>
          <w:sz w:val="24"/>
          <w:szCs w:val="24"/>
          <w:lang w:val="tt-RU"/>
        </w:rPr>
        <w:t>ө</w:t>
      </w:r>
      <w:r w:rsidRPr="00C14E42">
        <w:rPr>
          <w:rFonts w:ascii="Times New Roman" w:hAnsi="Times New Roman"/>
          <w:sz w:val="24"/>
          <w:szCs w:val="24"/>
        </w:rPr>
        <w:t>йл</w:t>
      </w:r>
      <w:r w:rsidRPr="00C14E42">
        <w:rPr>
          <w:rFonts w:ascii="Times New Roman" w:hAnsi="Times New Roman"/>
          <w:sz w:val="24"/>
          <w:szCs w:val="24"/>
          <w:lang w:val="tt-RU"/>
        </w:rPr>
        <w:t>ә</w:t>
      </w:r>
      <w:r w:rsidRPr="00C14E42">
        <w:rPr>
          <w:rFonts w:ascii="Times New Roman" w:hAnsi="Times New Roman"/>
          <w:sz w:val="24"/>
          <w:szCs w:val="24"/>
        </w:rPr>
        <w:t>дек.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Чеби бел</w:t>
      </w:r>
      <w:r w:rsidRPr="00C14E42">
        <w:rPr>
          <w:rFonts w:ascii="Times New Roman" w:hAnsi="Times New Roman"/>
          <w:sz w:val="24"/>
          <w:szCs w:val="24"/>
          <w:lang w:val="tt-RU"/>
        </w:rPr>
        <w:t>ә</w:t>
      </w:r>
      <w:r w:rsidRPr="00C14E42">
        <w:rPr>
          <w:rFonts w:ascii="Times New Roman" w:hAnsi="Times New Roman"/>
          <w:sz w:val="24"/>
          <w:szCs w:val="24"/>
        </w:rPr>
        <w:t>н тавыкка нинди ярма ашаттык?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тары ярмасы ашаттык.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Чебил</w:t>
      </w:r>
      <w:r w:rsidRPr="00C14E42">
        <w:rPr>
          <w:rFonts w:ascii="Times New Roman" w:hAnsi="Times New Roman"/>
          <w:sz w:val="24"/>
          <w:szCs w:val="24"/>
          <w:lang w:val="tt-RU"/>
        </w:rPr>
        <w:t>ә</w:t>
      </w:r>
      <w:r w:rsidRPr="00C14E42">
        <w:rPr>
          <w:rFonts w:ascii="Times New Roman" w:hAnsi="Times New Roman"/>
          <w:sz w:val="24"/>
          <w:szCs w:val="24"/>
        </w:rPr>
        <w:t>рг</w:t>
      </w:r>
      <w:r w:rsidRPr="00C14E42">
        <w:rPr>
          <w:rFonts w:ascii="Times New Roman" w:hAnsi="Times New Roman"/>
          <w:sz w:val="24"/>
          <w:szCs w:val="24"/>
          <w:lang w:val="tt-RU"/>
        </w:rPr>
        <w:t>ә</w:t>
      </w:r>
      <w:r w:rsidRPr="00C14E42">
        <w:rPr>
          <w:rFonts w:ascii="Times New Roman" w:hAnsi="Times New Roman"/>
          <w:sz w:val="24"/>
          <w:szCs w:val="24"/>
        </w:rPr>
        <w:t xml:space="preserve">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ясадык?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чебил</w:t>
      </w:r>
      <w:r w:rsidRPr="00C14E42">
        <w:rPr>
          <w:rFonts w:ascii="Times New Roman" w:hAnsi="Times New Roman"/>
          <w:sz w:val="24"/>
          <w:szCs w:val="24"/>
          <w:lang w:val="tt-RU"/>
        </w:rPr>
        <w:t>ә</w:t>
      </w:r>
      <w:r w:rsidRPr="00C14E42">
        <w:rPr>
          <w:rFonts w:ascii="Times New Roman" w:hAnsi="Times New Roman"/>
          <w:sz w:val="24"/>
          <w:szCs w:val="24"/>
        </w:rPr>
        <w:t>рг</w:t>
      </w:r>
      <w:r w:rsidRPr="00C14E42">
        <w:rPr>
          <w:rFonts w:ascii="Times New Roman" w:hAnsi="Times New Roman"/>
          <w:sz w:val="24"/>
          <w:szCs w:val="24"/>
          <w:lang w:val="tt-RU"/>
        </w:rPr>
        <w:t>ә</w:t>
      </w:r>
      <w:r w:rsidRPr="00C14E42">
        <w:rPr>
          <w:rFonts w:ascii="Times New Roman" w:hAnsi="Times New Roman"/>
          <w:sz w:val="24"/>
          <w:szCs w:val="24"/>
        </w:rPr>
        <w:t xml:space="preserve"> чир</w:t>
      </w:r>
      <w:r w:rsidRPr="00C14E42">
        <w:rPr>
          <w:rFonts w:ascii="Times New Roman" w:hAnsi="Times New Roman"/>
          <w:sz w:val="24"/>
          <w:szCs w:val="24"/>
          <w:lang w:val="tt-RU"/>
        </w:rPr>
        <w:t>ә</w:t>
      </w:r>
      <w:r w:rsidRPr="00C14E42">
        <w:rPr>
          <w:rFonts w:ascii="Times New Roman" w:hAnsi="Times New Roman"/>
          <w:sz w:val="24"/>
          <w:szCs w:val="24"/>
        </w:rPr>
        <w:t>м ясадык.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чир</w:t>
      </w:r>
      <w:r w:rsidRPr="00C14E42">
        <w:rPr>
          <w:rFonts w:ascii="Times New Roman" w:hAnsi="Times New Roman"/>
          <w:sz w:val="24"/>
          <w:szCs w:val="24"/>
          <w:lang w:val="tt-RU"/>
        </w:rPr>
        <w:t>ә</w:t>
      </w:r>
      <w:r w:rsidRPr="00C14E42">
        <w:rPr>
          <w:rFonts w:ascii="Times New Roman" w:hAnsi="Times New Roman"/>
          <w:sz w:val="24"/>
          <w:szCs w:val="24"/>
        </w:rPr>
        <w:t>м нинди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i/>
          <w:sz w:val="24"/>
          <w:szCs w:val="24"/>
        </w:rPr>
        <w:t>Балалар:</w:t>
      </w:r>
      <w:r w:rsidRPr="00C14E42">
        <w:rPr>
          <w:rFonts w:ascii="Times New Roman" w:hAnsi="Times New Roman"/>
          <w:sz w:val="24"/>
          <w:szCs w:val="24"/>
        </w:rPr>
        <w:t xml:space="preserve"> чир</w:t>
      </w:r>
      <w:r w:rsidRPr="00C14E42">
        <w:rPr>
          <w:rFonts w:ascii="Times New Roman" w:hAnsi="Times New Roman"/>
          <w:sz w:val="24"/>
          <w:szCs w:val="24"/>
          <w:lang w:val="tt-RU"/>
        </w:rPr>
        <w:t>ә</w:t>
      </w:r>
      <w:r w:rsidRPr="00C14E42">
        <w:rPr>
          <w:rFonts w:ascii="Times New Roman" w:hAnsi="Times New Roman"/>
          <w:sz w:val="24"/>
          <w:szCs w:val="24"/>
        </w:rPr>
        <w:t>м яшел т</w:t>
      </w:r>
      <w:r w:rsidRPr="00C14E42">
        <w:rPr>
          <w:rFonts w:ascii="Times New Roman" w:hAnsi="Times New Roman"/>
          <w:sz w:val="24"/>
          <w:szCs w:val="24"/>
          <w:lang w:val="tt-RU"/>
        </w:rPr>
        <w:t>ө</w:t>
      </w:r>
      <w:r w:rsidRPr="00C14E42">
        <w:rPr>
          <w:rFonts w:ascii="Times New Roman" w:hAnsi="Times New Roman"/>
          <w:sz w:val="24"/>
          <w:szCs w:val="24"/>
        </w:rPr>
        <w:t>ст</w:t>
      </w:r>
      <w:r w:rsidRPr="00C14E42">
        <w:rPr>
          <w:rFonts w:ascii="Times New Roman" w:hAnsi="Times New Roman"/>
          <w:sz w:val="24"/>
          <w:szCs w:val="24"/>
          <w:lang w:val="tt-RU"/>
        </w:rPr>
        <w:t>ә</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sz w:val="24"/>
          <w:szCs w:val="24"/>
        </w:rPr>
        <w:t>Т</w:t>
      </w:r>
      <w:r w:rsidRPr="00C14E42">
        <w:rPr>
          <w:rFonts w:ascii="Times New Roman" w:hAnsi="Times New Roman"/>
          <w:i/>
          <w:sz w:val="24"/>
          <w:szCs w:val="24"/>
          <w:lang w:val="tt-RU"/>
        </w:rPr>
        <w:t>ә</w:t>
      </w:r>
      <w:r w:rsidRPr="00C14E42">
        <w:rPr>
          <w:rFonts w:ascii="Times New Roman" w:hAnsi="Times New Roman"/>
          <w:i/>
          <w:sz w:val="24"/>
          <w:szCs w:val="24"/>
        </w:rPr>
        <w:t>рбияче:</w:t>
      </w:r>
      <w:r w:rsidRPr="00C14E42">
        <w:rPr>
          <w:rFonts w:ascii="Times New Roman" w:hAnsi="Times New Roman"/>
          <w:sz w:val="24"/>
          <w:szCs w:val="24"/>
        </w:rPr>
        <w:t xml:space="preserve"> балалар, сезг</w:t>
      </w:r>
      <w:r w:rsidRPr="00C14E42">
        <w:rPr>
          <w:rFonts w:ascii="Times New Roman" w:hAnsi="Times New Roman"/>
          <w:sz w:val="24"/>
          <w:szCs w:val="24"/>
          <w:lang w:val="tt-RU"/>
        </w:rPr>
        <w:t>ә</w:t>
      </w:r>
      <w:r w:rsidRPr="00C14E42">
        <w:rPr>
          <w:rFonts w:ascii="Times New Roman" w:hAnsi="Times New Roman"/>
          <w:sz w:val="24"/>
          <w:szCs w:val="24"/>
        </w:rPr>
        <w:t xml:space="preserve"> д</w:t>
      </w:r>
      <w:r w:rsidRPr="00C14E42">
        <w:rPr>
          <w:rFonts w:ascii="Times New Roman" w:hAnsi="Times New Roman"/>
          <w:sz w:val="24"/>
          <w:szCs w:val="24"/>
          <w:lang w:val="tt-RU"/>
        </w:rPr>
        <w:t>ә</w:t>
      </w:r>
      <w:r w:rsidRPr="00C14E42">
        <w:rPr>
          <w:rFonts w:ascii="Times New Roman" w:hAnsi="Times New Roman"/>
          <w:sz w:val="24"/>
          <w:szCs w:val="24"/>
        </w:rPr>
        <w:t>ресебез ошадымы? (</w:t>
      </w:r>
      <w:r w:rsidRPr="00C14E42">
        <w:rPr>
          <w:rFonts w:ascii="Times New Roman" w:hAnsi="Times New Roman"/>
          <w:sz w:val="24"/>
          <w:szCs w:val="24"/>
          <w:lang w:val="tt-RU"/>
        </w:rPr>
        <w:t>Э</w:t>
      </w:r>
      <w:r w:rsidRPr="00C14E42">
        <w:rPr>
          <w:rFonts w:ascii="Times New Roman" w:hAnsi="Times New Roman"/>
          <w:sz w:val="24"/>
          <w:szCs w:val="24"/>
        </w:rPr>
        <w:t>йе</w:t>
      </w:r>
      <w:r w:rsidRPr="00C14E42">
        <w:rPr>
          <w:rFonts w:ascii="Times New Roman" w:hAnsi="Times New Roman"/>
          <w:sz w:val="24"/>
          <w:szCs w:val="24"/>
          <w:lang w:val="tt-RU"/>
        </w:rPr>
        <w:t>, ошады</w:t>
      </w:r>
      <w:r w:rsidRPr="00C14E42">
        <w:rPr>
          <w:rFonts w:ascii="Times New Roman" w:hAnsi="Times New Roman"/>
          <w:sz w:val="24"/>
          <w:szCs w:val="24"/>
        </w:rPr>
        <w:t>) Д</w:t>
      </w:r>
      <w:r w:rsidRPr="00C14E42">
        <w:rPr>
          <w:rFonts w:ascii="Times New Roman" w:hAnsi="Times New Roman"/>
          <w:sz w:val="24"/>
          <w:szCs w:val="24"/>
          <w:lang w:val="tt-RU"/>
        </w:rPr>
        <w:t>ә</w:t>
      </w:r>
      <w:r w:rsidRPr="00C14E42">
        <w:rPr>
          <w:rFonts w:ascii="Times New Roman" w:hAnsi="Times New Roman"/>
          <w:sz w:val="24"/>
          <w:szCs w:val="24"/>
        </w:rPr>
        <w:t>ресебез т</w:t>
      </w:r>
      <w:r w:rsidRPr="00C14E42">
        <w:rPr>
          <w:rFonts w:ascii="Times New Roman" w:hAnsi="Times New Roman"/>
          <w:sz w:val="24"/>
          <w:szCs w:val="24"/>
          <w:lang w:val="tt-RU"/>
        </w:rPr>
        <w:t>ә</w:t>
      </w:r>
      <w:r w:rsidRPr="00C14E42">
        <w:rPr>
          <w:rFonts w:ascii="Times New Roman" w:hAnsi="Times New Roman"/>
          <w:sz w:val="24"/>
          <w:szCs w:val="24"/>
        </w:rPr>
        <w:t>мам</w:t>
      </w:r>
      <w:r w:rsidRPr="00C14E42">
        <w:rPr>
          <w:rFonts w:ascii="Times New Roman" w:hAnsi="Times New Roman"/>
          <w:sz w:val="24"/>
          <w:szCs w:val="24"/>
          <w:lang w:val="tt-RU"/>
        </w:rPr>
        <w:t xml:space="preserve">, барыгызга да бик зур рәхмәт. </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Кулланылган әдәбият: </w:t>
      </w:r>
    </w:p>
    <w:p w:rsidR="00397F59" w:rsidRPr="00C14E42" w:rsidRDefault="00397F59" w:rsidP="00E468CD">
      <w:pPr>
        <w:numPr>
          <w:ilvl w:val="0"/>
          <w:numId w:val="30"/>
        </w:numPr>
        <w:spacing w:after="0" w:line="240" w:lineRule="auto"/>
        <w:ind w:left="0"/>
        <w:contextualSpacing/>
        <w:jc w:val="both"/>
        <w:rPr>
          <w:rFonts w:ascii="Times New Roman" w:hAnsi="Times New Roman"/>
          <w:sz w:val="24"/>
          <w:szCs w:val="24"/>
          <w:lang w:val="tt-RU"/>
        </w:rPr>
      </w:pPr>
      <w:r w:rsidRPr="00C14E42">
        <w:rPr>
          <w:rFonts w:ascii="Times New Roman" w:hAnsi="Times New Roman"/>
          <w:sz w:val="24"/>
          <w:szCs w:val="24"/>
          <w:lang w:val="tt-RU"/>
        </w:rPr>
        <w:t>Мәктәпкәчә төп белем бирү программасы “Туганнан алып мәктәпкәчә” Н.Е.Веракса, Т.С.Комарова, М.А.Васильева редакциясендә  МОЗАИКА-СИНТЕЗ Москва, 2015  ХӘТЕР Казан, 2016</w:t>
      </w:r>
    </w:p>
    <w:p w:rsidR="00397F59" w:rsidRPr="00C14E42" w:rsidRDefault="00397F59" w:rsidP="00E468CD">
      <w:pPr>
        <w:numPr>
          <w:ilvl w:val="0"/>
          <w:numId w:val="30"/>
        </w:numPr>
        <w:spacing w:after="0" w:line="240" w:lineRule="auto"/>
        <w:ind w:left="0"/>
        <w:contextualSpacing/>
        <w:jc w:val="both"/>
        <w:rPr>
          <w:rFonts w:ascii="Times New Roman" w:hAnsi="Times New Roman"/>
          <w:sz w:val="24"/>
          <w:szCs w:val="24"/>
          <w:lang w:val="tt-RU"/>
        </w:rPr>
      </w:pPr>
      <w:r w:rsidRPr="00C14E42">
        <w:rPr>
          <w:rFonts w:ascii="Times New Roman" w:hAnsi="Times New Roman"/>
          <w:sz w:val="24"/>
          <w:szCs w:val="24"/>
          <w:lang w:val="tt-RU"/>
        </w:rPr>
        <w:t>К.В.Закирова, балалар бакчасы тәрбиячеләре һәм әти-әниләр өчен хрестоматия  “Балачак аланы”  Казан РИЦ нәшрияты 2011</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Дидактические игры для обучения детей умению правильно употреблять предлоги в речи</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Латипова Лейля Наилевна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Балтасинский детский сад №5</w:t>
      </w:r>
    </w:p>
    <w:p w:rsidR="00397F59" w:rsidRPr="00C14E42" w:rsidRDefault="00397F59" w:rsidP="00E468CD">
      <w:pPr>
        <w:spacing w:after="0" w:line="240" w:lineRule="auto"/>
        <w:jc w:val="right"/>
        <w:rPr>
          <w:rFonts w:ascii="Times New Roman" w:hAnsi="Times New Roman"/>
          <w:b/>
          <w:color w:val="000000"/>
          <w:sz w:val="24"/>
          <w:szCs w:val="24"/>
          <w:shd w:val="clear" w:color="auto" w:fill="FFFFFF"/>
        </w:rPr>
      </w:pPr>
      <w:r w:rsidRPr="00C14E42">
        <w:rPr>
          <w:rFonts w:ascii="Times New Roman" w:hAnsi="Times New Roman"/>
          <w:sz w:val="24"/>
          <w:szCs w:val="24"/>
        </w:rPr>
        <w:t xml:space="preserve"> комбинированного вида</w:t>
      </w:r>
    </w:p>
    <w:p w:rsidR="00397F59" w:rsidRPr="00C14E42" w:rsidRDefault="00397F59" w:rsidP="00E468CD">
      <w:pPr>
        <w:spacing w:after="0" w:line="240" w:lineRule="auto"/>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 xml:space="preserve">Цель: </w:t>
      </w:r>
    </w:p>
    <w:p w:rsidR="00397F59" w:rsidRPr="00C14E42" w:rsidRDefault="00397F59" w:rsidP="00E468CD">
      <w:pPr>
        <w:pStyle w:val="ListParagraph"/>
        <w:numPr>
          <w:ilvl w:val="0"/>
          <w:numId w:val="31"/>
        </w:numPr>
        <w:spacing w:after="0" w:line="240" w:lineRule="auto"/>
        <w:ind w:left="0"/>
        <w:rPr>
          <w:rFonts w:ascii="Times New Roman" w:hAnsi="Times New Roman"/>
          <w:sz w:val="24"/>
          <w:szCs w:val="24"/>
        </w:rPr>
      </w:pPr>
      <w:r w:rsidRPr="00C14E42">
        <w:rPr>
          <w:rFonts w:ascii="Times New Roman" w:hAnsi="Times New Roman"/>
          <w:sz w:val="24"/>
          <w:szCs w:val="24"/>
        </w:rPr>
        <w:t>Развитие связной речи</w:t>
      </w:r>
    </w:p>
    <w:p w:rsidR="00397F59" w:rsidRPr="00C14E42" w:rsidRDefault="00397F59" w:rsidP="00E468CD">
      <w:pPr>
        <w:pStyle w:val="ListParagraph"/>
        <w:numPr>
          <w:ilvl w:val="0"/>
          <w:numId w:val="31"/>
        </w:numPr>
        <w:spacing w:after="0" w:line="240" w:lineRule="auto"/>
        <w:ind w:left="0"/>
        <w:rPr>
          <w:rFonts w:ascii="Times New Roman" w:hAnsi="Times New Roman"/>
          <w:sz w:val="24"/>
          <w:szCs w:val="24"/>
        </w:rPr>
      </w:pPr>
      <w:r w:rsidRPr="00C14E42">
        <w:rPr>
          <w:rFonts w:ascii="Times New Roman" w:hAnsi="Times New Roman"/>
          <w:sz w:val="24"/>
          <w:szCs w:val="24"/>
        </w:rPr>
        <w:t>Закрепление умения употреблять предлоги в речи</w:t>
      </w:r>
    </w:p>
    <w:p w:rsidR="00397F59" w:rsidRPr="00C14E42" w:rsidRDefault="00397F59" w:rsidP="00E468CD">
      <w:pPr>
        <w:pStyle w:val="ListParagraph"/>
        <w:numPr>
          <w:ilvl w:val="0"/>
          <w:numId w:val="31"/>
        </w:numPr>
        <w:spacing w:after="0" w:line="240" w:lineRule="auto"/>
        <w:ind w:left="0"/>
        <w:rPr>
          <w:rFonts w:ascii="Times New Roman" w:hAnsi="Times New Roman"/>
          <w:sz w:val="24"/>
          <w:szCs w:val="24"/>
        </w:rPr>
      </w:pPr>
      <w:r w:rsidRPr="00C14E42">
        <w:rPr>
          <w:rFonts w:ascii="Times New Roman" w:hAnsi="Times New Roman"/>
          <w:sz w:val="24"/>
          <w:szCs w:val="24"/>
        </w:rPr>
        <w:t>Активное использование простых предлогов при составлении предложений по картинкам</w:t>
      </w:r>
    </w:p>
    <w:p w:rsidR="00397F59" w:rsidRPr="00C14E42" w:rsidRDefault="00397F59" w:rsidP="00E468CD">
      <w:pPr>
        <w:pStyle w:val="ListParagraph"/>
        <w:numPr>
          <w:ilvl w:val="0"/>
          <w:numId w:val="31"/>
        </w:numPr>
        <w:spacing w:after="0" w:line="240" w:lineRule="auto"/>
        <w:ind w:left="0"/>
        <w:rPr>
          <w:rFonts w:ascii="Times New Roman" w:hAnsi="Times New Roman"/>
          <w:sz w:val="24"/>
          <w:szCs w:val="24"/>
        </w:rPr>
      </w:pPr>
      <w:r w:rsidRPr="00C14E42">
        <w:rPr>
          <w:rFonts w:ascii="Times New Roman" w:hAnsi="Times New Roman"/>
          <w:sz w:val="24"/>
          <w:szCs w:val="24"/>
        </w:rPr>
        <w:t>Развитие зрительного внимания, памяти, наблюдательности.</w:t>
      </w:r>
    </w:p>
    <w:p w:rsidR="00397F59" w:rsidRPr="00C14E42" w:rsidRDefault="00397F59" w:rsidP="00E468CD">
      <w:pPr>
        <w:pStyle w:val="ListParagraph"/>
        <w:numPr>
          <w:ilvl w:val="0"/>
          <w:numId w:val="31"/>
        </w:numPr>
        <w:spacing w:after="0" w:line="240" w:lineRule="auto"/>
        <w:ind w:left="0"/>
        <w:rPr>
          <w:rFonts w:ascii="Times New Roman" w:hAnsi="Times New Roman"/>
          <w:sz w:val="24"/>
          <w:szCs w:val="24"/>
        </w:rPr>
      </w:pPr>
      <w:r w:rsidRPr="00C14E42">
        <w:rPr>
          <w:rFonts w:ascii="Times New Roman" w:hAnsi="Times New Roman"/>
          <w:sz w:val="24"/>
          <w:szCs w:val="24"/>
        </w:rPr>
        <w:t>Развитие мелкой моторики.</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rPr>
      </w:pPr>
      <w:r w:rsidRPr="00C14E42">
        <w:rPr>
          <w:rStyle w:val="Strong"/>
          <w:rFonts w:ascii="Times New Roman" w:hAnsi="Times New Roman"/>
          <w:bCs/>
          <w:color w:val="111111"/>
          <w:sz w:val="24"/>
          <w:szCs w:val="24"/>
          <w:bdr w:val="none" w:sz="0" w:space="0" w:color="auto" w:frame="1"/>
          <w:shd w:val="clear" w:color="auto" w:fill="FFFFFF"/>
        </w:rPr>
        <w:t>Дидактическая игра</w:t>
      </w:r>
      <w:r w:rsidRPr="00C14E42">
        <w:rPr>
          <w:rStyle w:val="apple-converted-space"/>
          <w:rFonts w:ascii="Times New Roman" w:hAnsi="Times New Roman"/>
          <w:b/>
          <w:bCs/>
          <w:color w:val="111111"/>
          <w:sz w:val="24"/>
          <w:szCs w:val="24"/>
          <w:bdr w:val="none" w:sz="0" w:space="0" w:color="auto" w:frame="1"/>
          <w:shd w:val="clear" w:color="auto" w:fill="FFFFFF"/>
        </w:rPr>
        <w:t> </w:t>
      </w:r>
      <w:r w:rsidRPr="00C14E42">
        <w:rPr>
          <w:rFonts w:ascii="Times New Roman" w:hAnsi="Times New Roman"/>
          <w:b/>
          <w:iCs/>
          <w:color w:val="111111"/>
          <w:sz w:val="24"/>
          <w:szCs w:val="24"/>
          <w:bdr w:val="none" w:sz="0" w:space="0" w:color="auto" w:frame="1"/>
          <w:shd w:val="clear" w:color="auto" w:fill="FFFFFF"/>
        </w:rPr>
        <w:t>«Живые картинки»</w:t>
      </w:r>
      <w:r w:rsidRPr="00C14E42">
        <w:rPr>
          <w:rFonts w:ascii="Times New Roman" w:hAnsi="Times New Roman"/>
          <w:b/>
          <w:color w:val="111111"/>
          <w:sz w:val="24"/>
          <w:szCs w:val="24"/>
          <w:shd w:val="clear" w:color="auto" w:fill="FFFFFF"/>
        </w:rPr>
        <w:t>.</w:t>
      </w:r>
      <w:r w:rsidRPr="00C14E42">
        <w:rPr>
          <w:rFonts w:ascii="Times New Roman" w:hAnsi="Times New Roman"/>
          <w:color w:val="111111"/>
          <w:sz w:val="24"/>
          <w:szCs w:val="24"/>
          <w:shd w:val="clear" w:color="auto" w:fill="FFFFFF"/>
        </w:rPr>
        <w:t xml:space="preserve"> На белом картоне нарисованы </w:t>
      </w:r>
      <w:r w:rsidRPr="00C14E42">
        <w:rPr>
          <w:rStyle w:val="Strong"/>
          <w:rFonts w:ascii="Times New Roman" w:hAnsi="Times New Roman"/>
          <w:bCs/>
          <w:color w:val="111111"/>
          <w:sz w:val="24"/>
          <w:szCs w:val="24"/>
          <w:bdr w:val="none" w:sz="0" w:space="0" w:color="auto" w:frame="1"/>
          <w:shd w:val="clear" w:color="auto" w:fill="FFFFFF"/>
        </w:rPr>
        <w:t>предметные картинки</w:t>
      </w:r>
      <w:r w:rsidRPr="00C14E42">
        <w:rPr>
          <w:rFonts w:ascii="Times New Roman" w:hAnsi="Times New Roman"/>
          <w:color w:val="111111"/>
          <w:sz w:val="24"/>
          <w:szCs w:val="24"/>
          <w:shd w:val="clear" w:color="auto" w:fill="FFFFFF"/>
        </w:rPr>
        <w:t>, к тем картинкам, которые должны двигаться прикреплены ниточки, дёргая за которые можно их двигать. Главное в этой игре то, что картинки двигаются, то есть наглядно моделируются ситуации, с помощью которых</w:t>
      </w:r>
      <w:r w:rsidRPr="00C14E42">
        <w:rPr>
          <w:rStyle w:val="apple-converted-space"/>
          <w:rFonts w:ascii="Times New Roman" w:hAnsi="Times New Roman"/>
          <w:color w:val="111111"/>
          <w:sz w:val="24"/>
          <w:szCs w:val="24"/>
          <w:shd w:val="clear" w:color="auto" w:fill="FFFFFF"/>
        </w:rPr>
        <w:t> </w:t>
      </w:r>
      <w:r w:rsidRPr="00C14E42">
        <w:rPr>
          <w:rStyle w:val="Strong"/>
          <w:rFonts w:ascii="Times New Roman" w:hAnsi="Times New Roman"/>
          <w:bCs/>
          <w:color w:val="111111"/>
          <w:sz w:val="24"/>
          <w:szCs w:val="24"/>
          <w:bdr w:val="none" w:sz="0" w:space="0" w:color="auto" w:frame="1"/>
          <w:shd w:val="clear" w:color="auto" w:fill="FFFFFF"/>
        </w:rPr>
        <w:t>детей можно обучать понимать значение предлогов</w:t>
      </w:r>
      <w:r w:rsidRPr="00C14E42">
        <w:rPr>
          <w:rFonts w:ascii="Times New Roman" w:hAnsi="Times New Roman"/>
          <w:color w:val="111111"/>
          <w:sz w:val="24"/>
          <w:szCs w:val="24"/>
          <w:shd w:val="clear" w:color="auto" w:fill="FFFFFF"/>
        </w:rPr>
        <w:t>, уточнить их значения, провести их дифференциацию, формировать</w:t>
      </w:r>
      <w:r w:rsidRPr="00C14E42">
        <w:rPr>
          <w:rStyle w:val="apple-converted-space"/>
          <w:rFonts w:ascii="Times New Roman" w:hAnsi="Times New Roman"/>
          <w:color w:val="111111"/>
          <w:sz w:val="24"/>
          <w:szCs w:val="24"/>
          <w:shd w:val="clear" w:color="auto" w:fill="FFFFFF"/>
        </w:rPr>
        <w:t> </w:t>
      </w:r>
      <w:r w:rsidRPr="00C14E42">
        <w:rPr>
          <w:rStyle w:val="Strong"/>
          <w:rFonts w:ascii="Times New Roman" w:hAnsi="Times New Roman"/>
          <w:bCs/>
          <w:color w:val="111111"/>
          <w:sz w:val="24"/>
          <w:szCs w:val="24"/>
          <w:bdr w:val="none" w:sz="0" w:space="0" w:color="auto" w:frame="1"/>
          <w:shd w:val="clear" w:color="auto" w:fill="FFFFFF"/>
        </w:rPr>
        <w:t>умение правильно употреблять предложно</w:t>
      </w:r>
      <w:r w:rsidRPr="00C14E42">
        <w:rPr>
          <w:rFonts w:ascii="Times New Roman" w:hAnsi="Times New Roman"/>
          <w:color w:val="111111"/>
          <w:sz w:val="24"/>
          <w:szCs w:val="24"/>
          <w:shd w:val="clear" w:color="auto" w:fill="FFFFFF"/>
        </w:rPr>
        <w:t>-падёжные конструкции в</w:t>
      </w:r>
      <w:r w:rsidRPr="00C14E42">
        <w:rPr>
          <w:rStyle w:val="apple-converted-space"/>
          <w:rFonts w:ascii="Times New Roman" w:hAnsi="Times New Roman"/>
          <w:color w:val="111111"/>
          <w:sz w:val="24"/>
          <w:szCs w:val="24"/>
          <w:shd w:val="clear" w:color="auto" w:fill="FFFFFF"/>
        </w:rPr>
        <w:t> </w:t>
      </w:r>
      <w:r w:rsidRPr="00C14E42">
        <w:rPr>
          <w:rStyle w:val="Strong"/>
          <w:rFonts w:ascii="Times New Roman" w:hAnsi="Times New Roman"/>
          <w:bCs/>
          <w:color w:val="111111"/>
          <w:sz w:val="24"/>
          <w:szCs w:val="24"/>
          <w:bdr w:val="none" w:sz="0" w:space="0" w:color="auto" w:frame="1"/>
          <w:shd w:val="clear" w:color="auto" w:fill="FFFFFF"/>
        </w:rPr>
        <w:t>речи</w:t>
      </w:r>
      <w:r w:rsidRPr="00C14E42">
        <w:rPr>
          <w:rFonts w:ascii="Times New Roman" w:hAnsi="Times New Roman"/>
          <w:b/>
          <w:color w:val="111111"/>
          <w:sz w:val="24"/>
          <w:szCs w:val="24"/>
          <w:shd w:val="clear" w:color="auto" w:fill="FFFFFF"/>
        </w:rPr>
        <w:t>.</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Дидактическая игра «Предлоги на липучках»</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Данная игра помогает ребенку правильно поставить, расположить по картинкам нужный предлог. Располагая по правильным ячейкам, ребенок учиться наглядно правильно употреблять предлоги.</w:t>
      </w: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Дидактическая игра «Где находится насекомое»</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На листке бумаги расположены разные виды цветков. У каждого цветка есть свое насекомое. Нужно при помощи липучек прикреплять насекомых по цветку, при этом обговаривая каждый предлог. С помощью липучек изучается и закрепляется предлоги и развивает</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color w:val="000000"/>
          <w:sz w:val="24"/>
          <w:szCs w:val="24"/>
        </w:rPr>
      </w:pPr>
      <w:r w:rsidRPr="00C14E42">
        <w:rPr>
          <w:rFonts w:ascii="Times New Roman" w:hAnsi="Times New Roman"/>
          <w:b/>
          <w:color w:val="000000"/>
          <w:sz w:val="24"/>
          <w:szCs w:val="24"/>
        </w:rPr>
        <w:t xml:space="preserve"> «</w:t>
      </w:r>
      <w:r w:rsidRPr="00C14E42">
        <w:rPr>
          <w:rFonts w:ascii="Times New Roman" w:hAnsi="Times New Roman"/>
          <w:b/>
          <w:color w:val="000000"/>
          <w:sz w:val="24"/>
          <w:szCs w:val="24"/>
          <w:lang w:val="tt-RU"/>
        </w:rPr>
        <w:t>Үз өен тап</w:t>
      </w:r>
      <w:r w:rsidRPr="00C14E42">
        <w:rPr>
          <w:rFonts w:ascii="Times New Roman" w:hAnsi="Times New Roman"/>
          <w:b/>
          <w:color w:val="000000"/>
          <w:sz w:val="24"/>
          <w:szCs w:val="24"/>
        </w:rPr>
        <w:t>»</w:t>
      </w:r>
    </w:p>
    <w:p w:rsidR="00397F59" w:rsidRPr="00C14E42" w:rsidRDefault="00397F59" w:rsidP="00E468CD">
      <w:pPr>
        <w:spacing w:after="0" w:line="240" w:lineRule="auto"/>
        <w:jc w:val="center"/>
        <w:rPr>
          <w:rFonts w:ascii="Times New Roman" w:hAnsi="Times New Roman"/>
          <w:b/>
          <w:color w:val="000000"/>
          <w:sz w:val="24"/>
          <w:szCs w:val="24"/>
        </w:rPr>
      </w:pPr>
      <w:r w:rsidRPr="00C14E42">
        <w:rPr>
          <w:rFonts w:ascii="Times New Roman" w:hAnsi="Times New Roman"/>
          <w:b/>
          <w:color w:val="000000"/>
          <w:sz w:val="24"/>
          <w:szCs w:val="24"/>
        </w:rPr>
        <w:t>Дидактик уен</w:t>
      </w:r>
    </w:p>
    <w:p w:rsidR="00397F59" w:rsidRPr="00C14E42" w:rsidRDefault="00397F59" w:rsidP="00E468CD">
      <w:pPr>
        <w:spacing w:after="0" w:line="240" w:lineRule="auto"/>
        <w:jc w:val="right"/>
        <w:rPr>
          <w:rFonts w:ascii="Times New Roman" w:hAnsi="Times New Roman"/>
          <w:bCs/>
          <w:sz w:val="24"/>
          <w:szCs w:val="24"/>
        </w:rPr>
      </w:pPr>
      <w:r w:rsidRPr="00C14E42">
        <w:rPr>
          <w:rFonts w:ascii="Times New Roman" w:hAnsi="Times New Roman"/>
          <w:bCs/>
          <w:sz w:val="24"/>
          <w:szCs w:val="24"/>
        </w:rPr>
        <w:t>Масгутова Эльмира Марселовна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Шеморданский детский сад</w:t>
      </w:r>
    </w:p>
    <w:p w:rsidR="00397F59" w:rsidRPr="00C14E42" w:rsidRDefault="00397F59" w:rsidP="00E468CD">
      <w:pPr>
        <w:spacing w:after="0" w:line="240" w:lineRule="auto"/>
        <w:jc w:val="right"/>
        <w:rPr>
          <w:rFonts w:ascii="Times New Roman" w:hAnsi="Times New Roman"/>
          <w:b/>
          <w:color w:val="000000"/>
          <w:sz w:val="24"/>
          <w:szCs w:val="24"/>
        </w:rPr>
      </w:pPr>
      <w:r w:rsidRPr="00C14E42">
        <w:rPr>
          <w:rFonts w:ascii="Times New Roman" w:hAnsi="Times New Roman"/>
          <w:sz w:val="24"/>
          <w:szCs w:val="24"/>
        </w:rPr>
        <w:t xml:space="preserve"> общеразвивающего вида №3 «Салават купере</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Материал: Зәңгәр, кызыл төстәге фетрдан өйләр, ябышкаклы хәрефләр,  кыңгырау һәм колакчын рәсемнәре.</w:t>
      </w:r>
    </w:p>
    <w:p w:rsidR="00397F59" w:rsidRPr="00C14E42" w:rsidRDefault="00397F59" w:rsidP="00E468CD">
      <w:pPr>
        <w:spacing w:after="0" w:line="240" w:lineRule="auto"/>
        <w:rPr>
          <w:rFonts w:ascii="Times New Roman" w:hAnsi="Times New Roman"/>
          <w:color w:val="000000"/>
          <w:sz w:val="24"/>
          <w:szCs w:val="24"/>
          <w:lang w:val="tt-RU"/>
        </w:rPr>
      </w:pPr>
      <w:r w:rsidRPr="00C14E42">
        <w:rPr>
          <w:rFonts w:ascii="Times New Roman" w:hAnsi="Times New Roman"/>
          <w:color w:val="000000"/>
          <w:sz w:val="24"/>
          <w:szCs w:val="24"/>
          <w:lang w:val="tt-RU"/>
        </w:rPr>
        <w:t>Максат: Хәрефләрне дөрес итеп тартык һәм сузык авазларга бүлү һәм  “үз өйләренә” урнаштыру. Сүзләрдә авазларны каты һәм йомшак әйтелешләренә карап “үз өйләрен” табу. Тартык авазларны яңгырашлары буенча аерырга өйрәнү. Тартык һәм сузык авазларны парлы һәм парсызларга аеру. : Иҗекләр, сүзләр язарга өйрәнү.</w:t>
      </w: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sz w:val="24"/>
          <w:szCs w:val="24"/>
          <w:lang w:val="tt-RU"/>
        </w:rPr>
        <w:t xml:space="preserve">                                        </w:t>
      </w:r>
      <w:r w:rsidRPr="00C14E42">
        <w:rPr>
          <w:rFonts w:ascii="Times New Roman" w:hAnsi="Times New Roman"/>
          <w:b/>
          <w:sz w:val="24"/>
          <w:szCs w:val="24"/>
        </w:rPr>
        <w:t>Дидактик уен «</w:t>
      </w:r>
      <w:r w:rsidRPr="00C14E42">
        <w:rPr>
          <w:rFonts w:ascii="Times New Roman" w:hAnsi="Times New Roman"/>
          <w:b/>
          <w:sz w:val="24"/>
          <w:szCs w:val="24"/>
          <w:lang w:val="tt-RU"/>
        </w:rPr>
        <w:t>Үз өен тап</w:t>
      </w:r>
      <w:r w:rsidRPr="00C14E42">
        <w:rPr>
          <w:rFonts w:ascii="Times New Roman" w:hAnsi="Times New Roman"/>
          <w:b/>
          <w:sz w:val="24"/>
          <w:szCs w:val="24"/>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Максат: Хәрефләрне дөрес итеп тартык һәм сузык авазларга бүлү һәм “үз өйләренә” урнаштыру.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Материал: Зәңгәр, кызыл төстәге фетрдан өйләр, ябышкаклы хәрефләр.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Балалар хәрефләрне дөрес итеп табып, сузык авазларны кызыл өйгә, тартык авазларны зәңгәр өйгә урнаштыралар.</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xml:space="preserve">                                    Дидактик уен “Сүзгә анализ”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Максат: Иҗекләр, сүзләр язарга өйрәнү. Сүзләрдә авазларны каты һәм йомшак әйтелешләренә карап “үз өйләрен” табу.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Материал: Зәңгәр, кызыл, яшел төстәге фетрдан өйләр, ябышкаклы хәрефләр.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Балалар белән сузләр язарга өйрәнәбез, сүзгә анализ ясап, авазларны каты һәм йомшак әйтелешенә карап, сузык авазларны- кызыл һәм яшел, тартык авазларны- зәңгәр һәм яшел өйләргә урнаштырабыз.</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Дидактик уен: “Яңгырый-юк”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Тартык авазларны яңгырашлары буенча аерырга өйрәнү.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Материал: Зәңгәр төстәге фетрдан өй, ябышкаклы хәрефләр, кыңгырау һәм колакчын рәсемнәре.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Тартык авазларны яңгырашлары буенча аеру- яңгырау тартыклар- кыңгырау ягында, саңгырау тартыклар- колакчын ягына урнаштырыла.</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 xml:space="preserve">                                    Дидактик уен: “Парлы- парсыз”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Максат: Тартык һәм сузык авазларны парлы һәм парсызларга аеру, парлыларын парлап урнаштыру.</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Материал: Зәңгәр, кызыл, яшел төстәге фетрдан өйләр, ябышкаклы хәрефләр.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барышы: Тартык һәм сузык аазларны дөрес итеп табып, парлап урнаштыру.</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 xml:space="preserve"> “Аю, карт, төлке”</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Дидактик әсбап</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«Куркачинский детский сад</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 «Черемушка» Высокогорский</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Мингазова Роза Гаптулхаевна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 xml:space="preserve"> мәктәпкәчә яшьтәге балаларны матур әдәбиятка тарту</w:t>
      </w: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Бурычлар:</w:t>
      </w:r>
    </w:p>
    <w:p w:rsidR="00397F59" w:rsidRPr="00C14E42" w:rsidRDefault="00397F59" w:rsidP="00E468CD">
      <w:pPr>
        <w:pStyle w:val="ListParagraph"/>
        <w:numPr>
          <w:ilvl w:val="0"/>
          <w:numId w:val="32"/>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бәйләнешле сөйләм телен үстерү</w:t>
      </w:r>
    </w:p>
    <w:p w:rsidR="00397F59" w:rsidRPr="00C14E42" w:rsidRDefault="00397F59" w:rsidP="00E468CD">
      <w:pPr>
        <w:pStyle w:val="ListParagraph"/>
        <w:numPr>
          <w:ilvl w:val="0"/>
          <w:numId w:val="32"/>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балаларның иҗади сәләтләрен үстерү</w:t>
      </w:r>
    </w:p>
    <w:p w:rsidR="00397F59" w:rsidRPr="00C14E42" w:rsidRDefault="00397F59" w:rsidP="00E468CD">
      <w:pPr>
        <w:pStyle w:val="ListParagraph"/>
        <w:numPr>
          <w:ilvl w:val="0"/>
          <w:numId w:val="32"/>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халык иҗатына мәхәббәт тәрбияләү</w:t>
      </w:r>
    </w:p>
    <w:p w:rsidR="00397F59" w:rsidRPr="00C14E42" w:rsidRDefault="00397F59" w:rsidP="00E468CD">
      <w:pPr>
        <w:pStyle w:val="ListParagraph"/>
        <w:numPr>
          <w:ilvl w:val="0"/>
          <w:numId w:val="32"/>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хәтерне, игътибарлылыкны үстерү</w:t>
      </w:r>
    </w:p>
    <w:p w:rsidR="00397F59" w:rsidRPr="00C14E42" w:rsidRDefault="00397F59" w:rsidP="00E468CD">
      <w:pPr>
        <w:pStyle w:val="ListParagraph"/>
        <w:numPr>
          <w:ilvl w:val="0"/>
          <w:numId w:val="32"/>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вак моториканы үстерү.</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Әлеге әсбап 5-7 яшьлек балалар өчен кулланыла.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Дидактик әсбап балаларны уен аша “Аю, карт, төлке” әкияте белән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таныштырырга ярдәм итә. Шулай ук, ул балаларны әйләнә-тирә дөнья белән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таныштыра.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Башта тәрбияче әкиятнең эчтәлеген сөйли-сөйли әсбап белән таныштыра.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Сөйләгәндә, балаларны сорауларга җавап бирергә, уйланырга этәрә.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Тәрбияче, балалар белән бергәләп, әкияткә нәтиҗәләр ясый. Әкиятнең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эчтәлеге белән танышып чыккач, тәрбияче балаларга әсбап белән төрле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дидактик уеннар уйнарга тәкъдим итә.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     Дидактик уеннар:</w:t>
      </w:r>
    </w:p>
    <w:p w:rsidR="00397F59" w:rsidRPr="00C14E42" w:rsidRDefault="00397F59" w:rsidP="00E468CD">
      <w:pPr>
        <w:pStyle w:val="ListParagraph"/>
        <w:numPr>
          <w:ilvl w:val="0"/>
          <w:numId w:val="33"/>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 xml:space="preserve">“Әкиятне сөйлә”.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 нче вариант. Бала, тәрбияче ярдәме белән, әкиятнең эчтәлеген сөйли.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 нче вариант. Балалар чираттан, 1 шәр биттәге сюжетны гына сөйлиләр</w:t>
      </w:r>
    </w:p>
    <w:p w:rsidR="00397F59" w:rsidRPr="00C14E42" w:rsidRDefault="00397F59" w:rsidP="00E468CD">
      <w:pPr>
        <w:pStyle w:val="ListParagraph"/>
        <w:numPr>
          <w:ilvl w:val="0"/>
          <w:numId w:val="33"/>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“Дөрес итеп урнаштыр”.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эчтәлеге буенча әкиятнең битләрен тиешле тәртиптә урнаштыралар.</w:t>
      </w:r>
    </w:p>
    <w:p w:rsidR="00397F59" w:rsidRPr="00C14E42" w:rsidRDefault="00397F59" w:rsidP="00E468CD">
      <w:pPr>
        <w:pStyle w:val="ListParagraph"/>
        <w:numPr>
          <w:ilvl w:val="0"/>
          <w:numId w:val="33"/>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“Әкиятне үзгәрт”.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әкияттәге вакыйгаларның урыннарын алыштырып сөйлиләр.</w:t>
      </w:r>
    </w:p>
    <w:p w:rsidR="00397F59" w:rsidRPr="00C14E42" w:rsidRDefault="00397F59" w:rsidP="00E468CD">
      <w:pPr>
        <w:pStyle w:val="ListParagraph"/>
        <w:numPr>
          <w:ilvl w:val="0"/>
          <w:numId w:val="33"/>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“Әкият дәвам итә”.</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әкиятнең дәвамын уйлап табалар.</w:t>
      </w:r>
    </w:p>
    <w:p w:rsidR="00397F59" w:rsidRPr="00C14E42" w:rsidRDefault="00397F59" w:rsidP="00E468CD">
      <w:pPr>
        <w:pStyle w:val="ListParagraph"/>
        <w:numPr>
          <w:ilvl w:val="0"/>
          <w:numId w:val="33"/>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“Яңа әкият”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әкиятнең азагын үзгәртеп сөйлиләр.</w:t>
      </w:r>
    </w:p>
    <w:p w:rsidR="00397F59" w:rsidRPr="00C14E42" w:rsidRDefault="00397F59" w:rsidP="00E468CD">
      <w:pPr>
        <w:pStyle w:val="NoSpacing"/>
        <w:jc w:val="center"/>
        <w:rPr>
          <w:rFonts w:ascii="Times New Roman" w:hAnsi="Times New Roman"/>
          <w:b/>
          <w:sz w:val="24"/>
          <w:szCs w:val="24"/>
          <w:lang w:val="tt-RU"/>
        </w:rPr>
      </w:pPr>
      <w:r w:rsidRPr="00C14E42">
        <w:rPr>
          <w:rFonts w:ascii="Times New Roman" w:hAnsi="Times New Roman"/>
          <w:b/>
          <w:sz w:val="24"/>
          <w:szCs w:val="24"/>
          <w:lang w:val="tt-RU"/>
        </w:rPr>
        <w:t>Скрайбинг ысулы</w:t>
      </w:r>
    </w:p>
    <w:p w:rsidR="00397F59" w:rsidRPr="00C14E42" w:rsidRDefault="00397F59" w:rsidP="00E468CD">
      <w:pPr>
        <w:spacing w:after="0" w:line="240" w:lineRule="auto"/>
        <w:ind w:hanging="567"/>
        <w:jc w:val="center"/>
        <w:rPr>
          <w:rFonts w:ascii="Times New Roman" w:hAnsi="Times New Roman"/>
          <w:b/>
          <w:sz w:val="24"/>
          <w:szCs w:val="24"/>
          <w:lang w:val="tt-RU"/>
        </w:rPr>
      </w:pPr>
      <w:r w:rsidRPr="00C14E42">
        <w:rPr>
          <w:rFonts w:ascii="Times New Roman" w:hAnsi="Times New Roman"/>
          <w:b/>
          <w:sz w:val="24"/>
          <w:szCs w:val="24"/>
          <w:lang w:val="tt-RU"/>
        </w:rPr>
        <w:t>“Әкияти аланда”</w:t>
      </w:r>
    </w:p>
    <w:p w:rsidR="00397F59" w:rsidRPr="00C14E42" w:rsidRDefault="00397F59" w:rsidP="00E468CD">
      <w:pPr>
        <w:spacing w:after="0" w:line="240" w:lineRule="auto"/>
        <w:ind w:hanging="567"/>
        <w:jc w:val="center"/>
        <w:rPr>
          <w:rFonts w:ascii="Times New Roman" w:hAnsi="Times New Roman"/>
          <w:b/>
          <w:sz w:val="24"/>
          <w:szCs w:val="24"/>
          <w:lang w:val="tt-RU"/>
        </w:rPr>
      </w:pPr>
      <w:r w:rsidRPr="00C14E42">
        <w:rPr>
          <w:rFonts w:ascii="Times New Roman" w:hAnsi="Times New Roman"/>
          <w:b/>
          <w:sz w:val="24"/>
          <w:szCs w:val="24"/>
          <w:lang w:val="tt-RU"/>
        </w:rPr>
        <w:t>(Зурлар төркеменә йөрүче балалар өчен белем бирү эшчәнлеге)</w:t>
      </w:r>
    </w:p>
    <w:p w:rsidR="00397F59" w:rsidRPr="00C14E42" w:rsidRDefault="00397F59" w:rsidP="00E468CD">
      <w:pPr>
        <w:pStyle w:val="NoSpacing"/>
        <w:jc w:val="center"/>
        <w:rPr>
          <w:rFonts w:ascii="Times New Roman" w:hAnsi="Times New Roman"/>
          <w:b/>
          <w:sz w:val="24"/>
          <w:szCs w:val="24"/>
          <w:lang w:val="tt-RU"/>
        </w:rPr>
      </w:pPr>
    </w:p>
    <w:p w:rsidR="00397F59" w:rsidRPr="00C14E42" w:rsidRDefault="00397F59" w:rsidP="00E468CD">
      <w:pPr>
        <w:pStyle w:val="NoSpacing"/>
        <w:jc w:val="right"/>
        <w:rPr>
          <w:rFonts w:ascii="Times New Roman" w:hAnsi="Times New Roman"/>
          <w:sz w:val="24"/>
          <w:szCs w:val="24"/>
        </w:rPr>
      </w:pPr>
      <w:r w:rsidRPr="00C14E42">
        <w:rPr>
          <w:rFonts w:ascii="Times New Roman" w:hAnsi="Times New Roman"/>
          <w:sz w:val="24"/>
          <w:szCs w:val="24"/>
          <w:lang w:val="tt-RU"/>
        </w:rPr>
        <w:t>Муратова Ландыш Гил</w:t>
      </w:r>
      <w:r w:rsidRPr="00C14E42">
        <w:rPr>
          <w:rFonts w:ascii="Times New Roman" w:hAnsi="Times New Roman"/>
          <w:sz w:val="24"/>
          <w:szCs w:val="24"/>
        </w:rPr>
        <w:t>ьмутдиновна</w:t>
      </w:r>
    </w:p>
    <w:p w:rsidR="00397F59" w:rsidRPr="00C14E42" w:rsidRDefault="00397F59" w:rsidP="00E468CD">
      <w:pPr>
        <w:pStyle w:val="NoSpacing"/>
        <w:jc w:val="right"/>
        <w:rPr>
          <w:rFonts w:ascii="Times New Roman" w:hAnsi="Times New Roman"/>
          <w:b/>
          <w:sz w:val="24"/>
          <w:szCs w:val="24"/>
          <w:lang w:val="tt-RU"/>
        </w:rPr>
      </w:pPr>
      <w:r w:rsidRPr="00C14E42">
        <w:rPr>
          <w:rFonts w:ascii="Times New Roman" w:hAnsi="Times New Roman"/>
          <w:sz w:val="24"/>
          <w:szCs w:val="24"/>
          <w:lang w:val="tt-RU"/>
        </w:rPr>
        <w:t>МБДОУ “Детский сад села Большой Сардек</w:t>
      </w:r>
    </w:p>
    <w:p w:rsidR="00397F59" w:rsidRPr="00C14E42" w:rsidRDefault="00397F59" w:rsidP="00E468CD">
      <w:pPr>
        <w:pStyle w:val="NoSpacing"/>
        <w:jc w:val="center"/>
        <w:rPr>
          <w:rFonts w:ascii="Times New Roman" w:hAnsi="Times New Roman"/>
          <w:b/>
          <w:sz w:val="24"/>
          <w:szCs w:val="24"/>
          <w:lang w:val="tt-RU"/>
        </w:rPr>
      </w:pPr>
    </w:p>
    <w:p w:rsidR="00397F59" w:rsidRPr="00C14E42" w:rsidRDefault="00397F59" w:rsidP="00E468CD">
      <w:pPr>
        <w:spacing w:after="0" w:line="240" w:lineRule="auto"/>
        <w:contextualSpacing/>
        <w:jc w:val="both"/>
        <w:rPr>
          <w:rFonts w:ascii="Times New Roman" w:hAnsi="Times New Roman"/>
          <w:bCs/>
          <w:sz w:val="24"/>
          <w:szCs w:val="24"/>
          <w:lang w:val="tt-RU"/>
        </w:rPr>
      </w:pPr>
      <w:r w:rsidRPr="00C14E42">
        <w:rPr>
          <w:rFonts w:ascii="Times New Roman" w:hAnsi="Times New Roman"/>
          <w:bCs/>
          <w:sz w:val="24"/>
          <w:szCs w:val="24"/>
          <w:lang w:val="tt-RU"/>
        </w:rPr>
        <w:t xml:space="preserve">      Бөек мәгърифәтче Константин Ушинский:</w:t>
      </w:r>
    </w:p>
    <w:p w:rsidR="00397F59" w:rsidRPr="00C14E42" w:rsidRDefault="00397F59" w:rsidP="00E468CD">
      <w:pPr>
        <w:pStyle w:val="NormalWeb"/>
        <w:spacing w:before="0" w:beforeAutospacing="0" w:after="0" w:afterAutospacing="0"/>
        <w:contextualSpacing/>
        <w:jc w:val="both"/>
        <w:rPr>
          <w:lang w:val="tt-RU"/>
        </w:rPr>
      </w:pPr>
      <w:r w:rsidRPr="00C14E42">
        <w:rPr>
          <w:b/>
          <w:i/>
          <w:lang w:val="tt-RU"/>
        </w:rPr>
        <w:t xml:space="preserve"> “Балага нинди дә булса билгесез биш сүзне өйрәтү озак һәм нәтиҗәсез булырга мөмкин, әгәр бәйләнешле егермегә якын сүзне рәсемнәр белән үреп барсак, бала аны шундук исендә калдыра</w:t>
      </w:r>
      <w:r w:rsidRPr="00C14E42">
        <w:rPr>
          <w:lang w:val="tt-RU"/>
        </w:rPr>
        <w:t>”,- дигән.</w:t>
      </w:r>
    </w:p>
    <w:p w:rsidR="00397F59" w:rsidRPr="00C14E42" w:rsidRDefault="00397F59" w:rsidP="00E468CD">
      <w:pPr>
        <w:spacing w:after="0" w:line="240" w:lineRule="auto"/>
        <w:contextualSpacing/>
        <w:jc w:val="both"/>
        <w:rPr>
          <w:rFonts w:ascii="Times New Roman" w:hAnsi="Times New Roman"/>
          <w:sz w:val="24"/>
          <w:szCs w:val="24"/>
          <w:shd w:val="clear" w:color="auto" w:fill="F7F8F9"/>
          <w:lang w:val="tt-RU"/>
        </w:rPr>
      </w:pPr>
      <w:r w:rsidRPr="00C14E42">
        <w:rPr>
          <w:rFonts w:ascii="Times New Roman" w:hAnsi="Times New Roman"/>
          <w:sz w:val="24"/>
          <w:szCs w:val="24"/>
          <w:lang w:val="tt-RU"/>
        </w:rPr>
        <w:t xml:space="preserve">      Ушинскийның бу сүзләре мине уйга калдырды, һәм шөгыльләрдә бу ысулны мин дә кулланып карарга булдым. Эзләнә торгач, </w:t>
      </w:r>
      <w:r w:rsidRPr="00C14E42">
        <w:rPr>
          <w:rFonts w:ascii="Times New Roman" w:hAnsi="Times New Roman"/>
          <w:sz w:val="24"/>
          <w:szCs w:val="24"/>
          <w:shd w:val="clear" w:color="auto" w:fill="F7F8F9"/>
          <w:lang w:val="tt-RU"/>
        </w:rPr>
        <w:t xml:space="preserve">өр-яңа техника, “Скрайбинг”ка тап булдым. </w:t>
      </w:r>
    </w:p>
    <w:p w:rsidR="00397F59" w:rsidRPr="00C14E42" w:rsidRDefault="00397F59" w:rsidP="00E468CD">
      <w:pPr>
        <w:spacing w:after="0" w:line="240" w:lineRule="auto"/>
        <w:contextualSpacing/>
        <w:jc w:val="both"/>
        <w:rPr>
          <w:rFonts w:ascii="Times New Roman" w:hAnsi="Times New Roman"/>
          <w:sz w:val="24"/>
          <w:szCs w:val="24"/>
          <w:shd w:val="clear" w:color="auto" w:fill="F7F8F9"/>
          <w:lang w:val="tt-RU"/>
        </w:rPr>
      </w:pPr>
      <w:r w:rsidRPr="00C14E42">
        <w:rPr>
          <w:rFonts w:ascii="Times New Roman" w:hAnsi="Times New Roman"/>
          <w:sz w:val="24"/>
          <w:szCs w:val="24"/>
          <w:lang w:val="tt-RU"/>
        </w:rPr>
        <w:t xml:space="preserve">      Скрайбинг – балалар бакчасында инновацион ысулларның берсе. </w:t>
      </w:r>
      <w:r w:rsidRPr="00C14E42">
        <w:rPr>
          <w:rFonts w:ascii="Times New Roman" w:hAnsi="Times New Roman"/>
          <w:sz w:val="24"/>
          <w:szCs w:val="24"/>
          <w:shd w:val="clear" w:color="auto" w:fill="F7F8F9"/>
        </w:rPr>
        <w:t>Балачакта без барыбыз да бераз скрайберлар идек. Без язуга караганда рәсем</w:t>
      </w:r>
      <w:r w:rsidRPr="00C14E42">
        <w:rPr>
          <w:rFonts w:ascii="Times New Roman" w:hAnsi="Times New Roman"/>
          <w:sz w:val="24"/>
          <w:szCs w:val="24"/>
          <w:shd w:val="clear" w:color="auto" w:fill="F7F8F9"/>
          <w:lang w:val="tt-RU"/>
        </w:rPr>
        <w:t xml:space="preserve">не алданрак </w:t>
      </w:r>
      <w:r w:rsidRPr="00C14E42">
        <w:rPr>
          <w:rFonts w:ascii="Times New Roman" w:hAnsi="Times New Roman"/>
          <w:sz w:val="24"/>
          <w:szCs w:val="24"/>
          <w:shd w:val="clear" w:color="auto" w:fill="F7F8F9"/>
        </w:rPr>
        <w:t xml:space="preserve">ясарга өйрәндек. Гади рәсемнәрне сурәтләп, </w:t>
      </w:r>
      <w:r w:rsidRPr="00C14E42">
        <w:rPr>
          <w:rFonts w:ascii="Times New Roman" w:hAnsi="Times New Roman"/>
          <w:sz w:val="24"/>
          <w:szCs w:val="24"/>
          <w:shd w:val="clear" w:color="auto" w:fill="F7F8F9"/>
          <w:lang w:val="tt-RU"/>
        </w:rPr>
        <w:t xml:space="preserve">тәрбияче апага, </w:t>
      </w:r>
      <w:r w:rsidRPr="00C14E42">
        <w:rPr>
          <w:rFonts w:ascii="Times New Roman" w:hAnsi="Times New Roman"/>
          <w:sz w:val="24"/>
          <w:szCs w:val="24"/>
          <w:shd w:val="clear" w:color="auto" w:fill="F7F8F9"/>
        </w:rPr>
        <w:t>әти-әни</w:t>
      </w:r>
      <w:r w:rsidRPr="00C14E42">
        <w:rPr>
          <w:rFonts w:ascii="Times New Roman" w:hAnsi="Times New Roman"/>
          <w:sz w:val="24"/>
          <w:szCs w:val="24"/>
          <w:shd w:val="clear" w:color="auto" w:fill="F7F8F9"/>
          <w:lang w:val="tt-RU"/>
        </w:rPr>
        <w:t>гә</w:t>
      </w:r>
      <w:r w:rsidRPr="00C14E42">
        <w:rPr>
          <w:rFonts w:ascii="Times New Roman" w:hAnsi="Times New Roman"/>
          <w:sz w:val="24"/>
          <w:szCs w:val="24"/>
          <w:shd w:val="clear" w:color="auto" w:fill="F7F8F9"/>
        </w:rPr>
        <w:t xml:space="preserve"> нәрсә икәнен аңлатып күрсәт</w:t>
      </w:r>
      <w:r w:rsidRPr="00C14E42">
        <w:rPr>
          <w:rFonts w:ascii="Times New Roman" w:hAnsi="Times New Roman"/>
          <w:sz w:val="24"/>
          <w:szCs w:val="24"/>
          <w:shd w:val="clear" w:color="auto" w:fill="F7F8F9"/>
          <w:lang w:val="tt-RU"/>
        </w:rPr>
        <w:t>ә идек</w:t>
      </w:r>
      <w:r w:rsidRPr="00C14E42">
        <w:rPr>
          <w:rFonts w:ascii="Times New Roman" w:hAnsi="Times New Roman"/>
          <w:sz w:val="24"/>
          <w:szCs w:val="24"/>
          <w:shd w:val="clear" w:color="auto" w:fill="F7F8F9"/>
        </w:rPr>
        <w:t xml:space="preserve">. </w:t>
      </w:r>
      <w:r w:rsidRPr="00C14E42">
        <w:rPr>
          <w:rFonts w:ascii="Times New Roman" w:hAnsi="Times New Roman"/>
          <w:color w:val="000000"/>
          <w:sz w:val="24"/>
          <w:szCs w:val="24"/>
        </w:rPr>
        <w:t>Өйрәнергә шактый җиңел, рәсем ясый белергә дә кирәкми: рәсемнәр махсус гади генә ясала.</w:t>
      </w:r>
    </w:p>
    <w:p w:rsidR="00397F59" w:rsidRPr="00C14E42" w:rsidRDefault="00397F59" w:rsidP="00E468CD">
      <w:pPr>
        <w:spacing w:after="0" w:line="240" w:lineRule="auto"/>
        <w:contextualSpacing/>
        <w:jc w:val="both"/>
        <w:rPr>
          <w:rFonts w:ascii="Times New Roman" w:hAnsi="Times New Roman"/>
          <w:color w:val="000000"/>
          <w:sz w:val="24"/>
          <w:szCs w:val="24"/>
          <w:lang w:val="tt-RU"/>
        </w:rPr>
      </w:pPr>
      <w:r w:rsidRPr="00C14E42">
        <w:rPr>
          <w:rFonts w:ascii="Times New Roman" w:hAnsi="Times New Roman"/>
          <w:sz w:val="24"/>
          <w:szCs w:val="24"/>
          <w:shd w:val="clear" w:color="auto" w:fill="F7F8F9"/>
          <w:lang w:val="tt-RU"/>
        </w:rPr>
        <w:t xml:space="preserve">     Катлаулы мәгълүматны җиткерүнең башка ысуллары белән чагыштырганда, скрайбингның үзенчәлеге шунда: ул бер үк вакытта ишетү, күз белән күрү һәм кешенең хыялын эшкә җигә. Скрайбинг берничә төрле була. </w:t>
      </w:r>
      <w:r w:rsidRPr="00C14E42">
        <w:rPr>
          <w:rFonts w:ascii="Times New Roman" w:hAnsi="Times New Roman"/>
          <w:color w:val="000000"/>
          <w:sz w:val="24"/>
          <w:szCs w:val="24"/>
          <w:lang w:val="tt-RU"/>
        </w:rPr>
        <w:t xml:space="preserve">1. Рәсем ясалган скрайбинг-классик скрайбинг булып тора. Рәссам (скрайбер) рәсемнәр, схемалар сурәтли. 2. Аппликацияле скрайбинг — ирекле фонга, ягъни кәгазьгә, фланелеграфка сурәтләр салына яки ябыштырыла торган техника. 3. Магнит скрайбингы-аппликацияле скрайбингның бер төре, бердәнбер аерма - әзер сурәтләр презентация тактасына магнитлар белән куела. </w:t>
      </w:r>
    </w:p>
    <w:p w:rsidR="00397F59" w:rsidRPr="00C14E42" w:rsidRDefault="00397F59" w:rsidP="00E468CD">
      <w:pPr>
        <w:spacing w:after="0" w:line="240" w:lineRule="auto"/>
        <w:contextualSpacing/>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Мин үземнең төркемгә йөрүче балалар белән әлеге ысулның барлык төрләрен дә кулланам.</w:t>
      </w:r>
    </w:p>
    <w:p w:rsidR="00397F59" w:rsidRPr="00C14E42" w:rsidRDefault="00397F59" w:rsidP="00E468CD">
      <w:pPr>
        <w:shd w:val="clear" w:color="auto" w:fill="FFFFFF"/>
        <w:spacing w:after="0" w:line="240" w:lineRule="auto"/>
        <w:jc w:val="both"/>
        <w:rPr>
          <w:rStyle w:val="c3"/>
          <w:rFonts w:ascii="Times New Roman" w:hAnsi="Times New Roman"/>
          <w:color w:val="000000"/>
          <w:sz w:val="24"/>
          <w:szCs w:val="24"/>
          <w:lang w:val="tt-RU"/>
        </w:rPr>
      </w:pPr>
      <w:r w:rsidRPr="00C14E42">
        <w:rPr>
          <w:rStyle w:val="c3"/>
          <w:rFonts w:ascii="Times New Roman" w:hAnsi="Times New Roman"/>
          <w:color w:val="000000"/>
          <w:sz w:val="24"/>
          <w:szCs w:val="24"/>
          <w:lang w:val="tt-RU"/>
        </w:rPr>
        <w:t xml:space="preserve">     Әкиятләр сөйләгәндә дә Скрайбинг ысулы минем беренче ярдәмчем. Әкиятне рәсемгә төшергән вакытта балалар уңай геройларны зуррак, тискәресен кечерәк итеп ясыйлар. Мәсәлән, керпе һәм куян турындагы кыска гына әкиятне сөйләгәндә әлеге җәнлекләрнең рәсемен ясап, әкиятне дә җиңел генә аңлап калдылар. Хыялларын җигеп, куянны кечерәк, ә керпене зуррак итеп ясаган балалар да булды. Алар өчен, бу очракта, керпе герой иде.</w:t>
      </w:r>
    </w:p>
    <w:p w:rsidR="00397F59" w:rsidRPr="00C14E42" w:rsidRDefault="00397F59" w:rsidP="00E468CD">
      <w:pPr>
        <w:spacing w:after="0" w:line="240" w:lineRule="auto"/>
        <w:jc w:val="both"/>
        <w:rPr>
          <w:rFonts w:ascii="Times New Roman" w:hAnsi="Times New Roman"/>
          <w:sz w:val="24"/>
          <w:szCs w:val="24"/>
          <w:shd w:val="clear" w:color="auto" w:fill="F7F8F9"/>
          <w:lang w:val="tt-RU"/>
        </w:rPr>
      </w:pPr>
      <w:r w:rsidRPr="00C14E42">
        <w:rPr>
          <w:rFonts w:ascii="Times New Roman" w:hAnsi="Times New Roman"/>
          <w:sz w:val="24"/>
          <w:szCs w:val="24"/>
          <w:shd w:val="clear" w:color="auto" w:fill="F7F8F9"/>
          <w:lang w:val="tt-RU"/>
        </w:rPr>
        <w:t xml:space="preserve">     Фланелеграф, ковробук та скрайбинг ысулының бер төре: без ковробук ярдәмендә әкиятләр өйрәнәбез, балалар белән үзебез дә әкиятләр уйлап табабыз. Бу кулланмалар баланың вак моторикасын үстерүдә ярдәм итә, матурлыгы, куркынычсызлыгы белән җәлеп итә. </w:t>
      </w:r>
    </w:p>
    <w:p w:rsidR="00397F59" w:rsidRPr="00C14E42" w:rsidRDefault="00397F59" w:rsidP="00E468CD">
      <w:pPr>
        <w:shd w:val="clear" w:color="auto" w:fill="FFFFFF"/>
        <w:spacing w:after="0" w:line="240" w:lineRule="auto"/>
        <w:contextualSpacing/>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Шулай ук, Скрайбинг ысулын мин башка шөгыльләрдә дә кулланам. Математика шөгылендә әлеге ысул белән мәсьәләләр төзим, геометрик фигураларны, саннарны әкияткә салып өйрәтәм - балаларга чишәргә бик җайлы һәм истә дә кала. </w:t>
      </w:r>
    </w:p>
    <w:p w:rsidR="00397F59" w:rsidRPr="00C14E42" w:rsidRDefault="00397F59" w:rsidP="00E468CD">
      <w:pPr>
        <w:shd w:val="clear" w:color="auto" w:fill="FFFFFF"/>
        <w:spacing w:after="0" w:line="240" w:lineRule="auto"/>
        <w:contextualSpacing/>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Татар халкының милли үрнәкләре белән таныштыруны дәвам итеп торам. Кисеп ябыштыру шөгылендә читек, түбәтәй, алъяпкыч, ашъяулык бизәүне балалар бик яратып башкара. Әлеге шөгыльдә татар халкының йолалары, гореф-гадәтләре, киемнәре турында сөйлим.</w:t>
      </w:r>
    </w:p>
    <w:p w:rsidR="00397F59" w:rsidRPr="00C14E42" w:rsidRDefault="00397F59" w:rsidP="00E468CD">
      <w:pPr>
        <w:shd w:val="clear" w:color="auto" w:fill="FFFFFF"/>
        <w:spacing w:after="0" w:line="240" w:lineRule="auto"/>
        <w:contextualSpacing/>
        <w:jc w:val="both"/>
        <w:rPr>
          <w:rFonts w:ascii="Times New Roman" w:hAnsi="Times New Roman"/>
          <w:i/>
          <w:color w:val="000000"/>
          <w:sz w:val="24"/>
          <w:szCs w:val="24"/>
          <w:lang w:val="tt-RU"/>
        </w:rPr>
      </w:pPr>
      <w:r w:rsidRPr="00C14E42">
        <w:rPr>
          <w:rFonts w:ascii="Times New Roman" w:hAnsi="Times New Roman"/>
          <w:color w:val="000000"/>
          <w:sz w:val="24"/>
          <w:szCs w:val="24"/>
          <w:lang w:val="tt-RU"/>
        </w:rPr>
        <w:t xml:space="preserve">      Әти-әниләр дә әлеге ысул белән кызысындылар. Шөгыльләрдә эшләү тәртибе белән танышкач, кызыксынып, балалар белән берлектә рәсем аша кыска гына шигырьләрне җиңел өйрәтүләре турында сөйләделәр</w:t>
      </w:r>
    </w:p>
    <w:p w:rsidR="00397F59" w:rsidRPr="00C14E42" w:rsidRDefault="00397F59" w:rsidP="00E468CD">
      <w:pPr>
        <w:shd w:val="clear" w:color="auto" w:fill="FFFFFF"/>
        <w:spacing w:after="0" w:line="240" w:lineRule="auto"/>
        <w:contextualSpacing/>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      Әлеге ысул, күптөрле башка ысуллар белән беррәттән, телебезнең матурлыгын, байлыгын аңларга, аны сиземләргә, күркәм сыйфатлар булдырырга, тел хәзинәсен тирәнтен аңларга, туган телебезгә мәхәббәт, әти-әнигә, өлкәннәргә хөрмәт тәрбияли дип уйлыйм.</w:t>
      </w:r>
    </w:p>
    <w:p w:rsidR="00397F59" w:rsidRPr="00C14E42" w:rsidRDefault="00397F59" w:rsidP="00E468CD">
      <w:pPr>
        <w:pStyle w:val="NormalWeb"/>
        <w:spacing w:before="0" w:beforeAutospacing="0" w:after="0" w:afterAutospacing="0"/>
        <w:jc w:val="center"/>
      </w:pPr>
      <w:r w:rsidRPr="00C14E42">
        <w:t>Мин ышанам: минем көчем җитә</w:t>
      </w:r>
    </w:p>
    <w:p w:rsidR="00397F59" w:rsidRPr="00C14E42" w:rsidRDefault="00397F59" w:rsidP="00E468CD">
      <w:pPr>
        <w:pStyle w:val="NormalWeb"/>
        <w:spacing w:before="0" w:beforeAutospacing="0" w:after="0" w:afterAutospacing="0"/>
        <w:jc w:val="center"/>
      </w:pPr>
      <w:r w:rsidRPr="00C14E42">
        <w:t>Алга таба юллар ярырга.</w:t>
      </w:r>
    </w:p>
    <w:p w:rsidR="00397F59" w:rsidRPr="00C14E42" w:rsidRDefault="00397F59" w:rsidP="00E468CD">
      <w:pPr>
        <w:pStyle w:val="NormalWeb"/>
        <w:spacing w:before="0" w:beforeAutospacing="0" w:after="0" w:afterAutospacing="0"/>
        <w:jc w:val="center"/>
      </w:pPr>
      <w:r w:rsidRPr="00C14E42">
        <w:t>Һич туктамам файда китерүдән,</w:t>
      </w:r>
    </w:p>
    <w:p w:rsidR="00397F59" w:rsidRPr="00C14E42" w:rsidRDefault="00397F59" w:rsidP="00E468CD">
      <w:pPr>
        <w:pStyle w:val="NormalWeb"/>
        <w:spacing w:before="0" w:beforeAutospacing="0" w:after="0" w:afterAutospacing="0"/>
        <w:jc w:val="center"/>
      </w:pPr>
      <w:r w:rsidRPr="00C14E42">
        <w:t>Һич туктамам хезмәт итүдән.</w:t>
      </w:r>
    </w:p>
    <w:p w:rsidR="00397F59" w:rsidRPr="00C14E42" w:rsidRDefault="00397F59" w:rsidP="00E468CD">
      <w:pPr>
        <w:spacing w:after="0" w:line="240" w:lineRule="auto"/>
        <w:ind w:hanging="567"/>
        <w:jc w:val="center"/>
        <w:rPr>
          <w:rFonts w:ascii="Times New Roman" w:hAnsi="Times New Roman"/>
          <w:b/>
          <w:sz w:val="24"/>
          <w:szCs w:val="24"/>
          <w:lang w:val="tt-RU"/>
        </w:rPr>
      </w:pPr>
      <w:r w:rsidRPr="00C14E42">
        <w:rPr>
          <w:rFonts w:ascii="Times New Roman" w:hAnsi="Times New Roman"/>
          <w:b/>
          <w:sz w:val="24"/>
          <w:szCs w:val="24"/>
          <w:lang w:val="tt-RU"/>
        </w:rPr>
        <w:t>“Әкияти аланда”</w:t>
      </w:r>
    </w:p>
    <w:p w:rsidR="00397F59" w:rsidRPr="00C14E42" w:rsidRDefault="00397F59" w:rsidP="00E468CD">
      <w:pPr>
        <w:spacing w:after="0" w:line="240" w:lineRule="auto"/>
        <w:ind w:hanging="567"/>
        <w:jc w:val="center"/>
        <w:rPr>
          <w:rFonts w:ascii="Times New Roman" w:hAnsi="Times New Roman"/>
          <w:b/>
          <w:sz w:val="24"/>
          <w:szCs w:val="24"/>
          <w:lang w:val="tt-RU"/>
        </w:rPr>
      </w:pPr>
      <w:r w:rsidRPr="00C14E42">
        <w:rPr>
          <w:rFonts w:ascii="Times New Roman" w:hAnsi="Times New Roman"/>
          <w:b/>
          <w:sz w:val="24"/>
          <w:szCs w:val="24"/>
          <w:lang w:val="tt-RU"/>
        </w:rPr>
        <w:t xml:space="preserve">Зурлар төркеменә йөрүче балалар өчен </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белем бирү эшчәнлеге</w:t>
      </w:r>
    </w:p>
    <w:p w:rsidR="00397F59" w:rsidRPr="00C14E42" w:rsidRDefault="00397F59" w:rsidP="00E468CD">
      <w:pPr>
        <w:spacing w:after="0" w:line="240" w:lineRule="auto"/>
        <w:jc w:val="center"/>
        <w:rPr>
          <w:rFonts w:ascii="Times New Roman" w:hAnsi="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34"/>
        <w:gridCol w:w="5837"/>
      </w:tblGrid>
      <w:tr w:rsidR="00397F59" w:rsidRPr="00C14E42"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Үткәрү формасы:</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Белем бирү эшчәнлеге</w:t>
            </w:r>
          </w:p>
        </w:tc>
      </w:tr>
      <w:tr w:rsidR="00397F59" w:rsidRPr="00C14E42"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Төп белем бирү өлкәсе:</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Сөйләм телен үстерү</w:t>
            </w:r>
          </w:p>
        </w:tc>
      </w:tr>
      <w:tr w:rsidR="00397F59" w:rsidRPr="00C14E42"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Интеграль белем бирү өлкәләре:</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Аралашу, иҗади сәнгать, матур әдәбият, физик тәрбия.</w:t>
            </w:r>
          </w:p>
        </w:tc>
      </w:tr>
      <w:tr w:rsidR="00397F59" w:rsidRPr="0027494E"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Максат:</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Скрайбинг ысулы аша балалар белән әкият сөйләргә өйрәнү.</w:t>
            </w:r>
          </w:p>
        </w:tc>
      </w:tr>
      <w:tr w:rsidR="00397F59" w:rsidRPr="0027494E"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Бурычлар:</w:t>
            </w:r>
          </w:p>
        </w:tc>
        <w:tc>
          <w:tcPr>
            <w:tcW w:w="6203" w:type="dxa"/>
          </w:tcPr>
          <w:p w:rsidR="00397F59" w:rsidRPr="00461A8B" w:rsidRDefault="00397F59" w:rsidP="00E468CD">
            <w:pPr>
              <w:spacing w:after="0" w:line="240" w:lineRule="auto"/>
              <w:jc w:val="both"/>
              <w:rPr>
                <w:rFonts w:ascii="Times New Roman" w:hAnsi="Times New Roman"/>
                <w:sz w:val="24"/>
                <w:szCs w:val="24"/>
                <w:lang w:val="tt-RU"/>
              </w:rPr>
            </w:pPr>
            <w:r w:rsidRPr="00461A8B">
              <w:rPr>
                <w:rFonts w:ascii="Times New Roman" w:hAnsi="Times New Roman"/>
                <w:i/>
                <w:sz w:val="24"/>
                <w:szCs w:val="24"/>
                <w:lang w:val="tt-RU"/>
              </w:rPr>
              <w:t xml:space="preserve">Үстерү бурычы: </w:t>
            </w:r>
            <w:r w:rsidRPr="00461A8B">
              <w:rPr>
                <w:rFonts w:ascii="Times New Roman" w:hAnsi="Times New Roman"/>
                <w:sz w:val="24"/>
                <w:szCs w:val="24"/>
                <w:lang w:val="tt-RU"/>
              </w:rPr>
              <w:t xml:space="preserve">балаларның сөйләм телен баету, игътибарын, ишетеп-эшләп бару сәләтен ачу. </w:t>
            </w:r>
          </w:p>
          <w:p w:rsidR="00397F59" w:rsidRPr="00461A8B" w:rsidRDefault="00397F59" w:rsidP="00E468CD">
            <w:pPr>
              <w:spacing w:after="0" w:line="240" w:lineRule="auto"/>
              <w:jc w:val="both"/>
              <w:rPr>
                <w:rFonts w:ascii="Times New Roman" w:hAnsi="Times New Roman"/>
                <w:sz w:val="24"/>
                <w:szCs w:val="24"/>
                <w:lang w:val="tt-RU"/>
              </w:rPr>
            </w:pPr>
            <w:r w:rsidRPr="00461A8B">
              <w:rPr>
                <w:rFonts w:ascii="Times New Roman" w:hAnsi="Times New Roman"/>
                <w:i/>
                <w:sz w:val="24"/>
                <w:szCs w:val="24"/>
                <w:lang w:val="tt-RU"/>
              </w:rPr>
              <w:t>Тәрбияви бурыч</w:t>
            </w:r>
            <w:r w:rsidRPr="00461A8B">
              <w:rPr>
                <w:rFonts w:ascii="Times New Roman" w:hAnsi="Times New Roman"/>
                <w:sz w:val="24"/>
                <w:szCs w:val="24"/>
                <w:lang w:val="tt-RU"/>
              </w:rPr>
              <w:t>: эстетик зәвык тәрбияләү.</w:t>
            </w:r>
          </w:p>
          <w:p w:rsidR="00397F59" w:rsidRPr="00461A8B" w:rsidRDefault="00397F59" w:rsidP="00E468CD">
            <w:pPr>
              <w:spacing w:after="0" w:line="240" w:lineRule="auto"/>
              <w:jc w:val="both"/>
              <w:rPr>
                <w:rFonts w:ascii="Times New Roman" w:hAnsi="Times New Roman"/>
                <w:sz w:val="24"/>
                <w:szCs w:val="24"/>
                <w:lang w:val="tt-RU"/>
              </w:rPr>
            </w:pPr>
            <w:r w:rsidRPr="00461A8B">
              <w:rPr>
                <w:rFonts w:ascii="Times New Roman" w:hAnsi="Times New Roman"/>
                <w:i/>
                <w:sz w:val="24"/>
                <w:szCs w:val="24"/>
                <w:lang w:val="tt-RU"/>
              </w:rPr>
              <w:t>Белем бирү бурычы</w:t>
            </w:r>
            <w:r w:rsidRPr="00461A8B">
              <w:rPr>
                <w:rFonts w:ascii="Times New Roman" w:hAnsi="Times New Roman"/>
                <w:sz w:val="24"/>
                <w:szCs w:val="24"/>
                <w:lang w:val="tt-RU"/>
              </w:rPr>
              <w:t>: бәйләнешле сөйләм телен үстерү, татар халкының милли бизәкләрен кабатлау, мәгънәләре буенча капма-каршы булган  сүзләрнең әйтелешен ныгыту, сүзлек байлыгын тулыландыру.</w:t>
            </w:r>
          </w:p>
        </w:tc>
      </w:tr>
      <w:tr w:rsidR="00397F59" w:rsidRPr="0027494E"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Методик алымнар һәм чаралар:</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Уен мизгеле, сорауларга җавап, аңлату, әңгәмә, ныгыту, сөенеч мизгеле, мөстәкыйль эш, хәрәкәтле уен, үсендерү, мактау.</w:t>
            </w:r>
          </w:p>
        </w:tc>
      </w:tr>
      <w:tr w:rsidR="00397F59" w:rsidRPr="0027494E"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Җиһазлау:</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Интерактив такта, ноутбук, итекләр, төпләр,  “Могҗизалар сандыгы” уены, ковробук, рәсемнәр, йомшак шакмаклар, орнаментлар, куян эзләре,  чыршы агачлары,  кәрҗиннәр, туп.</w:t>
            </w:r>
          </w:p>
        </w:tc>
      </w:tr>
      <w:tr w:rsidR="00397F59" w:rsidRPr="0027494E"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Сүзлек өстендә эш:</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Киез итек, кәрҗин, агач төбе, лалә, кыңгырау, өчяфрак</w:t>
            </w:r>
          </w:p>
        </w:tc>
      </w:tr>
      <w:tr w:rsidR="00397F59" w:rsidRPr="00C14E42" w:rsidTr="00264A3F">
        <w:tc>
          <w:tcPr>
            <w:tcW w:w="3936"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Алдан үткәрелгән эш:</w:t>
            </w:r>
          </w:p>
        </w:tc>
        <w:tc>
          <w:tcPr>
            <w:tcW w:w="6203"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Шөгыль өчен җиһазлар әзерләү.</w:t>
            </w:r>
          </w:p>
        </w:tc>
      </w:tr>
    </w:tbl>
    <w:p w:rsidR="00397F59" w:rsidRPr="00C14E42" w:rsidRDefault="00397F59" w:rsidP="00E468CD">
      <w:pPr>
        <w:pStyle w:val="ListParagraph"/>
        <w:spacing w:after="0" w:line="240" w:lineRule="auto"/>
        <w:ind w:left="0"/>
        <w:jc w:val="both"/>
        <w:rPr>
          <w:rStyle w:val="c1"/>
          <w:rFonts w:ascii="Times New Roman" w:hAnsi="Times New Roman"/>
          <w:b/>
          <w:color w:val="000000"/>
          <w:sz w:val="24"/>
          <w:szCs w:val="24"/>
          <w:lang w:val="tt-RU"/>
        </w:rPr>
      </w:pPr>
    </w:p>
    <w:p w:rsidR="00397F59" w:rsidRPr="00C14E42" w:rsidRDefault="00397F59" w:rsidP="00E468CD">
      <w:pPr>
        <w:pStyle w:val="ListParagraph"/>
        <w:spacing w:after="0" w:line="240" w:lineRule="auto"/>
        <w:ind w:left="0"/>
        <w:jc w:val="both"/>
        <w:rPr>
          <w:rStyle w:val="c1"/>
          <w:rFonts w:ascii="Times New Roman" w:hAnsi="Times New Roman"/>
          <w:b/>
          <w:color w:val="000000"/>
          <w:sz w:val="24"/>
          <w:szCs w:val="24"/>
          <w:lang w:val="tt-RU"/>
        </w:rPr>
      </w:pPr>
      <w:r w:rsidRPr="00C14E42">
        <w:rPr>
          <w:rStyle w:val="c1"/>
          <w:rFonts w:ascii="Times New Roman" w:hAnsi="Times New Roman"/>
          <w:color w:val="000000"/>
          <w:sz w:val="24"/>
          <w:szCs w:val="24"/>
          <w:lang w:val="tt-RU"/>
        </w:rPr>
        <w:t>Эшчәнлек төзелеше:</w:t>
      </w:r>
    </w:p>
    <w:p w:rsidR="00397F59" w:rsidRPr="00C14E42" w:rsidRDefault="00397F59" w:rsidP="00E468CD">
      <w:pPr>
        <w:pStyle w:val="ListParagraph"/>
        <w:numPr>
          <w:ilvl w:val="0"/>
          <w:numId w:val="36"/>
        </w:numPr>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Эмоциональ халәт тудыру. Кереш өлеш.</w:t>
      </w:r>
    </w:p>
    <w:p w:rsidR="00397F59" w:rsidRPr="00C14E42" w:rsidRDefault="00397F59" w:rsidP="00E468CD">
      <w:pPr>
        <w:pStyle w:val="ListParagraph"/>
        <w:numPr>
          <w:ilvl w:val="0"/>
          <w:numId w:val="36"/>
        </w:numPr>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Төп өлеш.</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Әңгәмә.</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Дидактик уен “Бизәкле итекләрем”</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Дидактик уен “Шакмак”</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Скрайбинг ысулы аша әкият сөйләү</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Дидактик уен “Башкача әйт”.</w:t>
      </w:r>
    </w:p>
    <w:p w:rsidR="00397F59" w:rsidRPr="00C14E42" w:rsidRDefault="00397F59" w:rsidP="00E468CD">
      <w:pPr>
        <w:pStyle w:val="ListParagraph"/>
        <w:numPr>
          <w:ilvl w:val="0"/>
          <w:numId w:val="36"/>
        </w:numPr>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Практик эш:</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Итек бизәү</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Ял минуты “Шаян куяннар”</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Дидактик уен “Шакмак”</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“Могҗизалар сандыгы” – әкият сөйләү</w:t>
      </w:r>
    </w:p>
    <w:p w:rsidR="00397F59" w:rsidRPr="00C14E42" w:rsidRDefault="00397F59" w:rsidP="00E468CD">
      <w:pPr>
        <w:pStyle w:val="ListParagraph"/>
        <w:spacing w:after="0" w:line="240" w:lineRule="auto"/>
        <w:ind w:left="0"/>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“Дидактик уен “Башкача әйт”</w:t>
      </w:r>
    </w:p>
    <w:p w:rsidR="00397F59" w:rsidRPr="00C14E42" w:rsidRDefault="00397F59" w:rsidP="00E468CD">
      <w:pPr>
        <w:pStyle w:val="ListParagraph"/>
        <w:numPr>
          <w:ilvl w:val="0"/>
          <w:numId w:val="35"/>
        </w:numPr>
        <w:spacing w:after="0" w:line="240" w:lineRule="auto"/>
        <w:ind w:left="0"/>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Рефлексия. Фикер алышу. </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Эшчәнлек барышы</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(Тәрбияче балаларны куян киеменнән куян өендә каршы ала)</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Хәерле көн, балалар. Кәефләрегез ничек?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Әйбәт.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 xml:space="preserve">Мин сезне үземнең әкияти урман аланында күрүемә бик шатмын. Кунакларны мин бик яратам. Табигатьтә хәзер елның кайсы фасылы, Дәринә?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Дәринә:</w:t>
      </w:r>
      <w:r w:rsidRPr="00C14E42">
        <w:rPr>
          <w:rFonts w:ascii="Times New Roman" w:hAnsi="Times New Roman"/>
          <w:sz w:val="24"/>
          <w:szCs w:val="24"/>
          <w:lang w:val="tt-RU"/>
        </w:rPr>
        <w:t xml:space="preserve"> Кыш.</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Әйе. Ә син бакчагада килгәндә ничек киенеп килдең, Эмилия?</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Эмилия</w:t>
      </w:r>
      <w:r w:rsidRPr="00C14E42">
        <w:rPr>
          <w:rFonts w:ascii="Times New Roman" w:hAnsi="Times New Roman"/>
          <w:sz w:val="24"/>
          <w:szCs w:val="24"/>
          <w:lang w:val="tt-RU"/>
        </w:rPr>
        <w:t>: Куртка, башлык, бияләй, итекләр кидем.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Итекләрен кимичә йөргән җәнлек турындагы әкиятне беләсезме? Кем язган әле бу әкиятне,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Абдулла Алишның “Куян кызы” әкияте.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Әйе. Мин шул куян кызының әнисе булам. Ә сен аны күрмәдегезме? Кәрҗинемне дә таба алмыйм. Балалар, сез ничек уйлыйсыз, нигә гел итекләрен салып калдыра икән ул?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Матур түгел, бизәкле түгел...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Ә бит кызымның итекләре бик күп. Әйдәгез, итекләрне бизәп карыйк, бәлки кызыма да ошап куяр. Аланыбызга килегез әле, бизик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 xml:space="preserve">Балалар түгәрәк ясап, идәнгә утыралар, </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алларында итекләр һәм агач төпләренә куелган орнаментлар.</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Һәрберегез алдында итекләр. Хыялланып алыйк әле. Кем ничек бизәр икән? Балалар без бу бизәкләр белән инде таныш. Исемнәрен искә төшерегез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Лалә чәчәге, өчьяфрак, яфрак, кыңгырау чәчәге.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итекләребез парлы, шулай бит? Димәк, без аларны бертөсле итеп бизәргә тиеш булабыз. Әйдәгез, башлыйбыз.</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 xml:space="preserve">Дидактик уен “Бизәкле итекләрем” </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Кукмарада  итекләрнең ниндиләре генә юк. Бизәклесе, бизәксезе, күңелеңә ниндие ошый  - барысы да бар. Балалар итекләр сезгә ошыймы?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Әйе, балалар итекләр искиткеч матур булдылар. Әйдәгез, аларны матур итеп тезеп куйыйк әле (итекләрне тезеп куябыз). Бигрәк матур булды, балалар. Бәлки әле минем кызыма да ошар. Ничек уйлыйсыз? Әйдәгез, бераз хәрәкәтләнеп алыйк әле.</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Ял минуты “Шаян куяннар”</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(шул исемдәге җыр астында)</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u w:val="single"/>
          <w:lang w:val="tt-RU"/>
        </w:rPr>
        <w:t>Хәрәкәтләре:</w:t>
      </w:r>
      <w:r w:rsidRPr="00C14E42">
        <w:rPr>
          <w:rFonts w:ascii="Times New Roman" w:hAnsi="Times New Roman"/>
          <w:b/>
          <w:i/>
          <w:sz w:val="24"/>
          <w:szCs w:val="24"/>
          <w:lang w:val="tt-RU"/>
        </w:rPr>
        <w:t xml:space="preserve"> акрын гына басабыз, киереләбез. </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Кулларны алга куеп тезләрне бөгәбез.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Кулларны өскә күтәрәбез, тезләрне бөгәбез.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Кулларны билгә куеп, аякларны чираттан алга чыгарабыз.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Кулларны бер-берсе белән ян-якка әйләндерәбез.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Сикереп урында әйләнеп алабыз.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Кулларны билгә куеп, түгәрәк тирәли, көйнең яртысына аяк очында, яртысына үкчәләрдә атлап барып, уен өчен килеп басабыз.</w:t>
      </w:r>
    </w:p>
    <w:p w:rsidR="00397F59" w:rsidRPr="00C14E42" w:rsidRDefault="00397F59" w:rsidP="00E468CD">
      <w:pPr>
        <w:spacing w:after="0" w:line="240" w:lineRule="auto"/>
        <w:jc w:val="both"/>
        <w:rPr>
          <w:rFonts w:ascii="Times New Roman" w:hAnsi="Times New Roman"/>
          <w:b/>
          <w:i/>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 xml:space="preserve">Дидактик уен “Шакмак” </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 xml:space="preserve">Балалар,карагыз әле, монда бит урман җәнлекләренең уенчыклары калган. Әйдәгез, без дә уйнап алабызмы?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Әйдәгез.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бу шакмаклар гади генә түгел, ә сөйләшә торган. Әйдәгез, кулларыгызга алыгыз әле. Мин әкиятне башлыйм, ә сез дәвам итәсез. Моның өчен кулыгыздагы йомшак шакмакларны идәнгә тәгәрәтәсе була. Мәсәлән, җәнлекләрдән куян һәм тиен. Алар нинди кием кигән, нәрсә ярата, нинди транспортка утыра, нинди уенчык белән уйный. Шуларны миңа әйтеп барырсыз. Аңладыгызмы? Башлыйбыз. </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b/>
          <w:i/>
          <w:sz w:val="24"/>
          <w:szCs w:val="24"/>
          <w:lang w:val="tt-RU"/>
        </w:rPr>
        <w:t>Борын-борын заманда, әтәч белән каз (җәнлекле шакмак тоткан балалар әйтә) күлмәк белән чалбар киеп (киемле шакмак тоткан балалар әйтә) уенчыклар кибетенә барырга уйлаганнар. Тамаклары ачыккач, кибеттән ананас һәм җиләк (ризыклы шакмак тоткан балалар әйтә) алганнар. Алар ракета һәм паровозга (транспортлы шакмак тоткан балалар әйтә) утырганнар. Һәм, ниһаять, кибеткә килеп җиткәннәр. Әтәч пирамида алган, ә каз туп (уенчыклы шакмак тоткан балалар әйтә) алган. Алар бик куанганнар.</w:t>
      </w:r>
    </w:p>
    <w:p w:rsidR="00397F59" w:rsidRPr="00C14E42" w:rsidRDefault="00397F59" w:rsidP="00E468CD">
      <w:pPr>
        <w:spacing w:after="0" w:line="240" w:lineRule="auto"/>
        <w:jc w:val="both"/>
        <w:rPr>
          <w:rFonts w:ascii="Times New Roman" w:hAnsi="Times New Roman"/>
          <w:i/>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Уен беткәч, шакмак кәрҗиненә салып алып куела.</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Балалар, сезгә ошадымы?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Әйе.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b/>
          <w:sz w:val="24"/>
          <w:szCs w:val="24"/>
          <w:lang w:val="tt-RU"/>
        </w:rPr>
        <w:t xml:space="preserve">Тәрбияче: (аптырап, шаккатып) </w:t>
      </w:r>
      <w:r w:rsidRPr="00C14E42">
        <w:rPr>
          <w:rFonts w:ascii="Times New Roman" w:hAnsi="Times New Roman"/>
          <w:sz w:val="24"/>
          <w:szCs w:val="24"/>
          <w:lang w:val="tt-RU"/>
        </w:rPr>
        <w:t xml:space="preserve">Балалар, нәрсәләр бу? Самат, ничек уйлыйсың, нәрсә эзләре икән? Әйдәгез эзләр буенча барып карыйбызмы? Бәлки кызымны табарбыз. </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sz w:val="24"/>
          <w:szCs w:val="24"/>
          <w:lang w:val="tt-RU"/>
        </w:rPr>
        <w:t>(</w:t>
      </w:r>
      <w:r w:rsidRPr="00C14E42">
        <w:rPr>
          <w:rFonts w:ascii="Times New Roman" w:hAnsi="Times New Roman"/>
          <w:b/>
          <w:i/>
          <w:sz w:val="24"/>
          <w:szCs w:val="24"/>
          <w:lang w:val="tt-RU"/>
        </w:rPr>
        <w:t>Эзләр буенча барабыз, шаккатып агач артыннан кәрҗинне табабыз)</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монда бит нидер бар? Бу бит минем кәрҗинем. Ачып карыйбызмы?</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Карыйбыз, карыйбыз.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Әйдәгез, өстәл тирәли утырышабыз ( тартмаларны өстәлгә ачып куям)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Ә тартма эчендә могҗизалы рәсемнәр бар. Танышып чыгыгыз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мин сезгә хәзер әкият сөйлим, ә сез әлеге рәсемнәрне әкияткә туры китереп, куеп барырсыз. Бу могҗизалы рәсемнәр мин сөйләгәнне истә калдырырга ярдәм итәр. </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b/>
          <w:i/>
          <w:sz w:val="24"/>
          <w:szCs w:val="24"/>
          <w:lang w:val="tt-RU"/>
        </w:rPr>
        <w:t xml:space="preserve">      Борын-борын заманда кояшлы матур көнне, урманда тиен  елап утыра икән. Аның тавышына бүре белән төлке йөгереп килә. Алар тиенгә алма биреп карыйлар. Тик тиен елаудан туктамый. “Югалттым, югалттым” гына ди икән. Шулчак, агачлар арасыннан, кулына туп тотып, куян сикереп чыга. “Таптым, таптым” дип, тиенгә югалткан тубып тоттыра. Тиен бик сөенә. Алар барысы бергә рәхәтләнеп туп белән уйныйлар. Шуның белән әкият тә тәмам.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Балалар, сезгә ошадымы? Әкиятне рәсемнәргә карап, сөйләп карыйбызмы? Данил, әкияттә кемнәр катнаша? Самира, тиен нишли? Илназ, бүре белән төлке ничек юаталар? Тиен ник елаган, Самат? Ә куян нишли, Айшә?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 xml:space="preserve">Булдырдыгыз. Балалар, минем кызым турында иде бу әкият тә, ул ярдәмчел, шаян да шул. Кайчакта нәрсә әйтсәң дә, киресен әйтә. “Зур туп” дисәң, ул “кечкенә туп” ди. Уйныйбызмы аның кебек? </w:t>
      </w:r>
    </w:p>
    <w:p w:rsidR="00397F59" w:rsidRPr="00C14E42" w:rsidRDefault="00397F59" w:rsidP="00E468CD">
      <w:pPr>
        <w:spacing w:after="0" w:line="240" w:lineRule="auto"/>
        <w:jc w:val="both"/>
        <w:rPr>
          <w:rFonts w:ascii="Times New Roman" w:hAnsi="Times New Roman"/>
          <w:b/>
          <w:i/>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Дидактик уен “Башкача әйт”</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rPr>
          <w:rFonts w:ascii="Times New Roman" w:hAnsi="Times New Roman"/>
          <w:i/>
          <w:sz w:val="24"/>
          <w:szCs w:val="24"/>
          <w:lang w:val="tt-RU"/>
        </w:rPr>
      </w:pPr>
      <w:r w:rsidRPr="00C14E42">
        <w:rPr>
          <w:rFonts w:ascii="Times New Roman" w:hAnsi="Times New Roman"/>
          <w:i/>
          <w:sz w:val="24"/>
          <w:szCs w:val="24"/>
          <w:lang w:val="tt-RU"/>
        </w:rPr>
        <w:t xml:space="preserve">Җылы су – </w:t>
      </w:r>
      <w:r w:rsidRPr="00C14E42">
        <w:rPr>
          <w:rFonts w:ascii="Times New Roman" w:hAnsi="Times New Roman"/>
          <w:b/>
          <w:i/>
          <w:sz w:val="24"/>
          <w:szCs w:val="24"/>
          <w:lang w:val="tt-RU"/>
        </w:rPr>
        <w:t>салкын су</w:t>
      </w:r>
      <w:r w:rsidRPr="00C14E42">
        <w:rPr>
          <w:rFonts w:ascii="Times New Roman" w:hAnsi="Times New Roman"/>
          <w:i/>
          <w:sz w:val="24"/>
          <w:szCs w:val="24"/>
          <w:lang w:val="tt-RU"/>
        </w:rPr>
        <w:t xml:space="preserve">  </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i/>
          <w:sz w:val="24"/>
          <w:szCs w:val="24"/>
          <w:lang w:val="tt-RU"/>
        </w:rPr>
        <w:t xml:space="preserve">Салкын көн – </w:t>
      </w:r>
      <w:r w:rsidRPr="00C14E42">
        <w:rPr>
          <w:rFonts w:ascii="Times New Roman" w:hAnsi="Times New Roman"/>
          <w:b/>
          <w:i/>
          <w:sz w:val="24"/>
          <w:szCs w:val="24"/>
          <w:lang w:val="tt-RU"/>
        </w:rPr>
        <w:t>җылы көн</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 xml:space="preserve">Пычрак кул – </w:t>
      </w:r>
      <w:r w:rsidRPr="00C14E42">
        <w:rPr>
          <w:rFonts w:ascii="Times New Roman" w:hAnsi="Times New Roman"/>
          <w:b/>
          <w:i/>
          <w:sz w:val="24"/>
          <w:szCs w:val="24"/>
          <w:lang w:val="tt-RU"/>
        </w:rPr>
        <w:t>чиста кул</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 xml:space="preserve">Чиста итек – </w:t>
      </w:r>
      <w:r w:rsidRPr="00C14E42">
        <w:rPr>
          <w:rFonts w:ascii="Times New Roman" w:hAnsi="Times New Roman"/>
          <w:b/>
          <w:i/>
          <w:sz w:val="24"/>
          <w:szCs w:val="24"/>
          <w:lang w:val="tt-RU"/>
        </w:rPr>
        <w:t>пычрак итек</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 xml:space="preserve">Кечкенә туп- </w:t>
      </w:r>
      <w:r w:rsidRPr="00C14E42">
        <w:rPr>
          <w:rFonts w:ascii="Times New Roman" w:hAnsi="Times New Roman"/>
          <w:b/>
          <w:i/>
          <w:sz w:val="24"/>
          <w:szCs w:val="24"/>
          <w:lang w:val="tt-RU"/>
        </w:rPr>
        <w:t>зур туп</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Зур алма</w:t>
      </w:r>
      <w:r w:rsidRPr="00C14E42">
        <w:rPr>
          <w:rFonts w:ascii="Times New Roman" w:hAnsi="Times New Roman"/>
          <w:b/>
          <w:i/>
          <w:sz w:val="24"/>
          <w:szCs w:val="24"/>
          <w:lang w:val="tt-RU"/>
        </w:rPr>
        <w:t xml:space="preserve"> – кечкенә алма</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i/>
          <w:sz w:val="24"/>
          <w:szCs w:val="24"/>
          <w:lang w:val="tt-RU"/>
        </w:rPr>
        <w:t>Ак песи –</w:t>
      </w:r>
      <w:r w:rsidRPr="00C14E42">
        <w:rPr>
          <w:rFonts w:ascii="Times New Roman" w:hAnsi="Times New Roman"/>
          <w:b/>
          <w:i/>
          <w:sz w:val="24"/>
          <w:szCs w:val="24"/>
          <w:lang w:val="tt-RU"/>
        </w:rPr>
        <w:t>кара песи</w:t>
      </w:r>
    </w:p>
    <w:p w:rsidR="00397F59" w:rsidRPr="00C14E42" w:rsidRDefault="00397F59" w:rsidP="00E468CD">
      <w:pPr>
        <w:spacing w:after="0" w:line="240" w:lineRule="auto"/>
        <w:rPr>
          <w:rFonts w:ascii="Times New Roman" w:hAnsi="Times New Roman"/>
          <w:b/>
          <w:i/>
          <w:sz w:val="24"/>
          <w:szCs w:val="24"/>
          <w:lang w:val="tt-RU"/>
        </w:rPr>
      </w:pPr>
      <w:r w:rsidRPr="00C14E42">
        <w:rPr>
          <w:rFonts w:ascii="Times New Roman" w:hAnsi="Times New Roman"/>
          <w:i/>
          <w:sz w:val="24"/>
          <w:szCs w:val="24"/>
          <w:lang w:val="tt-RU"/>
        </w:rPr>
        <w:t>Кара аю</w:t>
      </w:r>
      <w:r w:rsidRPr="00C14E42">
        <w:rPr>
          <w:rFonts w:ascii="Times New Roman" w:hAnsi="Times New Roman"/>
          <w:b/>
          <w:i/>
          <w:sz w:val="24"/>
          <w:szCs w:val="24"/>
          <w:lang w:val="tt-RU"/>
        </w:rPr>
        <w:t xml:space="preserve"> – ак аю</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Кечкенә кыз</w:t>
      </w:r>
      <w:r w:rsidRPr="00C14E42">
        <w:rPr>
          <w:rFonts w:ascii="Times New Roman" w:hAnsi="Times New Roman"/>
          <w:b/>
          <w:i/>
          <w:sz w:val="24"/>
          <w:szCs w:val="24"/>
          <w:lang w:val="tt-RU"/>
        </w:rPr>
        <w:t xml:space="preserve"> – зур кыз</w:t>
      </w:r>
    </w:p>
    <w:p w:rsidR="00397F59" w:rsidRPr="00C14E42" w:rsidRDefault="00397F59" w:rsidP="00E468CD">
      <w:pPr>
        <w:spacing w:after="0" w:line="240" w:lineRule="auto"/>
        <w:jc w:val="both"/>
        <w:rPr>
          <w:rFonts w:ascii="Times New Roman" w:hAnsi="Times New Roman"/>
          <w:b/>
          <w:i/>
          <w:sz w:val="24"/>
          <w:szCs w:val="24"/>
          <w:lang w:val="tt-RU"/>
        </w:rPr>
      </w:pPr>
      <w:r w:rsidRPr="00C14E42">
        <w:rPr>
          <w:rFonts w:ascii="Times New Roman" w:hAnsi="Times New Roman"/>
          <w:i/>
          <w:sz w:val="24"/>
          <w:szCs w:val="24"/>
          <w:lang w:val="tt-RU"/>
        </w:rPr>
        <w:t>Зур малай</w:t>
      </w:r>
      <w:r w:rsidRPr="00C14E42">
        <w:rPr>
          <w:rFonts w:ascii="Times New Roman" w:hAnsi="Times New Roman"/>
          <w:b/>
          <w:i/>
          <w:sz w:val="24"/>
          <w:szCs w:val="24"/>
          <w:lang w:val="tt-RU"/>
        </w:rPr>
        <w:t xml:space="preserve"> – кечкенә малай</w:t>
      </w:r>
    </w:p>
    <w:p w:rsidR="00397F59" w:rsidRPr="00C14E42" w:rsidRDefault="00397F59" w:rsidP="00E468CD">
      <w:pPr>
        <w:spacing w:after="0" w:line="240" w:lineRule="auto"/>
        <w:jc w:val="both"/>
        <w:rPr>
          <w:rFonts w:ascii="Times New Roman" w:hAnsi="Times New Roman"/>
          <w:b/>
          <w:i/>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Шулвакыт интерактив тактада Куян кызы чыга, җырлап, йөгереп йөри</w:t>
      </w:r>
    </w:p>
    <w:p w:rsidR="00397F59" w:rsidRPr="00C14E42" w:rsidRDefault="00397F59" w:rsidP="00E468CD">
      <w:pPr>
        <w:spacing w:after="0" w:line="240" w:lineRule="auto"/>
        <w:jc w:val="center"/>
        <w:rPr>
          <w:rFonts w:ascii="Times New Roman" w:hAnsi="Times New Roman"/>
          <w:b/>
          <w:i/>
          <w:sz w:val="24"/>
          <w:szCs w:val="24"/>
          <w:u w:val="single"/>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Йөрдем зур урманнарда,</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Чумдым ап-ак карларга.</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Кайтып киләм мин өйгә,</w:t>
      </w: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Кадерле әниемә.</w:t>
      </w:r>
    </w:p>
    <w:p w:rsidR="00397F59" w:rsidRPr="00C14E42" w:rsidRDefault="00397F59" w:rsidP="00E468CD">
      <w:pPr>
        <w:spacing w:after="0" w:line="240" w:lineRule="auto"/>
        <w:jc w:val="center"/>
        <w:rPr>
          <w:rFonts w:ascii="Times New Roman" w:hAnsi="Times New Roman"/>
          <w:b/>
          <w:i/>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 xml:space="preserve">Тәрбияче: </w:t>
      </w:r>
      <w:r w:rsidRPr="00C14E42">
        <w:rPr>
          <w:rFonts w:ascii="Times New Roman" w:hAnsi="Times New Roman"/>
          <w:sz w:val="24"/>
          <w:szCs w:val="24"/>
          <w:lang w:val="tt-RU"/>
        </w:rPr>
        <w:t xml:space="preserve">Кызым да кайтып килә икән. Әйе, итекләрне күреп, кызым шатланыр, моннан соң, салкын вакытта, бер дә салып йөрмәс инде. Шуның белән сәяхәтебез дә тәмам. Булдырдыгыз балалар. Сез миңа бик тә ошадыгыз. Әйтегез әле, (аерым-аерым сорашам) без нәрсәгә өйрәндек?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Итек бизәдек, уйнадык, әкиятне рәсем аша сөйләдек...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Сәяхәтебез турында кемнәргә сөйлисең, Дәринә? Ә син, Айшә? Ә син, Самат?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Әтигә, әнигә, һ.б.</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Рәхмәт, балалар. Сез бик булдырасыз. Сау булыгыз.</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pStyle w:val="NormalWeb"/>
        <w:spacing w:before="0" w:beforeAutospacing="0" w:after="0" w:afterAutospacing="0"/>
        <w:jc w:val="center"/>
      </w:pPr>
    </w:p>
    <w:p w:rsidR="00397F59" w:rsidRPr="00C14E42" w:rsidRDefault="00397F59" w:rsidP="00E468CD">
      <w:pPr>
        <w:pStyle w:val="NoSpacing"/>
        <w:jc w:val="center"/>
        <w:rPr>
          <w:rFonts w:ascii="Times New Roman" w:hAnsi="Times New Roman"/>
          <w:b/>
          <w:sz w:val="24"/>
          <w:szCs w:val="24"/>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Дидактическая игра « Планшет» для детей старшей группы.</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(для русско-язычных детей)</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Мухаметзянова Разина Зуфаровна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МБДОУ «Семиозерский детский сад «Айгуль» </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Высокогорский</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Задачи:</w:t>
      </w:r>
    </w:p>
    <w:p w:rsidR="00397F59" w:rsidRPr="00C14E42" w:rsidRDefault="00397F59" w:rsidP="00E468CD">
      <w:pPr>
        <w:pStyle w:val="ListParagraph"/>
        <w:numPr>
          <w:ilvl w:val="0"/>
          <w:numId w:val="34"/>
        </w:numPr>
        <w:spacing w:after="0" w:line="240" w:lineRule="auto"/>
        <w:ind w:left="0"/>
        <w:rPr>
          <w:rFonts w:ascii="Times New Roman" w:hAnsi="Times New Roman"/>
          <w:sz w:val="24"/>
          <w:szCs w:val="24"/>
        </w:rPr>
      </w:pPr>
      <w:r w:rsidRPr="00C14E42">
        <w:rPr>
          <w:rFonts w:ascii="Times New Roman" w:hAnsi="Times New Roman"/>
          <w:sz w:val="24"/>
          <w:szCs w:val="24"/>
        </w:rPr>
        <w:t>Обогащение и активизация словаря: «Яшелчэлэр» (кыяр, помидор, к</w:t>
      </w:r>
      <w:r w:rsidRPr="00C14E42">
        <w:rPr>
          <w:rFonts w:ascii="Times New Roman" w:hAnsi="Times New Roman"/>
          <w:sz w:val="24"/>
          <w:szCs w:val="24"/>
          <w:lang w:val="tt-RU"/>
        </w:rPr>
        <w:t>ә</w:t>
      </w:r>
      <w:r w:rsidRPr="00C14E42">
        <w:rPr>
          <w:rFonts w:ascii="Times New Roman" w:hAnsi="Times New Roman"/>
          <w:sz w:val="24"/>
          <w:szCs w:val="24"/>
        </w:rPr>
        <w:t>бест</w:t>
      </w:r>
      <w:r w:rsidRPr="00C14E42">
        <w:rPr>
          <w:rFonts w:ascii="Times New Roman" w:hAnsi="Times New Roman"/>
          <w:sz w:val="24"/>
          <w:szCs w:val="24"/>
          <w:lang w:val="tt-RU"/>
        </w:rPr>
        <w:t>ә</w:t>
      </w:r>
      <w:r w:rsidRPr="00C14E42">
        <w:rPr>
          <w:rFonts w:ascii="Times New Roman" w:hAnsi="Times New Roman"/>
          <w:sz w:val="24"/>
          <w:szCs w:val="24"/>
        </w:rPr>
        <w:t>, суган, кабак, борыч, б</w:t>
      </w:r>
      <w:r w:rsidRPr="00C14E42">
        <w:rPr>
          <w:rFonts w:ascii="Times New Roman" w:hAnsi="Times New Roman"/>
          <w:sz w:val="24"/>
          <w:szCs w:val="24"/>
          <w:lang w:val="tt-RU"/>
        </w:rPr>
        <w:t>ә</w:t>
      </w:r>
      <w:r w:rsidRPr="00C14E42">
        <w:rPr>
          <w:rFonts w:ascii="Times New Roman" w:hAnsi="Times New Roman"/>
          <w:sz w:val="24"/>
          <w:szCs w:val="24"/>
        </w:rPr>
        <w:t>р</w:t>
      </w:r>
      <w:r w:rsidRPr="00C14E42">
        <w:rPr>
          <w:rFonts w:ascii="Times New Roman" w:hAnsi="Times New Roman"/>
          <w:sz w:val="24"/>
          <w:szCs w:val="24"/>
          <w:lang w:val="tt-RU"/>
        </w:rPr>
        <w:t>ә</w:t>
      </w:r>
      <w:r w:rsidRPr="00C14E42">
        <w:rPr>
          <w:rFonts w:ascii="Times New Roman" w:hAnsi="Times New Roman"/>
          <w:sz w:val="24"/>
          <w:szCs w:val="24"/>
        </w:rPr>
        <w:t>нге, кишер) «Овощи» (огурец, помидор, капуста, лук, тыква, перец, морковь)</w:t>
      </w:r>
    </w:p>
    <w:p w:rsidR="00397F59" w:rsidRPr="00C14E42" w:rsidRDefault="00397F59" w:rsidP="00E468CD">
      <w:pPr>
        <w:pStyle w:val="ListParagraph"/>
        <w:spacing w:after="0" w:line="240" w:lineRule="auto"/>
        <w:ind w:left="0"/>
        <w:rPr>
          <w:rFonts w:ascii="Times New Roman" w:hAnsi="Times New Roman"/>
          <w:sz w:val="24"/>
          <w:szCs w:val="24"/>
        </w:rPr>
      </w:pPr>
      <w:r w:rsidRPr="00C14E42">
        <w:rPr>
          <w:rFonts w:ascii="Times New Roman" w:hAnsi="Times New Roman"/>
          <w:sz w:val="24"/>
          <w:szCs w:val="24"/>
        </w:rPr>
        <w:t>«Нинди?» (т</w:t>
      </w:r>
      <w:r w:rsidRPr="00C14E42">
        <w:rPr>
          <w:rFonts w:ascii="Times New Roman" w:hAnsi="Times New Roman"/>
          <w:sz w:val="24"/>
          <w:szCs w:val="24"/>
          <w:lang w:val="tt-RU"/>
        </w:rPr>
        <w:t>ә</w:t>
      </w:r>
      <w:r w:rsidRPr="00C14E42">
        <w:rPr>
          <w:rFonts w:ascii="Times New Roman" w:hAnsi="Times New Roman"/>
          <w:sz w:val="24"/>
          <w:szCs w:val="24"/>
        </w:rPr>
        <w:t>мле, баллы,ачы,  кызыл, сары, яшел, з</w:t>
      </w:r>
      <w:r w:rsidRPr="00C14E42">
        <w:rPr>
          <w:rFonts w:ascii="Times New Roman" w:hAnsi="Times New Roman"/>
          <w:sz w:val="24"/>
          <w:szCs w:val="24"/>
          <w:lang w:val="tt-RU"/>
        </w:rPr>
        <w:t>ә</w:t>
      </w:r>
      <w:r w:rsidRPr="00C14E42">
        <w:rPr>
          <w:rFonts w:ascii="Times New Roman" w:hAnsi="Times New Roman"/>
          <w:sz w:val="24"/>
          <w:szCs w:val="24"/>
        </w:rPr>
        <w:t>нг</w:t>
      </w:r>
      <w:r w:rsidRPr="00C14E42">
        <w:rPr>
          <w:rFonts w:ascii="Times New Roman" w:hAnsi="Times New Roman"/>
          <w:sz w:val="24"/>
          <w:szCs w:val="24"/>
          <w:lang w:val="tt-RU"/>
        </w:rPr>
        <w:t>ә</w:t>
      </w:r>
      <w:r w:rsidRPr="00C14E42">
        <w:rPr>
          <w:rFonts w:ascii="Times New Roman" w:hAnsi="Times New Roman"/>
          <w:sz w:val="24"/>
          <w:szCs w:val="24"/>
        </w:rPr>
        <w:t>р, зур, кечкен</w:t>
      </w:r>
      <w:r w:rsidRPr="00C14E42">
        <w:rPr>
          <w:rFonts w:ascii="Times New Roman" w:hAnsi="Times New Roman"/>
          <w:sz w:val="24"/>
          <w:szCs w:val="24"/>
          <w:lang w:val="tt-RU"/>
        </w:rPr>
        <w:t>ә</w:t>
      </w:r>
      <w:r w:rsidRPr="00C14E42">
        <w:rPr>
          <w:rFonts w:ascii="Times New Roman" w:hAnsi="Times New Roman"/>
          <w:sz w:val="24"/>
          <w:szCs w:val="24"/>
        </w:rPr>
        <w:t>, чиста) «Какой?» (вкусный, сладкий, горький, красный, желтый, зеленый, синий, большой, маленький).</w:t>
      </w:r>
    </w:p>
    <w:p w:rsidR="00397F59" w:rsidRPr="00C14E42" w:rsidRDefault="00397F59" w:rsidP="00E468CD">
      <w:pPr>
        <w:pStyle w:val="ListParagraph"/>
        <w:numPr>
          <w:ilvl w:val="0"/>
          <w:numId w:val="34"/>
        </w:numPr>
        <w:spacing w:after="0" w:line="240" w:lineRule="auto"/>
        <w:ind w:left="0"/>
        <w:rPr>
          <w:rFonts w:ascii="Times New Roman" w:hAnsi="Times New Roman"/>
          <w:sz w:val="24"/>
          <w:szCs w:val="24"/>
        </w:rPr>
      </w:pPr>
      <w:r w:rsidRPr="00C14E42">
        <w:rPr>
          <w:rFonts w:ascii="Times New Roman" w:hAnsi="Times New Roman"/>
          <w:sz w:val="24"/>
          <w:szCs w:val="24"/>
        </w:rPr>
        <w:t>Формирование умение детей отвечать на вопросы: Бу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?-Это что? , Нинди? – Какой?.</w:t>
      </w:r>
    </w:p>
    <w:p w:rsidR="00397F59" w:rsidRPr="00C14E42" w:rsidRDefault="00397F59" w:rsidP="00E468CD">
      <w:pPr>
        <w:pStyle w:val="ListParagraph"/>
        <w:numPr>
          <w:ilvl w:val="0"/>
          <w:numId w:val="34"/>
        </w:numPr>
        <w:spacing w:after="0" w:line="240" w:lineRule="auto"/>
        <w:ind w:left="0"/>
        <w:rPr>
          <w:rFonts w:ascii="Times New Roman" w:hAnsi="Times New Roman"/>
          <w:sz w:val="24"/>
          <w:szCs w:val="24"/>
        </w:rPr>
      </w:pPr>
      <w:r w:rsidRPr="00C14E42">
        <w:rPr>
          <w:rFonts w:ascii="Times New Roman" w:hAnsi="Times New Roman"/>
          <w:sz w:val="24"/>
          <w:szCs w:val="24"/>
        </w:rPr>
        <w:t>Усовершенствование речи как средства общения, участие в простых диалогах, обучение детей самостоятельно мыслить и запомнить.</w:t>
      </w:r>
    </w:p>
    <w:p w:rsidR="00397F59" w:rsidRPr="00C14E42" w:rsidRDefault="00397F59" w:rsidP="00E468CD">
      <w:pPr>
        <w:pStyle w:val="ListParagraph"/>
        <w:numPr>
          <w:ilvl w:val="0"/>
          <w:numId w:val="34"/>
        </w:numPr>
        <w:spacing w:after="0" w:line="240" w:lineRule="auto"/>
        <w:ind w:left="0"/>
        <w:rPr>
          <w:rFonts w:ascii="Times New Roman" w:hAnsi="Times New Roman"/>
          <w:sz w:val="24"/>
          <w:szCs w:val="24"/>
        </w:rPr>
      </w:pPr>
      <w:r w:rsidRPr="00C14E42">
        <w:rPr>
          <w:rFonts w:ascii="Times New Roman" w:hAnsi="Times New Roman"/>
          <w:sz w:val="24"/>
          <w:szCs w:val="24"/>
        </w:rPr>
        <w:t>Посредством создания игровых ситуаций, вызвать желание детей говорить на татарском языке.</w:t>
      </w:r>
    </w:p>
    <w:p w:rsidR="00397F59" w:rsidRPr="00C14E42" w:rsidRDefault="00397F59" w:rsidP="00E468CD">
      <w:pPr>
        <w:pStyle w:val="ListParagraph"/>
        <w:numPr>
          <w:ilvl w:val="0"/>
          <w:numId w:val="34"/>
        </w:numPr>
        <w:spacing w:after="0" w:line="240" w:lineRule="auto"/>
        <w:ind w:left="0"/>
        <w:rPr>
          <w:rFonts w:ascii="Times New Roman" w:hAnsi="Times New Roman"/>
          <w:sz w:val="24"/>
          <w:szCs w:val="24"/>
        </w:rPr>
      </w:pPr>
      <w:r w:rsidRPr="00C14E42">
        <w:rPr>
          <w:rFonts w:ascii="Times New Roman" w:hAnsi="Times New Roman"/>
          <w:sz w:val="24"/>
          <w:szCs w:val="24"/>
        </w:rPr>
        <w:t>Развивать мелкую моторику рук.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Материал: планшет, картинки, мячи, волшебный мешок. </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rPr>
        <w:t>Введение</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Жизнь современных детей трудно представить без гаджетов. Поэтому пришла идея создать игру «Планшет»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Эта игра состоит из экрана( стела). Стекло – волшебное (посыпанное манкой) чтобы разгадать рисунок нужно пальцем чистить. Это развивает моторику рук, ведь именно на пальцах находятся самые чувствительные нейроны, развиваем тактильные ощущения. Ребонок называет рисунок (которые разложены под стеклом) задаем вопросы: Бу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Нинди?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Манкография – занимательное занятие. Ребенок в восторге от находки. Это занятие для любого возраста. </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rPr>
        <w:t>Ход игры.</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lang w:val="tt-RU"/>
        </w:rPr>
        <w:t>1.Организа</w:t>
      </w:r>
      <w:r w:rsidRPr="00C14E42">
        <w:rPr>
          <w:rFonts w:ascii="Times New Roman" w:hAnsi="Times New Roman"/>
          <w:sz w:val="24"/>
          <w:szCs w:val="24"/>
        </w:rPr>
        <w:t>цион момент</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Т: Ис</w:t>
      </w:r>
      <w:r w:rsidRPr="00C14E42">
        <w:rPr>
          <w:rFonts w:ascii="Times New Roman" w:hAnsi="Times New Roman"/>
          <w:sz w:val="24"/>
          <w:szCs w:val="24"/>
          <w:lang w:val="tt-RU"/>
        </w:rPr>
        <w:t>ә</w:t>
      </w:r>
      <w:r w:rsidRPr="00C14E42">
        <w:rPr>
          <w:rFonts w:ascii="Times New Roman" w:hAnsi="Times New Roman"/>
          <w:sz w:val="24"/>
          <w:szCs w:val="24"/>
        </w:rPr>
        <w:t xml:space="preserve">нмесез, балалар!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Б: Ис</w:t>
      </w:r>
      <w:r w:rsidRPr="00C14E42">
        <w:rPr>
          <w:rFonts w:ascii="Times New Roman" w:hAnsi="Times New Roman"/>
          <w:sz w:val="24"/>
          <w:szCs w:val="24"/>
          <w:lang w:val="tt-RU"/>
        </w:rPr>
        <w:t>ә</w:t>
      </w:r>
      <w:r w:rsidRPr="00C14E42">
        <w:rPr>
          <w:rFonts w:ascii="Times New Roman" w:hAnsi="Times New Roman"/>
          <w:sz w:val="24"/>
          <w:szCs w:val="24"/>
        </w:rPr>
        <w:t xml:space="preserve">нмесез!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Т: Х</w:t>
      </w:r>
      <w:r w:rsidRPr="00C14E42">
        <w:rPr>
          <w:rFonts w:ascii="Times New Roman" w:hAnsi="Times New Roman"/>
          <w:sz w:val="24"/>
          <w:szCs w:val="24"/>
          <w:lang w:val="tt-RU"/>
        </w:rPr>
        <w:t>әлләр ничек?</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 Әйбәт, рәхмәт. Хәлләр ничек?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Т: Әйбәт, рәхмәт. Утырыгыз!</w:t>
      </w:r>
      <w:r w:rsidRPr="00C14E42">
        <w:rPr>
          <w:rFonts w:ascii="Times New Roman" w:hAnsi="Times New Roman"/>
          <w:sz w:val="24"/>
          <w:szCs w:val="24"/>
        </w:rPr>
        <w:t xml:space="preserve"> </w:t>
      </w:r>
      <w:r w:rsidRPr="00C14E42">
        <w:rPr>
          <w:rFonts w:ascii="Times New Roman" w:hAnsi="Times New Roman"/>
          <w:sz w:val="24"/>
          <w:szCs w:val="24"/>
          <w:lang w:val="tt-RU"/>
        </w:rPr>
        <w:t xml:space="preserve">Балалар, куян нам прислал волшебный мешочек. </w:t>
      </w:r>
      <w:r w:rsidRPr="00C14E42">
        <w:rPr>
          <w:rFonts w:ascii="Times New Roman" w:hAnsi="Times New Roman"/>
          <w:sz w:val="24"/>
          <w:szCs w:val="24"/>
        </w:rPr>
        <w:t xml:space="preserve"> Давайте посмотрим что же </w:t>
      </w:r>
      <w:r w:rsidRPr="00C14E42">
        <w:rPr>
          <w:rFonts w:ascii="Times New Roman" w:hAnsi="Times New Roman"/>
          <w:sz w:val="24"/>
          <w:szCs w:val="24"/>
          <w:lang w:val="tt-RU"/>
        </w:rPr>
        <w:t>там ест</w:t>
      </w:r>
      <w:r w:rsidRPr="00C14E42">
        <w:rPr>
          <w:rFonts w:ascii="Times New Roman" w:hAnsi="Times New Roman"/>
          <w:sz w:val="24"/>
          <w:szCs w:val="24"/>
        </w:rPr>
        <w:t>ь? (дети по очереди достают из мешка мячики разных цветов). Бу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Нинди? (отвечают на вопросы) бу туп, кызыл (сары, яшел, з</w:t>
      </w:r>
      <w:r w:rsidRPr="00C14E42">
        <w:rPr>
          <w:rFonts w:ascii="Times New Roman" w:hAnsi="Times New Roman"/>
          <w:sz w:val="24"/>
          <w:szCs w:val="24"/>
          <w:lang w:val="tt-RU"/>
        </w:rPr>
        <w:t>ә</w:t>
      </w:r>
      <w:r w:rsidRPr="00C14E42">
        <w:rPr>
          <w:rFonts w:ascii="Times New Roman" w:hAnsi="Times New Roman"/>
          <w:sz w:val="24"/>
          <w:szCs w:val="24"/>
        </w:rPr>
        <w:t>нг</w:t>
      </w:r>
      <w:r w:rsidRPr="00C14E42">
        <w:rPr>
          <w:rFonts w:ascii="Times New Roman" w:hAnsi="Times New Roman"/>
          <w:sz w:val="24"/>
          <w:szCs w:val="24"/>
          <w:lang w:val="tt-RU"/>
        </w:rPr>
        <w:t>ә</w:t>
      </w:r>
      <w:r w:rsidRPr="00C14E42">
        <w:rPr>
          <w:rFonts w:ascii="Times New Roman" w:hAnsi="Times New Roman"/>
          <w:sz w:val="24"/>
          <w:szCs w:val="24"/>
        </w:rPr>
        <w:t xml:space="preserve">р) туп.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sz w:val="24"/>
          <w:szCs w:val="24"/>
          <w:lang w:val="tt-RU"/>
        </w:rPr>
        <w:t>Хәзер планшетка рәхим итегез! Кызыл (сары, яшел, зәнгәр) туп, кил монда!</w:t>
      </w:r>
      <w:r w:rsidRPr="00C14E42">
        <w:rPr>
          <w:rFonts w:ascii="Times New Roman" w:hAnsi="Times New Roman"/>
          <w:sz w:val="24"/>
          <w:szCs w:val="24"/>
        </w:rPr>
        <w:t xml:space="preserve"> ( дети по цветам встают вокруг стола, где планшет) </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rPr>
        <w:t>2.Основная часть</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Под стеклом спрятаны картины овощей, а сверху насыпана манка, дети должны пальцами расчистить стекло от манки и посмотреть что же под стеклом. И отвечать на вопросы Бу н</w:t>
      </w:r>
      <w:r w:rsidRPr="00C14E42">
        <w:rPr>
          <w:rFonts w:ascii="Times New Roman" w:hAnsi="Times New Roman"/>
          <w:sz w:val="24"/>
          <w:szCs w:val="24"/>
          <w:lang w:val="tt-RU"/>
        </w:rPr>
        <w:t>ә</w:t>
      </w:r>
      <w:r w:rsidRPr="00C14E42">
        <w:rPr>
          <w:rFonts w:ascii="Times New Roman" w:hAnsi="Times New Roman"/>
          <w:sz w:val="24"/>
          <w:szCs w:val="24"/>
        </w:rPr>
        <w:t>рс</w:t>
      </w:r>
      <w:r w:rsidRPr="00C14E42">
        <w:rPr>
          <w:rFonts w:ascii="Times New Roman" w:hAnsi="Times New Roman"/>
          <w:sz w:val="24"/>
          <w:szCs w:val="24"/>
          <w:lang w:val="tt-RU"/>
        </w:rPr>
        <w:t>ә</w:t>
      </w:r>
      <w:r w:rsidRPr="00C14E42">
        <w:rPr>
          <w:rFonts w:ascii="Times New Roman" w:hAnsi="Times New Roman"/>
          <w:sz w:val="24"/>
          <w:szCs w:val="24"/>
        </w:rPr>
        <w:t xml:space="preserve">? Нинди?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Б</w:t>
      </w:r>
      <w:r w:rsidRPr="00C14E42">
        <w:rPr>
          <w:rFonts w:ascii="Times New Roman" w:hAnsi="Times New Roman"/>
          <w:sz w:val="24"/>
          <w:szCs w:val="24"/>
        </w:rPr>
        <w:t>у нэрсэ?</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К</w:t>
      </w:r>
      <w:r w:rsidRPr="00C14E42">
        <w:rPr>
          <w:rFonts w:ascii="Times New Roman" w:hAnsi="Times New Roman"/>
          <w:sz w:val="24"/>
          <w:szCs w:val="24"/>
        </w:rPr>
        <w:t>ыяр (помидор, кэбестэ, кишер, кабак и т.д)</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sz w:val="24"/>
          <w:szCs w:val="24"/>
          <w:lang w:val="tt-RU"/>
        </w:rPr>
        <w:t>К</w:t>
      </w:r>
      <w:r w:rsidRPr="00C14E42">
        <w:rPr>
          <w:rFonts w:ascii="Times New Roman" w:hAnsi="Times New Roman"/>
          <w:sz w:val="24"/>
          <w:szCs w:val="24"/>
        </w:rPr>
        <w:t>ыяр нинди?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-К</w:t>
      </w:r>
      <w:r w:rsidRPr="00C14E42">
        <w:rPr>
          <w:rFonts w:ascii="Times New Roman" w:hAnsi="Times New Roman"/>
          <w:sz w:val="24"/>
          <w:szCs w:val="24"/>
        </w:rPr>
        <w:t xml:space="preserve">ыяр тэмле, яшел, зур.  И т.д. </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rPr>
        <w:t>3. Заключительная часть</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килегез монда! Әйдәгез яшелчәләр саныйбыз! ( 1- кыяр, 2- помидор, 3- кабак, 4 – ..., 5....)</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Что мы не назвали?, а что два раза назвали? (дети отвечают на вопросы)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Уен тәмам. Саубулыгыз!</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lang w:val="tt-RU"/>
        </w:rPr>
        <w:t>Балаларның сөйләм телен үстерүдә театр эшчәнлегенең роле</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Низамиева Римма Наилевна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Набиева Илсояр Гайфуловна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МБОУ “Тавзарская начал</w:t>
      </w:r>
      <w:r w:rsidRPr="00C14E42">
        <w:rPr>
          <w:rFonts w:ascii="Times New Roman" w:hAnsi="Times New Roman"/>
          <w:sz w:val="24"/>
          <w:szCs w:val="24"/>
        </w:rPr>
        <w:t xml:space="preserve">ьная </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школа-детский сад»</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 xml:space="preserve">: театр эшчәнлеге аша балаларда чиста сөйләм культурасы тәрбияләү. </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Бурычлар:</w:t>
      </w:r>
    </w:p>
    <w:p w:rsidR="00397F59" w:rsidRPr="00C14E42" w:rsidRDefault="00397F59" w:rsidP="00E468CD">
      <w:pPr>
        <w:spacing w:after="0" w:line="240" w:lineRule="auto"/>
        <w:jc w:val="both"/>
        <w:rPr>
          <w:rFonts w:ascii="Times New Roman" w:hAnsi="Times New Roman"/>
          <w:sz w:val="24"/>
          <w:szCs w:val="24"/>
          <w:u w:val="single"/>
          <w:lang w:val="tt-RU"/>
        </w:rPr>
      </w:pPr>
      <w:r w:rsidRPr="00C14E42">
        <w:rPr>
          <w:rFonts w:ascii="Times New Roman" w:hAnsi="Times New Roman"/>
          <w:sz w:val="24"/>
          <w:szCs w:val="24"/>
          <w:u w:val="single"/>
          <w:lang w:val="tt-RU"/>
        </w:rPr>
        <w:t>Тәрбияви</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1.Балаларда  эстетик-әхлакый  сыйфатларны формалаштыру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2.Балалар  арасында үзара уңай  мөнәсәбәт урнаштыру,үзара ярдәмләшү,татулык  хисләрен тәрбияләү.</w:t>
      </w:r>
    </w:p>
    <w:p w:rsidR="00397F59" w:rsidRPr="00C14E42" w:rsidRDefault="00397F59" w:rsidP="00E468CD">
      <w:pPr>
        <w:spacing w:after="0" w:line="240" w:lineRule="auto"/>
        <w:jc w:val="both"/>
        <w:rPr>
          <w:rFonts w:ascii="Times New Roman" w:hAnsi="Times New Roman"/>
          <w:sz w:val="24"/>
          <w:szCs w:val="24"/>
          <w:u w:val="single"/>
          <w:lang w:val="tt-RU"/>
        </w:rPr>
      </w:pPr>
      <w:r w:rsidRPr="00C14E42">
        <w:rPr>
          <w:rFonts w:ascii="Times New Roman" w:hAnsi="Times New Roman"/>
          <w:sz w:val="24"/>
          <w:szCs w:val="24"/>
          <w:u w:val="single"/>
          <w:lang w:val="tt-RU"/>
        </w:rPr>
        <w:t>Үстерү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1.Табигый мөмкинлеләрен, үзара аңлаешлы мөнәсәбәтләрне һәм партнерлык хисен үстерү.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2.Үзара аралашу күнекмәләрен, матур әдәби сөйләм телен үстерү,хәтерне яхшырту</w:t>
      </w:r>
    </w:p>
    <w:p w:rsidR="00397F59" w:rsidRPr="00C14E42" w:rsidRDefault="00397F59" w:rsidP="00E468CD">
      <w:pPr>
        <w:spacing w:after="0" w:line="240" w:lineRule="auto"/>
        <w:jc w:val="both"/>
        <w:rPr>
          <w:rFonts w:ascii="Times New Roman" w:hAnsi="Times New Roman"/>
          <w:sz w:val="24"/>
          <w:szCs w:val="24"/>
          <w:u w:val="single"/>
          <w:lang w:val="tt-RU"/>
        </w:rPr>
      </w:pPr>
      <w:r w:rsidRPr="00C14E42">
        <w:rPr>
          <w:rFonts w:ascii="Times New Roman" w:hAnsi="Times New Roman"/>
          <w:sz w:val="24"/>
          <w:szCs w:val="24"/>
          <w:u w:val="single"/>
          <w:lang w:val="tt-RU"/>
        </w:rPr>
        <w:t>Өйрәтү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1.Грамоталы сөйләм күнекмәләрен  ныгыту.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2.Актерлык осталыгына өйрәтү.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Федераль дәүләт белем бирү стандартлары  таләпләре буенча яшь буынга заманча тәрбия бирүдә иң мөһим юнәлешләрнең берсе – рухи-әхлакый тәрбия бирү. Кереп баручы  стандартларның   тагын бер яңалыгы - белем һәм  тәрбия  бирүдә универсаль эшчәнлекнең  берсе коммуникатив гамәлләрнең камил формалашуы.  Ягъни,  баланы  үз фикерен  диалог һәм монолог рәвешендә башкаларга дәлилле итеп, әңгәмәдәшен  кимсетмәслек итеп җиткерә белүгә әзерләү. Бу бурычны тормышка ашыруда сүз сәнгате – сәхнәлештерү  аеруча мөһим урын били. Бу эшне  бакчада  алып бару бик  отышлы.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Театр – сәнгатьнең бер төре. Ул үз эченә әдәбият, музыка, бию, сынлы сәнгатьне берләштерә. Бүгенге балалар  сүз  дөньясыннан ерактарак. Чөнки балалар күбрәк компьютер артында утырырга,сериаллар карарга, эстрада музыкасы тыңларга яраталар.Баланың бөтен тормышы уен. Уенда бала тирә-юнь турында, җәмгыятьнең законнары, кешеләрнең үзара аралашу матурлыгы турында мәгълүмат алып кына калмый, ә бу дөньяда яшәргә, аралашырга, тормышта үз урынын табарга  өйрәнә. Ә бу баланың игътибарлы, яхшы хәтерле, дөрес, матур сөйләшә белүен таләп итә. Персонажлар сөйләме өстендә даими эшләгәндә, сөйләм күнекмәләре үсә, баланың сүз байлыгы арта, аваз культурасы, интонацион сөйләм формалаша. Башкарылачак роль баланың чиста, аңлаешлы итеп сөйләвен таләп итә. Сәхнәләштерелгән уеннар, әкиятләр барышында бала персонажлар өчен кайгыра, үзен алар урынына куя, булышу ысулларын таба, яхшылык hәм явызлыкка үзенең карашын белдерә.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Театр – ул уен. Әсәрне сәхнәләштерүдә курчакларны уйнату бигрәк тә отышлы. Чөнки укучылар балалар бакчасыннан ук рольле уеннар аша образга керергә күнеккән. Курчакны уйнату оялчанлыкны, кыюсызлыкны, чит кешеләр алдында югалып калуны әкренләп читкә этәрә бара. Әкиятләрне сәхнәләштерү  балаларны шатландыра, рольне уйный-уйный, бала әкият дөньясына кереп китә. Әкияттә күтәрелгән әхлакый нормаларны үзенә сеңдерә бара. Яраткан геройлар балаларга үрнәк булалар.  Балалар, үзе уйнатасы курчагын (персонажын) һәрьяклап күрсәтер өчен, сүзләрен   тырышыбрак өйрәнәләр. Аларның бу шөгыльләрдән соң хәтерләре яхшыра. Театр бала өчен яп-якты истәлек булып кала, тагын да яңа иҗади мөмкинлекләр ачарга һәм үстерергә ярдәм итә.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Бугенге көндә безнең бакчада балаларның сөйләм телен үстерү  буенча курчак театры эшчәнлеге  алып барыла. Мәктәпкәчә яшьтәге балалар өчен “Дуслык” ди исемләнгән курчак театрын белеп куллану, балалар бакчасының көндәлек эшчәнлегендә зур ярдәм булып тора. Курчак театры балаларга  эстетик тәрбия  бирә, сөйләмне  үстерә, тирә-юньне аңларга  өйрәтә. Балалар бакчасында  театральләшкән эшчәнлек балаларның сөйләмен активлаштыра, аларның эчке дөньясын баета. Балада сүзлек формалаша – сүзлек яңа сүзләр белән баетыла, тулылана, бәйләнешле һәм эзлекле сөйләм үстерелә, сөйләмнең аваз культурасы үсә, авазларның дөрес әйтелеше эшкәртелә. Тавыш көче һәм дикция үсә. Балалар сүзләрне ачык, аңлаешлы итеп ишетелсен өчен әйтергә өйрәнәләр. </w:t>
      </w:r>
    </w:p>
    <w:p w:rsidR="00397F59" w:rsidRPr="00C14E42" w:rsidRDefault="00397F59" w:rsidP="00E468CD">
      <w:pPr>
        <w:pStyle w:val="NormalWeb"/>
        <w:spacing w:before="0" w:beforeAutospacing="0" w:after="0" w:afterAutospacing="0"/>
        <w:jc w:val="both"/>
        <w:rPr>
          <w:lang w:val="tt-RU"/>
        </w:rPr>
      </w:pPr>
      <w:r w:rsidRPr="00C14E42">
        <w:rPr>
          <w:lang w:val="tt-RU"/>
        </w:rPr>
        <w:t xml:space="preserve">     </w:t>
      </w:r>
      <w:r w:rsidRPr="00C14E42">
        <w:rPr>
          <w:b/>
          <w:lang w:val="tt-RU"/>
        </w:rPr>
        <w:t xml:space="preserve">Курчак театры – </w:t>
      </w:r>
      <w:r w:rsidRPr="00C14E42">
        <w:rPr>
          <w:lang w:val="tt-RU"/>
        </w:rPr>
        <w:t xml:space="preserve">кечкенә тамашачыларга бик зур  тәэсир итә. Мәктәпкәчә яшьтәге балалар курчак театры спектакльләрен карарга бик яраталар.Ул аларга якын, аңлаешлы. Мәктәпкәчә яшьтәге баланың курчак театры аша  тирә-юньгә мәхәббәте, характеры, кызыксынуы формалаша башлый. Нәкъ шушы яшьтә балаларга дуслык, яхшылык, дөреслек, хезмәт сөючәнлек мисалларын күрсәтү бик файдалы булып тора. Курчак театрының шартлылыгы балаларга якын, алар аңа үзләренең уеннарында ияләнгәннәр. Шунлыктан балалар спектакльгә тиз кереп китәләр: курчакларның сорауларына җавап бирәләр, аларның күрсәтмәләрен үтиләр, киңәшләр бирәләр, куркынычлык турында кисәтәләр, спектакль геройларына ярдәм күрсәтәләр. </w:t>
      </w:r>
    </w:p>
    <w:p w:rsidR="00397F59" w:rsidRPr="00C14E42" w:rsidRDefault="00397F59" w:rsidP="00E468CD">
      <w:pPr>
        <w:pStyle w:val="NormalWeb"/>
        <w:spacing w:before="0" w:beforeAutospacing="0" w:after="0" w:afterAutospacing="0"/>
        <w:jc w:val="both"/>
        <w:rPr>
          <w:lang w:val="tt-RU"/>
        </w:rPr>
      </w:pPr>
      <w:r w:rsidRPr="00C14E42">
        <w:rPr>
          <w:lang w:val="tt-RU"/>
        </w:rPr>
        <w:t xml:space="preserve">    Ел дәвамында без бакчабызда төрле төркемнәрдә, рус һәм татар телендә әкиятләр карыйбыз һәм укыйбыз . Мәсәлән,”Сертотмас үрдәк”,”Кәҗә белән сарык”,”Колобок”,”Чуар тавык”,”Теремок”,”Шүрәле” һәм башка әкиятләр. Әкият тыңлаганда бала уңай һәм тискәре сыйфатларны аерырга өйрәнә, аңарда явызлык, ялагайлык, куркаклык кебек сыйфатларга тискәре мөнәсәбәт тәрбияләнә.</w:t>
      </w:r>
    </w:p>
    <w:p w:rsidR="00397F59" w:rsidRPr="00C14E42" w:rsidRDefault="00397F59" w:rsidP="00E468CD">
      <w:pPr>
        <w:pStyle w:val="NormalWeb"/>
        <w:spacing w:before="0" w:beforeAutospacing="0" w:after="0" w:afterAutospacing="0"/>
        <w:jc w:val="both"/>
        <w:rPr>
          <w:lang w:val="tt-RU"/>
        </w:rPr>
      </w:pPr>
      <w:r w:rsidRPr="00C14E42">
        <w:rPr>
          <w:lang w:val="tt-RU"/>
        </w:rPr>
        <w:t xml:space="preserve">  Чынлыкта, әкиятләрнең тәрбияви әһәмияте гаять  зур. Баланы халыкның рухи мәдәниятенә  алып керүче беренче чыганак-әкият. Бала өчен әкият тыңлау-халыкның рухи мәдәнияте белән таныша башлавында беренче адым.Әкиятләрнең күбесендә тарихи даталар, шәхесләр, катлаулы вакыйгалар юк, әкият геройлары усал көчләрне җиңәләр.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Мәктәпкәчә яшьтәге балаларга  бик күп  әкиятләр укыйбыз: хайваннар һәм җәнлекләр турында, көнкүреш әкиятләре, тылсымлы әкиятләр.  Балаларга күбрәк  әкиятләрнең ритмлы, гади һәм җырга тартым теле булганнары ошый. Мәсәлән, ”яшәгән ди, булган ди”, “куянкай – озын колаккай”, “аю – камыт аяк”.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Курчаклар белән уйнаганда балаларга таныш һәм аларга ошаган әкиятләрне сайлап алырга тырышабыз. Балалар әкиятләрдә уйнаганда рольләрне бик теләп үзләштерәләр. Һәр бала катнашучы һәм караучы буларак вазифа  үти. Алар үзләренең хаталарын, ялгышларын күрергә өйрәнәләр һәм тагын да матуррак, аңлаешлырак уйнарга тырышалар. Театрда балалар бик теләп катнашалар. Рольне уйный - уйный, балалар  курчакларның сорауларына җавап бирәләр,аларның сораганнарын үтиләр, киңәшләр бирәләр, теге яки бу образга керәләр. Бала курчак театры персонажын бик теләп кулына ала һәм аның исеменнән үз уйларын сөйли. Курчак ярдәмендә ул үзенең борчуларын күрсәтә, аңлата. Курчак балаларны диалог алып барырга этәрә, бу үз чиратында диалогик сөйләмне үстерү өчен стимул булып тора. Әкият сюжеты – балага мөстәкыйль иҗат итүгә этәргеч кенә.   Балалар театр уйнаганда  геройларның характерын күрсәтергә өйрәнәләр ,герой нәрсә белән дә булса канәгать түгел икән – ачуланып сөйләшә; әгәр курыкса – куркып кына сөйләшәләр. Шулай ук баланың  тавыш  көче һәм дикциясе дә үсә.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сүзләрне ачык, аңлаешлы итеп ишетелсен өчен әйтергә өйрәнәләр.                   Курчак театры балаларга зур шатлык биреп кенә калмый, эстетик тәрбия дә бирә, сөйләмне дә үстерә, тирә-юньне аңларга да өйрәтә, баланың эчке дөньясын баета.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Чынлыкта, курчак театры балага бетмәс экспериментлар, модуляцияләр өчен мөмкинлек буларак кирәк. Бала үзенең фантазияләрен тормышка ашырыр өчен үз сюжетларын, мөстәкыйль уенны үстерергә омтылырга тиеш. Дөньяны иҗади кабул итү нигезе нәкъ менә шулай формалаша. Курчак театрын уйнау балага бу нигезне формалаштыру мөмкинлеген бирә дә инде.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Балада сүзлек формалаша – сүзлек яңа сүзләр белән баетыла, тулылана; бәйләнешле һәм монологик сөйләм үстерелә; сөйләмнең аваз культурасы үсә; авазларның дөрес әйтелеше эшкәртелә; фонематик ишетү үсеше башкарыла; артикуляцион аппарат камилләшә.</w:t>
      </w:r>
    </w:p>
    <w:p w:rsidR="00397F59" w:rsidRPr="00C14E42" w:rsidRDefault="00397F59" w:rsidP="00E468CD">
      <w:pPr>
        <w:pStyle w:val="NormalWeb"/>
        <w:spacing w:before="0" w:beforeAutospacing="0" w:after="0" w:afterAutospacing="0"/>
        <w:jc w:val="both"/>
        <w:rPr>
          <w:lang w:val="tt-RU"/>
        </w:rPr>
      </w:pPr>
      <w:r w:rsidRPr="00C14E42">
        <w:rPr>
          <w:lang w:val="tt-RU"/>
        </w:rPr>
        <w:t xml:space="preserve">       Бакчада  сәхнәләштерү өчен сабыйлар хәленнән килерлек һәм аларга охшаган әкиятләрне сайлап алырга тырышабыз. Мәсәлән,“Шалкан”,”Чуар тавык”,”Йомры икмәк”, “Батыр әтәч” әкиятләре. Курчак театрның  беренче бүлегендә балалар  ширма артында  таныш һәм яраткан ,  хәрәкәтләнүче һәм сөйләшүче, кызык курчакларын: аю, куян, песи, төлке,этне һ.б. хәрәкәтләндерәләр. Икенче өлештә , үзләре костюмнар киеп, шушы әкиятнең геройлары булып  тамашалар куялар. Тамашачы белән күзгә-күз очрашалар, ә бу үзенә күрә бала өчен да тагын да зур җаваплылык  таләп итүче өлеш.Балаларның әкият геройларын җанландырып уйнау, аларны сәхнәдә иркен тоту күнекмәләренә төшендерә, актерлык осталыгына өйрәтә,  бәйләнешле сөйләм телләрен үсә.  </w:t>
      </w:r>
    </w:p>
    <w:p w:rsidR="00397F59" w:rsidRPr="00C14E42" w:rsidRDefault="00397F59" w:rsidP="00E468CD">
      <w:pPr>
        <w:pStyle w:val="NormalWeb"/>
        <w:spacing w:before="0" w:beforeAutospacing="0" w:after="0" w:afterAutospacing="0"/>
        <w:jc w:val="both"/>
        <w:rPr>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Театрны курчаклар белән уйнап башлау һәм икенче өлешендә, ягъни дәвамын, тамашачы алдында рольләргә бүленеп уйнауны без инновацион алым дип атар идек</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Алдыбызга куелган максатка ирешү өчен төрле эш формалары кулланабыз. Балаларыбызга әкият илендә чыннан да мавыктыргыч һәм кызыклы булсын  өчен ,безгә ата- аналар белән  кулга –кул тотынып эшләргә туры килде, бармак курчаклары ясауда, сәхнә декорациясе,киемнәре булдыруда ярдәм  иттеләр, спектакльдә рольләр башкарганда әкият геройлары булдылар. Шулай ук иҗади конкурсларда актив катнаштылар. Мәсәлән , “Иң үзенчәлекле курчак” конкурсы оештырдык. Бу конкурста ата-аналар бик актив катнаштылар, әкият геройларына курчаклар ясадылар һәм киемнәр тектеләр.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Бакчабыз   алдында куелган бурычлар, максатларны үтәү буенча балаларыбызның ирешкэн унышлары белән ата-аналар белән дә уртаклаштык. “Батыр әтәч” исемле татар халык әкиятен куйдык. Сәхнәләштерү эшчәнлеген алып барганда, һәр бала үзенең кичерешләрен,тойгыларын,теләкләрен сөйләшкәндә генә түгел, ә чит кешеләр алдында күрсәтә алырлык шартлар тудырырга һәм өйрәтергә тырышабыз. Аваз культурасы өстендә эшлибез. Бала күп нәрсәне исендә калдыра. Аның хәтере үсә. Безнең бакчада балаларның  чиста татар телендә сөйләшүе дә күпләргә үрнәк булырлык.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Без башлангыч мәктәп-балалар бакчасы комплексы булып торабыз, шуңа күрә  мәктәп укучылары белән дә бик тыгыз элемтәдә.Мәктәпкәчә яшьтәге балалар белән мәктәпкә экскурсияләр ясыйбыз. Мәктәп укучыларына үзебез әзерләгән әкиятләребезне тәкъдим итәбез .Укучылар безне алкышлыйлар, ә бу балалар өчен бик зур куаныч. Театр караганнан соң балалар белән фикер алышабыз, әкиятнең эчтәлеген сөйлибез.Ә бу алым балаларда  сөйләм генә түгел, диалогик сөйләм дә үстерә.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Әлбәттә, кечкенә чактан ук театр белән шөгыльләнгән һәр бала да артист була дигән сүз түгел. Әмма,сабый чакта күңел түренә салып куелган бу “орлыклар” балага киләчәктә зур ярдәм итәр, матурлыкны аңлый белүче, мәрхәмәтле бала булып үсәргә булышыр дип уйлыйбыз.</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Татар халык әкияте “Батыр әтәч”</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i/>
          <w:iCs/>
          <w:sz w:val="24"/>
          <w:szCs w:val="24"/>
          <w:lang w:val="tt-RU"/>
        </w:rPr>
        <w:t>Катнашалар</w:t>
      </w:r>
      <w:r w:rsidRPr="00C14E42">
        <w:rPr>
          <w:rFonts w:ascii="Times New Roman" w:hAnsi="Times New Roman"/>
          <w:b/>
          <w:sz w:val="24"/>
          <w:szCs w:val="24"/>
          <w:lang w:val="tt-RU"/>
        </w:rPr>
        <w:t xml:space="preserve">: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Алып баручы, Бабай ,Кыз ,Кәҗә,Әтәч, Куян, Бүре, Аю, Төлке</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lang w:val="tt-RU"/>
        </w:rPr>
        <w:t>Беренче күренеш.</w:t>
      </w:r>
      <w:r w:rsidRPr="00C14E42">
        <w:rPr>
          <w:rFonts w:ascii="Times New Roman" w:hAnsi="Times New Roman"/>
          <w:i/>
          <w:iCs/>
          <w:sz w:val="24"/>
          <w:szCs w:val="24"/>
          <w:lang w:val="tt-RU"/>
        </w:rPr>
        <w:t xml:space="preserve"> (көй яңгырый)</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bCs/>
          <w:sz w:val="24"/>
          <w:szCs w:val="24"/>
          <w:lang w:val="tt-RU"/>
        </w:rPr>
        <w:t>Алып баручы.</w:t>
      </w:r>
      <w:r w:rsidRPr="00C14E42">
        <w:rPr>
          <w:rFonts w:ascii="Times New Roman" w:hAnsi="Times New Roman"/>
          <w:color w:val="000000"/>
          <w:spacing w:val="3"/>
          <w:sz w:val="24"/>
          <w:szCs w:val="24"/>
          <w:lang w:val="tt-RU"/>
        </w:rPr>
        <w:t xml:space="preserve"> Борын-борын заманнарда бер авылда яшәгән  ди  бер Бабай. Бу Бабайның бер Кызы һәм бер Кәҗәсеннән башка бернәрсәсе дә булмаган. Бик ярлы булган бу.</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color w:val="000000"/>
          <w:spacing w:val="3"/>
          <w:sz w:val="24"/>
          <w:szCs w:val="24"/>
          <w:lang w:val="tt-RU"/>
        </w:rPr>
        <w:t xml:space="preserve">    Көннәрдән беркөнне Бабай үзенең Кызын болынга Кәҗәсен көтәргә җибәргән. Кыз Кәҗәне көн буена болында көтеп йөргән дә, кичкырын гына алып кайтып, ишегалдына кертеп япкан, ди.</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Кыз.</w:t>
      </w:r>
      <w:r w:rsidRPr="00C14E42">
        <w:rPr>
          <w:rFonts w:ascii="Times New Roman" w:hAnsi="Times New Roman"/>
          <w:sz w:val="24"/>
          <w:szCs w:val="24"/>
          <w:lang w:val="tt-RU"/>
        </w:rPr>
        <w:t xml:space="preserve"> Хәерле кич, бабакай. Менә Кәҗәне алып кайттым.</w:t>
      </w:r>
    </w:p>
    <w:p w:rsidR="00397F59" w:rsidRPr="00C14E42" w:rsidRDefault="00397F59" w:rsidP="00E468CD">
      <w:pPr>
        <w:spacing w:after="0" w:line="240" w:lineRule="auto"/>
        <w:jc w:val="both"/>
        <w:rPr>
          <w:rFonts w:ascii="Times New Roman" w:hAnsi="Times New Roman"/>
          <w:i/>
          <w:sz w:val="24"/>
          <w:szCs w:val="24"/>
          <w:lang w:val="tt-RU"/>
        </w:rPr>
      </w:pPr>
      <w:r w:rsidRPr="00C14E42">
        <w:rPr>
          <w:rFonts w:ascii="Times New Roman" w:hAnsi="Times New Roman"/>
          <w:b/>
          <w:bCs/>
          <w:sz w:val="24"/>
          <w:szCs w:val="24"/>
          <w:lang w:val="tt-RU"/>
        </w:rPr>
        <w:t>Бабай</w:t>
      </w:r>
      <w:r w:rsidRPr="00C14E42">
        <w:rPr>
          <w:rFonts w:ascii="Times New Roman" w:hAnsi="Times New Roman"/>
          <w:sz w:val="24"/>
          <w:szCs w:val="24"/>
          <w:lang w:val="tt-RU"/>
        </w:rPr>
        <w:t>. Рәхмәт, кызым.</w:t>
      </w:r>
      <w:r w:rsidRPr="00C14E42">
        <w:rPr>
          <w:rFonts w:ascii="Times New Roman" w:hAnsi="Times New Roman"/>
          <w:i/>
          <w:sz w:val="24"/>
          <w:szCs w:val="24"/>
          <w:lang w:val="tt-RU"/>
        </w:rPr>
        <w:t xml:space="preserve"> (бабай кәҗә янына чыгып)</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Бабай.</w:t>
      </w:r>
      <w:r w:rsidRPr="00C14E42">
        <w:rPr>
          <w:rFonts w:ascii="Times New Roman" w:hAnsi="Times New Roman"/>
          <w:sz w:val="24"/>
          <w:szCs w:val="24"/>
          <w:lang w:val="tt-RU"/>
        </w:rPr>
        <w:t xml:space="preserve"> Йә,Кәҗәкәем, көне буена болында булып, ни ашадың, ни эчтең?</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 xml:space="preserve">Кәҗә. </w:t>
      </w:r>
      <w:r w:rsidRPr="00C14E42">
        <w:rPr>
          <w:rFonts w:ascii="Times New Roman" w:hAnsi="Times New Roman"/>
          <w:color w:val="000000"/>
          <w:spacing w:val="3"/>
          <w:sz w:val="24"/>
          <w:szCs w:val="24"/>
          <w:lang w:val="tt-RU"/>
        </w:rPr>
        <w:t xml:space="preserve">Мики-ки. Мики-ки. </w:t>
      </w:r>
      <w:r w:rsidRPr="00C14E42">
        <w:rPr>
          <w:rFonts w:ascii="Times New Roman" w:hAnsi="Times New Roman"/>
          <w:sz w:val="24"/>
          <w:szCs w:val="24"/>
          <w:lang w:val="tt-RU"/>
        </w:rPr>
        <w:t>Бер яфрак ашадым да, бер кашык чамасы су эчтем.</w:t>
      </w:r>
    </w:p>
    <w:p w:rsidR="00397F59" w:rsidRPr="00C14E42" w:rsidRDefault="00397F59" w:rsidP="00E468CD">
      <w:pPr>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Бабай.</w:t>
      </w:r>
      <w:r w:rsidRPr="00C14E42">
        <w:rPr>
          <w:rFonts w:ascii="Times New Roman" w:hAnsi="Times New Roman"/>
          <w:color w:val="000000"/>
          <w:spacing w:val="3"/>
          <w:sz w:val="24"/>
          <w:szCs w:val="24"/>
          <w:lang w:val="tt-RU"/>
        </w:rPr>
        <w:t xml:space="preserve"> Әй, кызым. Бер Кәҗәне дә туйганчы ашатып кайта алмагансың.</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Икенче көнне Карт болынга Кәҗәне үзе алып киткән. Кәҗә көне буена болында йөреп туйганчы ашаган, ял иткәләп алган да, ди, тагын торып ашарга тотынган. Бабай моны күреп бик шатланган. «Ярый, үзем алып килгәч, бик рәхәтләнеп, туйганчы ашады әле бу»,— дип уйлый икән Бабай. Шулай дип уйлаган да теге бабай, кич булганны да көтеп тормаган, Кәҗәсен калдырып өенә кайтып киткән, ди. Кич булып караңгы төшүгә, Кәҗә дә болыннан кайтып кергән, ди. </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Бабай.</w:t>
      </w:r>
      <w:r w:rsidRPr="00C14E42">
        <w:rPr>
          <w:rFonts w:ascii="Times New Roman" w:hAnsi="Times New Roman"/>
          <w:color w:val="000000"/>
          <w:spacing w:val="3"/>
          <w:sz w:val="24"/>
          <w:szCs w:val="24"/>
          <w:lang w:val="tt-RU"/>
        </w:rPr>
        <w:t xml:space="preserve"> Нихәл, Кәҗәкәем, көне буена болында йөрдең, ни ашадың, ни эчтең? </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Кәҗә.</w:t>
      </w:r>
      <w:r w:rsidRPr="00C14E42">
        <w:rPr>
          <w:rFonts w:ascii="Times New Roman" w:hAnsi="Times New Roman"/>
          <w:color w:val="000000"/>
          <w:spacing w:val="3"/>
          <w:sz w:val="24"/>
          <w:szCs w:val="24"/>
          <w:lang w:val="tt-RU"/>
        </w:rPr>
        <w:t xml:space="preserve"> Мики-ки. Мики-ки. Бер яфрак ашадым да бер кашык чамасы су эчтем.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Бабай.</w:t>
      </w:r>
      <w:r w:rsidRPr="00C14E42">
        <w:rPr>
          <w:rFonts w:ascii="Times New Roman" w:hAnsi="Times New Roman"/>
          <w:sz w:val="24"/>
          <w:szCs w:val="24"/>
          <w:lang w:val="tt-RU"/>
        </w:rPr>
        <w:t xml:space="preserve"> Ялганчы, болында печән беткәнме әллә. Туймас тамак, ялганчы. Ничәнче көн, һаман бер үк җавап.</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lang w:val="tt-RU"/>
        </w:rPr>
        <w:t xml:space="preserve">Алып баручы. </w:t>
      </w:r>
      <w:r w:rsidRPr="00C14E42">
        <w:rPr>
          <w:rFonts w:ascii="Times New Roman" w:hAnsi="Times New Roman"/>
          <w:color w:val="000000"/>
          <w:spacing w:val="3"/>
          <w:sz w:val="24"/>
          <w:szCs w:val="24"/>
          <w:lang w:val="tt-RU"/>
        </w:rPr>
        <w:t>Картның моңа бик ачуы килә.</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Бабай.</w:t>
      </w:r>
      <w:r w:rsidRPr="00C14E42">
        <w:rPr>
          <w:rFonts w:ascii="Times New Roman" w:hAnsi="Times New Roman"/>
          <w:color w:val="000000"/>
          <w:spacing w:val="3"/>
          <w:sz w:val="24"/>
          <w:szCs w:val="24"/>
          <w:lang w:val="tt-RU"/>
        </w:rPr>
        <w:t xml:space="preserve"> Гаеп Кызда түгел, бу Кәҗә үзе бик ялганчы хайван икән. Бу ялганчы Кәҗәдән барыбер бер рәхәт тә күрмәссең</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Шулай итеп Бабай Кәҗәсен суеп ашарга була. Икенче көнне Бабай Кәҗәне ике мөгезеннән тотып алып, аякларын бәйләп сала. Бабай пычак алырга дип өенә кереп киткән арада Кәҗә аякларын ычкындыра да чыгып сыза.</w:t>
      </w:r>
    </w:p>
    <w:p w:rsidR="00397F59" w:rsidRPr="00C14E42" w:rsidRDefault="00397F59" w:rsidP="00E468CD">
      <w:pPr>
        <w:spacing w:after="0" w:line="240" w:lineRule="auto"/>
        <w:jc w:val="both"/>
        <w:rPr>
          <w:rFonts w:ascii="Times New Roman" w:hAnsi="Times New Roman"/>
          <w:i/>
          <w:iCs/>
          <w:sz w:val="24"/>
          <w:szCs w:val="24"/>
          <w:lang w:val="tt-RU"/>
        </w:rPr>
      </w:pPr>
      <w:r w:rsidRPr="00C14E42">
        <w:rPr>
          <w:rFonts w:ascii="Times New Roman" w:hAnsi="Times New Roman"/>
          <w:b/>
          <w:bCs/>
          <w:sz w:val="24"/>
          <w:szCs w:val="24"/>
          <w:lang w:val="tt-RU"/>
        </w:rPr>
        <w:t>Кәҗә:</w:t>
      </w:r>
      <w:r w:rsidRPr="00C14E42">
        <w:rPr>
          <w:rFonts w:ascii="Times New Roman" w:hAnsi="Times New Roman"/>
          <w:sz w:val="24"/>
          <w:szCs w:val="24"/>
          <w:lang w:val="tt-RU"/>
        </w:rPr>
        <w:t xml:space="preserve"> </w:t>
      </w:r>
      <w:r w:rsidRPr="00C14E42">
        <w:rPr>
          <w:rFonts w:ascii="Times New Roman" w:hAnsi="Times New Roman"/>
          <w:i/>
          <w:iCs/>
          <w:sz w:val="24"/>
          <w:szCs w:val="24"/>
          <w:lang w:val="tt-RU"/>
        </w:rPr>
        <w:t>(тамашачыга)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Кемдә бәйрәм, кемдә туй,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Кем дә хәсрәт, кемдә уй.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Хуҗам әйтә- ашыйм,дип</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 мин чыгып качыйм,дим!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Бабайга әйтмәгез, хушыгыз</w:t>
      </w:r>
      <w:r w:rsidRPr="00C14E42">
        <w:rPr>
          <w:rFonts w:ascii="Times New Roman" w:hAnsi="Times New Roman"/>
          <w:i/>
          <w:iCs/>
          <w:sz w:val="24"/>
          <w:szCs w:val="24"/>
          <w:lang w:val="tt-RU"/>
        </w:rPr>
        <w:t>! (җырлый)</w:t>
      </w:r>
      <w:r w:rsidRPr="00C14E42">
        <w:rPr>
          <w:rFonts w:ascii="Times New Roman" w:hAnsi="Times New Roman"/>
          <w:sz w:val="24"/>
          <w:szCs w:val="24"/>
          <w:lang w:val="tt-RU"/>
        </w:rPr>
        <w:t xml:space="preserve"> </w:t>
      </w:r>
    </w:p>
    <w:p w:rsidR="00397F59" w:rsidRPr="00C14E42" w:rsidRDefault="00397F59" w:rsidP="00E468CD">
      <w:pPr>
        <w:keepNext/>
        <w:spacing w:after="0" w:line="240" w:lineRule="auto"/>
        <w:jc w:val="both"/>
        <w:outlineLvl w:val="0"/>
        <w:rPr>
          <w:rFonts w:ascii="Times New Roman" w:hAnsi="Times New Roman"/>
          <w:sz w:val="24"/>
          <w:szCs w:val="24"/>
          <w:lang w:val="tt-RU"/>
        </w:rPr>
      </w:pPr>
      <w:r w:rsidRPr="00C14E42">
        <w:rPr>
          <w:rFonts w:ascii="Times New Roman" w:hAnsi="Times New Roman"/>
          <w:sz w:val="24"/>
          <w:szCs w:val="24"/>
          <w:lang w:val="tt-RU"/>
        </w:rPr>
        <w:t>Керми әле урманнарга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Каеннар арасына.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Сөйлим әле серләремне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Сандугач баласына.(</w:t>
      </w:r>
      <w:r w:rsidRPr="00C14E42">
        <w:rPr>
          <w:rFonts w:ascii="Times New Roman" w:hAnsi="Times New Roman"/>
          <w:i/>
          <w:iCs/>
          <w:sz w:val="24"/>
          <w:szCs w:val="24"/>
          <w:lang w:val="tt-RU"/>
        </w:rPr>
        <w:t>Кәҗә җырлый-җырлый чыгып китә).</w:t>
      </w:r>
    </w:p>
    <w:p w:rsidR="00397F59" w:rsidRPr="00C14E42" w:rsidRDefault="00397F59" w:rsidP="00E468CD">
      <w:pPr>
        <w:spacing w:after="0" w:line="240" w:lineRule="auto"/>
        <w:jc w:val="both"/>
        <w:rPr>
          <w:rFonts w:ascii="Times New Roman" w:hAnsi="Times New Roman"/>
          <w:i/>
          <w:iCs/>
          <w:sz w:val="24"/>
          <w:szCs w:val="24"/>
          <w:lang w:val="tt-RU"/>
        </w:rPr>
      </w:pPr>
      <w:r w:rsidRPr="00C14E42">
        <w:rPr>
          <w:rFonts w:ascii="Times New Roman" w:hAnsi="Times New Roman"/>
          <w:b/>
          <w:sz w:val="24"/>
          <w:szCs w:val="24"/>
          <w:lang w:val="tt-RU"/>
        </w:rPr>
        <w:t>Бабай</w:t>
      </w:r>
      <w:r w:rsidRPr="00C14E42">
        <w:rPr>
          <w:rFonts w:ascii="Times New Roman" w:hAnsi="Times New Roman"/>
          <w:sz w:val="24"/>
          <w:szCs w:val="24"/>
          <w:lang w:val="tt-RU"/>
        </w:rPr>
        <w:t>(</w:t>
      </w:r>
      <w:r w:rsidRPr="00C14E42">
        <w:rPr>
          <w:rFonts w:ascii="Times New Roman" w:hAnsi="Times New Roman"/>
          <w:i/>
          <w:iCs/>
          <w:sz w:val="24"/>
          <w:szCs w:val="24"/>
          <w:lang w:val="tt-RU"/>
        </w:rPr>
        <w:t>Кәҗәне эзли, кәҗә юк)</w:t>
      </w:r>
    </w:p>
    <w:p w:rsidR="00397F59" w:rsidRPr="00C14E42" w:rsidRDefault="00397F59" w:rsidP="00E468CD">
      <w:pPr>
        <w:spacing w:after="0" w:line="240" w:lineRule="auto"/>
        <w:jc w:val="both"/>
        <w:rPr>
          <w:rFonts w:ascii="Times New Roman" w:hAnsi="Times New Roman"/>
          <w:i/>
          <w:iCs/>
          <w:sz w:val="24"/>
          <w:szCs w:val="24"/>
          <w:lang w:val="tt-RU"/>
        </w:rPr>
      </w:pPr>
      <w:r w:rsidRPr="00C14E42">
        <w:rPr>
          <w:rFonts w:ascii="Times New Roman" w:hAnsi="Times New Roman"/>
          <w:sz w:val="24"/>
          <w:szCs w:val="24"/>
          <w:lang w:val="tt-RU"/>
        </w:rPr>
        <w:t>Теләсәң ела, теләсәң көл. Кәҗә кая китте икән. Күрмәдегезме балалар?... Ярар ашыйсы килсә кайтыр әле. Үзе егылган еламас</w:t>
      </w:r>
      <w:r w:rsidRPr="00C14E42">
        <w:rPr>
          <w:rFonts w:ascii="Times New Roman" w:hAnsi="Times New Roman"/>
          <w:i/>
          <w:iCs/>
          <w:sz w:val="24"/>
          <w:szCs w:val="24"/>
          <w:lang w:val="tt-RU"/>
        </w:rPr>
        <w:t>.(китә)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iCs/>
          <w:sz w:val="24"/>
          <w:szCs w:val="24"/>
          <w:lang w:val="tt-RU"/>
        </w:rPr>
        <w:t>Икенче күренеш</w:t>
      </w:r>
      <w:r w:rsidRPr="00C14E42">
        <w:rPr>
          <w:rFonts w:ascii="Times New Roman" w:hAnsi="Times New Roman"/>
          <w:sz w:val="24"/>
          <w:szCs w:val="24"/>
          <w:lang w:val="tt-RU"/>
        </w:rPr>
        <w:t>.</w:t>
      </w:r>
      <w:r w:rsidRPr="00C14E42">
        <w:rPr>
          <w:rFonts w:ascii="Times New Roman" w:hAnsi="Times New Roman"/>
          <w:i/>
          <w:iCs/>
          <w:sz w:val="24"/>
          <w:szCs w:val="24"/>
          <w:lang w:val="tt-RU"/>
        </w:rPr>
        <w:t>(Көй яңгырый. Кояш чыга).</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Кәҗә бара-бара барып җитә бу кечкенә генә бер өйгә. Бу — Куян йорты икән. Барып керә. Өй эчендә беркем дә юк. Бу барып кергәндә, Куянның чыгып киткән вакыты булган икән, ди.</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rPr>
      </w:pPr>
      <w:r w:rsidRPr="00C14E42">
        <w:rPr>
          <w:rFonts w:ascii="Times New Roman" w:hAnsi="Times New Roman"/>
          <w:color w:val="000000"/>
          <w:spacing w:val="3"/>
          <w:sz w:val="24"/>
          <w:szCs w:val="24"/>
          <w:lang w:val="tt-RU"/>
        </w:rPr>
        <w:t xml:space="preserve">   Кояш баеп караңгы төшә башлауга, Куян үзенең өенә кайтып керә. Керсә, ни күзе белән күрсен, теге Кәҗә түр башына менеп, мөгезләрен тырпайтып, сакалын селкетеп утыра икән, ди. </w:t>
      </w:r>
      <w:r w:rsidRPr="00C14E42">
        <w:rPr>
          <w:rFonts w:ascii="Times New Roman" w:hAnsi="Times New Roman"/>
          <w:color w:val="000000"/>
          <w:spacing w:val="3"/>
          <w:sz w:val="24"/>
          <w:szCs w:val="24"/>
        </w:rPr>
        <w:t>Куян, моны күреп, бик каты курыккан да алдына-артына карамастан, урманга таба торып чапкан, ди.</w:t>
      </w:r>
      <w:r w:rsidRPr="00C14E42">
        <w:rPr>
          <w:rFonts w:ascii="Times New Roman" w:hAnsi="Times New Roman"/>
          <w:bCs/>
          <w:i/>
          <w:sz w:val="24"/>
          <w:szCs w:val="24"/>
          <w:lang w:val="tt-RU"/>
        </w:rPr>
        <w:t>(Куян елый)</w:t>
      </w:r>
    </w:p>
    <w:p w:rsidR="00397F59" w:rsidRPr="00C14E42" w:rsidRDefault="00397F59" w:rsidP="00E468CD">
      <w:pPr>
        <w:spacing w:after="0" w:line="240" w:lineRule="auto"/>
        <w:jc w:val="both"/>
        <w:rPr>
          <w:rFonts w:ascii="Times New Roman" w:hAnsi="Times New Roman"/>
          <w:bCs/>
          <w:i/>
          <w:sz w:val="24"/>
          <w:szCs w:val="24"/>
          <w:lang w:val="tt-RU"/>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Урманга барып керүгә, бу Куянга очраган, ди, бер Бүре. Бүрене күрү белән Куян акырып елый башлаган.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Бүре.</w:t>
      </w:r>
      <w:r w:rsidRPr="00C14E42">
        <w:rPr>
          <w:rFonts w:ascii="Times New Roman" w:hAnsi="Times New Roman"/>
          <w:sz w:val="24"/>
          <w:szCs w:val="24"/>
          <w:lang w:val="tt-RU"/>
        </w:rPr>
        <w:t xml:space="preserve"> У-у-у-у...Нигә елыйсың, сиңа ни булды?</w:t>
      </w:r>
    </w:p>
    <w:p w:rsidR="00397F59" w:rsidRPr="00C14E42" w:rsidRDefault="00397F59" w:rsidP="00E468CD">
      <w:pPr>
        <w:spacing w:after="0" w:line="240" w:lineRule="auto"/>
        <w:jc w:val="both"/>
        <w:rPr>
          <w:rFonts w:ascii="Times New Roman" w:hAnsi="Times New Roman"/>
          <w:i/>
          <w:iCs/>
          <w:sz w:val="24"/>
          <w:szCs w:val="24"/>
          <w:lang w:val="tt-RU"/>
        </w:rPr>
      </w:pPr>
      <w:r w:rsidRPr="00C14E42">
        <w:rPr>
          <w:rFonts w:ascii="Times New Roman" w:hAnsi="Times New Roman"/>
          <w:b/>
          <w:bCs/>
          <w:sz w:val="24"/>
          <w:szCs w:val="24"/>
          <w:lang w:val="tt-RU"/>
        </w:rPr>
        <w:t>Куян.</w:t>
      </w:r>
      <w:r w:rsidRPr="00C14E42">
        <w:rPr>
          <w:rFonts w:ascii="Times New Roman" w:hAnsi="Times New Roman"/>
          <w:sz w:val="24"/>
          <w:szCs w:val="24"/>
          <w:lang w:val="tt-RU"/>
        </w:rPr>
        <w:t xml:space="preserve"> Ялгыз калган- ялкынсыз янган. Әле дә ярый син очрадың. </w:t>
      </w:r>
      <w:r w:rsidRPr="00C14E42">
        <w:rPr>
          <w:rFonts w:ascii="Times New Roman" w:hAnsi="Times New Roman"/>
          <w:color w:val="000000"/>
          <w:spacing w:val="3"/>
          <w:sz w:val="24"/>
          <w:szCs w:val="24"/>
          <w:lang w:val="tt-RU"/>
        </w:rPr>
        <w:t>Нигә еламаска, көне буена урманда йөреп, өемә әйләнеп кайтсам, түр башында бик куркыныч бернәрсә утыра, күрү белән йөрәгем ярыла язды.</w:t>
      </w:r>
      <w:r w:rsidRPr="00C14E42">
        <w:rPr>
          <w:rFonts w:ascii="Times New Roman" w:hAnsi="Times New Roman"/>
          <w:i/>
          <w:iCs/>
          <w:sz w:val="24"/>
          <w:szCs w:val="24"/>
          <w:lang w:val="tt-RU"/>
        </w:rPr>
        <w:t xml:space="preserve"> </w:t>
      </w:r>
    </w:p>
    <w:p w:rsidR="00397F59" w:rsidRPr="00C14E42" w:rsidRDefault="00397F59" w:rsidP="00E468CD">
      <w:pPr>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Бүре.</w:t>
      </w:r>
      <w:r w:rsidRPr="00C14E42">
        <w:rPr>
          <w:rFonts w:ascii="Times New Roman" w:hAnsi="Times New Roman"/>
          <w:color w:val="000000"/>
          <w:spacing w:val="3"/>
          <w:sz w:val="24"/>
          <w:szCs w:val="24"/>
          <w:lang w:val="tt-RU"/>
        </w:rPr>
        <w:t xml:space="preserve"> Әйдә киттек, без аны хәзер куып чыгарабыз.</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Китәләр. Куян өенә барып җитү белән, Бүре үзе дә курка-курка гына ишекне ача. Караңгы өйдә зур мөгезле, озын сакаллы Кәҗә башын күрү белән Бүренең дә коты оча. </w:t>
      </w:r>
      <w:r w:rsidRPr="00C14E42">
        <w:rPr>
          <w:rFonts w:ascii="Times New Roman" w:hAnsi="Times New Roman"/>
          <w:color w:val="000000"/>
          <w:spacing w:val="3"/>
          <w:sz w:val="24"/>
          <w:szCs w:val="24"/>
        </w:rPr>
        <w:t>Бүре тиз генә өй ишеген яба да урманга карап сыза. </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color w:val="000000"/>
          <w:spacing w:val="3"/>
          <w:sz w:val="24"/>
          <w:szCs w:val="24"/>
          <w:lang w:val="tt-RU"/>
        </w:rPr>
        <w:t xml:space="preserve">  Куян аның артыннан китә. Куянның урманга барып керүе була, моның каршысына лап-лап басып килә икән, ди, бер Аю. Аюны күрүгә, Куян тагын кычкырып елап җибәрә.</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Куян.</w:t>
      </w:r>
      <w:r w:rsidRPr="00C14E42">
        <w:rPr>
          <w:rFonts w:ascii="Times New Roman" w:hAnsi="Times New Roman"/>
          <w:color w:val="000000"/>
          <w:spacing w:val="3"/>
          <w:sz w:val="24"/>
          <w:szCs w:val="24"/>
          <w:lang w:val="tt-RU"/>
        </w:rPr>
        <w:t xml:space="preserve"> Коткарыгыз, харап булдым, өемә куркыныч бернәрсә кергән. </w:t>
      </w:r>
      <w:r w:rsidRPr="00C14E42">
        <w:rPr>
          <w:rFonts w:ascii="Times New Roman" w:hAnsi="Times New Roman"/>
          <w:i/>
          <w:color w:val="000000"/>
          <w:spacing w:val="3"/>
          <w:sz w:val="24"/>
          <w:szCs w:val="24"/>
          <w:lang w:val="tt-RU"/>
        </w:rPr>
        <w:t>(Аю бик батырланып)</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b/>
          <w:color w:val="000000"/>
          <w:spacing w:val="3"/>
          <w:sz w:val="24"/>
          <w:szCs w:val="24"/>
          <w:lang w:val="tt-RU"/>
        </w:rPr>
        <w:t>Аю.</w:t>
      </w:r>
      <w:r w:rsidRPr="00C14E42">
        <w:rPr>
          <w:rFonts w:ascii="Times New Roman" w:hAnsi="Times New Roman"/>
          <w:color w:val="000000"/>
          <w:spacing w:val="3"/>
          <w:sz w:val="24"/>
          <w:szCs w:val="24"/>
          <w:lang w:val="tt-RU"/>
        </w:rPr>
        <w:t xml:space="preserve"> Ташла әле, юкка-барга елап күз яшеңне әрәм итмә, без аны хәзер куып чыгарырбыз.</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rPr>
      </w:pPr>
      <w:r w:rsidRPr="00C14E42">
        <w:rPr>
          <w:rFonts w:ascii="Times New Roman" w:hAnsi="Times New Roman"/>
          <w:b/>
          <w:color w:val="000000"/>
          <w:spacing w:val="3"/>
          <w:sz w:val="24"/>
          <w:szCs w:val="24"/>
          <w:lang w:val="tt-RU"/>
        </w:rPr>
        <w:t>Алып баручы.</w:t>
      </w:r>
      <w:r w:rsidRPr="00C14E42">
        <w:rPr>
          <w:rFonts w:ascii="Times New Roman" w:hAnsi="Times New Roman"/>
          <w:color w:val="000000"/>
          <w:spacing w:val="3"/>
          <w:sz w:val="24"/>
          <w:szCs w:val="24"/>
          <w:lang w:val="tt-RU"/>
        </w:rPr>
        <w:t xml:space="preserve"> Китәләр. Караңгы төшүгә Куян өенә барып җитәләр. Аю, бик батырланып өй ишеген ачып җибәрүгә, сәке өстенә менеп утырган зур мөгезле, озын сакаллы Кәҗәне күрү белән, бик каты куркуга төшә. </w:t>
      </w:r>
      <w:r w:rsidRPr="00C14E42">
        <w:rPr>
          <w:rFonts w:ascii="Times New Roman" w:hAnsi="Times New Roman"/>
          <w:color w:val="000000"/>
          <w:spacing w:val="3"/>
          <w:sz w:val="24"/>
          <w:szCs w:val="24"/>
        </w:rPr>
        <w:t>Аю да куркуыннан алдына-артына карамый урманга чаба. Куян — аның артыннан.</w:t>
      </w:r>
    </w:p>
    <w:p w:rsidR="00397F59" w:rsidRPr="00C14E42" w:rsidRDefault="00397F59" w:rsidP="00E468CD">
      <w:pPr>
        <w:shd w:val="clear" w:color="auto" w:fill="FFFFFF"/>
        <w:spacing w:after="0" w:line="240" w:lineRule="auto"/>
        <w:jc w:val="both"/>
        <w:rPr>
          <w:rFonts w:ascii="Times New Roman" w:hAnsi="Times New Roman"/>
          <w:color w:val="000000"/>
          <w:spacing w:val="3"/>
          <w:sz w:val="24"/>
          <w:szCs w:val="24"/>
          <w:lang w:val="tt-RU"/>
        </w:rPr>
      </w:pPr>
      <w:r w:rsidRPr="00C14E42">
        <w:rPr>
          <w:rFonts w:ascii="Times New Roman" w:hAnsi="Times New Roman"/>
          <w:color w:val="000000"/>
          <w:spacing w:val="3"/>
          <w:sz w:val="24"/>
          <w:szCs w:val="24"/>
          <w:lang w:val="tt-RU"/>
        </w:rPr>
        <w:t xml:space="preserve">  Куянның урманга барып керүе була, очрый инде моңа бер Төлке. </w:t>
      </w:r>
      <w:r w:rsidRPr="00C14E42">
        <w:rPr>
          <w:rFonts w:ascii="Times New Roman" w:hAnsi="Times New Roman"/>
          <w:color w:val="000000"/>
          <w:spacing w:val="3"/>
          <w:sz w:val="24"/>
          <w:szCs w:val="24"/>
        </w:rPr>
        <w:t>Төлке дә бик батырланып бара. Караңгы бүлмәдә кукраеп утырган Кәҗәне күрү белән, Төлкенең дә коты оча: кача бу.</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Өченче күренеш.</w:t>
      </w:r>
      <w:r w:rsidRPr="00C14E42">
        <w:rPr>
          <w:rFonts w:ascii="Times New Roman" w:hAnsi="Times New Roman"/>
          <w:i/>
          <w:iCs/>
          <w:sz w:val="24"/>
          <w:szCs w:val="24"/>
          <w:lang w:val="tt-RU"/>
        </w:rPr>
        <w:t>(Каравылчы өе. Койма башында әтәч утыра. Куян елый)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Әтәч.</w:t>
      </w:r>
      <w:r w:rsidRPr="00C14E42">
        <w:rPr>
          <w:rFonts w:ascii="Times New Roman" w:hAnsi="Times New Roman"/>
          <w:sz w:val="24"/>
          <w:szCs w:val="24"/>
          <w:lang w:val="tt-RU"/>
        </w:rPr>
        <w:t xml:space="preserve"> Нигә елыйсың, Куянкай?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Куян.</w:t>
      </w:r>
      <w:r w:rsidRPr="00C14E42">
        <w:rPr>
          <w:rFonts w:ascii="Times New Roman" w:hAnsi="Times New Roman"/>
          <w:sz w:val="24"/>
          <w:szCs w:val="24"/>
          <w:lang w:val="tt-RU"/>
        </w:rPr>
        <w:t xml:space="preserve"> Нигә еламсака, менә өемә бер куркыныч нәрсә кереп утырган. Аны үзем дә, бүре дә,аю да, хәтта тө төлке дә куып чыгара алмады.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Әтәч.</w:t>
      </w:r>
      <w:r w:rsidRPr="00C14E42">
        <w:rPr>
          <w:rFonts w:ascii="Times New Roman" w:hAnsi="Times New Roman"/>
          <w:sz w:val="24"/>
          <w:szCs w:val="24"/>
          <w:lang w:val="tt-RU"/>
        </w:rPr>
        <w:t xml:space="preserve"> Юкка күз яшеңне түкмә әле. Әйдә  киттек, менә мин үзем сиңа ярдәм итәм.</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Куян.</w:t>
      </w:r>
      <w:r w:rsidRPr="00C14E42">
        <w:rPr>
          <w:rFonts w:ascii="Times New Roman" w:hAnsi="Times New Roman"/>
          <w:sz w:val="24"/>
          <w:szCs w:val="24"/>
          <w:lang w:val="tt-RU"/>
        </w:rPr>
        <w:t xml:space="preserve"> Сүзең белән мактанма - эшең белән мактан.</w:t>
      </w:r>
    </w:p>
    <w:p w:rsidR="00397F59" w:rsidRPr="00C14E42" w:rsidRDefault="00397F59" w:rsidP="00E468CD">
      <w:pPr>
        <w:spacing w:after="0" w:line="240" w:lineRule="auto"/>
        <w:jc w:val="both"/>
        <w:rPr>
          <w:rFonts w:ascii="Times New Roman" w:hAnsi="Times New Roman"/>
          <w:i/>
          <w:iCs/>
          <w:sz w:val="24"/>
          <w:szCs w:val="24"/>
          <w:lang w:val="tt-RU"/>
        </w:rPr>
      </w:pPr>
      <w:r w:rsidRPr="00C14E42">
        <w:rPr>
          <w:rFonts w:ascii="Times New Roman" w:hAnsi="Times New Roman"/>
          <w:b/>
          <w:bCs/>
          <w:sz w:val="24"/>
          <w:szCs w:val="24"/>
          <w:lang w:val="tt-RU"/>
        </w:rPr>
        <w:t>Әтәч.</w:t>
      </w:r>
      <w:r w:rsidRPr="00C14E42">
        <w:rPr>
          <w:rFonts w:ascii="Times New Roman" w:hAnsi="Times New Roman"/>
          <w:sz w:val="24"/>
          <w:szCs w:val="24"/>
          <w:lang w:val="tt-RU"/>
        </w:rPr>
        <w:t xml:space="preserve"> Кыюлык - ярты бәхет. Әйдә диләр сиңа. Миңа өй ишекне ачып тор, миңа ачарга кыен. Син мине ачып кертеп җибәр, калганын мин үзем эшләрмен. Син курыкмасаң - дошман куркыр. Көч беләктә түгел, йөрәктә. </w:t>
      </w:r>
      <w:r w:rsidRPr="00C14E42">
        <w:rPr>
          <w:rFonts w:ascii="Times New Roman" w:hAnsi="Times New Roman"/>
          <w:i/>
          <w:iCs/>
          <w:sz w:val="24"/>
          <w:szCs w:val="24"/>
          <w:lang w:val="tt-RU"/>
        </w:rPr>
        <w:t>(Әтәч өй эченә кереп китә. Кәҗәне чукый башлый. Кәҗә чыгып кача.)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Кәҗә.</w:t>
      </w:r>
      <w:r w:rsidRPr="00C14E42">
        <w:rPr>
          <w:rFonts w:ascii="Times New Roman" w:hAnsi="Times New Roman"/>
          <w:sz w:val="24"/>
          <w:szCs w:val="24"/>
          <w:lang w:val="tt-RU"/>
        </w:rPr>
        <w:t xml:space="preserve"> Үтерәләр, үтерәләр!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Әтәч.</w:t>
      </w:r>
      <w:r w:rsidRPr="00C14E42">
        <w:rPr>
          <w:rFonts w:ascii="Times New Roman" w:hAnsi="Times New Roman"/>
          <w:sz w:val="24"/>
          <w:szCs w:val="24"/>
          <w:lang w:val="tt-RU"/>
        </w:rPr>
        <w:t xml:space="preserve"> Бар, ялганчы Кәҗә, кайтып кит. Хуҗаң эзли торгандыр, Итәгенә ут капкан диярсең. Куркма Куянкай, куркма. Бар өеңә кер.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Куян.</w:t>
      </w:r>
      <w:r w:rsidRPr="00C14E42">
        <w:rPr>
          <w:rFonts w:ascii="Times New Roman" w:hAnsi="Times New Roman"/>
          <w:sz w:val="24"/>
          <w:szCs w:val="24"/>
          <w:lang w:val="tt-RU"/>
        </w:rPr>
        <w:t xml:space="preserve"> Рәхмәт! Син батыр Әтәч икәнсең! Рәхмәт!</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Безнең туган тел"</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(Конспект ОД)</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Набиева Лилия Рамилевна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МБДОУ”Балтасинский детский сад №2”</w:t>
      </w:r>
    </w:p>
    <w:p w:rsidR="00397F59" w:rsidRPr="00C14E42" w:rsidRDefault="00397F59" w:rsidP="00E468CD">
      <w:pPr>
        <w:pStyle w:val="NoSpacing"/>
        <w:rPr>
          <w:rFonts w:ascii="Times New Roman" w:hAnsi="Times New Roman"/>
          <w:sz w:val="24"/>
          <w:szCs w:val="24"/>
        </w:rPr>
      </w:pPr>
      <w:r w:rsidRPr="00C14E42">
        <w:rPr>
          <w:rFonts w:ascii="Times New Roman" w:hAnsi="Times New Roman"/>
          <w:b/>
          <w:sz w:val="24"/>
          <w:szCs w:val="24"/>
        </w:rPr>
        <w:t>Максаты</w:t>
      </w:r>
      <w:r w:rsidRPr="00C14E42">
        <w:rPr>
          <w:rFonts w:ascii="Times New Roman" w:hAnsi="Times New Roman"/>
          <w:sz w:val="24"/>
          <w:szCs w:val="24"/>
        </w:rPr>
        <w:t xml:space="preserve">: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балаларны туган тел көне белән таныштыру;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балаларныңрухидөньясынбаетуөченшартлартудыру;</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-туган телгә, гореф-гадәтләренә, шулай ук башка халыкларның традицияләренә сакчыл караш формалаштыру;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сөйләм, фикерләүһәмхәтерүсешенәярдәмитү. </w:t>
      </w:r>
    </w:p>
    <w:p w:rsidR="00397F59" w:rsidRPr="00C14E42" w:rsidRDefault="00397F59" w:rsidP="00E468CD">
      <w:pPr>
        <w:pStyle w:val="NoSpacing"/>
        <w:rPr>
          <w:rFonts w:ascii="Times New Roman" w:hAnsi="Times New Roman"/>
          <w:sz w:val="24"/>
          <w:szCs w:val="24"/>
        </w:rPr>
      </w:pPr>
      <w:r w:rsidRPr="00C14E42">
        <w:rPr>
          <w:rFonts w:ascii="Times New Roman" w:hAnsi="Times New Roman"/>
          <w:b/>
          <w:sz w:val="24"/>
          <w:szCs w:val="24"/>
        </w:rPr>
        <w:t>Бурычлар</w:t>
      </w:r>
      <w:r w:rsidRPr="00C14E42">
        <w:rPr>
          <w:rFonts w:ascii="Times New Roman" w:hAnsi="Times New Roman"/>
          <w:sz w:val="24"/>
          <w:szCs w:val="24"/>
        </w:rPr>
        <w:t xml:space="preserve">: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туган тел төшенчәсен аңлату;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туган тел төшенчәсен формалаштыру;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белеем бирү процессына кызыксынучанлыкны һәм кызыксынуныүстерү; -    - туган илгә, туган телгә мәхәббәт һәм хөрмәт тәрбияләү; </w:t>
      </w:r>
    </w:p>
    <w:p w:rsidR="00397F59" w:rsidRPr="00C14E42" w:rsidRDefault="00397F59" w:rsidP="00E468CD">
      <w:pPr>
        <w:pStyle w:val="NoSpacing"/>
        <w:rPr>
          <w:rFonts w:ascii="Times New Roman" w:hAnsi="Times New Roman"/>
          <w:sz w:val="24"/>
          <w:szCs w:val="24"/>
        </w:rPr>
      </w:pPr>
      <w:r w:rsidRPr="00C14E42">
        <w:rPr>
          <w:rFonts w:ascii="Times New Roman" w:hAnsi="Times New Roman"/>
          <w:sz w:val="24"/>
          <w:szCs w:val="24"/>
        </w:rPr>
        <w:t xml:space="preserve">- оештыру формасы: әңгәмә. </w:t>
      </w:r>
    </w:p>
    <w:p w:rsidR="00397F59" w:rsidRPr="00C14E42" w:rsidRDefault="00397F59" w:rsidP="00E468CD">
      <w:pPr>
        <w:pStyle w:val="NoSpacing"/>
        <w:rPr>
          <w:rFonts w:ascii="Times New Roman" w:hAnsi="Times New Roman"/>
          <w:sz w:val="24"/>
          <w:szCs w:val="24"/>
        </w:rPr>
      </w:pPr>
      <w:r w:rsidRPr="00C14E42">
        <w:rPr>
          <w:rFonts w:ascii="Times New Roman" w:hAnsi="Times New Roman"/>
          <w:b/>
          <w:sz w:val="24"/>
          <w:szCs w:val="24"/>
        </w:rPr>
        <w:t>Җиһазлар</w:t>
      </w:r>
      <w:r w:rsidRPr="00C14E42">
        <w:rPr>
          <w:rFonts w:ascii="Times New Roman" w:hAnsi="Times New Roman"/>
          <w:sz w:val="24"/>
          <w:szCs w:val="24"/>
        </w:rPr>
        <w:t xml:space="preserve">: глобус, илләр белән дөньяның географик картасы, туган шәһәр картасы, рәсемнәр төшерелгән карточкалар.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Күп мәгънәле сүзләр. 3-7 яшьлек балалар белән уеннар һәм дәресләр үткәрү. ФГОС). </w:t>
      </w:r>
    </w:p>
    <w:p w:rsidR="00397F59" w:rsidRPr="00C14E42" w:rsidRDefault="00397F59" w:rsidP="00E468CD">
      <w:pPr>
        <w:pStyle w:val="NoSpacing"/>
        <w:jc w:val="both"/>
        <w:rPr>
          <w:rFonts w:ascii="Times New Roman" w:hAnsi="Times New Roman"/>
          <w:sz w:val="24"/>
          <w:szCs w:val="24"/>
        </w:rPr>
      </w:pPr>
      <w:r w:rsidRPr="00C14E42">
        <w:rPr>
          <w:rFonts w:ascii="Times New Roman" w:hAnsi="Times New Roman"/>
          <w:sz w:val="24"/>
          <w:szCs w:val="24"/>
        </w:rPr>
        <w:t xml:space="preserve">Дәрес барышы: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rPr>
        <w:t>Балалар, бүген сезнең белән бик кызыклы шөгыль булачак. Карагыз әле, мин үзем белән н</w:t>
      </w:r>
      <w:r w:rsidRPr="00C14E42">
        <w:rPr>
          <w:rFonts w:ascii="Times New Roman" w:hAnsi="Times New Roman"/>
          <w:sz w:val="24"/>
          <w:szCs w:val="24"/>
          <w:lang w:val="tt-RU"/>
        </w:rPr>
        <w:t xml:space="preserve">әрсә </w:t>
      </w:r>
      <w:r w:rsidRPr="00C14E42">
        <w:rPr>
          <w:rFonts w:ascii="Times New Roman" w:hAnsi="Times New Roman"/>
          <w:sz w:val="24"/>
          <w:szCs w:val="24"/>
        </w:rPr>
        <w:t>алып килде</w:t>
      </w:r>
      <w:r w:rsidRPr="00C14E42">
        <w:rPr>
          <w:rFonts w:ascii="Times New Roman" w:hAnsi="Times New Roman"/>
          <w:sz w:val="24"/>
          <w:szCs w:val="24"/>
          <w:lang w:val="tt-RU"/>
        </w:rPr>
        <w:t>м?</w:t>
      </w:r>
      <w:r w:rsidRPr="00C14E42">
        <w:rPr>
          <w:rFonts w:ascii="Times New Roman" w:hAnsi="Times New Roman"/>
          <w:sz w:val="24"/>
          <w:szCs w:val="24"/>
        </w:rPr>
        <w:t xml:space="preserve"> Кем белә, бу</w:t>
      </w:r>
      <w:r w:rsidRPr="00C14E42">
        <w:rPr>
          <w:rFonts w:ascii="Times New Roman" w:hAnsi="Times New Roman"/>
          <w:sz w:val="24"/>
          <w:szCs w:val="24"/>
          <w:lang w:val="tt-RU"/>
        </w:rPr>
        <w:t xml:space="preserve"> нәрсә</w:t>
      </w:r>
      <w:r w:rsidRPr="00C14E42">
        <w:rPr>
          <w:rFonts w:ascii="Times New Roman" w:hAnsi="Times New Roman"/>
          <w:sz w:val="24"/>
          <w:szCs w:val="24"/>
        </w:rPr>
        <w:t xml:space="preserve">?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Б</w:t>
      </w:r>
      <w:r w:rsidRPr="00C14E42">
        <w:rPr>
          <w:rFonts w:ascii="Times New Roman" w:hAnsi="Times New Roman"/>
          <w:sz w:val="24"/>
          <w:szCs w:val="24"/>
        </w:rPr>
        <w:t xml:space="preserve">: Глобус!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Т</w:t>
      </w:r>
      <w:r w:rsidRPr="00C14E42">
        <w:rPr>
          <w:rFonts w:ascii="Times New Roman" w:hAnsi="Times New Roman"/>
          <w:sz w:val="24"/>
          <w:szCs w:val="24"/>
        </w:rPr>
        <w:t xml:space="preserve">: </w:t>
      </w:r>
      <w:r w:rsidRPr="00C14E42">
        <w:rPr>
          <w:rFonts w:ascii="Times New Roman" w:hAnsi="Times New Roman"/>
          <w:sz w:val="24"/>
          <w:szCs w:val="24"/>
          <w:lang w:val="tt-RU"/>
        </w:rPr>
        <w:t>Ә</w:t>
      </w:r>
      <w:r w:rsidRPr="00C14E42">
        <w:rPr>
          <w:rFonts w:ascii="Times New Roman" w:hAnsi="Times New Roman"/>
          <w:sz w:val="24"/>
          <w:szCs w:val="24"/>
        </w:rPr>
        <w:t xml:space="preserve"> глобус нәрсәул? Кем аңлата ала?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Б: Бу безнең планетаның кечкенә моделе. Бу: безнең глобус төрле төсләрбелән буялган. Бу алай гына да түгел! Һәр төс үз әһәмиятенә ия. Зәңгәртөс диңгез, елгалар һәм океаннар. Яшел – урманнар һәм тигезләр. Ә соры һәм сары – таулар. Ә без глобуста тагын нәрсә күрә алабыз?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Б: Шәһәрләр, ил.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Б: Дөрес. Әйдәгез, әле табып карагыз безнең илне географик картадан. </w:t>
      </w: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rPr>
          <w:rFonts w:ascii="Times New Roman" w:hAnsi="Times New Roman"/>
          <w:sz w:val="24"/>
          <w:szCs w:val="24"/>
          <w:lang w:val="tt-RU"/>
        </w:rPr>
      </w:pP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Т: "Без сезнең белән нинди илдә яшибезсоң?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Б</w:t>
      </w:r>
      <w:r w:rsidRPr="00C14E42">
        <w:rPr>
          <w:rFonts w:ascii="Times New Roman" w:hAnsi="Times New Roman"/>
          <w:sz w:val="24"/>
          <w:szCs w:val="24"/>
        </w:rPr>
        <w:t xml:space="preserve">: </w:t>
      </w:r>
      <w:r w:rsidRPr="00C14E42">
        <w:rPr>
          <w:rFonts w:ascii="Times New Roman" w:hAnsi="Times New Roman"/>
          <w:sz w:val="24"/>
          <w:szCs w:val="24"/>
          <w:lang w:val="tt-RU"/>
        </w:rPr>
        <w:t>Татарстан Республикасында</w:t>
      </w:r>
      <w:r w:rsidRPr="00C14E42">
        <w:rPr>
          <w:rFonts w:ascii="Times New Roman" w:hAnsi="Times New Roman"/>
          <w:sz w:val="24"/>
          <w:szCs w:val="24"/>
        </w:rPr>
        <w:t xml:space="preserve">. </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Т: Ә безнең илдә нинди телдә сөйләшәбез?</w:t>
      </w:r>
    </w:p>
    <w:p w:rsidR="00397F59" w:rsidRPr="00C14E42" w:rsidRDefault="00397F59" w:rsidP="00E468CD">
      <w:pPr>
        <w:pStyle w:val="NoSpacing"/>
        <w:rPr>
          <w:rFonts w:ascii="Times New Roman" w:hAnsi="Times New Roman"/>
          <w:sz w:val="24"/>
          <w:szCs w:val="24"/>
          <w:lang w:val="tt-RU"/>
        </w:rPr>
      </w:pPr>
      <w:r w:rsidRPr="00C14E42">
        <w:rPr>
          <w:rFonts w:ascii="Times New Roman" w:hAnsi="Times New Roman"/>
          <w:sz w:val="24"/>
          <w:szCs w:val="24"/>
          <w:lang w:val="tt-RU"/>
        </w:rPr>
        <w:t xml:space="preserve">Б:Татар телендә, ә башка илләрдә рус телендә сөйләшәләр.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Т: Әйдәгез, сезнең белән уйлап карыйк әле башка илдә ,нинди телдә сөйләшәләр Украинада (Украина), Германиядә (Алман теле), Англиядә (Инглиз). Афәрин!</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Т: Тел ни өченкирәк?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 Сөйләшергә, аралашырга, уйнарга. Дөньяда 4 меңгә якын төрле тел бар. Бүгендә, Халыкара туган тел көнендә, без сезнең белән туган телебезтурындасөйләшәчәкбез. Туган Тел – безнең тормышыбызда беренче ачышларның берсе. Без туган телебезне өйрәнәбез. Без аның ярдәме белән сөйләшәбез, укыйбыз  һәм язабыз. Туган телдә дөрес итеп сөйләргә һәм язарга – бу һәр кешенең үз иле алдындагы бурычы. Шуңа күрә барысына да үз телеңне белергә һәм сакларга кирәк. «Туган илем язмышы турында уйланган көннәр дә син бер ярдәмчем, таянычың, бөек, куәтле, гадел һәм ирекле татар теле. Әмма мондый Тел бөек халыкка бирелмәс дип ышанырга ярамый!</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Т: Хәзер, мин сезгә табышмаклар әйтәм, ә сез тиеш, миңа җавап бирергә, Нәрсә аларда яшерелгән.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1.Һәрвакыт авызда, ә йотып булмый. </w:t>
      </w:r>
      <w:r w:rsidRPr="00C14E42">
        <w:rPr>
          <w:rFonts w:ascii="Times New Roman" w:hAnsi="Times New Roman"/>
          <w:sz w:val="24"/>
          <w:szCs w:val="24"/>
        </w:rPr>
        <w:t xml:space="preserve">(Тел)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2.М</w:t>
      </w:r>
      <w:r w:rsidRPr="00C14E42">
        <w:rPr>
          <w:rFonts w:ascii="Times New Roman" w:hAnsi="Times New Roman"/>
          <w:sz w:val="24"/>
          <w:szCs w:val="24"/>
        </w:rPr>
        <w:t>ин укыйм. Дәфтәргә карыйм.</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Минем җитди төре. » А«,» Б«,» В", тәртип буенча кабатлыйм... (алфавит) Т:Афәрин, сез булдырдыгыз! Татар Теле – безнең дәүләтнең рәсми теле.. Хәзер без сезнең белән уен уйныйбыз. "Сүзләр уены" мин әйтү дип атыйм, ә сез капма-каршы әһәмияткә ия дип атарга тиеш. - Салкын – кайнар. - Юеш-коры. - Тыныч – яңгыравык. - Юка – калын ... .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Т: Афәрин, сез булдырдыгыз!. Барлык сүзләрне дә беләсез. Күрәсезме, туган телебезнең никадәр бай, </w:t>
      </w: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Төрлелеге һәм матур булуы. Анда сүзләр күп, алар ярдәмендә без сөйләшә, хикәяләр төзи, әкиятләр яза алабыз. «Без беләбез, хәзерге  вакытта үлчәүдә һәм хәзерге вакытта кылган эшләрендә. Батырлык сәгатебезнең сәгатьләрдә үтте, һәм Батырлык Безне ташламас. </w:t>
      </w:r>
    </w:p>
    <w:p w:rsidR="00397F59" w:rsidRPr="00C14E42" w:rsidRDefault="00397F59" w:rsidP="00E468CD">
      <w:pPr>
        <w:pStyle w:val="NoSpacing"/>
        <w:jc w:val="both"/>
        <w:rPr>
          <w:rFonts w:ascii="Times New Roman" w:hAnsi="Times New Roman"/>
          <w:b/>
          <w:sz w:val="24"/>
          <w:szCs w:val="24"/>
          <w:lang w:val="tt-RU"/>
        </w:rPr>
      </w:pPr>
      <w:r w:rsidRPr="00C14E42">
        <w:rPr>
          <w:rFonts w:ascii="Times New Roman" w:hAnsi="Times New Roman"/>
          <w:b/>
          <w:sz w:val="24"/>
          <w:szCs w:val="24"/>
          <w:lang w:val="tt-RU"/>
        </w:rPr>
        <w:t>Уен.</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«Күп мәгънәле сүзләр»уеннары. Минем бар менә шундый карточкалар. Алар да төрле рәсемнәр сурәтләнгән, ә сезгә табарга кирәк, аларга бер-ике һәм аңлатырга, үз сайлау. Мәсәлән,» ручка " һәм аңа хат өчен ручка, тәннең бер өлеше – пумала, ишек ручкасы өстәргә була. Пумала: кул, пумала, рәсем ясау өчен. Кран: су, Төзелеш. Энә: тегү өчен, Керпе. Бит: рәсем ясау өчен, агачта. Суган: уклы, яшелчә. Физкультминутка. Сузылды, сузылды, сузылды. (Бармаклар кул кушыргандагы кебе күрелгән). Дуслашып юына башладылар. (Кулларны күтәрәбез һәм сузабыз). Сөлге белән юарга .Һәр бармакны юабыз, берсе дә онытмыйбыз. (Куллары белән чиратлап хәрәкәтләр нигезендә кул чугу пумала бармак очларына). Бергәләп зарядка ясыйбыз!.</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Т: Хәзер, әйдәгез, белербез, нинди мәкальләр һәм әйтемнәр бар безнең тел. Сезбеләсезме, мондыйәйтемнәр?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Б: Телем-минем дошманым. Яхшы: Яхшы. Менә тагын: - сугыштан кискенрәк Тел. – Сүз чыпчык түгел, очачак – аңлыйсың. – Сумала кебек яман сүз: туктамый-җылытмыйсың. – Гөмбә белән пирог аша, ә телеңне тешеңне тот! – Бик кискен булды, ә тел-кискен. - Кыскасы, кесәгә керми. – Телнең тешләредә, иреннәре дә ике йозак. – Башым уйлаганда тел ял итә. – Теле маз, бөтен телем белә.Дошманны сөңгеләр аша узма, татар телен үт. - Беркемдә тел артыннан тартмый. Балалар белән бергә бу мәкальләрне бер ничә тапкыр кабатлыйбыз.Өйдә сез ата-аналар белән тиеш булачаксыз берсен бу мәкальләрнең ятларга сезнең сайлау буенча. Ә киләсе дәрестә без аларны</w:t>
      </w: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кабатлыйбыз. Бүген без сезнең белән Туган тел турында сөйләштек. 21 февраль-Халыкара туган тел көне буларак билгеләп үтелә. Бәйрәм безнең</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илдә генә түгел, ә дөньяның күп кенә башка илләрендә дә уза, алар арасында Украина, Болгария, Белоруссия. Дәреслек бар. Бүген без сезнең белән нәрсә турында сөйләштек? – Туган телебез турында. Безнең илдә иң мөһиме нинди тел? – Татар. Ә туган тел көнен кайчан бәйрәм итәләр? – Халыкара туган тел көнен 21 февраль дә билгеләп үтәләр. Дөньяның барлык телләренә, туган телебезгә генә түгел, барлык телләренә хөрмәт белән карарга кирәк. Моның өчен безгә грамотага, дөрес сөйләшә һәм яза белергә кирәк. Шул ук вакытта үз илеңнең теленә карата ихтирамлы мөнәсәбәт чагыла. </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Татарстан Республикасының Гимны Яңгырый</w:t>
      </w: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Туган якны өйрәнү проекты:</w:t>
      </w:r>
    </w:p>
    <w:p w:rsidR="00397F59" w:rsidRPr="00C14E42" w:rsidRDefault="00397F59" w:rsidP="00E468CD">
      <w:pPr>
        <w:pStyle w:val="NoSpacing"/>
        <w:jc w:val="center"/>
        <w:rPr>
          <w:rFonts w:ascii="Times New Roman" w:hAnsi="Times New Roman"/>
          <w:b/>
          <w:sz w:val="24"/>
          <w:szCs w:val="24"/>
          <w:lang w:val="tt-RU"/>
        </w:rPr>
      </w:pPr>
      <w:r w:rsidRPr="00C14E42">
        <w:rPr>
          <w:rFonts w:ascii="Times New Roman" w:hAnsi="Times New Roman"/>
          <w:b/>
          <w:sz w:val="24"/>
          <w:szCs w:val="24"/>
          <w:lang w:val="tt-RU"/>
        </w:rPr>
        <w:t>“Туган авылым – бүрекчеләре</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Нуриева Лейсан Табрисовна</w:t>
      </w:r>
    </w:p>
    <w:p w:rsidR="00397F59" w:rsidRPr="00C14E42" w:rsidRDefault="00397F59" w:rsidP="00E468CD">
      <w:pPr>
        <w:pStyle w:val="NoSpacing"/>
        <w:jc w:val="right"/>
        <w:rPr>
          <w:rFonts w:ascii="Times New Roman" w:hAnsi="Times New Roman"/>
          <w:sz w:val="24"/>
          <w:szCs w:val="24"/>
          <w:lang w:val="tt-RU"/>
        </w:rPr>
      </w:pPr>
      <w:r w:rsidRPr="00C14E42">
        <w:rPr>
          <w:rFonts w:ascii="Times New Roman" w:hAnsi="Times New Roman"/>
          <w:sz w:val="24"/>
          <w:szCs w:val="24"/>
          <w:lang w:val="tt-RU"/>
        </w:rPr>
        <w:t>Шаяхметова Гул</w:t>
      </w:r>
      <w:r w:rsidRPr="00C14E42">
        <w:rPr>
          <w:rFonts w:ascii="Times New Roman" w:hAnsi="Times New Roman"/>
          <w:sz w:val="24"/>
          <w:szCs w:val="24"/>
        </w:rPr>
        <w:t>ь</w:t>
      </w:r>
      <w:r w:rsidRPr="00C14E42">
        <w:rPr>
          <w:rFonts w:ascii="Times New Roman" w:hAnsi="Times New Roman"/>
          <w:sz w:val="24"/>
          <w:szCs w:val="24"/>
          <w:lang w:val="tt-RU"/>
        </w:rPr>
        <w:t>нара Файзелхаковна</w:t>
      </w:r>
    </w:p>
    <w:p w:rsidR="00397F59" w:rsidRPr="00C14E42" w:rsidRDefault="00397F59" w:rsidP="00E468CD">
      <w:pPr>
        <w:pStyle w:val="NoSpacing"/>
        <w:jc w:val="right"/>
        <w:rPr>
          <w:rFonts w:ascii="Times New Roman" w:hAnsi="Times New Roman"/>
          <w:b/>
          <w:sz w:val="24"/>
          <w:szCs w:val="24"/>
          <w:lang w:val="tt-RU"/>
        </w:rPr>
      </w:pPr>
      <w:r w:rsidRPr="00C14E42">
        <w:rPr>
          <w:rFonts w:ascii="Times New Roman" w:hAnsi="Times New Roman"/>
          <w:sz w:val="24"/>
          <w:szCs w:val="24"/>
          <w:lang w:val="tt-RU"/>
        </w:rPr>
        <w:t>МБОУ” СОШ Ядыгерь”-детский сад</w:t>
      </w:r>
    </w:p>
    <w:p w:rsidR="00397F59" w:rsidRPr="00C14E42" w:rsidRDefault="00397F59" w:rsidP="00E468CD">
      <w:pPr>
        <w:spacing w:after="0" w:line="240" w:lineRule="auto"/>
        <w:ind w:firstLine="567"/>
        <w:rPr>
          <w:rFonts w:ascii="Times New Roman" w:hAnsi="Times New Roman"/>
          <w:b/>
          <w:i/>
          <w:sz w:val="24"/>
          <w:szCs w:val="24"/>
          <w:lang w:val="tt-RU"/>
        </w:rPr>
      </w:pPr>
      <w:r w:rsidRPr="00C14E42">
        <w:rPr>
          <w:rFonts w:ascii="Times New Roman" w:hAnsi="Times New Roman"/>
          <w:b/>
          <w:i/>
          <w:sz w:val="24"/>
          <w:szCs w:val="24"/>
          <w:lang w:val="tt-RU"/>
        </w:rPr>
        <w:t>Аннотация:</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sz w:val="24"/>
          <w:szCs w:val="24"/>
          <w:lang w:val="tt-RU"/>
        </w:rPr>
        <w:t xml:space="preserve">    Бу проект  туган як тарихын өйрәнү, безнең якның үзенчәлеге булган бүрекчелек һөнәре белән таныштыру, бүрек тегү алымнарын күрсәтү һәм балаларны гади бүрек тегәргә һәм аны милли орнамент белән   бизәп,  яңа милли бүрек ясарга өйрәтү максатын үз эченә алып төзелде. Бу хезмәттә әлеге проектның  проблемасы, актуальлеге күрсәтелә, план-схемасы бирелә, проектның этаплары  билгеләнә, аны тормышка ашыру юллары күрсәтелә. Йомгаклау этабында, проекның нәтиҗәсе буларак , балаларның хезмәтләре күрсәтелә.</w:t>
      </w: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i/>
          <w:sz w:val="24"/>
          <w:szCs w:val="24"/>
          <w:lang w:val="tt-RU"/>
        </w:rPr>
        <w:t xml:space="preserve">       Проектта катнашучылар</w:t>
      </w:r>
      <w:r w:rsidRPr="00C14E42">
        <w:rPr>
          <w:rFonts w:ascii="Times New Roman" w:hAnsi="Times New Roman"/>
          <w:sz w:val="24"/>
          <w:szCs w:val="24"/>
          <w:lang w:val="tt-RU"/>
        </w:rPr>
        <w:t>: тәрбиячеләр,  балалар (3-7 яшь), ата-аналар, музей хезмәткәре.</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b/>
          <w:i/>
          <w:sz w:val="24"/>
          <w:szCs w:val="24"/>
          <w:lang w:val="tt-RU"/>
        </w:rPr>
        <w:t xml:space="preserve">Проектның төре: </w:t>
      </w:r>
      <w:r w:rsidRPr="00C14E42">
        <w:rPr>
          <w:rFonts w:ascii="Times New Roman" w:hAnsi="Times New Roman"/>
          <w:sz w:val="24"/>
          <w:szCs w:val="24"/>
          <w:lang w:val="tt-RU"/>
        </w:rPr>
        <w:t>төркемләп, гаилә белән берлектә.</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b/>
          <w:i/>
          <w:sz w:val="24"/>
          <w:szCs w:val="24"/>
          <w:lang w:val="tt-RU"/>
        </w:rPr>
        <w:t>Проектның дәвамлылыгы:</w:t>
      </w:r>
      <w:r w:rsidRPr="00C14E42">
        <w:rPr>
          <w:rFonts w:ascii="Times New Roman" w:hAnsi="Times New Roman"/>
          <w:b/>
          <w:sz w:val="24"/>
          <w:szCs w:val="24"/>
          <w:lang w:val="tt-RU"/>
        </w:rPr>
        <w:t xml:space="preserve"> </w:t>
      </w:r>
      <w:r w:rsidRPr="00C14E42">
        <w:rPr>
          <w:rFonts w:ascii="Times New Roman" w:hAnsi="Times New Roman"/>
          <w:sz w:val="24"/>
          <w:szCs w:val="24"/>
          <w:lang w:val="tt-RU"/>
        </w:rPr>
        <w:t>сентябрь – март</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b/>
          <w:i/>
          <w:sz w:val="24"/>
          <w:szCs w:val="24"/>
          <w:lang w:val="tt-RU"/>
        </w:rPr>
        <w:t>Проектның үтәлү рәвеше:</w:t>
      </w:r>
      <w:r w:rsidRPr="00C14E42">
        <w:rPr>
          <w:rFonts w:ascii="Times New Roman" w:hAnsi="Times New Roman"/>
          <w:sz w:val="24"/>
          <w:szCs w:val="24"/>
          <w:lang w:val="tt-RU"/>
        </w:rPr>
        <w:t xml:space="preserve"> комплекслы – иҗади эзләнү.</w:t>
      </w:r>
    </w:p>
    <w:p w:rsidR="00397F59" w:rsidRPr="00C14E42" w:rsidRDefault="00397F59" w:rsidP="00E468CD">
      <w:pPr>
        <w:spacing w:after="0" w:line="240" w:lineRule="auto"/>
        <w:ind w:firstLine="567"/>
        <w:jc w:val="both"/>
        <w:rPr>
          <w:rFonts w:ascii="Times New Roman" w:hAnsi="Times New Roman"/>
          <w:i/>
          <w:sz w:val="24"/>
          <w:szCs w:val="24"/>
          <w:lang w:val="tt-RU"/>
        </w:rPr>
      </w:pPr>
      <w:r w:rsidRPr="00C14E42">
        <w:rPr>
          <w:rFonts w:ascii="Times New Roman" w:hAnsi="Times New Roman"/>
          <w:b/>
          <w:i/>
          <w:sz w:val="24"/>
          <w:szCs w:val="24"/>
          <w:lang w:val="tt-RU"/>
        </w:rPr>
        <w:t>Көтелгән нәтиҗәләр:</w:t>
      </w:r>
    </w:p>
    <w:p w:rsidR="00397F59" w:rsidRPr="00C14E42" w:rsidRDefault="00397F59" w:rsidP="00E468CD">
      <w:pPr>
        <w:numPr>
          <w:ilvl w:val="0"/>
          <w:numId w:val="39"/>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Балаларның туган авыллары тарихы турында булган белемнәре арта.</w:t>
      </w:r>
    </w:p>
    <w:p w:rsidR="00397F59" w:rsidRPr="00C14E42" w:rsidRDefault="00397F59" w:rsidP="00E468CD">
      <w:pPr>
        <w:numPr>
          <w:ilvl w:val="0"/>
          <w:numId w:val="39"/>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Яңа һөнәрләр –бүрекче һәм модельер һөнәре  белән танышалар, бүрек тегү алымнарын өйрәнәләр, тегелгән бүрекне милли орнамент белән бизәргә өйрәнәләр.</w:t>
      </w:r>
    </w:p>
    <w:p w:rsidR="00397F59" w:rsidRPr="00C14E42" w:rsidRDefault="00397F59" w:rsidP="00E468CD">
      <w:pPr>
        <w:numPr>
          <w:ilvl w:val="0"/>
          <w:numId w:val="39"/>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Әти-әниләр белән үзара хезмәттәшлек арта.</w:t>
      </w:r>
    </w:p>
    <w:p w:rsidR="00397F59" w:rsidRPr="00C14E42" w:rsidRDefault="00397F59" w:rsidP="00E468CD">
      <w:pPr>
        <w:numPr>
          <w:ilvl w:val="0"/>
          <w:numId w:val="39"/>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Балаларның иҗади сәләтләре, фикерләүләр үсә, күзаллаулары киңәя.</w:t>
      </w:r>
    </w:p>
    <w:p w:rsidR="00397F59" w:rsidRPr="00C14E42" w:rsidRDefault="00397F59" w:rsidP="00E468CD">
      <w:pPr>
        <w:spacing w:after="0" w:line="240" w:lineRule="auto"/>
        <w:ind w:firstLine="567"/>
        <w:jc w:val="both"/>
        <w:rPr>
          <w:rFonts w:ascii="Times New Roman" w:hAnsi="Times New Roman"/>
          <w:b/>
          <w:i/>
          <w:sz w:val="24"/>
          <w:szCs w:val="24"/>
          <w:lang w:val="tt-RU"/>
        </w:rPr>
      </w:pPr>
      <w:r w:rsidRPr="00C14E42">
        <w:rPr>
          <w:rFonts w:ascii="Times New Roman" w:hAnsi="Times New Roman"/>
          <w:b/>
          <w:i/>
          <w:sz w:val="24"/>
          <w:szCs w:val="24"/>
          <w:lang w:val="tt-RU"/>
        </w:rPr>
        <w:t xml:space="preserve">Проектның проблемасы: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 xml:space="preserve">Балаларның уй – фикерләре, дөньяны күзаллаулары кечкенә чакта  ук формалаша. Алар тирә – як дөньяны үз күзләре белән күреп, аңа бәя бирәләр.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 xml:space="preserve">Бүгенге көнгә бәя бирү өчен кеше үткәнен дә белергә тиеш. Хәзерге вакытта әбиләр һәм оныклар арасындагы бәйләнеш бераз югала башлады. Элегрәк балалар әбиләре янына сыенып утырып, аларның башыннан узганнары турында хикәяләр, әкиятләр тыңлап үссә, хәзер һәркемнең үз тормышы: әбиләр сериал карый, балалар планшет һәм телефонда уен уйный.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 xml:space="preserve">Без бу проект нигезендә, авыл җирлегендә электән киң кулланыш тапкан, ләкин хәзерге вакытта онытылып килүче – тегүчелек һөнәренең серләрен балаларга төшендерергә булдык. Бу проектка шулай ук әти-әниләрне, бу һөнәр ияләре булган әби-бабайларны  да җәлеп иттек. </w:t>
      </w:r>
    </w:p>
    <w:p w:rsidR="00397F59" w:rsidRPr="00C14E42" w:rsidRDefault="00397F59" w:rsidP="00E468CD">
      <w:pPr>
        <w:spacing w:after="0" w:line="240" w:lineRule="auto"/>
        <w:ind w:firstLine="567"/>
        <w:jc w:val="both"/>
        <w:rPr>
          <w:rFonts w:ascii="Times New Roman" w:hAnsi="Times New Roman"/>
          <w:sz w:val="24"/>
          <w:szCs w:val="24"/>
          <w:lang w:val="tt-RU"/>
        </w:rPr>
      </w:pPr>
      <w:r w:rsidRPr="00C14E42">
        <w:rPr>
          <w:rFonts w:ascii="Times New Roman" w:hAnsi="Times New Roman"/>
          <w:sz w:val="24"/>
          <w:szCs w:val="24"/>
          <w:lang w:val="tt-RU"/>
        </w:rPr>
        <w:t xml:space="preserve">“Мең кат ишеткәнче – бер кат эшләп кара”, диләр безнең халыкта. ФГОС та бездән, бүгенге заман тәрбиячеләреннән балалар алдына шундый максат куюны таләп итә. Шуның өчен без балалар белән эксперимент шөгельләр үткәрәбез.  Мондый шөгельләр балалар өчен бигрәк тә кызыклы, алар игътибар белән күзәтеп, үзләре дә бергә кушылып эшлиләр.   </w:t>
      </w:r>
    </w:p>
    <w:p w:rsidR="00397F59" w:rsidRPr="00C14E42" w:rsidRDefault="00397F59" w:rsidP="00E468CD">
      <w:pPr>
        <w:spacing w:after="0" w:line="240" w:lineRule="auto"/>
        <w:ind w:firstLine="567"/>
        <w:jc w:val="both"/>
        <w:rPr>
          <w:rFonts w:ascii="Times New Roman" w:hAnsi="Times New Roman"/>
          <w:b/>
          <w:i/>
          <w:sz w:val="24"/>
          <w:szCs w:val="24"/>
          <w:lang w:val="tt-RU"/>
        </w:rPr>
      </w:pPr>
      <w:r w:rsidRPr="00C14E42">
        <w:rPr>
          <w:rFonts w:ascii="Times New Roman" w:hAnsi="Times New Roman"/>
          <w:b/>
          <w:i/>
          <w:sz w:val="24"/>
          <w:szCs w:val="24"/>
          <w:lang w:val="tt-RU"/>
        </w:rPr>
        <w:t xml:space="preserve">  Проектның максатлары:</w:t>
      </w:r>
    </w:p>
    <w:p w:rsidR="00397F59" w:rsidRPr="00C14E42" w:rsidRDefault="00397F59" w:rsidP="00E468CD">
      <w:pPr>
        <w:pStyle w:val="ListParagraph"/>
        <w:numPr>
          <w:ilvl w:val="0"/>
          <w:numId w:val="37"/>
        </w:numPr>
        <w:spacing w:after="0" w:line="240" w:lineRule="auto"/>
        <w:ind w:left="0"/>
        <w:rPr>
          <w:rFonts w:ascii="Times New Roman" w:hAnsi="Times New Roman"/>
          <w:sz w:val="24"/>
          <w:szCs w:val="24"/>
          <w:lang w:val="tt-RU"/>
        </w:rPr>
      </w:pPr>
      <w:r w:rsidRPr="00C14E42">
        <w:rPr>
          <w:rFonts w:ascii="Times New Roman" w:hAnsi="Times New Roman"/>
          <w:sz w:val="24"/>
          <w:szCs w:val="24"/>
          <w:lang w:val="tt-RU"/>
        </w:rPr>
        <w:t>Халкыбызның гореф – гадәтләрен, мәдәниятен, йолаларын саклап калу. Балаларны әби-бабайларыбызның борынгы хезмәте – бүрек тегү һөнәре белән таныштыру.</w:t>
      </w:r>
    </w:p>
    <w:p w:rsidR="00397F59" w:rsidRPr="00C14E42" w:rsidRDefault="00397F59" w:rsidP="00E468CD">
      <w:pPr>
        <w:pStyle w:val="ListParagraph"/>
        <w:numPr>
          <w:ilvl w:val="0"/>
          <w:numId w:val="37"/>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Балаларның иҗади сәләтләрен ачу, аны үстерү.</w:t>
      </w:r>
    </w:p>
    <w:p w:rsidR="00397F59" w:rsidRPr="00C14E42" w:rsidRDefault="00397F59" w:rsidP="00E468CD">
      <w:pPr>
        <w:pStyle w:val="ListParagraph"/>
        <w:numPr>
          <w:ilvl w:val="0"/>
          <w:numId w:val="37"/>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Балаларда үз туган ягына, туган төбәгенә ярату хисе тәрбияләү.</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pStyle w:val="ListParagraph"/>
        <w:spacing w:after="0" w:line="240" w:lineRule="auto"/>
        <w:ind w:left="0"/>
        <w:rPr>
          <w:rFonts w:ascii="Times New Roman" w:hAnsi="Times New Roman"/>
          <w:b/>
          <w:i/>
          <w:sz w:val="24"/>
          <w:szCs w:val="24"/>
          <w:lang w:val="tt-RU"/>
        </w:rPr>
      </w:pPr>
      <w:r w:rsidRPr="00C14E42">
        <w:rPr>
          <w:rFonts w:ascii="Times New Roman" w:hAnsi="Times New Roman"/>
          <w:b/>
          <w:i/>
          <w:sz w:val="24"/>
          <w:szCs w:val="24"/>
        </w:rPr>
        <w:t>Проектны</w:t>
      </w:r>
      <w:r w:rsidRPr="00C14E42">
        <w:rPr>
          <w:rFonts w:ascii="Times New Roman" w:hAnsi="Times New Roman"/>
          <w:b/>
          <w:i/>
          <w:sz w:val="24"/>
          <w:szCs w:val="24"/>
          <w:lang w:val="tt-RU"/>
        </w:rPr>
        <w:t>ң бурычлары:</w:t>
      </w:r>
    </w:p>
    <w:p w:rsidR="00397F59" w:rsidRPr="00C14E42" w:rsidRDefault="00397F59" w:rsidP="00E468CD">
      <w:pPr>
        <w:pStyle w:val="ListParagraph"/>
        <w:numPr>
          <w:ilvl w:val="0"/>
          <w:numId w:val="38"/>
        </w:numPr>
        <w:spacing w:after="0" w:line="240" w:lineRule="auto"/>
        <w:ind w:left="0" w:firstLine="993"/>
        <w:jc w:val="both"/>
        <w:rPr>
          <w:rFonts w:ascii="Times New Roman" w:hAnsi="Times New Roman"/>
          <w:sz w:val="24"/>
          <w:szCs w:val="24"/>
          <w:lang w:val="tt-RU"/>
        </w:rPr>
      </w:pPr>
      <w:r w:rsidRPr="00C14E42">
        <w:rPr>
          <w:rFonts w:ascii="Times New Roman" w:hAnsi="Times New Roman"/>
          <w:sz w:val="24"/>
          <w:szCs w:val="24"/>
          <w:lang w:val="tt-RU"/>
        </w:rPr>
        <w:t xml:space="preserve">Балаларны туган авыл тарихы, тегүчелек һөнәренең килеп чыгышы һәм аның тарихы белән таныштыру. </w:t>
      </w:r>
    </w:p>
    <w:p w:rsidR="00397F59" w:rsidRPr="00C14E42" w:rsidRDefault="00397F59" w:rsidP="00E468CD">
      <w:pPr>
        <w:pStyle w:val="ListParagraph"/>
        <w:numPr>
          <w:ilvl w:val="0"/>
          <w:numId w:val="38"/>
        </w:numPr>
        <w:spacing w:after="0" w:line="240" w:lineRule="auto"/>
        <w:ind w:left="0" w:firstLine="993"/>
        <w:jc w:val="both"/>
        <w:rPr>
          <w:rFonts w:ascii="Times New Roman" w:hAnsi="Times New Roman"/>
          <w:sz w:val="24"/>
          <w:szCs w:val="24"/>
          <w:lang w:val="tt-RU"/>
        </w:rPr>
      </w:pPr>
      <w:r w:rsidRPr="00C14E42">
        <w:rPr>
          <w:rFonts w:ascii="Times New Roman" w:hAnsi="Times New Roman"/>
          <w:sz w:val="24"/>
          <w:szCs w:val="24"/>
          <w:lang w:val="tt-RU"/>
        </w:rPr>
        <w:t xml:space="preserve">Татар орнаментларының күптөрлелеген күрсәтү. </w:t>
      </w:r>
    </w:p>
    <w:p w:rsidR="00397F59" w:rsidRPr="00C14E42" w:rsidRDefault="00397F59" w:rsidP="00E468CD">
      <w:pPr>
        <w:pStyle w:val="ListParagraph"/>
        <w:numPr>
          <w:ilvl w:val="0"/>
          <w:numId w:val="38"/>
        </w:numPr>
        <w:spacing w:after="0" w:line="240" w:lineRule="auto"/>
        <w:ind w:left="0" w:firstLine="993"/>
        <w:jc w:val="both"/>
        <w:rPr>
          <w:rFonts w:ascii="Times New Roman" w:hAnsi="Times New Roman"/>
          <w:sz w:val="24"/>
          <w:szCs w:val="24"/>
          <w:lang w:val="tt-RU"/>
        </w:rPr>
      </w:pPr>
      <w:r w:rsidRPr="00C14E42">
        <w:rPr>
          <w:rFonts w:ascii="Times New Roman" w:hAnsi="Times New Roman"/>
          <w:sz w:val="24"/>
          <w:szCs w:val="24"/>
          <w:lang w:val="tt-RU"/>
        </w:rPr>
        <w:t>Халкыбызның гореф – гадәтләренә, аның мәдәниятенә кызыксыну уяту.</w:t>
      </w:r>
    </w:p>
    <w:p w:rsidR="00397F59" w:rsidRPr="00C14E42" w:rsidRDefault="00397F59" w:rsidP="00E468CD">
      <w:pPr>
        <w:pStyle w:val="ListParagraph"/>
        <w:numPr>
          <w:ilvl w:val="0"/>
          <w:numId w:val="38"/>
        </w:numPr>
        <w:spacing w:after="0" w:line="240" w:lineRule="auto"/>
        <w:ind w:left="0" w:firstLine="993"/>
        <w:jc w:val="both"/>
        <w:rPr>
          <w:rFonts w:ascii="Times New Roman" w:hAnsi="Times New Roman"/>
          <w:sz w:val="24"/>
          <w:szCs w:val="24"/>
          <w:lang w:val="tt-RU"/>
        </w:rPr>
      </w:pPr>
      <w:r w:rsidRPr="00C14E42">
        <w:rPr>
          <w:rFonts w:ascii="Times New Roman" w:hAnsi="Times New Roman"/>
          <w:sz w:val="24"/>
          <w:szCs w:val="24"/>
          <w:lang w:val="tt-RU"/>
        </w:rPr>
        <w:t>Балаларда рәсем һәм иҗади сәнгатькә карата сәләтләрен үстерү өстендә эшләү.</w:t>
      </w:r>
    </w:p>
    <w:p w:rsidR="00397F59" w:rsidRPr="00C14E42" w:rsidRDefault="00397F59" w:rsidP="00E468CD">
      <w:pPr>
        <w:pStyle w:val="ListParagraph"/>
        <w:numPr>
          <w:ilvl w:val="0"/>
          <w:numId w:val="38"/>
        </w:numPr>
        <w:spacing w:after="0" w:line="240" w:lineRule="auto"/>
        <w:ind w:left="0" w:firstLine="66"/>
        <w:jc w:val="both"/>
        <w:rPr>
          <w:rFonts w:ascii="Times New Roman" w:hAnsi="Times New Roman"/>
          <w:sz w:val="24"/>
          <w:szCs w:val="24"/>
          <w:lang w:val="tt-RU"/>
        </w:rPr>
      </w:pPr>
      <w:r w:rsidRPr="00C14E42">
        <w:rPr>
          <w:rFonts w:ascii="Times New Roman" w:hAnsi="Times New Roman"/>
          <w:sz w:val="24"/>
          <w:szCs w:val="24"/>
          <w:lang w:val="tt-RU"/>
        </w:rPr>
        <w:t>Төрле профессия кешеләренә балаларда хөрмәт тәрбияләү.</w:t>
      </w:r>
    </w:p>
    <w:p w:rsidR="00397F59" w:rsidRPr="00C14E42" w:rsidRDefault="00397F59" w:rsidP="00E468CD">
      <w:pPr>
        <w:pStyle w:val="ListParagraph"/>
        <w:numPr>
          <w:ilvl w:val="0"/>
          <w:numId w:val="38"/>
        </w:numPr>
        <w:spacing w:after="0" w:line="240" w:lineRule="auto"/>
        <w:ind w:left="0" w:firstLine="993"/>
        <w:jc w:val="both"/>
        <w:rPr>
          <w:rFonts w:ascii="Times New Roman" w:hAnsi="Times New Roman"/>
          <w:sz w:val="24"/>
          <w:szCs w:val="24"/>
          <w:lang w:val="tt-RU"/>
        </w:rPr>
      </w:pPr>
      <w:r w:rsidRPr="00C14E42">
        <w:rPr>
          <w:rFonts w:ascii="Times New Roman" w:hAnsi="Times New Roman"/>
          <w:sz w:val="24"/>
          <w:szCs w:val="24"/>
          <w:lang w:val="tt-RU"/>
        </w:rPr>
        <w:t>Әти – әниләр белән төркемдә дустанә мөнәсәбәтләр формалаштыру.</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b/>
          <w:i/>
          <w:sz w:val="24"/>
          <w:szCs w:val="24"/>
          <w:lang w:val="tt-RU"/>
        </w:rPr>
      </w:pPr>
      <w:r w:rsidRPr="00C14E42">
        <w:rPr>
          <w:rFonts w:ascii="Times New Roman" w:hAnsi="Times New Roman"/>
          <w:b/>
          <w:i/>
          <w:sz w:val="24"/>
          <w:szCs w:val="24"/>
          <w:lang w:val="tt-RU"/>
        </w:rPr>
        <w:t xml:space="preserve">Проектның актуальлелеге: </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 xml:space="preserve">Безнең Кукмара ягы – элек-электән үзенең һөнәрчеләре белән дан тоткан. Кемдер итек баскан, кемдер комган ясаган, кемдер тире иләгән. Ә менә безнең Ядегәр җирлегендәге  халык оста бүрекчеләр булган. Ядегәр белән Түбән Шәмәрдән авыллары арасында бик зур тире эшкәртү заводы булган. Шуңа күрә бүрекчеләргә чимал табу берни тормаган. Һөнәрле халык – бай халык. Шуңа күрә халыкның көнкүреше дә яхшы булган. Революциядән соң Ядегәрдә “Кызыл бүрекче” артеле ачылгач, бүрекчеләр шунда эшли башлаганнар. Ә кичләрен өйләрендә бүрек тегеп, аны кача-поса сатуга чыгарганнар. Ул елларда спекуляция дип, ирекле сату тыелган булган. Халык ничек итсә иткән, бүрек тегеп көн күргән. </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Ә хәзер инде  авылыбызда  бүрек тегүчеләр бармак белән генә санарлык калып бара. Бүреккә сорау юк дәрәҗәсендә. Бүрекне кимиләр дә диярлек. Ә шулай да, “дөнья куляса, әйләнә дә, бер баса”, ди безнең халык.    Бүреккә ихтыяҗ башка беркайчан да булмас дип кем әйтә ала? Нинди уңайлы, җылы, йомшак баш киеме бит ул бүрек! Менә шуны истә тотып, шушындый бай мирасыбыз тарих чүплегендә югалмасын, балаларыбыз бүрек тегү алымнарын өйрәнгәнгәндә үткәнебез, әби-бабаларыбыз хезмәте белән дә кызыксынсын дип , без шушы проекны эшләргә булдык.</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 xml:space="preserve"> Мәктәпкәчә  яшьтәге балаларның  туган як, туган ил, милли традицияләр турында   белемнәре юк диярлек. Бу өлкәдә ата-аналар белән эш тә тиешенчә эшләнелмәгән. Рухи кыйммәтләребез үз төсен югалта, оныта барган бу чорда туган якны өйрәнү шул максатка ирешү юлы булып тора.</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 xml:space="preserve">Әлеге проект бүгенге көндә бик </w:t>
      </w:r>
      <w:r w:rsidRPr="00C14E42">
        <w:rPr>
          <w:rFonts w:ascii="Times New Roman" w:hAnsi="Times New Roman"/>
          <w:b/>
          <w:sz w:val="24"/>
          <w:szCs w:val="24"/>
          <w:lang w:val="tt-RU"/>
        </w:rPr>
        <w:t>актуаль</w:t>
      </w:r>
      <w:r w:rsidRPr="00C14E42">
        <w:rPr>
          <w:rFonts w:ascii="Times New Roman" w:hAnsi="Times New Roman"/>
          <w:sz w:val="24"/>
          <w:szCs w:val="24"/>
          <w:lang w:val="tt-RU"/>
        </w:rPr>
        <w:t xml:space="preserve">,чөнки үз тарихын белмәгән халыкның киләчәге юк. Моның өчен һәр бала үз гаиләсенең, туган җиренең тарихын белергә, шуның аша халыкка якынаерга тиеш. </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Әлеге проект нигезендә без балаларга авыл җирлегендә иң кирәкле, хәзерге вакытта онытылып килүче – тегүчелек һөнәренең серләренә төшендерәбез.</w:t>
      </w:r>
    </w:p>
    <w:p w:rsidR="00397F59" w:rsidRPr="00C14E42" w:rsidRDefault="00397F59" w:rsidP="00E468CD">
      <w:pPr>
        <w:pStyle w:val="ListParagraph"/>
        <w:spacing w:after="0" w:line="240" w:lineRule="auto"/>
        <w:ind w:left="0"/>
        <w:jc w:val="center"/>
        <w:rPr>
          <w:rFonts w:ascii="Times New Roman" w:hAnsi="Times New Roman"/>
          <w:b/>
          <w:i/>
          <w:sz w:val="24"/>
          <w:szCs w:val="24"/>
          <w:lang w:val="tt-RU"/>
        </w:rPr>
      </w:pPr>
      <w:r w:rsidRPr="00C14E42">
        <w:rPr>
          <w:rFonts w:ascii="Times New Roman" w:hAnsi="Times New Roman"/>
          <w:sz w:val="24"/>
          <w:szCs w:val="24"/>
          <w:lang w:val="tt-RU"/>
        </w:rPr>
        <w:t xml:space="preserve"> </w:t>
      </w:r>
      <w:r w:rsidRPr="00C14E42">
        <w:rPr>
          <w:rFonts w:ascii="Times New Roman" w:hAnsi="Times New Roman"/>
          <w:b/>
          <w:i/>
          <w:sz w:val="24"/>
          <w:szCs w:val="24"/>
          <w:lang w:val="tt-RU"/>
        </w:rPr>
        <w:t>Проектның этаплары:</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numPr>
          <w:ilvl w:val="0"/>
          <w:numId w:val="42"/>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 Проектның максатын кую, проблеманы билгеләү, проект белән бакча хезмәткәрләрен, әти-әниләрне таныштыру.</w:t>
      </w:r>
    </w:p>
    <w:p w:rsidR="00397F59" w:rsidRPr="00C14E42" w:rsidRDefault="00397F59" w:rsidP="00E468CD">
      <w:pPr>
        <w:pStyle w:val="ListParagraph"/>
        <w:numPr>
          <w:ilvl w:val="0"/>
          <w:numId w:val="42"/>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 xml:space="preserve">Проектның план-схемасын төзү. </w:t>
      </w:r>
    </w:p>
    <w:p w:rsidR="00397F59" w:rsidRPr="00C14E42" w:rsidRDefault="00397F59" w:rsidP="00E468CD">
      <w:pPr>
        <w:pStyle w:val="ListParagraph"/>
        <w:numPr>
          <w:ilvl w:val="0"/>
          <w:numId w:val="42"/>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rPr>
        <w:t>К</w:t>
      </w:r>
      <w:r w:rsidRPr="00C14E42">
        <w:rPr>
          <w:rFonts w:ascii="Times New Roman" w:hAnsi="Times New Roman"/>
          <w:sz w:val="24"/>
          <w:szCs w:val="24"/>
          <w:lang w:val="tt-RU"/>
        </w:rPr>
        <w:t>ирәкле материал туплау.</w:t>
      </w:r>
    </w:p>
    <w:p w:rsidR="00397F59" w:rsidRPr="00C14E42" w:rsidRDefault="00397F59" w:rsidP="00E468CD">
      <w:pPr>
        <w:pStyle w:val="ListParagraph"/>
        <w:numPr>
          <w:ilvl w:val="0"/>
          <w:numId w:val="42"/>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Проект белән эшләү.</w:t>
      </w:r>
    </w:p>
    <w:p w:rsidR="00397F59" w:rsidRPr="00C14E42" w:rsidRDefault="00397F59" w:rsidP="00E468CD">
      <w:pPr>
        <w:pStyle w:val="ListParagraph"/>
        <w:numPr>
          <w:ilvl w:val="0"/>
          <w:numId w:val="42"/>
        </w:numPr>
        <w:spacing w:after="0" w:line="240" w:lineRule="auto"/>
        <w:ind w:left="0"/>
        <w:jc w:val="both"/>
        <w:rPr>
          <w:rFonts w:ascii="Times New Roman" w:hAnsi="Times New Roman"/>
          <w:sz w:val="24"/>
          <w:szCs w:val="24"/>
          <w:lang w:val="tt-RU"/>
        </w:rPr>
      </w:pPr>
      <w:r w:rsidRPr="00C14E42">
        <w:rPr>
          <w:rFonts w:ascii="Times New Roman" w:hAnsi="Times New Roman"/>
          <w:sz w:val="24"/>
          <w:szCs w:val="24"/>
          <w:lang w:val="tt-RU"/>
        </w:rPr>
        <w:t>Нәтиҗә ясау, презента</w:t>
      </w:r>
      <w:r w:rsidRPr="00C14E42">
        <w:rPr>
          <w:rFonts w:ascii="Times New Roman" w:hAnsi="Times New Roman"/>
          <w:sz w:val="24"/>
          <w:szCs w:val="24"/>
        </w:rPr>
        <w:t xml:space="preserve">ция </w:t>
      </w:r>
      <w:r w:rsidRPr="00C14E42">
        <w:rPr>
          <w:rFonts w:ascii="Times New Roman" w:hAnsi="Times New Roman"/>
          <w:sz w:val="24"/>
          <w:szCs w:val="24"/>
          <w:lang w:val="tt-RU"/>
        </w:rPr>
        <w:t>үткәрү</w:t>
      </w: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pStyle w:val="ListParagraph"/>
        <w:spacing w:after="0" w:line="240" w:lineRule="auto"/>
        <w:ind w:left="0"/>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i/>
          <w:sz w:val="24"/>
          <w:szCs w:val="24"/>
          <w:lang w:val="tt-RU"/>
        </w:rPr>
      </w:pPr>
      <w:r w:rsidRPr="00C14E42">
        <w:rPr>
          <w:rFonts w:ascii="Times New Roman" w:hAnsi="Times New Roman"/>
          <w:b/>
          <w:i/>
          <w:sz w:val="24"/>
          <w:szCs w:val="24"/>
          <w:lang w:val="tt-RU"/>
        </w:rPr>
        <w:t>План-схема</w:t>
      </w:r>
    </w:p>
    <w:tbl>
      <w:tblPr>
        <w:tblpPr w:leftFromText="180" w:rightFromText="180" w:vertAnchor="text" w:horzAnchor="margin"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2410"/>
        <w:gridCol w:w="6486"/>
      </w:tblGrid>
      <w:tr w:rsidR="00397F59" w:rsidRPr="00C14E42"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 xml:space="preserve">Срок </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Эшнең эчтәлеге</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C14E42"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1</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rPr>
            </w:pPr>
            <w:r w:rsidRPr="00461A8B">
              <w:rPr>
                <w:rFonts w:ascii="Times New Roman" w:hAnsi="Times New Roman"/>
                <w:sz w:val="24"/>
                <w:szCs w:val="24"/>
                <w:lang w:val="tt-RU"/>
              </w:rPr>
              <w:t>сентябр</w:t>
            </w:r>
            <w:r w:rsidRPr="00461A8B">
              <w:rPr>
                <w:rFonts w:ascii="Times New Roman" w:hAnsi="Times New Roman"/>
                <w:sz w:val="24"/>
                <w:szCs w:val="24"/>
              </w:rPr>
              <w:t>ь-</w:t>
            </w:r>
          </w:p>
          <w:p w:rsidR="00397F59" w:rsidRPr="00461A8B" w:rsidRDefault="00397F59" w:rsidP="00E468CD">
            <w:pPr>
              <w:spacing w:after="0" w:line="240" w:lineRule="auto"/>
              <w:jc w:val="center"/>
              <w:rPr>
                <w:rFonts w:ascii="Times New Roman" w:hAnsi="Times New Roman"/>
                <w:sz w:val="24"/>
                <w:szCs w:val="24"/>
              </w:rPr>
            </w:pPr>
            <w:r w:rsidRPr="00461A8B">
              <w:rPr>
                <w:rFonts w:ascii="Times New Roman" w:hAnsi="Times New Roman"/>
                <w:sz w:val="24"/>
                <w:szCs w:val="24"/>
                <w:lang w:val="tt-RU"/>
              </w:rPr>
              <w:t>октябр</w:t>
            </w:r>
            <w:r w:rsidRPr="00461A8B">
              <w:rPr>
                <w:rFonts w:ascii="Times New Roman" w:hAnsi="Times New Roman"/>
                <w:sz w:val="24"/>
                <w:szCs w:val="24"/>
              </w:rPr>
              <w:t>ь</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Әзерлек этапы:</w:t>
            </w: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 xml:space="preserve">  Музейга экскурсиягә бару.  “Кызыл бүрекче ” артеле турында   мәгълүматлар туплау. Газета – журналлар карау, фоторәсемнәр белән танышу</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C14E42"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2</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ноябр</w:t>
            </w:r>
            <w:r w:rsidRPr="00461A8B">
              <w:rPr>
                <w:rFonts w:ascii="Times New Roman" w:hAnsi="Times New Roman"/>
                <w:sz w:val="24"/>
                <w:szCs w:val="24"/>
              </w:rPr>
              <w:t>ь</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Бүрекчелек  һөнәренең  тарихы, килеп чыгышын өйрәнү. Бүрекнең төрләре турында презентация күрсәтү,  караган презентация буенча әңгәмә.</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27494E"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3</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en-US"/>
              </w:rPr>
            </w:pPr>
            <w:r w:rsidRPr="00461A8B">
              <w:rPr>
                <w:rFonts w:ascii="Times New Roman" w:hAnsi="Times New Roman"/>
                <w:sz w:val="24"/>
                <w:szCs w:val="24"/>
                <w:lang w:val="tt-RU"/>
              </w:rPr>
              <w:t>декабрь</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Яшь үзенчәлекләренә карап, һәр төркемдә татар милли орнаметлары кулланып, баш киемнәре конструкцияләү дәресләрен уздыру.</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C14E42"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4</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rPr>
            </w:pPr>
            <w:r w:rsidRPr="00461A8B">
              <w:rPr>
                <w:rFonts w:ascii="Times New Roman" w:hAnsi="Times New Roman"/>
                <w:sz w:val="24"/>
                <w:szCs w:val="24"/>
                <w:lang w:val="tt-RU"/>
              </w:rPr>
              <w:t>январ</w:t>
            </w:r>
            <w:r w:rsidRPr="00461A8B">
              <w:rPr>
                <w:rFonts w:ascii="Times New Roman" w:hAnsi="Times New Roman"/>
                <w:sz w:val="24"/>
                <w:szCs w:val="24"/>
              </w:rPr>
              <w:t>ь</w:t>
            </w:r>
          </w:p>
        </w:tc>
        <w:tc>
          <w:tcPr>
            <w:tcW w:w="6486"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 xml:space="preserve">  Бүгенге көндә Ядегәр җирлегендә гомер итүче бүрек тегү остасы Гайфетдинова Рәйхана апа белән  түгәрәк өстәл уздыру. </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C14E42"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5</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rPr>
            </w:pPr>
            <w:r w:rsidRPr="00461A8B">
              <w:rPr>
                <w:rFonts w:ascii="Times New Roman" w:hAnsi="Times New Roman"/>
                <w:sz w:val="24"/>
                <w:szCs w:val="24"/>
                <w:lang w:val="tt-RU"/>
              </w:rPr>
              <w:t>феврал</w:t>
            </w:r>
            <w:r w:rsidRPr="00461A8B">
              <w:rPr>
                <w:rFonts w:ascii="Times New Roman" w:hAnsi="Times New Roman"/>
                <w:sz w:val="24"/>
                <w:szCs w:val="24"/>
              </w:rPr>
              <w:t>ь</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Алган белемнәр белән бүрек өлгеләре кисеп, балалар белән берлектә, кечкенә генә сувернир бүрекләр тегү.</w:t>
            </w:r>
          </w:p>
          <w:p w:rsidR="00397F59" w:rsidRPr="00461A8B" w:rsidRDefault="00397F59" w:rsidP="00E468CD">
            <w:pPr>
              <w:spacing w:after="0" w:line="240" w:lineRule="auto"/>
              <w:jc w:val="center"/>
              <w:rPr>
                <w:rFonts w:ascii="Times New Roman" w:hAnsi="Times New Roman"/>
                <w:sz w:val="24"/>
                <w:szCs w:val="24"/>
                <w:lang w:val="tt-RU"/>
              </w:rPr>
            </w:pPr>
          </w:p>
        </w:tc>
      </w:tr>
      <w:tr w:rsidR="00397F59" w:rsidRPr="0027494E" w:rsidTr="00264A3F">
        <w:tc>
          <w:tcPr>
            <w:tcW w:w="675"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6</w:t>
            </w:r>
          </w:p>
        </w:tc>
        <w:tc>
          <w:tcPr>
            <w:tcW w:w="2410"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март</w:t>
            </w:r>
          </w:p>
        </w:tc>
        <w:tc>
          <w:tcPr>
            <w:tcW w:w="6486" w:type="dxa"/>
          </w:tcPr>
          <w:p w:rsidR="00397F59" w:rsidRPr="00461A8B" w:rsidRDefault="00397F59" w:rsidP="00E468CD">
            <w:pPr>
              <w:spacing w:after="0" w:line="240" w:lineRule="auto"/>
              <w:jc w:val="center"/>
              <w:rPr>
                <w:rFonts w:ascii="Times New Roman" w:hAnsi="Times New Roman"/>
                <w:sz w:val="24"/>
                <w:szCs w:val="24"/>
                <w:lang w:val="tt-RU"/>
              </w:rPr>
            </w:pPr>
          </w:p>
          <w:p w:rsidR="00397F59" w:rsidRPr="00461A8B" w:rsidRDefault="00397F59" w:rsidP="00E468CD">
            <w:pPr>
              <w:spacing w:after="0" w:line="240" w:lineRule="auto"/>
              <w:jc w:val="center"/>
              <w:rPr>
                <w:rFonts w:ascii="Times New Roman" w:hAnsi="Times New Roman"/>
                <w:sz w:val="24"/>
                <w:szCs w:val="24"/>
                <w:lang w:val="tt-RU"/>
              </w:rPr>
            </w:pPr>
            <w:r w:rsidRPr="00461A8B">
              <w:rPr>
                <w:rFonts w:ascii="Times New Roman" w:hAnsi="Times New Roman"/>
                <w:sz w:val="24"/>
                <w:szCs w:val="24"/>
                <w:lang w:val="tt-RU"/>
              </w:rPr>
              <w:t>Туплаган белемнәрне, проектның үтәү этапларын, нәтиҗәләрен, презентация ярдәмендә эшләп кую.</w:t>
            </w:r>
          </w:p>
          <w:p w:rsidR="00397F59" w:rsidRPr="00461A8B" w:rsidRDefault="00397F59" w:rsidP="00E468CD">
            <w:pPr>
              <w:spacing w:after="0" w:line="240" w:lineRule="auto"/>
              <w:jc w:val="center"/>
              <w:rPr>
                <w:rFonts w:ascii="Times New Roman" w:hAnsi="Times New Roman"/>
                <w:sz w:val="24"/>
                <w:szCs w:val="24"/>
                <w:lang w:val="tt-RU"/>
              </w:rPr>
            </w:pPr>
          </w:p>
        </w:tc>
      </w:tr>
    </w:tbl>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ind w:firstLine="708"/>
        <w:jc w:val="both"/>
        <w:rPr>
          <w:rFonts w:ascii="Times New Roman" w:hAnsi="Times New Roman"/>
          <w:sz w:val="24"/>
          <w:szCs w:val="24"/>
          <w:lang w:val="tt-RU"/>
        </w:rPr>
      </w:pPr>
    </w:p>
    <w:p w:rsidR="00397F59" w:rsidRPr="00C14E42" w:rsidRDefault="00397F59" w:rsidP="00E468CD">
      <w:pPr>
        <w:spacing w:after="0" w:line="240" w:lineRule="auto"/>
        <w:ind w:firstLine="708"/>
        <w:jc w:val="both"/>
        <w:rPr>
          <w:rFonts w:ascii="Times New Roman" w:hAnsi="Times New Roman"/>
          <w:i/>
          <w:sz w:val="24"/>
          <w:szCs w:val="24"/>
          <w:lang w:val="tt-RU"/>
        </w:rPr>
      </w:pPr>
      <w:r w:rsidRPr="00C14E42">
        <w:rPr>
          <w:rFonts w:ascii="Times New Roman" w:hAnsi="Times New Roman"/>
          <w:sz w:val="24"/>
          <w:szCs w:val="24"/>
          <w:lang w:val="tt-RU"/>
        </w:rPr>
        <w:t xml:space="preserve"> </w:t>
      </w:r>
      <w:r w:rsidRPr="00C14E42">
        <w:rPr>
          <w:rFonts w:ascii="Times New Roman" w:hAnsi="Times New Roman"/>
          <w:b/>
          <w:i/>
          <w:sz w:val="24"/>
          <w:szCs w:val="24"/>
          <w:lang w:val="tt-RU"/>
        </w:rPr>
        <w:t xml:space="preserve">Проектны гамәлгә ашыру этаплары: </w:t>
      </w:r>
    </w:p>
    <w:p w:rsidR="00397F59" w:rsidRPr="00C14E42" w:rsidRDefault="00397F59" w:rsidP="00E468CD">
      <w:pPr>
        <w:pStyle w:val="ListParagraph"/>
        <w:numPr>
          <w:ilvl w:val="0"/>
          <w:numId w:val="41"/>
        </w:numPr>
        <w:spacing w:after="0" w:line="240" w:lineRule="auto"/>
        <w:ind w:left="0"/>
        <w:jc w:val="both"/>
        <w:rPr>
          <w:rFonts w:ascii="Times New Roman" w:hAnsi="Times New Roman"/>
          <w:bCs/>
          <w:i/>
          <w:iCs/>
          <w:sz w:val="24"/>
          <w:szCs w:val="24"/>
          <w:u w:val="single"/>
          <w:lang w:val="tt-RU"/>
        </w:rPr>
      </w:pPr>
      <w:r w:rsidRPr="00C14E42">
        <w:rPr>
          <w:rFonts w:ascii="Times New Roman" w:hAnsi="Times New Roman"/>
          <w:bCs/>
          <w:i/>
          <w:iCs/>
          <w:sz w:val="24"/>
          <w:szCs w:val="24"/>
          <w:u w:val="single"/>
          <w:lang w:val="tt-RU"/>
        </w:rPr>
        <w:t>Әзерлек этабы (сентябр</w:t>
      </w:r>
      <w:r w:rsidRPr="00C14E42">
        <w:rPr>
          <w:rFonts w:ascii="Times New Roman" w:hAnsi="Times New Roman"/>
          <w:bCs/>
          <w:i/>
          <w:iCs/>
          <w:sz w:val="24"/>
          <w:szCs w:val="24"/>
          <w:u w:val="single"/>
        </w:rPr>
        <w:t>ь – октябрь</w:t>
      </w:r>
      <w:r w:rsidRPr="00C14E42">
        <w:rPr>
          <w:rFonts w:ascii="Times New Roman" w:hAnsi="Times New Roman"/>
          <w:bCs/>
          <w:i/>
          <w:iCs/>
          <w:sz w:val="24"/>
          <w:szCs w:val="24"/>
          <w:u w:val="single"/>
          <w:lang w:val="tt-RU"/>
        </w:rPr>
        <w:t>):</w:t>
      </w:r>
    </w:p>
    <w:p w:rsidR="00397F59" w:rsidRPr="00C14E42" w:rsidRDefault="00397F59" w:rsidP="00E468CD">
      <w:pPr>
        <w:spacing w:after="0" w:line="240" w:lineRule="auto"/>
        <w:jc w:val="both"/>
        <w:rPr>
          <w:rFonts w:ascii="Times New Roman" w:hAnsi="Times New Roman"/>
          <w:bCs/>
          <w:i/>
          <w:iCs/>
          <w:sz w:val="24"/>
          <w:szCs w:val="24"/>
          <w:lang w:val="tt-RU"/>
        </w:rPr>
      </w:pPr>
      <w:r w:rsidRPr="00C14E42">
        <w:rPr>
          <w:rFonts w:ascii="Times New Roman" w:hAnsi="Times New Roman"/>
          <w:sz w:val="24"/>
          <w:szCs w:val="24"/>
          <w:lang w:val="tt-RU"/>
        </w:rPr>
        <w:t xml:space="preserve">     Без балалар белән “Туган авылым – туган йортым”  темасы буенча белемнәрне ныгыту өчен, Г.Г.Гарифуллин исемендәге Ядегәр урта мәктәбендә урнашкан музейга экскурсиягә бардык. Музей җитәкчесе, тарих укытучысы Хазиева Зөлфия Файзелхаковна балаларны туган як тарихы белән таныштырды,   “Кызыл бүрекче ” артеле турында бик күп мәгълүмат бирде. Балалар музейга куелган бүрекләр, бүрек калыплары, инструментлар белән таныштылар, фоторәсемнәр карадылар.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Әлеге “Кызыл бүрекче ” артеле 19 гасыр ахыры, 20 гасыр башында эшләп, бөтен тирә як районнарны үзенең чималы белән тәэмин итеп торган. Сугыш елларында фронтка җибәрү өчен , Ядегәр җирлегеннән күп кенә  бүрекләр тегеп озатылган.</w:t>
      </w:r>
    </w:p>
    <w:p w:rsidR="00397F59" w:rsidRPr="00C14E42" w:rsidRDefault="00397F59" w:rsidP="00E468CD">
      <w:pPr>
        <w:pStyle w:val="ListParagraph"/>
        <w:numPr>
          <w:ilvl w:val="0"/>
          <w:numId w:val="41"/>
        </w:numPr>
        <w:spacing w:after="0" w:line="240" w:lineRule="auto"/>
        <w:ind w:left="0"/>
        <w:jc w:val="both"/>
        <w:rPr>
          <w:rFonts w:ascii="Times New Roman" w:hAnsi="Times New Roman"/>
          <w:i/>
          <w:sz w:val="24"/>
          <w:szCs w:val="24"/>
          <w:u w:val="single"/>
        </w:rPr>
      </w:pPr>
      <w:r w:rsidRPr="00C14E42">
        <w:rPr>
          <w:rFonts w:ascii="Times New Roman" w:hAnsi="Times New Roman"/>
          <w:i/>
          <w:sz w:val="24"/>
          <w:szCs w:val="24"/>
          <w:u w:val="single"/>
        </w:rPr>
        <w:t>Т</w:t>
      </w:r>
      <w:r w:rsidRPr="00C14E42">
        <w:rPr>
          <w:rFonts w:ascii="Times New Roman" w:hAnsi="Times New Roman"/>
          <w:i/>
          <w:sz w:val="24"/>
          <w:szCs w:val="24"/>
          <w:u w:val="single"/>
          <w:lang w:val="tt-RU"/>
        </w:rPr>
        <w:t>өп</w:t>
      </w:r>
      <w:r w:rsidRPr="00C14E42">
        <w:rPr>
          <w:rFonts w:ascii="Times New Roman" w:hAnsi="Times New Roman"/>
          <w:i/>
          <w:sz w:val="24"/>
          <w:szCs w:val="24"/>
          <w:u w:val="single"/>
        </w:rPr>
        <w:t xml:space="preserve"> этап (ноябрь – </w:t>
      </w:r>
      <w:r w:rsidRPr="00C14E42">
        <w:rPr>
          <w:rFonts w:ascii="Times New Roman" w:hAnsi="Times New Roman"/>
          <w:i/>
          <w:sz w:val="24"/>
          <w:szCs w:val="24"/>
          <w:u w:val="single"/>
          <w:lang w:val="tt-RU"/>
        </w:rPr>
        <w:t>февраль</w:t>
      </w:r>
      <w:r w:rsidRPr="00C14E42">
        <w:rPr>
          <w:rFonts w:ascii="Times New Roman" w:hAnsi="Times New Roman"/>
          <w:i/>
          <w:sz w:val="24"/>
          <w:szCs w:val="24"/>
          <w:u w:val="single"/>
        </w:rPr>
        <w:t>):</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sz w:val="24"/>
          <w:szCs w:val="24"/>
          <w:lang w:val="tt-RU"/>
        </w:rPr>
        <w:t xml:space="preserve">   Бу этапта балалар шөгыль вакытларында, шулай ук режим моментларында да бүрекчелек  һөнәренең  тарихы, килеп чыгышы белән таныштылар. Бүрек турында   шигырьләр өйрәнделәр, хикәя һәм әкиятләр укыдылар. Бүрекнең төрләре турында презентация  карадылар, фикер алыштылар.</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sz w:val="24"/>
          <w:szCs w:val="24"/>
          <w:lang w:val="tt-RU"/>
        </w:rPr>
        <w:t xml:space="preserve">  Яшь үзенчәлекләренә карап, һәр төркемдә татар милли орнаметлары кулланып, баш киемнәре конструкцияләү шөгыльләре уздырылды. Балалар төрле баш киемнәре ясадылар, бизәделәр.</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sz w:val="24"/>
          <w:szCs w:val="24"/>
          <w:lang w:val="tt-RU"/>
        </w:rPr>
        <w:t xml:space="preserve">  </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sz w:val="24"/>
          <w:szCs w:val="24"/>
          <w:lang w:val="tt-RU"/>
        </w:rPr>
        <w:t xml:space="preserve">     Балалар бакчасына кунакка бүгенге көндә Ядегәр җирлегендә гомер итүче бүрек тегү остасы Гайфетдинова Рәйхана апаны  чакырдык, ул бүрек тегү үзенчәлекләре белән таныштырды. </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sz w:val="24"/>
          <w:szCs w:val="24"/>
          <w:lang w:val="tt-RU"/>
        </w:rPr>
        <w:t xml:space="preserve">     Алган белемнәр белән бүрек өлгеләре кисеп, үзебез дә, балалар белән берлектә, кечкенә генә сувернир бүрекләр тектек, аларны милли орнаментлар белән бизәдек.</w:t>
      </w:r>
    </w:p>
    <w:p w:rsidR="00397F59" w:rsidRPr="00C14E42" w:rsidRDefault="00397F59" w:rsidP="00E468CD">
      <w:pPr>
        <w:spacing w:after="0" w:line="240" w:lineRule="auto"/>
        <w:contextualSpacing/>
        <w:jc w:val="both"/>
        <w:rPr>
          <w:rFonts w:ascii="Times New Roman" w:hAnsi="Times New Roman"/>
          <w:sz w:val="24"/>
          <w:szCs w:val="24"/>
          <w:lang w:val="tt-RU"/>
        </w:rPr>
      </w:pPr>
      <w:r w:rsidRPr="00C14E42">
        <w:rPr>
          <w:rFonts w:ascii="Times New Roman" w:hAnsi="Times New Roman"/>
          <w:noProof/>
          <w:sz w:val="24"/>
          <w:szCs w:val="24"/>
          <w:lang w:val="tt-RU"/>
        </w:rPr>
        <w:t xml:space="preserve"> </w:t>
      </w:r>
    </w:p>
    <w:p w:rsidR="00397F59" w:rsidRPr="00C14E42" w:rsidRDefault="00397F59" w:rsidP="00E468CD">
      <w:pPr>
        <w:pStyle w:val="ListParagraph"/>
        <w:numPr>
          <w:ilvl w:val="0"/>
          <w:numId w:val="41"/>
        </w:numPr>
        <w:spacing w:after="0" w:line="240" w:lineRule="auto"/>
        <w:ind w:left="0"/>
        <w:jc w:val="both"/>
        <w:rPr>
          <w:rFonts w:ascii="Times New Roman" w:hAnsi="Times New Roman"/>
          <w:sz w:val="24"/>
          <w:szCs w:val="24"/>
        </w:rPr>
      </w:pPr>
      <w:r w:rsidRPr="00C14E42">
        <w:rPr>
          <w:rFonts w:ascii="Times New Roman" w:hAnsi="Times New Roman"/>
          <w:sz w:val="24"/>
          <w:szCs w:val="24"/>
          <w:lang w:val="tt-RU"/>
        </w:rPr>
        <w:tab/>
      </w:r>
      <w:r w:rsidRPr="00C14E42">
        <w:rPr>
          <w:rFonts w:ascii="Times New Roman" w:hAnsi="Times New Roman"/>
          <w:i/>
          <w:sz w:val="24"/>
          <w:szCs w:val="24"/>
          <w:lang w:val="tt-RU"/>
        </w:rPr>
        <w:t>Йомгаклау этабы (март</w:t>
      </w:r>
      <w:r w:rsidRPr="00C14E42">
        <w:rPr>
          <w:rFonts w:ascii="Times New Roman" w:hAnsi="Times New Roman"/>
          <w:i/>
          <w:sz w:val="24"/>
          <w:szCs w:val="24"/>
        </w:rPr>
        <w:t xml:space="preserve"> </w:t>
      </w:r>
      <w:r w:rsidRPr="00C14E42">
        <w:rPr>
          <w:rFonts w:ascii="Times New Roman" w:hAnsi="Times New Roman"/>
          <w:i/>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Проектның йомгак эше булып, әти-әниләр ярдәме белән   “Минем бүрек – иң шәбе”  дигән бәйрәм-күргәзмә оештырылды. Балалар үзләренең әби-бабайлары, әти-әниләре кигән бүрекләрне алып килеп, үзләренең бүрекләрен мактап шигырьләр сөйләделәр, бүрекләрне киеп  мода күрсәттеләр. Шулай ук күргәзмәгә проект барышында эшләнгән сувенир бүрекләр, балалар ясаган баш киеме модельләре дә куелды.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w:t>
      </w:r>
      <w:r w:rsidRPr="00C14E42">
        <w:rPr>
          <w:rFonts w:ascii="Times New Roman" w:hAnsi="Times New Roman"/>
          <w:b/>
          <w:i/>
          <w:sz w:val="24"/>
          <w:szCs w:val="24"/>
          <w:lang w:val="tt-RU"/>
        </w:rPr>
        <w:t>Нәтиҗә.</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Туган илгә мәхәббәт, халкыбызның үткәндәге истәлекләрен хөрмәт итү, хәзерге казанышларына ихтирам һәм горурлык хисләре, милли аң тәрбияләүдә, балаларга патриотик тәрбия бирүдә туган якны өйрәнү зур әһәмияткә ия. Проект  туган авылның тарихын өйрәнү, аны буыннан буынга саклап калдыруда һәм тәрбия эшендә ярдәм итә. Үзенең тамырларын истә тотучы,  гореф-гадәтләрен саклаучы шәхес үстерергә мөмкинлек бирә.</w:t>
      </w:r>
    </w:p>
    <w:p w:rsidR="00397F59" w:rsidRPr="00C14E42" w:rsidRDefault="00397F59" w:rsidP="00E468CD">
      <w:pPr>
        <w:spacing w:after="0" w:line="240" w:lineRule="auto"/>
        <w:ind w:firstLine="708"/>
        <w:jc w:val="both"/>
        <w:rPr>
          <w:rFonts w:ascii="Times New Roman" w:hAnsi="Times New Roman"/>
          <w:sz w:val="24"/>
          <w:szCs w:val="24"/>
          <w:lang w:val="tt-RU"/>
        </w:rPr>
      </w:pPr>
      <w:r w:rsidRPr="00C14E42">
        <w:rPr>
          <w:rFonts w:ascii="Times New Roman" w:hAnsi="Times New Roman"/>
          <w:sz w:val="24"/>
          <w:szCs w:val="24"/>
          <w:lang w:val="tt-RU"/>
        </w:rPr>
        <w:t>Кем белә, бәлки килер бер көн, без тәрбияләгән балалар үсеп җитәрләр, зур кешеләр булырлар, арадан берәрсе тегүче-бүрекче булып китәр. Ядегәребезне зурлый торган, татар милләтен чит илләргә таныта торган милли оранментлы бүрекләр тегеп, халкыбызны сөендерер. Ничек кенә булмасын, бу проект балалар күңелендә туган ягыбызга, тырыш халкыбызга мәхәббәт очкыннары калдыргандыр дип ышанабыз.</w:t>
      </w:r>
    </w:p>
    <w:p w:rsidR="00397F59" w:rsidRPr="00C14E42" w:rsidRDefault="00397F59" w:rsidP="00E468CD">
      <w:pPr>
        <w:tabs>
          <w:tab w:val="left" w:pos="1245"/>
        </w:tabs>
        <w:spacing w:after="0" w:line="240" w:lineRule="auto"/>
        <w:rPr>
          <w:rFonts w:ascii="Times New Roman" w:hAnsi="Times New Roman"/>
          <w:b/>
          <w:i/>
          <w:sz w:val="24"/>
          <w:szCs w:val="24"/>
          <w:lang w:val="tt-RU"/>
        </w:rPr>
      </w:pPr>
      <w:r w:rsidRPr="00C14E42">
        <w:rPr>
          <w:rFonts w:ascii="Times New Roman" w:hAnsi="Times New Roman"/>
          <w:b/>
          <w:i/>
          <w:sz w:val="24"/>
          <w:szCs w:val="24"/>
          <w:lang w:val="tt-RU"/>
        </w:rPr>
        <w:t>Кулланылган әдәбият:</w:t>
      </w:r>
    </w:p>
    <w:p w:rsidR="00397F59" w:rsidRPr="00C14E42" w:rsidRDefault="00397F59" w:rsidP="00E468CD">
      <w:pPr>
        <w:numPr>
          <w:ilvl w:val="0"/>
          <w:numId w:val="40"/>
        </w:numPr>
        <w:tabs>
          <w:tab w:val="left" w:pos="1245"/>
        </w:tabs>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 xml:space="preserve">З.М.Зарипова, </w:t>
      </w:r>
      <w:r w:rsidRPr="00C14E42">
        <w:rPr>
          <w:rFonts w:ascii="Times New Roman" w:hAnsi="Times New Roman"/>
          <w:sz w:val="24"/>
          <w:szCs w:val="24"/>
        </w:rPr>
        <w:t>“Белем бир</w:t>
      </w:r>
      <w:r w:rsidRPr="00C14E42">
        <w:rPr>
          <w:rFonts w:ascii="Times New Roman" w:hAnsi="Times New Roman"/>
          <w:sz w:val="24"/>
          <w:szCs w:val="24"/>
          <w:lang w:val="tt-RU"/>
        </w:rPr>
        <w:t>ү һәм тәрбия про</w:t>
      </w:r>
      <w:r w:rsidRPr="00C14E42">
        <w:rPr>
          <w:rFonts w:ascii="Times New Roman" w:hAnsi="Times New Roman"/>
          <w:sz w:val="24"/>
          <w:szCs w:val="24"/>
        </w:rPr>
        <w:t xml:space="preserve">цессында милли </w:t>
      </w:r>
      <w:r w:rsidRPr="00C14E42">
        <w:rPr>
          <w:rFonts w:ascii="Times New Roman" w:hAnsi="Times New Roman"/>
          <w:sz w:val="24"/>
          <w:szCs w:val="24"/>
          <w:lang w:val="tt-RU"/>
        </w:rPr>
        <w:t xml:space="preserve">төбәк компоненты” </w:t>
      </w:r>
    </w:p>
    <w:p w:rsidR="00397F59" w:rsidRPr="00C14E42" w:rsidRDefault="00397F59" w:rsidP="00E468CD">
      <w:pPr>
        <w:numPr>
          <w:ilvl w:val="0"/>
          <w:numId w:val="40"/>
        </w:numPr>
        <w:tabs>
          <w:tab w:val="left" w:pos="1245"/>
        </w:tabs>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“Бергәләп тәрбиялибез”/ Г.Х.Измайлова. Казан “Мәгариф” нәшрияте, 2006 ел.</w:t>
      </w:r>
    </w:p>
    <w:p w:rsidR="00397F59" w:rsidRPr="00C14E42" w:rsidRDefault="00397F59" w:rsidP="00E468CD">
      <w:pPr>
        <w:numPr>
          <w:ilvl w:val="0"/>
          <w:numId w:val="40"/>
        </w:numPr>
        <w:tabs>
          <w:tab w:val="left" w:pos="1245"/>
        </w:tabs>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“Табигат</w:t>
      </w:r>
      <w:r w:rsidRPr="00C14E42">
        <w:rPr>
          <w:rFonts w:ascii="Times New Roman" w:hAnsi="Times New Roman"/>
          <w:sz w:val="24"/>
          <w:szCs w:val="24"/>
        </w:rPr>
        <w:t>ь</w:t>
      </w:r>
      <w:r w:rsidRPr="00C14E42">
        <w:rPr>
          <w:rFonts w:ascii="Times New Roman" w:hAnsi="Times New Roman"/>
          <w:sz w:val="24"/>
          <w:szCs w:val="24"/>
          <w:lang w:val="tt-RU"/>
        </w:rPr>
        <w:t>не саклыйк,  балалар!” Дүртенче китап./ Кашапова М.Ф.-Казан: “Школа” редак</w:t>
      </w:r>
      <w:r w:rsidRPr="00C14E42">
        <w:rPr>
          <w:rFonts w:ascii="Times New Roman" w:hAnsi="Times New Roman"/>
          <w:sz w:val="24"/>
          <w:szCs w:val="24"/>
        </w:rPr>
        <w:t>ция</w:t>
      </w:r>
      <w:r w:rsidRPr="00C14E42">
        <w:rPr>
          <w:rFonts w:ascii="Times New Roman" w:hAnsi="Times New Roman"/>
          <w:sz w:val="24"/>
          <w:szCs w:val="24"/>
          <w:lang w:val="tt-RU"/>
        </w:rPr>
        <w:t>-нәшрият үзәге, 2017.</w:t>
      </w:r>
    </w:p>
    <w:p w:rsidR="00397F59" w:rsidRPr="00C14E42" w:rsidRDefault="00397F59" w:rsidP="00E468CD">
      <w:pPr>
        <w:numPr>
          <w:ilvl w:val="0"/>
          <w:numId w:val="40"/>
        </w:numPr>
        <w:tabs>
          <w:tab w:val="left" w:pos="1245"/>
        </w:tabs>
        <w:spacing w:after="0" w:line="240" w:lineRule="auto"/>
        <w:ind w:left="0"/>
        <w:contextualSpacing/>
        <w:rPr>
          <w:rFonts w:ascii="Times New Roman" w:hAnsi="Times New Roman"/>
          <w:sz w:val="24"/>
          <w:szCs w:val="24"/>
          <w:lang w:val="tt-RU"/>
        </w:rPr>
      </w:pPr>
      <w:r w:rsidRPr="00C14E42">
        <w:rPr>
          <w:rFonts w:ascii="Times New Roman" w:hAnsi="Times New Roman"/>
          <w:sz w:val="24"/>
          <w:szCs w:val="24"/>
          <w:lang w:val="tt-RU"/>
        </w:rPr>
        <w:t>Татар сынлы сәнгате дәресләре./Нурзия. Казан: Татарстан китап нәшрияте, 1999.</w:t>
      </w: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“Йомры икмәк”</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(Конспект ОД)</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Нуриева Фания Газинуровна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 Детский сад №10””Ромашка”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г.Кукмор</w:t>
      </w:r>
    </w:p>
    <w:p w:rsidR="00397F59" w:rsidRPr="00C14E42" w:rsidRDefault="00397F59" w:rsidP="00E468CD">
      <w:pPr>
        <w:spacing w:after="0" w:line="240" w:lineRule="auto"/>
        <w:ind w:firstLine="709"/>
        <w:jc w:val="center"/>
        <w:rPr>
          <w:rFonts w:ascii="Times New Roman" w:hAnsi="Times New Roman"/>
          <w:b/>
          <w:sz w:val="24"/>
          <w:szCs w:val="24"/>
          <w:lang w:val="tt-RU"/>
        </w:rPr>
      </w:pPr>
      <w:r w:rsidRPr="00C14E42">
        <w:rPr>
          <w:rFonts w:ascii="Times New Roman" w:hAnsi="Times New Roman"/>
          <w:b/>
          <w:sz w:val="24"/>
          <w:szCs w:val="24"/>
          <w:lang w:val="tt-RU"/>
        </w:rPr>
        <w:t>Сөйләм үстерү шөгыле</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Максат: балаларны “Йомры икмәк” әкият дөньясына җәлеп итү яки мавыктыру өчен шулай ук әкият персонажына ярдәм итү теләге тудыру өчен төп таләпләрне булдыру.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Бурычлар:</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1. Белем бирү бурычы: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балаларның кыргый һәм йорт хайваннары турындагы белемнәрен ныгыту,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балаларның сенсор яки сәләтләрен, предметларны тану, аларның төсләрен аеру мөмкинлекләрен ныгыту,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тозлы камыр белән эшләү осталыкларын (уч төбендә төрле хәрәкәтләр ясап) ныгыту.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2. Үстерү бурычы: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ритмны тою, музыканы ишеткәч төрле эмоциональ хәрәкәтләр ясап музыкага сәләтне үстерү,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зиһенне, игътибарны, фикерләүне, күзаллауны үстерү.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3. Тәрбия бурычы: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иптәшләре һәм зурлар белән аралашу осталыкларын тәрбияләү,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әкият персонажларына карата яхшы мөнәсәбәт тәрбияләү,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матур әдәбиятка мәхәббәт тәрбияләү,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тозлы камыр белән эшләгәндә мөстәкыйльлек һәм җыйнаклык, пөхтәлек тәрбияләү.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Алдан эшләнгән эш:</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“Йомры икмәк” әкиятен уку,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“Йомры икмәк” әкиятенә инсценировка,</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күргәзмә әсбаплар кулланып кыргый һәм йорт хайваннарының исемнәрен, тышкы билгеләрен өйрәнү, кыргый һәм йорт хайваннарын чагыштыру.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сенсорлык сәләтләрен үстерүгә дидактик уеннар кертү.</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Материаллар һәм җиһазлар: Йомры икмәк, куян, бүре, аю, төлке; урман, йорт декорацияләре; кыргый һәм йорт хайваннары булган уенчыклар; кызыл, сары, яшел, зәңгәр йомыркалар; кызыл, сары, яшел, зәңгәр тавыклар; тозлы камыр; магнитофон, музыкаль материал.</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Шөгыль барышы: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исәнмесез.</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-Кәефләрегез ничек?</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Бүген минем дә кәефем бик яхшы. Үзегезнең яхшы кәефләрегезне килгән кунаклар белән дә уртаклашыгыз әле. (Активлаштыру).</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Балалар: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         - Хәерле иртә, миңа.</w:t>
      </w:r>
    </w:p>
    <w:p w:rsidR="00397F59" w:rsidRPr="00C14E42" w:rsidRDefault="00397F59" w:rsidP="00E468CD">
      <w:pPr>
        <w:spacing w:after="0" w:line="240" w:lineRule="auto"/>
        <w:ind w:firstLine="709"/>
        <w:contextualSpacing/>
        <w:rPr>
          <w:rFonts w:ascii="Times New Roman" w:hAnsi="Times New Roman"/>
          <w:sz w:val="24"/>
          <w:szCs w:val="24"/>
          <w:lang w:val="tt-RU"/>
        </w:rPr>
      </w:pPr>
      <w:r w:rsidRPr="00C14E42">
        <w:rPr>
          <w:rFonts w:ascii="Times New Roman" w:hAnsi="Times New Roman"/>
          <w:sz w:val="24"/>
          <w:szCs w:val="24"/>
          <w:lang w:val="tt-RU"/>
        </w:rPr>
        <w:t>Хәерле иртә, сиңа.</w:t>
      </w:r>
    </w:p>
    <w:p w:rsidR="00397F59" w:rsidRPr="00C14E42" w:rsidRDefault="00397F59" w:rsidP="00E468CD">
      <w:pPr>
        <w:spacing w:after="0" w:line="240" w:lineRule="auto"/>
        <w:ind w:firstLine="709"/>
        <w:contextualSpacing/>
        <w:rPr>
          <w:rFonts w:ascii="Times New Roman" w:hAnsi="Times New Roman"/>
          <w:sz w:val="24"/>
          <w:szCs w:val="24"/>
          <w:lang w:val="tt-RU"/>
        </w:rPr>
      </w:pPr>
      <w:r w:rsidRPr="00C14E42">
        <w:rPr>
          <w:rFonts w:ascii="Times New Roman" w:hAnsi="Times New Roman"/>
          <w:sz w:val="24"/>
          <w:szCs w:val="24"/>
          <w:lang w:val="tt-RU"/>
        </w:rPr>
        <w:t>Хәерле иртә, безгә.</w:t>
      </w:r>
    </w:p>
    <w:p w:rsidR="00397F59" w:rsidRPr="00C14E42" w:rsidRDefault="00397F59" w:rsidP="00E468CD">
      <w:pPr>
        <w:spacing w:after="0" w:line="240" w:lineRule="auto"/>
        <w:ind w:firstLine="709"/>
        <w:contextualSpacing/>
        <w:rPr>
          <w:rFonts w:ascii="Times New Roman" w:hAnsi="Times New Roman"/>
          <w:sz w:val="24"/>
          <w:szCs w:val="24"/>
          <w:lang w:val="tt-RU"/>
        </w:rPr>
      </w:pPr>
      <w:r w:rsidRPr="00C14E42">
        <w:rPr>
          <w:rFonts w:ascii="Times New Roman" w:hAnsi="Times New Roman"/>
          <w:sz w:val="24"/>
          <w:szCs w:val="24"/>
          <w:lang w:val="tt-RU"/>
        </w:rPr>
        <w:t>Хәерле иртә, Сезгә!</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Тәрбияче: - Балалар, сез әкиятләр яратасызмы? (Балаларның җавабы).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Балалар, карагыз әле, минем кулымда серле тартма. (Тартманы селкетәм).</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 - Монда кем качкан? Кем микән? Беләсегез киләме? (Тартманы алам, аның эчендә “Йомры икмәк” уенчыгы).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 Хәзер мин сезгә табышмак әйтәм һәм тартмада кем качканын белерсез. </w:t>
      </w:r>
    </w:p>
    <w:p w:rsidR="00397F59" w:rsidRPr="00C14E42" w:rsidRDefault="00397F59" w:rsidP="00E468CD">
      <w:pPr>
        <w:numPr>
          <w:ilvl w:val="0"/>
          <w:numId w:val="43"/>
        </w:numPr>
        <w:spacing w:after="0" w:line="240" w:lineRule="auto"/>
        <w:ind w:left="0" w:firstLine="709"/>
        <w:contextualSpacing/>
        <w:rPr>
          <w:rFonts w:ascii="Times New Roman" w:hAnsi="Times New Roman"/>
          <w:b/>
          <w:sz w:val="24"/>
          <w:szCs w:val="24"/>
        </w:rPr>
      </w:pPr>
      <w:r w:rsidRPr="00C14E42">
        <w:rPr>
          <w:rFonts w:ascii="Times New Roman" w:hAnsi="Times New Roman"/>
          <w:b/>
          <w:sz w:val="24"/>
          <w:szCs w:val="24"/>
        </w:rPr>
        <w:t>Мин бабайдан да качтым, мин әбидән дә качтым.</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кем бабай белән әбидән качты микән? (“Йомры икмәк”). Дөрес, балалар, “Йомры икмәк”. Балалар, әйдәгез Йомры икмәк белән исәнләшик.</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Исәнме, Йомры икмәк.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lang w:val="tt-RU"/>
        </w:rPr>
        <w:t xml:space="preserve">Тәрбияче: Йомры икмәк, син нишләп тартмага качтың? </w:t>
      </w:r>
      <w:r w:rsidRPr="00C14E42">
        <w:rPr>
          <w:rFonts w:ascii="Times New Roman" w:hAnsi="Times New Roman"/>
          <w:sz w:val="24"/>
          <w:szCs w:val="24"/>
        </w:rPr>
        <w:t>Балалар, сез ничек уйлыйсыз, Йомры икмәк кемнән качкан?</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Төлкедән . .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Йомры икмәк төлке ашаганын теләми, аның әби белән бабай янына кайтасы килә. Йомры икмәккә әби белән бабай янына кайтырга булышыйк. Булышабызмы, балалар?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Әйе.</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rPr>
        <w:t xml:space="preserve">Тәрбияче: Юлга чыгабыз. </w:t>
      </w:r>
      <w:r w:rsidRPr="00C14E42">
        <w:rPr>
          <w:rFonts w:ascii="Times New Roman" w:hAnsi="Times New Roman"/>
          <w:sz w:val="24"/>
          <w:szCs w:val="24"/>
          <w:lang w:val="tt-RU"/>
        </w:rPr>
        <w:t>Ә безгә серле йомгак ярдәм итәр. Мин йомгакны тәгәрәтәм ул кая бара без шунда барырбыз.</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 (Тәрбияче балалар белән бергә йомгакны тәгәрәтә. Йомгак куян янында туктый).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Ой, балалар, карагыз әле,  кем утыра? (Куян).</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Тәрбияче: Балалар, куянкай белән исәнләшик.</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Исәнме, куянкай!</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Балалар, әйтегез әле куян нинди? ( йомшак, куркак, ак, соры).</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Бик дөрес, балалар .</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 xml:space="preserve">Балалар,җәй көне урманда куянны курергә буламы?(Була)Алар нинди тостә булалар?(Соры) </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Ә кышын куяннарны очратырга мөмкинме?(әйе)Алар нинди төстә булалар?(Ак)</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Балалар әйтегез әле миңа ни өчен җәй көне соры ә кышын ак булалар?(Алар үзләрен саклау өчен шулай эшлиләр,табигать төсенә керәләр)</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Дөрес,балалар.Ак карда ак куянны күрү бик кыен,соры куяны үләннәр арасыннан аеры кыен,алар үзләрен шулай итеп дошманнарыннан саклап калалар.</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Балалар,нинди әкиятләрдә куянны очратырга мөмкин?(Куян кызы,йомры  икмәк,куян белән әтәч һ.б.)</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rPr>
      </w:pPr>
      <w:r w:rsidRPr="00C14E42">
        <w:rPr>
          <w:rFonts w:ascii="Times New Roman" w:hAnsi="Times New Roman"/>
          <w:sz w:val="24"/>
          <w:szCs w:val="24"/>
          <w:lang w:val="tt-RU"/>
        </w:rPr>
        <w:t>Кайсыгыз куян турында шигырь белә?</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Тәрбияче: Куянкай,без әби белән бабайга Йомры икмәкне алып барабыз. Нишләп болай боегып утырасың?</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Куянкай: Менә йорт һәм кыргый хайваннары буталып беткәннәр, нәрсә эшләргә дә белмим. Әгәр дә сез миңа йорт һәм кыргый хайваннарны аерып бирсәгез, мин сезне җибәрәм.</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Тәрбияче: Ярдәм итәбезме?</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Ярдәм итәбез.</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Дидактик уен: “Кыргый һәм йорт хайваннары”.</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Куянкай: Булдырдыгыз, балалар. Минем биремемне үтәдегез. Йомры икмәкне әби белән бабай янына алып барыгыз.</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xml:space="preserve">Тәрбияче: Куянкайга “сау бул” </w:t>
      </w:r>
      <w:r w:rsidRPr="00C14E42">
        <w:rPr>
          <w:rFonts w:ascii="Times New Roman" w:hAnsi="Times New Roman"/>
          <w:sz w:val="24"/>
          <w:szCs w:val="24"/>
          <w:lang w:val="tt-RU"/>
        </w:rPr>
        <w:t xml:space="preserve">дип </w:t>
      </w:r>
      <w:r w:rsidRPr="00C14E42">
        <w:rPr>
          <w:rFonts w:ascii="Times New Roman" w:hAnsi="Times New Roman"/>
          <w:sz w:val="24"/>
          <w:szCs w:val="24"/>
        </w:rPr>
        <w:t>әйтик.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xml:space="preserve">Балалар: Сау бул, куянкай.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һәм балалар</w:t>
      </w:r>
      <w:r w:rsidRPr="00C14E42">
        <w:rPr>
          <w:rFonts w:ascii="Times New Roman" w:hAnsi="Times New Roman"/>
          <w:sz w:val="24"/>
          <w:szCs w:val="24"/>
          <w:lang w:val="tt-RU"/>
        </w:rPr>
        <w:t xml:space="preserve"> тагын йомгакны тәгәрәтәләр,</w:t>
      </w:r>
      <w:r w:rsidRPr="00C14E42">
        <w:rPr>
          <w:rFonts w:ascii="Times New Roman" w:hAnsi="Times New Roman"/>
          <w:sz w:val="24"/>
          <w:szCs w:val="24"/>
        </w:rPr>
        <w:t xml:space="preserve"> алга таба баралар).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Балалар, карагыз әле, юлда кем утыра?</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Бүре.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Бүре белән исәнләшик.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Исәнме, Бүре.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lang w:val="tt-RU"/>
        </w:rPr>
        <w:t>Бүре: Исәнмесез.</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lang w:val="tt-RU"/>
        </w:rPr>
      </w:pPr>
      <w:r w:rsidRPr="00C14E42">
        <w:rPr>
          <w:rFonts w:ascii="Times New Roman" w:hAnsi="Times New Roman"/>
          <w:sz w:val="24"/>
          <w:szCs w:val="24"/>
          <w:lang w:val="tt-RU"/>
        </w:rPr>
        <w:t>Балалар,бүре турында ни әйтә аласыз, ул нинди?(Ерткыч,усал)</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lang w:val="tt-RU"/>
        </w:rPr>
      </w:pPr>
      <w:r w:rsidRPr="00C14E42">
        <w:rPr>
          <w:rFonts w:ascii="Times New Roman" w:hAnsi="Times New Roman"/>
          <w:sz w:val="24"/>
          <w:szCs w:val="24"/>
          <w:lang w:val="tt-RU"/>
        </w:rPr>
        <w:t>Ул нинди төстә?(соры)</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lang w:val="tt-RU"/>
        </w:rPr>
      </w:pPr>
      <w:r w:rsidRPr="00C14E42">
        <w:rPr>
          <w:rFonts w:ascii="Times New Roman" w:hAnsi="Times New Roman"/>
          <w:sz w:val="24"/>
          <w:szCs w:val="24"/>
          <w:lang w:val="tt-RU"/>
        </w:rPr>
        <w:t>Бүрене нинди әкиятләрдә очратырга була?(Йомры икмәк,кызыл калфак)</w:t>
      </w:r>
    </w:p>
    <w:p w:rsidR="00397F59" w:rsidRPr="00C14E42" w:rsidRDefault="00397F59" w:rsidP="00E468CD">
      <w:pPr>
        <w:numPr>
          <w:ilvl w:val="0"/>
          <w:numId w:val="43"/>
        </w:numPr>
        <w:spacing w:after="0" w:line="240" w:lineRule="auto"/>
        <w:ind w:left="0" w:firstLine="709"/>
        <w:contextualSpacing/>
        <w:rPr>
          <w:rFonts w:ascii="Times New Roman" w:hAnsi="Times New Roman"/>
          <w:sz w:val="24"/>
          <w:szCs w:val="24"/>
          <w:lang w:val="tt-RU"/>
        </w:rPr>
      </w:pPr>
      <w:r w:rsidRPr="00C14E42">
        <w:rPr>
          <w:rFonts w:ascii="Times New Roman" w:hAnsi="Times New Roman"/>
          <w:sz w:val="24"/>
          <w:szCs w:val="24"/>
          <w:lang w:val="tt-RU"/>
        </w:rPr>
        <w:t>Ә кайсыгыз бүре турында шигырь сөйли?</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Бүре:Йомры икмәкне кайда алып барасыз?</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Тәрбияче: Без әби белән бабайга Йомры икмәкне алып барабыз. Бүре, нишләп болай боегып утырасың?</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Бүре: Мине барысы да усал дип уйлыйлар, һәм минем белән берсенең дә уйныйсы килми.</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xml:space="preserve">Тәрбияче: Балалар, Бүре белән уйнап алабызмы?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w:t>
      </w:r>
      <w:r w:rsidRPr="00C14E42">
        <w:rPr>
          <w:rFonts w:ascii="Times New Roman" w:hAnsi="Times New Roman"/>
          <w:sz w:val="24"/>
          <w:szCs w:val="24"/>
          <w:lang w:val="tt-RU"/>
        </w:rPr>
        <w:t xml:space="preserve"> Уйныйбыз. </w:t>
      </w:r>
      <w:r w:rsidRPr="00C14E42">
        <w:rPr>
          <w:rFonts w:ascii="Times New Roman" w:hAnsi="Times New Roman"/>
          <w:sz w:val="24"/>
          <w:szCs w:val="24"/>
        </w:rPr>
        <w:t xml:space="preserve">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sz w:val="24"/>
          <w:szCs w:val="24"/>
          <w:lang w:val="tt-RU"/>
        </w:rPr>
        <w:t xml:space="preserve"> Менә сиңа куш кулым” җырлы-уен</w:t>
      </w:r>
      <w:r w:rsidRPr="00C14E42">
        <w:rPr>
          <w:rFonts w:ascii="Times New Roman" w:hAnsi="Times New Roman"/>
          <w:sz w:val="24"/>
          <w:szCs w:val="24"/>
        </w:rPr>
        <w:t xml:space="preserve"> күрсәтәләр).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Булдырдыгыз, балалар. Бүренең дә кәефе күтәрелде. Балалар, Бүре белән саубуллашыйк һәм алга таба барыйк.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Сау бул, Бүре.</w:t>
      </w:r>
    </w:p>
    <w:p w:rsidR="00397F59" w:rsidRPr="00C14E42" w:rsidRDefault="00397F59" w:rsidP="00E468CD">
      <w:pPr>
        <w:spacing w:after="0" w:line="240" w:lineRule="auto"/>
        <w:ind w:firstLine="709"/>
        <w:rPr>
          <w:rFonts w:ascii="Times New Roman" w:hAnsi="Times New Roman"/>
          <w:b/>
          <w:sz w:val="24"/>
          <w:szCs w:val="24"/>
        </w:rPr>
      </w:pPr>
      <w:r w:rsidRPr="00C14E42">
        <w:rPr>
          <w:rFonts w:ascii="Times New Roman" w:hAnsi="Times New Roman"/>
          <w:b/>
          <w:sz w:val="24"/>
          <w:szCs w:val="24"/>
        </w:rPr>
        <w:t xml:space="preserve"> (Тәрбияче һәм балалар</w:t>
      </w:r>
      <w:r w:rsidRPr="00C14E42">
        <w:rPr>
          <w:rFonts w:ascii="Times New Roman" w:hAnsi="Times New Roman"/>
          <w:b/>
          <w:sz w:val="24"/>
          <w:szCs w:val="24"/>
          <w:lang w:val="tt-RU"/>
        </w:rPr>
        <w:t xml:space="preserve"> тагын йомгакны тәгәрәтәләр,</w:t>
      </w:r>
      <w:r w:rsidRPr="00C14E42">
        <w:rPr>
          <w:rFonts w:ascii="Times New Roman" w:hAnsi="Times New Roman"/>
          <w:b/>
          <w:sz w:val="24"/>
          <w:szCs w:val="24"/>
        </w:rPr>
        <w:t xml:space="preserve"> алга таба баралар).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xml:space="preserve"> Тәрбияче: Балалар, монда кемдер утыра. Кем микән бу?</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Аю.</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Исәнме, Аю!</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rPr>
        <w:t>Аю: Исәнмесез</w:t>
      </w:r>
      <w:r w:rsidRPr="00C14E42">
        <w:rPr>
          <w:rFonts w:ascii="Times New Roman" w:hAnsi="Times New Roman"/>
          <w:sz w:val="24"/>
          <w:szCs w:val="24"/>
          <w:lang w:val="tt-RU"/>
        </w:rPr>
        <w:t>.</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 сезнең аюны күргәнегез бармы?</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-Ул нинди?(Зур,усал,көчле)</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xml:space="preserve">-Ул нәрсә ярата?(Бал) </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-Рафис,әйдә әле аю турында шигыренне сөйләп күрсәт әле.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Аю: Йомры икмәкне кайда алып барасыз?</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Без, әби белән бабайга Йомры икмәкне алып барабыз. Аю, нишләп болай боегып утырасың?</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rPr>
        <w:t xml:space="preserve">Аю: Менә минем </w:t>
      </w:r>
      <w:r w:rsidRPr="00C14E42">
        <w:rPr>
          <w:rFonts w:ascii="Times New Roman" w:hAnsi="Times New Roman"/>
          <w:sz w:val="24"/>
          <w:szCs w:val="24"/>
          <w:lang w:val="tt-RU"/>
        </w:rPr>
        <w:t xml:space="preserve">һөнәр ияләренә туры килә торган предметлар </w:t>
      </w:r>
      <w:r w:rsidRPr="00C14E42">
        <w:rPr>
          <w:rFonts w:ascii="Times New Roman" w:hAnsi="Times New Roman"/>
          <w:sz w:val="24"/>
          <w:szCs w:val="24"/>
        </w:rPr>
        <w:t xml:space="preserve"> буталып беткәннәр, шуларны дөрес итеп аерырга кирәк. </w:t>
      </w:r>
      <w:r w:rsidRPr="00C14E42">
        <w:rPr>
          <w:rFonts w:ascii="Times New Roman" w:hAnsi="Times New Roman"/>
          <w:sz w:val="24"/>
          <w:szCs w:val="24"/>
          <w:lang w:val="tt-RU"/>
        </w:rPr>
        <w:t>Табибка кирәк булган эш коралларын табибка, пожарник – янгын сүндерүчегә туры килгәнен үзенә, ә полиция хезмәткәренә туры килгәнен үзенә бирергә кирәк.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lang w:val="tt-RU"/>
        </w:rPr>
        <w:t xml:space="preserve">Тәрбияче: Аю, кәефең төшмәсен, без сиңа булышабыз. </w:t>
      </w:r>
      <w:r w:rsidRPr="00C14E42">
        <w:rPr>
          <w:rFonts w:ascii="Times New Roman" w:hAnsi="Times New Roman"/>
          <w:sz w:val="24"/>
          <w:szCs w:val="24"/>
        </w:rPr>
        <w:t>Балалар, Аюга булышабызмы?</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Булышабыз.</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Дидактик уен: “</w:t>
      </w:r>
      <w:r w:rsidRPr="00C14E42">
        <w:rPr>
          <w:rFonts w:ascii="Times New Roman" w:hAnsi="Times New Roman"/>
          <w:sz w:val="24"/>
          <w:szCs w:val="24"/>
          <w:lang w:val="tt-RU"/>
        </w:rPr>
        <w:t xml:space="preserve"> Һөнәр ияләренә туры килгән рәсемнәрне тап</w:t>
      </w:r>
      <w:r w:rsidRPr="00C14E42">
        <w:rPr>
          <w:rFonts w:ascii="Times New Roman" w:hAnsi="Times New Roman"/>
          <w:sz w:val="24"/>
          <w:szCs w:val="24"/>
        </w:rPr>
        <w:t xml:space="preserve">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Без бу биремне дә дөрес эшләдек. Бар йомыркаларны да дөрес итеп кәрзингә салдык. Аюга да булыштык. Булдырдыгыз. Аюның да кәефе күтәрелде.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Балалар, Аю белән саубуллашыйк һәм алга таба барыйк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Сау бул, Аю.</w:t>
      </w:r>
    </w:p>
    <w:p w:rsidR="00397F59" w:rsidRPr="00C14E42" w:rsidRDefault="00397F59" w:rsidP="00E468CD">
      <w:pPr>
        <w:spacing w:after="0" w:line="240" w:lineRule="auto"/>
        <w:ind w:firstLine="709"/>
        <w:rPr>
          <w:rFonts w:ascii="Times New Roman" w:hAnsi="Times New Roman"/>
          <w:b/>
          <w:sz w:val="24"/>
          <w:szCs w:val="24"/>
        </w:rPr>
      </w:pPr>
      <w:r w:rsidRPr="00C14E42">
        <w:rPr>
          <w:rFonts w:ascii="Times New Roman" w:hAnsi="Times New Roman"/>
          <w:b/>
          <w:sz w:val="24"/>
          <w:szCs w:val="24"/>
        </w:rPr>
        <w:t>(Тәрбияче һәм балалар</w:t>
      </w:r>
      <w:r w:rsidRPr="00C14E42">
        <w:rPr>
          <w:rFonts w:ascii="Times New Roman" w:hAnsi="Times New Roman"/>
          <w:b/>
          <w:sz w:val="24"/>
          <w:szCs w:val="24"/>
          <w:lang w:val="tt-RU"/>
        </w:rPr>
        <w:t xml:space="preserve"> тагын йомгакны тәгәрәтәләр,</w:t>
      </w:r>
      <w:r w:rsidRPr="00C14E42">
        <w:rPr>
          <w:rFonts w:ascii="Times New Roman" w:hAnsi="Times New Roman"/>
          <w:b/>
          <w:sz w:val="24"/>
          <w:szCs w:val="24"/>
        </w:rPr>
        <w:t xml:space="preserve"> алга таба баралар).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Балалар, карагыз әле, юлда Төлке утырып тора. Әйдәгез Төлке белән исәнләшик.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Исәнме, Төлке!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 Исәнмесез.</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-Балалар,ә төлке турында ни әйтерсез?(Хәйләкәр,матур,ерткыч,тавыклар ярата)</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-Ә төлкене нинди әкиятләрдә күргәнегез бар?(Сертотмас үрдәк,йомры икмәк)</w:t>
      </w:r>
    </w:p>
    <w:p w:rsidR="00397F59" w:rsidRPr="00C14E42" w:rsidRDefault="00397F59" w:rsidP="00E468CD">
      <w:pPr>
        <w:spacing w:after="0" w:line="240" w:lineRule="auto"/>
        <w:ind w:firstLine="709"/>
        <w:rPr>
          <w:rFonts w:ascii="Times New Roman" w:hAnsi="Times New Roman"/>
          <w:sz w:val="24"/>
          <w:szCs w:val="24"/>
          <w:lang w:val="tt-RU"/>
        </w:rPr>
      </w:pPr>
      <w:r w:rsidRPr="00C14E42">
        <w:rPr>
          <w:rFonts w:ascii="Times New Roman" w:hAnsi="Times New Roman"/>
          <w:sz w:val="24"/>
          <w:szCs w:val="24"/>
          <w:lang w:val="tt-RU"/>
        </w:rPr>
        <w:t>- Әйдә,Фәнзилә төлке турында шигыренне сөйләп күрсәт әле.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Төлке:Йомры икмәкне кайда алып барасыз?</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xml:space="preserve">Тәрбияче: Без Йомры икмәкне әби белән бабайга алып барабыз. </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Җибәр безне, Төлке. Безне әби белән бабай көтеп тора.</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 Миңа Йомры икмәкне бирсәгез, мин сезне җибәрәм.</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Нәрсә эшлибез, балалар? Безне Төлке җибәрергә теләми. Ничек Йомры икмәкне коткарырга? Без Төлкедән дә хәйләкәррәк булыйк. Төлкегә тозлы камырдан Йомры икмәкләр ясыйк. (Подноска сары төстәге тозлы камыр куела, шуннан  йомарлап йомры икмәк ясау).</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Карагыз әле, күпме йомры икмәк ясадык. (Түгәрәк, сары, матур). Йомры икмәкләребез күп булдымы, балалар?</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Күп.</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Төлке, безнең йомры икмәкләребез сиңа ошыймы?</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 Әйе.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Менә бу йомры икмәкләребез сиңа бүләк. (Тәрбияче Төлкегә йомры икмәкләрне бирә).</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 Рәхмәт.</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Әйдәгез, Төлке белән саубуллашыйк.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Балалар: Сау бул, Төлке.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Балалар, монда әби белән бабайның өе.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Йомры икмәк: Рәхмәт сезгә, балалар, мине әби белән бабай янына кайтарып куйганыгыз өчен. (Йомры икмәкне тәрәзә төбенә утыртып кую).</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Йомры икмәк, яңадан әби белән бабай яныннан тәгәрәп китмә. Балалар, без Йомры икмәкне өенә кайтарып куйдык, безнең үзебезгә дә балалар бакчасына кайтырга кирәк. (Кайтырга чыгу).</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Йомгаклау:</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Тәрбияче: Балалар, безгә кунакка кем килде? (Йомры икмәк).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-Йомры икмәк кайда кайтырга теләгән? (Әби белән бабай янына).</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-Сезгә урманга сәяхәткә бару ошадымы? (Әйе).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-Без урманда кемнәрне очраттык? (Куян, Бүре, Аю, Төлке).</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-Куян белән без нәрсә эшләдек? (Кыргый һәм йорт хайваннарын аердык).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-Бүре белән нәрсә эшләдек? (Уйнадык).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-Аю белән нәрсә эшләдек? Без аңа ничек булыштык? (Тавыкларга йомыркаларны төсләр буенча аерып салырга булыштык).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-Төлкегә нинди бүләк ясадык? (Тозлы камырны йомарлап йомры икмәк ясадык).</w:t>
      </w: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-Булдырдыгыз, балалар. Бар җәнлекләрнең дә биремнәрен дөрес эшләдегез. Йомры икмәккә булыштыгыз, яхшы эшләр эшләдегез.</w:t>
      </w:r>
    </w:p>
    <w:p w:rsidR="00397F59" w:rsidRPr="00C14E42" w:rsidRDefault="00397F59" w:rsidP="00E468CD">
      <w:pPr>
        <w:spacing w:after="0" w:line="240" w:lineRule="auto"/>
        <w:ind w:firstLine="709"/>
        <w:rPr>
          <w:rFonts w:ascii="Times New Roman" w:hAnsi="Times New Roman"/>
          <w:sz w:val="24"/>
          <w:szCs w:val="24"/>
        </w:rPr>
      </w:pPr>
    </w:p>
    <w:p w:rsidR="00397F59" w:rsidRPr="00C14E42" w:rsidRDefault="00397F59" w:rsidP="00E468CD">
      <w:pPr>
        <w:spacing w:after="0" w:line="240" w:lineRule="auto"/>
        <w:ind w:firstLine="709"/>
        <w:rPr>
          <w:rFonts w:ascii="Times New Roman" w:hAnsi="Times New Roman"/>
          <w:sz w:val="24"/>
          <w:szCs w:val="24"/>
        </w:rPr>
      </w:pPr>
      <w:r w:rsidRPr="00C14E42">
        <w:rPr>
          <w:rFonts w:ascii="Times New Roman" w:hAnsi="Times New Roman"/>
          <w:sz w:val="24"/>
          <w:szCs w:val="24"/>
        </w:rPr>
        <w:t> </w:t>
      </w:r>
    </w:p>
    <w:p w:rsidR="00397F59" w:rsidRPr="00C14E42" w:rsidRDefault="00397F59" w:rsidP="00E468CD">
      <w:pPr>
        <w:spacing w:after="0" w:line="240" w:lineRule="auto"/>
        <w:ind w:firstLine="709"/>
        <w:rPr>
          <w:rFonts w:ascii="Times New Roman" w:hAnsi="Times New Roman"/>
          <w:sz w:val="24"/>
          <w:szCs w:val="24"/>
        </w:rPr>
      </w:pPr>
    </w:p>
    <w:p w:rsidR="00397F59" w:rsidRPr="00C14E42" w:rsidRDefault="00397F59" w:rsidP="00E468CD">
      <w:pPr>
        <w:spacing w:after="0" w:line="240" w:lineRule="auto"/>
        <w:ind w:firstLine="426"/>
        <w:jc w:val="center"/>
        <w:rPr>
          <w:rFonts w:ascii="Times New Roman" w:hAnsi="Times New Roman"/>
          <w:b/>
          <w:sz w:val="24"/>
          <w:szCs w:val="24"/>
        </w:rPr>
      </w:pPr>
      <w:r>
        <w:rPr>
          <w:rFonts w:ascii="Times New Roman" w:hAnsi="Times New Roman"/>
          <w:b/>
          <w:sz w:val="24"/>
          <w:szCs w:val="24"/>
        </w:rPr>
        <w:t>«</w:t>
      </w:r>
      <w:r w:rsidRPr="00C14E42">
        <w:rPr>
          <w:rFonts w:ascii="Times New Roman" w:hAnsi="Times New Roman"/>
          <w:b/>
          <w:sz w:val="24"/>
          <w:szCs w:val="24"/>
        </w:rPr>
        <w:t>Тукай әкиятләренә ияреп</w:t>
      </w:r>
      <w:r w:rsidRPr="00C14E42">
        <w:rPr>
          <w:rFonts w:ascii="Times New Roman" w:hAnsi="Times New Roman"/>
          <w:b/>
          <w:sz w:val="24"/>
          <w:szCs w:val="24"/>
          <w:lang w:val="tt-RU"/>
        </w:rPr>
        <w:t>...</w:t>
      </w:r>
      <w:r w:rsidRPr="00C14E42">
        <w:rPr>
          <w:rFonts w:ascii="Times New Roman" w:hAnsi="Times New Roman"/>
          <w:b/>
          <w:sz w:val="24"/>
          <w:szCs w:val="24"/>
        </w:rPr>
        <w:t xml:space="preserve">» </w:t>
      </w:r>
    </w:p>
    <w:p w:rsidR="00397F59" w:rsidRPr="00C14E42" w:rsidRDefault="00397F59" w:rsidP="00E468CD">
      <w:pPr>
        <w:spacing w:after="0" w:line="240" w:lineRule="auto"/>
        <w:ind w:firstLine="426"/>
        <w:jc w:val="center"/>
        <w:rPr>
          <w:rFonts w:ascii="Times New Roman" w:hAnsi="Times New Roman"/>
          <w:sz w:val="24"/>
          <w:szCs w:val="24"/>
          <w:lang w:val="tt-RU"/>
        </w:rPr>
      </w:pPr>
      <w:r w:rsidRPr="00C14E42">
        <w:rPr>
          <w:rFonts w:ascii="Times New Roman" w:hAnsi="Times New Roman"/>
          <w:sz w:val="24"/>
          <w:szCs w:val="24"/>
          <w:lang w:val="tt-RU"/>
        </w:rPr>
        <w:t xml:space="preserve">(балалар бакчасы </w:t>
      </w:r>
      <w:r w:rsidRPr="00C14E42">
        <w:rPr>
          <w:rFonts w:ascii="Times New Roman" w:hAnsi="Times New Roman"/>
          <w:sz w:val="24"/>
          <w:szCs w:val="24"/>
        </w:rPr>
        <w:t>т</w:t>
      </w:r>
      <w:r w:rsidRPr="00C14E42">
        <w:rPr>
          <w:rFonts w:ascii="Times New Roman" w:hAnsi="Times New Roman"/>
          <w:sz w:val="24"/>
          <w:szCs w:val="24"/>
          <w:lang w:val="tt-RU"/>
        </w:rPr>
        <w:t>ә</w:t>
      </w:r>
      <w:r w:rsidRPr="00C14E42">
        <w:rPr>
          <w:rFonts w:ascii="Times New Roman" w:hAnsi="Times New Roman"/>
          <w:sz w:val="24"/>
          <w:szCs w:val="24"/>
        </w:rPr>
        <w:t>рбиячел</w:t>
      </w:r>
      <w:r w:rsidRPr="00C14E42">
        <w:rPr>
          <w:rFonts w:ascii="Times New Roman" w:hAnsi="Times New Roman"/>
          <w:sz w:val="24"/>
          <w:szCs w:val="24"/>
          <w:lang w:val="tt-RU"/>
        </w:rPr>
        <w:t>ә</w:t>
      </w:r>
      <w:r w:rsidRPr="00C14E42">
        <w:rPr>
          <w:rFonts w:ascii="Times New Roman" w:hAnsi="Times New Roman"/>
          <w:sz w:val="24"/>
          <w:szCs w:val="24"/>
        </w:rPr>
        <w:t>р</w:t>
      </w:r>
      <w:r w:rsidRPr="00C14E42">
        <w:rPr>
          <w:rFonts w:ascii="Times New Roman" w:hAnsi="Times New Roman"/>
          <w:sz w:val="24"/>
          <w:szCs w:val="24"/>
          <w:lang w:val="tt-RU"/>
        </w:rPr>
        <w:t>е</w:t>
      </w:r>
      <w:r w:rsidRPr="00C14E42">
        <w:rPr>
          <w:rFonts w:ascii="Times New Roman" w:hAnsi="Times New Roman"/>
          <w:sz w:val="24"/>
          <w:szCs w:val="24"/>
        </w:rPr>
        <w:t xml:space="preserve"> </w:t>
      </w:r>
      <w:r w:rsidRPr="00C14E42">
        <w:rPr>
          <w:rFonts w:ascii="Times New Roman" w:hAnsi="Times New Roman"/>
          <w:sz w:val="24"/>
          <w:szCs w:val="24"/>
          <w:lang w:val="tt-RU"/>
        </w:rPr>
        <w:t>һәм мәктәпкә әзерлек төркеме балалары белән</w:t>
      </w:r>
    </w:p>
    <w:p w:rsidR="00397F59" w:rsidRPr="00C14E42" w:rsidRDefault="00397F59" w:rsidP="00E468CD">
      <w:pPr>
        <w:spacing w:after="0" w:line="240" w:lineRule="auto"/>
        <w:ind w:firstLine="426"/>
        <w:jc w:val="center"/>
        <w:rPr>
          <w:rFonts w:ascii="Times New Roman" w:hAnsi="Times New Roman"/>
          <w:sz w:val="24"/>
          <w:szCs w:val="24"/>
          <w:lang w:val="tt-RU"/>
        </w:rPr>
      </w:pPr>
      <w:r w:rsidRPr="00C14E42">
        <w:rPr>
          <w:rFonts w:ascii="Times New Roman" w:hAnsi="Times New Roman"/>
          <w:sz w:val="24"/>
          <w:szCs w:val="24"/>
          <w:lang w:val="tt-RU"/>
        </w:rPr>
        <w:t>бергә уздыру өчен сәхнәләштерелгән җырлы-биюле бәйрәм конспекты)</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Сабирзянова Резеда Аг</w:t>
      </w:r>
      <w:r w:rsidRPr="00C14E42">
        <w:rPr>
          <w:rFonts w:ascii="Times New Roman" w:hAnsi="Times New Roman"/>
          <w:sz w:val="24"/>
          <w:szCs w:val="24"/>
        </w:rPr>
        <w:t>ъзямовна</w:t>
      </w:r>
    </w:p>
    <w:p w:rsidR="00397F59" w:rsidRPr="00C14E42" w:rsidRDefault="00397F59" w:rsidP="00E468CD">
      <w:pPr>
        <w:spacing w:after="0" w:line="240" w:lineRule="auto"/>
        <w:ind w:firstLine="426"/>
        <w:jc w:val="right"/>
        <w:rPr>
          <w:rFonts w:ascii="Times New Roman" w:hAnsi="Times New Roman"/>
          <w:sz w:val="24"/>
          <w:szCs w:val="24"/>
        </w:rPr>
      </w:pPr>
      <w:r w:rsidRPr="00C14E42">
        <w:rPr>
          <w:rFonts w:ascii="Times New Roman" w:hAnsi="Times New Roman"/>
          <w:sz w:val="24"/>
          <w:szCs w:val="24"/>
        </w:rPr>
        <w:t>Сабирзянова Ляйсан Наилевна</w:t>
      </w:r>
    </w:p>
    <w:p w:rsidR="00397F59" w:rsidRPr="00C14E42" w:rsidRDefault="00397F59" w:rsidP="00E468CD">
      <w:pPr>
        <w:spacing w:after="0" w:line="240" w:lineRule="auto"/>
        <w:ind w:firstLine="426"/>
        <w:jc w:val="right"/>
        <w:rPr>
          <w:rFonts w:ascii="Times New Roman" w:hAnsi="Times New Roman"/>
          <w:sz w:val="24"/>
          <w:szCs w:val="24"/>
          <w:lang w:val="tt-RU"/>
        </w:rPr>
      </w:pPr>
      <w:r w:rsidRPr="00C14E42">
        <w:rPr>
          <w:rFonts w:ascii="Times New Roman" w:hAnsi="Times New Roman"/>
          <w:sz w:val="24"/>
          <w:szCs w:val="24"/>
          <w:lang w:val="tt-RU"/>
        </w:rPr>
        <w:t>МБДОУ”Василева Бужинский детский сад”Арский</w:t>
      </w:r>
    </w:p>
    <w:p w:rsidR="00397F59" w:rsidRPr="00C14E42" w:rsidRDefault="00397F59" w:rsidP="00E468CD">
      <w:pPr>
        <w:spacing w:after="0" w:line="240" w:lineRule="auto"/>
        <w:ind w:firstLine="709"/>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Максат: </w:t>
      </w:r>
      <w:r w:rsidRPr="00C14E42">
        <w:rPr>
          <w:rFonts w:ascii="Times New Roman" w:hAnsi="Times New Roman"/>
          <w:sz w:val="24"/>
          <w:szCs w:val="24"/>
          <w:lang w:val="tt-RU"/>
        </w:rPr>
        <w:t>Балаларны Г.Тукай иҗаты белән таныштыруны дәвам итү.</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Бурычлар: </w:t>
      </w:r>
      <w:r w:rsidRPr="00C14E42">
        <w:rPr>
          <w:rFonts w:ascii="Times New Roman" w:hAnsi="Times New Roman"/>
          <w:sz w:val="24"/>
          <w:szCs w:val="24"/>
          <w:lang w:val="tt-RU"/>
        </w:rPr>
        <w:t>мәктәпкәчә яшьтәге балаларга</w:t>
      </w: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Г.Тукайның әсәрләрен өйрәнүгә теләк уяту; шигырьләрне сәнгатьле итеп укуга ирешү; рольләрне башкару осталыкларын үстерү; Тукай әсәрләре аша югары әхлаклылык, бөек әдипнең иҗатына һәм туган татар телебезгә мәхәббәт хисе тәрбияләү; милли тәрбия бирүне дәвам итү.                              </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Алдан эшләнгән эш:</w:t>
      </w:r>
      <w:r w:rsidRPr="00C14E42">
        <w:rPr>
          <w:rFonts w:ascii="Times New Roman" w:hAnsi="Times New Roman"/>
          <w:sz w:val="24"/>
          <w:szCs w:val="24"/>
          <w:lang w:val="tt-RU"/>
        </w:rPr>
        <w:t xml:space="preserve"> Г.Тукайның тормыш юлы, балалар өчен язылган әсәрләре белән танышу; әкиятләре буенча рәсемнәр ясау; тематик музыкаль әсәрләр тыңлау.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Үткәрү урыны:</w:t>
      </w:r>
      <w:r w:rsidRPr="00C14E42">
        <w:rPr>
          <w:rFonts w:ascii="Times New Roman" w:hAnsi="Times New Roman"/>
          <w:sz w:val="24"/>
          <w:szCs w:val="24"/>
          <w:lang w:val="tt-RU"/>
        </w:rPr>
        <w:t xml:space="preserve"> музыка залы. Тукай әсәрләренең төрле басмаларыннан, балалар рәсемнәреннән күргәзмә оештырыла.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Җиһазлау:</w:t>
      </w:r>
      <w:r w:rsidRPr="00C14E42">
        <w:rPr>
          <w:rFonts w:ascii="Times New Roman" w:hAnsi="Times New Roman"/>
          <w:sz w:val="24"/>
          <w:szCs w:val="24"/>
          <w:lang w:val="tt-RU"/>
        </w:rPr>
        <w:t xml:space="preserve"> экран, ноутбук, проектор, аудио-язмалар, сәхнә костюмнары, авыл йорты, ишегалды декорациясе, бала арбасы, уенчык песи һәм кәҗә, ясалма агачлар, ясалма күл, алтын тарак, басма, ясалма ярык бүрәнә, бүре башы, капчык, ясалма учак, казан, чиләкләр.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Бәйрәмдә катнашучылар </w:t>
      </w:r>
      <w:r w:rsidRPr="00C14E42">
        <w:rPr>
          <w:rFonts w:ascii="Times New Roman" w:hAnsi="Times New Roman"/>
          <w:i/>
          <w:sz w:val="24"/>
          <w:szCs w:val="24"/>
          <w:lang w:val="tt-RU"/>
        </w:rPr>
        <w:t>(олылар һәм балалар булырга мөмкин):</w:t>
      </w:r>
      <w:r w:rsidRPr="00C14E42">
        <w:rPr>
          <w:rFonts w:ascii="Times New Roman" w:hAnsi="Times New Roman"/>
          <w:sz w:val="24"/>
          <w:szCs w:val="24"/>
          <w:lang w:val="tt-RU"/>
        </w:rPr>
        <w:t xml:space="preserve"> алып баручы, әби, бабай, Гали исемле малай, Кояш, Акбай, Күбәләк, Су анасы, Шүрәле, Кәҗә, Сарык, 4 бүре.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Бәйрәм барышы:</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Кызлар башкаруында “Туган авыл” биюе. (“Туган авыл” Г.Тукай сүзләре, Алмаз Монасыйпов музыкасы)(1)</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Әтәч кычкырган тавыш. (2) Кошлар сайравы яңгырый (3). Экранда авыл сурәте. Сәхнәдә авыл өенең алгы  ягы күренеше. Тәрәзә каршысындагы өстәл артында малай дәрес карап утыра. Бабай белән әби капка төбендә эскәмиядә утыралар.  Әби чигү чигә, бабай итек астына олтан салып утыра. Яннарында бала арбасы тора.</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Алып баручы: </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sz w:val="24"/>
          <w:szCs w:val="24"/>
          <w:lang w:val="tt-RU"/>
        </w:rPr>
        <w:t>Бик матур бер җәйге көн: өстәл янында бер Сабый </w:t>
      </w:r>
      <w:r w:rsidRPr="00C14E42">
        <w:rPr>
          <w:rFonts w:ascii="Times New Roman" w:hAnsi="Times New Roman"/>
          <w:sz w:val="24"/>
          <w:szCs w:val="24"/>
          <w:lang w:val="tt-RU"/>
        </w:rPr>
        <w:br/>
        <w:t xml:space="preserve">      Ян тәрәзә каршысында иртәнге дәрсен карый.</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sz w:val="24"/>
          <w:szCs w:val="24"/>
          <w:lang w:val="tt-RU"/>
        </w:rPr>
        <w:t>Чын күңел белән укый ул, кат-кат әйтеп һәр сүзен; </w:t>
      </w:r>
      <w:r w:rsidRPr="00C14E42">
        <w:rPr>
          <w:rFonts w:ascii="Times New Roman" w:hAnsi="Times New Roman"/>
          <w:sz w:val="24"/>
          <w:szCs w:val="24"/>
          <w:lang w:val="tt-RU"/>
        </w:rPr>
        <w:br/>
        <w:t xml:space="preserve">      Бик озак шунда утырды, бер дә алмастан күзен.</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Кәҗә  мәкердәгән тавыш ишетелә(4).</w:t>
      </w:r>
    </w:p>
    <w:p w:rsidR="00397F59" w:rsidRPr="00C14E42" w:rsidRDefault="00397F59" w:rsidP="00E468CD">
      <w:pPr>
        <w:shd w:val="clear" w:color="auto" w:fill="FFFFFF"/>
        <w:spacing w:after="0" w:line="240" w:lineRule="auto"/>
        <w:ind w:firstLine="426"/>
        <w:jc w:val="both"/>
        <w:rPr>
          <w:rFonts w:ascii="Times New Roman" w:hAnsi="Times New Roman"/>
          <w:color w:val="000000"/>
          <w:sz w:val="24"/>
          <w:szCs w:val="24"/>
          <w:lang w:val="tt-RU"/>
        </w:rPr>
      </w:pPr>
      <w:r w:rsidRPr="00C14E42">
        <w:rPr>
          <w:rFonts w:ascii="Times New Roman" w:hAnsi="Times New Roman"/>
          <w:b/>
          <w:color w:val="000000"/>
          <w:sz w:val="24"/>
          <w:szCs w:val="24"/>
          <w:lang w:val="tt-RU"/>
        </w:rPr>
        <w:t>Әби:</w:t>
      </w:r>
      <w:r w:rsidRPr="00C14E42">
        <w:rPr>
          <w:rFonts w:ascii="Times New Roman" w:hAnsi="Times New Roman"/>
          <w:color w:val="000000"/>
          <w:sz w:val="24"/>
          <w:szCs w:val="24"/>
          <w:lang w:val="tt-RU"/>
        </w:rPr>
        <w:t xml:space="preserve"> Иии, сакалбай, син дә юксынасынмы дустыңны? Бигрәк дус  шул инде үзегез.</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b/>
          <w:sz w:val="24"/>
          <w:szCs w:val="24"/>
          <w:lang w:val="tt-RU"/>
        </w:rPr>
        <w:t>Бабай:</w:t>
      </w:r>
      <w:r w:rsidRPr="00C14E42">
        <w:rPr>
          <w:rFonts w:ascii="Times New Roman" w:hAnsi="Times New Roman"/>
          <w:sz w:val="24"/>
          <w:szCs w:val="24"/>
          <w:lang w:val="tt-RU"/>
        </w:rPr>
        <w:t xml:space="preserve"> Гали улым дәрес карый  шул әле.</w:t>
      </w:r>
    </w:p>
    <w:p w:rsidR="00397F59" w:rsidRPr="00C14E42" w:rsidRDefault="00397F59" w:rsidP="00E468CD">
      <w:pPr>
        <w:shd w:val="clear" w:color="auto" w:fill="FFFFFF"/>
        <w:spacing w:after="0" w:line="240" w:lineRule="auto"/>
        <w:ind w:firstLine="426"/>
        <w:rPr>
          <w:rFonts w:ascii="Times New Roman" w:hAnsi="Times New Roman"/>
          <w:color w:val="000000"/>
          <w:sz w:val="24"/>
          <w:szCs w:val="24"/>
          <w:lang w:val="tt-RU"/>
        </w:rPr>
      </w:pPr>
      <w:r w:rsidRPr="00C14E42">
        <w:rPr>
          <w:rFonts w:ascii="Times New Roman" w:hAnsi="Times New Roman"/>
          <w:color w:val="000000"/>
          <w:sz w:val="24"/>
          <w:szCs w:val="24"/>
          <w:lang w:val="tt-RU"/>
        </w:rPr>
        <w:t>Безнең Гали бигрәк тату Кәҗә белән, </w:t>
      </w:r>
      <w:r w:rsidRPr="00C14E42">
        <w:rPr>
          <w:rFonts w:ascii="Times New Roman" w:hAnsi="Times New Roman"/>
          <w:color w:val="000000"/>
          <w:sz w:val="24"/>
          <w:szCs w:val="24"/>
          <w:lang w:val="tt-RU"/>
        </w:rPr>
        <w:br/>
        <w:t xml:space="preserve">      Менә Кәҗә карап тора тәрәзәдән.</w:t>
      </w:r>
    </w:p>
    <w:p w:rsidR="00397F59" w:rsidRPr="00C14E42" w:rsidRDefault="00397F59" w:rsidP="00E468CD">
      <w:pPr>
        <w:shd w:val="clear" w:color="auto" w:fill="FFFFFF"/>
        <w:spacing w:after="0" w:line="240" w:lineRule="auto"/>
        <w:ind w:firstLine="426"/>
        <w:rPr>
          <w:rFonts w:ascii="Times New Roman" w:hAnsi="Times New Roman"/>
          <w:color w:val="000000"/>
          <w:sz w:val="24"/>
          <w:szCs w:val="24"/>
          <w:lang w:val="tt-RU"/>
        </w:rPr>
      </w:pPr>
      <w:r w:rsidRPr="00C14E42">
        <w:rPr>
          <w:rFonts w:ascii="Times New Roman" w:hAnsi="Times New Roman"/>
          <w:color w:val="000000"/>
          <w:sz w:val="24"/>
          <w:szCs w:val="24"/>
          <w:lang w:val="tt-RU"/>
        </w:rPr>
        <w:t>Гали аны чирәм белән кунак итә, </w:t>
      </w:r>
      <w:r w:rsidRPr="00C14E42">
        <w:rPr>
          <w:rFonts w:ascii="Times New Roman" w:hAnsi="Times New Roman"/>
          <w:color w:val="000000"/>
          <w:sz w:val="24"/>
          <w:szCs w:val="24"/>
          <w:lang w:val="tt-RU"/>
        </w:rPr>
        <w:br/>
        <w:t xml:space="preserve">      Кәҗә рәхмәт укый — сакалын селкетә.</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Эскәмиядә песи утыра, мырлаган тавыш ишетелә.(5).</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b/>
          <w:color w:val="000000"/>
          <w:sz w:val="24"/>
          <w:szCs w:val="24"/>
          <w:lang w:val="tt-RU"/>
        </w:rPr>
        <w:t>Әби:</w:t>
      </w:r>
      <w:r w:rsidRPr="00C14E42">
        <w:rPr>
          <w:rFonts w:ascii="Times New Roman" w:hAnsi="Times New Roman"/>
          <w:color w:val="000000"/>
          <w:sz w:val="24"/>
          <w:szCs w:val="24"/>
          <w:lang w:val="tt-RU"/>
        </w:rPr>
        <w:t xml:space="preserve"> Мыраубикә, син дә кояшта җылынып утырасынмы? </w:t>
      </w:r>
      <w:r w:rsidRPr="00C14E42">
        <w:rPr>
          <w:rFonts w:ascii="Times New Roman" w:hAnsi="Times New Roman"/>
          <w:i/>
          <w:color w:val="000000"/>
          <w:sz w:val="24"/>
          <w:szCs w:val="24"/>
          <w:lang w:val="tt-RU"/>
        </w:rPr>
        <w:t>(Мяу)(6)</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Бала арбасында сабый бала елаган тавыш ишетелә. (7)</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b/>
          <w:color w:val="000000"/>
          <w:sz w:val="24"/>
          <w:szCs w:val="24"/>
          <w:lang w:val="tt-RU"/>
        </w:rPr>
        <w:t xml:space="preserve">Әби: </w:t>
      </w:r>
      <w:r w:rsidRPr="00C14E42">
        <w:rPr>
          <w:rFonts w:ascii="Times New Roman" w:hAnsi="Times New Roman"/>
          <w:color w:val="000000"/>
          <w:sz w:val="24"/>
          <w:szCs w:val="24"/>
          <w:lang w:val="tt-RU"/>
        </w:rPr>
        <w:t xml:space="preserve">Елама, балам,елама. </w:t>
      </w:r>
      <w:r w:rsidRPr="00C14E42">
        <w:rPr>
          <w:rFonts w:ascii="Times New Roman" w:hAnsi="Times New Roman"/>
          <w:i/>
          <w:color w:val="000000"/>
          <w:sz w:val="24"/>
          <w:szCs w:val="24"/>
          <w:lang w:val="tt-RU"/>
        </w:rPr>
        <w:t>( Акрын гына “Бишек җыры”ннан өзек көйли.)(8)</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Әлли-бәлли итәр бу,</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Мәдрәсәгә китәр бу,</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Тырышып сабак укыгач,</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Галим булып җитәр бу...</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...Әлли-бәлли көйләрем,</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Хикәятләр сөйләрем,</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Сиңа теләк теләрем,</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Бәхетле бул, диярем.</w:t>
      </w:r>
    </w:p>
    <w:p w:rsidR="00397F59" w:rsidRPr="00C14E42" w:rsidRDefault="00397F59" w:rsidP="00E468CD">
      <w:pPr>
        <w:shd w:val="clear" w:color="auto" w:fill="FFFFFF"/>
        <w:spacing w:after="0" w:line="240" w:lineRule="auto"/>
        <w:ind w:firstLine="426"/>
        <w:jc w:val="both"/>
        <w:rPr>
          <w:rFonts w:ascii="Times New Roman" w:hAnsi="Times New Roman"/>
          <w:i/>
          <w:color w:val="000000"/>
          <w:sz w:val="24"/>
          <w:szCs w:val="24"/>
          <w:lang w:val="tt-RU"/>
        </w:rPr>
      </w:pPr>
      <w:r w:rsidRPr="00C14E42">
        <w:rPr>
          <w:rFonts w:ascii="Times New Roman" w:hAnsi="Times New Roman"/>
          <w:i/>
          <w:color w:val="000000"/>
          <w:sz w:val="24"/>
          <w:szCs w:val="24"/>
          <w:lang w:val="tt-RU"/>
        </w:rPr>
        <w:t xml:space="preserve"> </w:t>
      </w:r>
    </w:p>
    <w:p w:rsidR="00397F59" w:rsidRPr="00C14E42" w:rsidRDefault="00397F59" w:rsidP="00E468CD">
      <w:pPr>
        <w:shd w:val="clear" w:color="auto" w:fill="FFFFFF"/>
        <w:spacing w:after="0" w:line="240" w:lineRule="auto"/>
        <w:ind w:firstLine="426"/>
        <w:jc w:val="both"/>
        <w:rPr>
          <w:rFonts w:ascii="Times New Roman" w:hAnsi="Times New Roman"/>
          <w:color w:val="000000"/>
          <w:sz w:val="24"/>
          <w:szCs w:val="24"/>
          <w:lang w:val="tt-RU"/>
        </w:rPr>
      </w:pPr>
      <w:r w:rsidRPr="00C14E42">
        <w:rPr>
          <w:rFonts w:ascii="Times New Roman" w:hAnsi="Times New Roman"/>
          <w:i/>
          <w:color w:val="000000"/>
          <w:sz w:val="24"/>
          <w:szCs w:val="24"/>
          <w:lang w:val="tt-RU"/>
        </w:rPr>
        <w:t>Көй яңгырый. (9) Кояш керә һәм тәрәз аркылы дәрес хәзерләүче малайга дәшә.</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b/>
          <w:sz w:val="24"/>
          <w:szCs w:val="24"/>
          <w:lang w:val="tt-RU"/>
        </w:rPr>
        <w:t>Кояш: </w:t>
      </w:r>
      <w:r w:rsidRPr="00C14E42">
        <w:rPr>
          <w:rFonts w:ascii="Times New Roman" w:hAnsi="Times New Roman"/>
          <w:sz w:val="24"/>
          <w:szCs w:val="24"/>
          <w:lang w:val="tt-RU"/>
        </w:rPr>
        <w:br/>
        <w:t xml:space="preserve">      И, Сабый, әйдә тышка, ташла дәрсең, күңелең ач!</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sz w:val="24"/>
          <w:szCs w:val="24"/>
          <w:lang w:val="tt-RU"/>
        </w:rPr>
        <w:t>Җитте бит, бик күп тырыштың, торма бер җирдә һаман; </w:t>
      </w:r>
      <w:r w:rsidRPr="00C14E42">
        <w:rPr>
          <w:rFonts w:ascii="Times New Roman" w:hAnsi="Times New Roman"/>
          <w:sz w:val="24"/>
          <w:szCs w:val="24"/>
          <w:lang w:val="tt-RU"/>
        </w:rPr>
        <w:br/>
        <w:t xml:space="preserve">      Чыкчы тышка, нинди якты, нинди шәп уйнар заман!</w:t>
      </w:r>
    </w:p>
    <w:p w:rsidR="00397F59" w:rsidRPr="00C14E42" w:rsidRDefault="00397F59" w:rsidP="00E468CD">
      <w:pPr>
        <w:spacing w:after="0" w:line="240" w:lineRule="auto"/>
        <w:ind w:firstLine="426"/>
        <w:rPr>
          <w:rFonts w:ascii="Times New Roman" w:hAnsi="Times New Roman"/>
          <w:b/>
          <w:sz w:val="24"/>
          <w:szCs w:val="24"/>
          <w:lang w:val="tt-RU"/>
        </w:rPr>
      </w:pP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b/>
          <w:sz w:val="24"/>
          <w:szCs w:val="24"/>
          <w:lang w:val="tt-RU"/>
        </w:rPr>
        <w:br/>
      </w:r>
      <w:r w:rsidRPr="00C14E42">
        <w:rPr>
          <w:rFonts w:ascii="Times New Roman" w:hAnsi="Times New Roman"/>
          <w:sz w:val="24"/>
          <w:szCs w:val="24"/>
          <w:lang w:val="tt-RU"/>
        </w:rPr>
        <w:t xml:space="preserve">      Тукта, сабыр ит, уйнамыйм,  уйнасам, дәресем кала.</w:t>
      </w:r>
    </w:p>
    <w:p w:rsidR="00397F59" w:rsidRPr="00C14E42" w:rsidRDefault="00397F59" w:rsidP="00E468CD">
      <w:pPr>
        <w:spacing w:after="0" w:line="240" w:lineRule="auto"/>
        <w:ind w:firstLine="426"/>
        <w:rPr>
          <w:rFonts w:ascii="Times New Roman" w:hAnsi="Times New Roman"/>
          <w:i/>
          <w:sz w:val="24"/>
          <w:szCs w:val="24"/>
          <w:lang w:val="tt-RU"/>
        </w:rPr>
      </w:pPr>
      <w:r w:rsidRPr="00C14E42">
        <w:rPr>
          <w:rFonts w:ascii="Times New Roman" w:hAnsi="Times New Roman"/>
          <w:sz w:val="24"/>
          <w:szCs w:val="24"/>
          <w:lang w:val="tt-RU"/>
        </w:rPr>
        <w:t>Көн озын ич, ул уенның мин һаман вакытын табам, </w:t>
      </w:r>
      <w:r w:rsidRPr="00C14E42">
        <w:rPr>
          <w:rFonts w:ascii="Times New Roman" w:hAnsi="Times New Roman"/>
          <w:sz w:val="24"/>
          <w:szCs w:val="24"/>
          <w:lang w:val="tt-RU"/>
        </w:rPr>
        <w:br/>
        <w:t xml:space="preserve">      Чыкмамын тышка уенга, булмыйча дәрсем тәмам. </w:t>
      </w:r>
      <w:r w:rsidRPr="00C14E42">
        <w:rPr>
          <w:rFonts w:ascii="Times New Roman" w:hAnsi="Times New Roman"/>
          <w:i/>
          <w:sz w:val="24"/>
          <w:szCs w:val="24"/>
          <w:lang w:val="tt-RU"/>
        </w:rPr>
        <w:t>(китап каравын дәвам итә, Кояш китә)</w:t>
      </w:r>
    </w:p>
    <w:p w:rsidR="00397F59" w:rsidRPr="00C14E42" w:rsidRDefault="00397F59" w:rsidP="00E468CD">
      <w:pPr>
        <w:spacing w:after="0" w:line="240" w:lineRule="auto"/>
        <w:ind w:firstLine="426"/>
        <w:rPr>
          <w:rFonts w:ascii="Times New Roman" w:hAnsi="Times New Roman"/>
          <w:i/>
          <w:sz w:val="24"/>
          <w:szCs w:val="24"/>
          <w:lang w:val="tt-RU"/>
        </w:rPr>
      </w:pPr>
      <w:r w:rsidRPr="00C14E42">
        <w:rPr>
          <w:rFonts w:ascii="Times New Roman" w:hAnsi="Times New Roman"/>
          <w:sz w:val="24"/>
          <w:szCs w:val="24"/>
          <w:lang w:val="tt-RU"/>
        </w:rPr>
        <w:t xml:space="preserve">Эшем бетте.  </w:t>
      </w:r>
      <w:r w:rsidRPr="00C14E42">
        <w:rPr>
          <w:rFonts w:ascii="Times New Roman" w:hAnsi="Times New Roman"/>
          <w:i/>
          <w:sz w:val="24"/>
          <w:szCs w:val="24"/>
          <w:lang w:val="tt-RU"/>
        </w:rPr>
        <w:t>(китапларын җыеп куя да, ишегалдына чыга)</w:t>
      </w:r>
    </w:p>
    <w:p w:rsidR="00397F59" w:rsidRPr="00C14E42" w:rsidRDefault="00397F59" w:rsidP="00E468CD">
      <w:pPr>
        <w:spacing w:after="0" w:line="240" w:lineRule="auto"/>
        <w:ind w:firstLine="426"/>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Гали:</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sz w:val="24"/>
          <w:szCs w:val="24"/>
          <w:lang w:val="tt-RU"/>
        </w:rPr>
        <w:t>Йә, кем чакырды, мине? </w:t>
      </w:r>
      <w:r w:rsidRPr="00C14E42">
        <w:rPr>
          <w:rFonts w:ascii="Times New Roman" w:hAnsi="Times New Roman"/>
          <w:sz w:val="24"/>
          <w:szCs w:val="24"/>
          <w:lang w:val="tt-RU"/>
        </w:rPr>
        <w:br/>
        <w:t xml:space="preserve">      Әйдә, кем уйный? Тәмам иттем хәзер мин дәрсемне!</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Көй яңгырый (10) Сикерә-сикерә Акбай керә.</w:t>
      </w: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Акбай:</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Мин уйныйм, минем уйныйсым килә!</w:t>
      </w:r>
    </w:p>
    <w:p w:rsidR="00397F59" w:rsidRPr="00C14E42" w:rsidRDefault="00397F59" w:rsidP="00E468CD">
      <w:pPr>
        <w:pStyle w:val="NormalWeb"/>
        <w:shd w:val="clear" w:color="auto" w:fill="FFFFFF"/>
        <w:spacing w:before="0" w:beforeAutospacing="0" w:after="0" w:afterAutospacing="0"/>
        <w:ind w:firstLine="426"/>
        <w:jc w:val="both"/>
        <w:rPr>
          <w:b/>
          <w:lang w:val="tt-RU"/>
        </w:rPr>
      </w:pPr>
    </w:p>
    <w:p w:rsidR="00397F59" w:rsidRPr="00C14E42" w:rsidRDefault="00397F59" w:rsidP="00E468CD">
      <w:pPr>
        <w:pStyle w:val="NormalWeb"/>
        <w:shd w:val="clear" w:color="auto" w:fill="FFFFFF"/>
        <w:spacing w:before="0" w:beforeAutospacing="0" w:after="0" w:afterAutospacing="0"/>
        <w:ind w:firstLine="426"/>
        <w:jc w:val="both"/>
        <w:rPr>
          <w:lang w:val="tt-RU"/>
        </w:rPr>
      </w:pPr>
      <w:r w:rsidRPr="00C14E42">
        <w:rPr>
          <w:b/>
          <w:lang w:val="tt-RU"/>
        </w:rPr>
        <w:t>Гали:</w:t>
      </w:r>
      <w:r w:rsidRPr="00C14E42">
        <w:rPr>
          <w:lang w:val="tt-RU"/>
        </w:rPr>
        <w:t>Акбай,син арт аягыңда утыра беләсенме?</w:t>
      </w:r>
    </w:p>
    <w:p w:rsidR="00397F59" w:rsidRPr="00C14E42" w:rsidRDefault="00397F59" w:rsidP="00E468CD">
      <w:pPr>
        <w:pStyle w:val="NormalWeb"/>
        <w:shd w:val="clear" w:color="auto" w:fill="FFFFFF"/>
        <w:spacing w:before="0" w:beforeAutospacing="0" w:after="0" w:afterAutospacing="0"/>
        <w:ind w:firstLine="426"/>
        <w:jc w:val="both"/>
        <w:rPr>
          <w:b/>
          <w:lang w:val="tt-RU"/>
        </w:rPr>
      </w:pPr>
      <w:r w:rsidRPr="00C14E42">
        <w:rPr>
          <w:b/>
          <w:lang w:val="tt-RU"/>
        </w:rPr>
        <w:t>Акбай:</w:t>
      </w:r>
      <w:r w:rsidRPr="00C14E42">
        <w:rPr>
          <w:lang w:val="tt-RU"/>
        </w:rPr>
        <w:t xml:space="preserve"> Юк!</w:t>
      </w:r>
    </w:p>
    <w:p w:rsidR="00397F59" w:rsidRPr="00C14E42" w:rsidRDefault="00397F59" w:rsidP="00E468CD">
      <w:pPr>
        <w:pStyle w:val="NormalWeb"/>
        <w:shd w:val="clear" w:color="auto" w:fill="FFFFFF"/>
        <w:spacing w:before="0" w:beforeAutospacing="0" w:after="0" w:afterAutospacing="0"/>
        <w:ind w:firstLine="426"/>
        <w:rPr>
          <w:b/>
          <w:color w:val="000000"/>
          <w:lang w:val="tt-RU"/>
        </w:rPr>
      </w:pP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b/>
          <w:color w:val="000000"/>
          <w:lang w:val="tt-RU"/>
        </w:rPr>
        <w:t>Гали:</w:t>
      </w:r>
      <w:r w:rsidRPr="00C14E42">
        <w:rPr>
          <w:color w:val="000000"/>
          <w:lang w:val="tt-RU"/>
        </w:rPr>
        <w:t xml:space="preserve"> Әйдәле, Акбай! өйрән син, арт аягың белән тор; </w:t>
      </w:r>
      <w:r w:rsidRPr="00C14E42">
        <w:rPr>
          <w:color w:val="000000"/>
          <w:lang w:val="tt-RU"/>
        </w:rPr>
        <w:br/>
        <w:t xml:space="preserve">      Аума, аума! туп-туры тор, төз утыр, яхшы утыр!</w:t>
      </w:r>
    </w:p>
    <w:p w:rsidR="00397F59" w:rsidRPr="00C14E42" w:rsidRDefault="00397F59" w:rsidP="00E468CD">
      <w:pPr>
        <w:pStyle w:val="NormalWeb"/>
        <w:shd w:val="clear" w:color="auto" w:fill="FFFFFF"/>
        <w:spacing w:before="0" w:beforeAutospacing="0" w:after="0" w:afterAutospacing="0"/>
        <w:ind w:firstLine="426"/>
        <w:jc w:val="both"/>
        <w:rPr>
          <w:b/>
          <w:color w:val="000000"/>
          <w:lang w:val="tt-RU"/>
        </w:rPr>
      </w:pPr>
    </w:p>
    <w:p w:rsidR="00397F59" w:rsidRPr="00C14E42" w:rsidRDefault="00397F59" w:rsidP="00E468CD">
      <w:pPr>
        <w:pStyle w:val="NormalWeb"/>
        <w:shd w:val="clear" w:color="auto" w:fill="FFFFFF"/>
        <w:spacing w:before="0" w:beforeAutospacing="0" w:after="0" w:afterAutospacing="0"/>
        <w:ind w:firstLine="426"/>
        <w:jc w:val="both"/>
        <w:rPr>
          <w:b/>
          <w:color w:val="000000"/>
          <w:lang w:val="tt-RU"/>
        </w:rPr>
      </w:pPr>
      <w:r w:rsidRPr="00C14E42">
        <w:rPr>
          <w:b/>
          <w:color w:val="000000"/>
          <w:lang w:val="tt-RU"/>
        </w:rPr>
        <w:t>Акбай:</w:t>
      </w: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color w:val="000000"/>
          <w:lang w:val="tt-RU"/>
        </w:rPr>
        <w:t>— Ник газаплыйсың болай син, мин әле бик кечкенә; </w:t>
      </w:r>
      <w:r w:rsidRPr="00C14E42">
        <w:rPr>
          <w:color w:val="000000"/>
          <w:lang w:val="tt-RU"/>
        </w:rPr>
        <w:br/>
        <w:t xml:space="preserve">      Мин туганга тик ике айлап булыр йә өч кенә.</w:t>
      </w: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color w:val="000000"/>
          <w:lang w:val="tt-RU"/>
        </w:rPr>
        <w:t>Юк, кирәкми, мин өйрәнмим, минем уйныйсым килә; </w:t>
      </w:r>
      <w:r w:rsidRPr="00C14E42">
        <w:rPr>
          <w:color w:val="000000"/>
          <w:lang w:val="tt-RU"/>
        </w:rPr>
        <w:br/>
        <w:t xml:space="preserve">      Шул болыннарда ятасым, шунда ауныйсым килә.</w:t>
      </w:r>
    </w:p>
    <w:p w:rsidR="00397F59" w:rsidRPr="00C14E42" w:rsidRDefault="00397F59" w:rsidP="00E468CD">
      <w:pPr>
        <w:pStyle w:val="NormalWeb"/>
        <w:shd w:val="clear" w:color="auto" w:fill="FFFFFF"/>
        <w:spacing w:before="0" w:beforeAutospacing="0" w:after="0" w:afterAutospacing="0"/>
        <w:ind w:firstLine="426"/>
        <w:jc w:val="both"/>
        <w:rPr>
          <w:b/>
          <w:color w:val="000000"/>
          <w:lang w:val="tt-RU"/>
        </w:rPr>
      </w:pPr>
    </w:p>
    <w:p w:rsidR="00397F59" w:rsidRPr="00C14E42" w:rsidRDefault="00397F59" w:rsidP="00E468CD">
      <w:pPr>
        <w:pStyle w:val="NormalWeb"/>
        <w:shd w:val="clear" w:color="auto" w:fill="FFFFFF"/>
        <w:spacing w:before="0" w:beforeAutospacing="0" w:after="0" w:afterAutospacing="0"/>
        <w:ind w:firstLine="426"/>
        <w:jc w:val="both"/>
        <w:rPr>
          <w:b/>
          <w:color w:val="000000"/>
          <w:lang w:val="tt-RU"/>
        </w:rPr>
      </w:pPr>
      <w:r w:rsidRPr="00C14E42">
        <w:rPr>
          <w:b/>
          <w:color w:val="000000"/>
          <w:lang w:val="tt-RU"/>
        </w:rPr>
        <w:t xml:space="preserve">Бабай </w:t>
      </w:r>
      <w:r w:rsidRPr="00C14E42">
        <w:rPr>
          <w:i/>
          <w:color w:val="000000"/>
          <w:lang w:val="tt-RU"/>
        </w:rPr>
        <w:t>(эшеннән аерылып,</w:t>
      </w:r>
      <w:r w:rsidRPr="00C14E42">
        <w:rPr>
          <w:lang w:val="tt-RU"/>
        </w:rPr>
        <w:t xml:space="preserve"> </w:t>
      </w:r>
      <w:r w:rsidRPr="00C14E42">
        <w:rPr>
          <w:i/>
          <w:color w:val="000000"/>
          <w:lang w:val="tt-RU"/>
        </w:rPr>
        <w:t>көчекне башыннан сыйпап)</w:t>
      </w:r>
      <w:r w:rsidRPr="00C14E42">
        <w:rPr>
          <w:b/>
          <w:color w:val="000000"/>
          <w:lang w:val="tt-RU"/>
        </w:rPr>
        <w:t>:</w:t>
      </w:r>
    </w:p>
    <w:p w:rsidR="00397F59" w:rsidRPr="00C14E42" w:rsidRDefault="00397F59" w:rsidP="00E468CD">
      <w:pPr>
        <w:pStyle w:val="NormalWeb"/>
        <w:shd w:val="clear" w:color="auto" w:fill="FFFFFF"/>
        <w:spacing w:before="0" w:beforeAutospacing="0" w:after="0" w:afterAutospacing="0"/>
        <w:ind w:firstLine="426"/>
        <w:rPr>
          <w:i/>
          <w:color w:val="000000"/>
          <w:lang w:val="tt-RU"/>
        </w:rPr>
      </w:pPr>
      <w:r w:rsidRPr="00C14E42">
        <w:rPr>
          <w:color w:val="000000"/>
          <w:lang w:val="tt-RU"/>
        </w:rPr>
        <w:t>- Ах, җүләр маэмай! тырыш яшьләй, зурайгач җайсыз ул: </w:t>
      </w:r>
      <w:r w:rsidRPr="00C14E42">
        <w:rPr>
          <w:color w:val="000000"/>
          <w:lang w:val="tt-RU"/>
        </w:rPr>
        <w:br/>
        <w:t xml:space="preserve">      Картаеп каткач буыннар - эш белү уңайсыз ул! </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Бии-бии кызлар-күбәләкләр  керә (11). Әби белән бабай чыгып китәләр. Күбәләкләр биюе башкарыла. Акбай кубәләкләрне куып уйный. Күбәләкләр “очып” китә. Малай бер Күбәләк янына килә.</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sz w:val="24"/>
          <w:szCs w:val="24"/>
          <w:lang w:val="tt-RU"/>
        </w:rPr>
        <w:t xml:space="preserve">Акбай, тимә күбәләккә! Аның гомере болай да бик кыска. </w:t>
      </w:r>
      <w:r w:rsidRPr="00C14E42">
        <w:rPr>
          <w:rFonts w:ascii="Times New Roman" w:hAnsi="Times New Roman"/>
          <w:i/>
          <w:sz w:val="24"/>
          <w:szCs w:val="24"/>
          <w:lang w:val="tt-RU"/>
        </w:rPr>
        <w:t>(сокланып)</w:t>
      </w:r>
      <w:r w:rsidRPr="00C14E42">
        <w:rPr>
          <w:rFonts w:ascii="Times New Roman" w:hAnsi="Times New Roman"/>
          <w:sz w:val="24"/>
          <w:szCs w:val="24"/>
          <w:lang w:val="tt-RU"/>
        </w:rPr>
        <w:t xml:space="preserve"> Кара әле, нинди матур бит ул!</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b/>
          <w:i/>
          <w:sz w:val="24"/>
          <w:szCs w:val="24"/>
          <w:lang w:val="tt-RU"/>
        </w:rPr>
      </w:pPr>
      <w:r w:rsidRPr="00C14E42">
        <w:rPr>
          <w:rFonts w:ascii="Times New Roman" w:hAnsi="Times New Roman"/>
          <w:i/>
          <w:sz w:val="24"/>
          <w:szCs w:val="24"/>
          <w:lang w:val="tt-RU"/>
        </w:rPr>
        <w:t>Акбай йөгереп чыгып китә.Малай Күбәләккә карап:</w:t>
      </w: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b/>
          <w:color w:val="000000"/>
          <w:lang w:val="tt-RU"/>
        </w:rPr>
        <w:t>Гали:</w:t>
      </w:r>
      <w:r w:rsidRPr="00C14E42">
        <w:rPr>
          <w:color w:val="000000"/>
          <w:lang w:val="tt-RU"/>
        </w:rPr>
        <w:t xml:space="preserve"> Әйт әле, Күбәләк, </w:t>
      </w:r>
      <w:r w:rsidRPr="00C14E42">
        <w:rPr>
          <w:color w:val="000000"/>
          <w:lang w:val="tt-RU"/>
        </w:rPr>
        <w:br/>
        <w:t xml:space="preserve">      Сөйләшик бергәләп: </w:t>
      </w:r>
      <w:r w:rsidRPr="00C14E42">
        <w:rPr>
          <w:color w:val="000000"/>
          <w:lang w:val="tt-RU"/>
        </w:rPr>
        <w:br/>
        <w:t xml:space="preserve">      Бу кадәр күп очып </w:t>
      </w:r>
      <w:r w:rsidRPr="00C14E42">
        <w:rPr>
          <w:color w:val="000000"/>
          <w:lang w:val="tt-RU"/>
        </w:rPr>
        <w:br/>
        <w:t xml:space="preserve">      Армыйсың син ничек?</w:t>
      </w:r>
    </w:p>
    <w:p w:rsidR="00397F59" w:rsidRPr="00C14E42" w:rsidRDefault="00397F59" w:rsidP="00E468CD">
      <w:pPr>
        <w:pStyle w:val="NormalWeb"/>
        <w:shd w:val="clear" w:color="auto" w:fill="FFFFFF"/>
        <w:spacing w:before="0" w:beforeAutospacing="0" w:after="0" w:afterAutospacing="0"/>
        <w:ind w:firstLine="426"/>
        <w:rPr>
          <w:rStyle w:val="subhead1"/>
          <w:b/>
          <w:color w:val="000000"/>
          <w:bdr w:val="none" w:sz="0" w:space="0" w:color="auto" w:frame="1"/>
          <w:lang w:val="tt-RU"/>
        </w:rPr>
      </w:pPr>
    </w:p>
    <w:p w:rsidR="00397F59" w:rsidRPr="00C14E42" w:rsidRDefault="00397F59" w:rsidP="00E468CD">
      <w:pPr>
        <w:pStyle w:val="NormalWeb"/>
        <w:shd w:val="clear" w:color="auto" w:fill="FFFFFF"/>
        <w:spacing w:before="0" w:beforeAutospacing="0" w:after="0" w:afterAutospacing="0"/>
        <w:ind w:firstLine="426"/>
        <w:rPr>
          <w:b/>
          <w:color w:val="000000"/>
          <w:lang w:val="tt-RU"/>
        </w:rPr>
      </w:pPr>
      <w:r w:rsidRPr="00C14E42">
        <w:rPr>
          <w:rStyle w:val="subhead1"/>
          <w:color w:val="000000"/>
          <w:bdr w:val="none" w:sz="0" w:space="0" w:color="auto" w:frame="1"/>
          <w:lang w:val="tt-RU"/>
        </w:rPr>
        <w:t>Күбәләк:</w:t>
      </w: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color w:val="000000"/>
          <w:lang w:val="tt-RU"/>
        </w:rPr>
        <w:t>Мин торам кырларда, </w:t>
      </w:r>
      <w:r w:rsidRPr="00C14E42">
        <w:rPr>
          <w:color w:val="000000"/>
          <w:lang w:val="tt-RU"/>
        </w:rPr>
        <w:br/>
        <w:t xml:space="preserve">      </w:t>
      </w:r>
      <w:r w:rsidRPr="00C14E42">
        <w:rPr>
          <w:color w:val="000000"/>
        </w:rPr>
        <w:t>Болында, урманда; </w:t>
      </w:r>
      <w:r w:rsidRPr="00C14E42">
        <w:rPr>
          <w:color w:val="000000"/>
        </w:rPr>
        <w:br/>
      </w:r>
      <w:r w:rsidRPr="00C14E42">
        <w:rPr>
          <w:color w:val="000000"/>
          <w:lang w:val="tt-RU"/>
        </w:rPr>
        <w:t xml:space="preserve">      </w:t>
      </w:r>
      <w:r w:rsidRPr="00C14E42">
        <w:rPr>
          <w:color w:val="000000"/>
        </w:rPr>
        <w:t>Уйныймын, очамын </w:t>
      </w:r>
      <w:r w:rsidRPr="00C14E42">
        <w:rPr>
          <w:color w:val="000000"/>
        </w:rPr>
        <w:br/>
      </w:r>
      <w:r w:rsidRPr="00C14E42">
        <w:rPr>
          <w:color w:val="000000"/>
          <w:lang w:val="tt-RU"/>
        </w:rPr>
        <w:t xml:space="preserve">      </w:t>
      </w:r>
      <w:r w:rsidRPr="00C14E42">
        <w:rPr>
          <w:color w:val="000000"/>
        </w:rPr>
        <w:t>Якты</w:t>
      </w:r>
      <w:r w:rsidRPr="00C14E42">
        <w:rPr>
          <w:color w:val="000000"/>
          <w:lang w:val="tt-RU"/>
        </w:rPr>
        <w:t xml:space="preserve"> </w:t>
      </w:r>
      <w:r w:rsidRPr="00C14E42">
        <w:rPr>
          <w:color w:val="000000"/>
        </w:rPr>
        <w:t>көн</w:t>
      </w:r>
      <w:r w:rsidRPr="00C14E42">
        <w:rPr>
          <w:color w:val="000000"/>
          <w:lang w:val="tt-RU"/>
        </w:rPr>
        <w:t xml:space="preserve"> </w:t>
      </w:r>
      <w:r w:rsidRPr="00C14E42">
        <w:rPr>
          <w:color w:val="000000"/>
        </w:rPr>
        <w:t>булганда.</w:t>
      </w:r>
      <w:r w:rsidRPr="00C14E42">
        <w:rPr>
          <w:color w:val="000000"/>
          <w:lang w:val="tt-RU"/>
        </w:rPr>
        <w:t>..</w:t>
      </w:r>
    </w:p>
    <w:p w:rsidR="00397F59" w:rsidRPr="00C14E42" w:rsidRDefault="00397F59" w:rsidP="00E468CD">
      <w:pPr>
        <w:pStyle w:val="NormalWeb"/>
        <w:shd w:val="clear" w:color="auto" w:fill="FFFFFF"/>
        <w:spacing w:before="0" w:beforeAutospacing="0" w:after="0" w:afterAutospacing="0"/>
        <w:ind w:firstLine="426"/>
        <w:rPr>
          <w:color w:val="000000"/>
          <w:lang w:val="tt-RU"/>
        </w:rPr>
      </w:pPr>
      <w:r w:rsidRPr="00C14E42">
        <w:rPr>
          <w:color w:val="000000"/>
          <w:lang w:val="tt-RU"/>
        </w:rPr>
        <w:t>...Тик гомрем бик кыска: </w:t>
      </w:r>
      <w:r w:rsidRPr="00C14E42">
        <w:rPr>
          <w:color w:val="000000"/>
          <w:lang w:val="tt-RU"/>
        </w:rPr>
        <w:br/>
        <w:t xml:space="preserve">      Бары бер көн генә,— </w:t>
      </w:r>
      <w:r w:rsidRPr="00C14E42">
        <w:rPr>
          <w:color w:val="000000"/>
          <w:lang w:val="tt-RU"/>
        </w:rPr>
        <w:br/>
        <w:t xml:space="preserve">      Бул яхшы, рәнҗетмә </w:t>
      </w:r>
      <w:r w:rsidRPr="00C14E42">
        <w:rPr>
          <w:color w:val="000000"/>
          <w:lang w:val="tt-RU"/>
        </w:rPr>
        <w:br/>
        <w:t xml:space="preserve">      Һәм тимә син миңа!</w:t>
      </w:r>
    </w:p>
    <w:p w:rsidR="00397F59" w:rsidRPr="00C14E42" w:rsidRDefault="00397F59" w:rsidP="00E468CD">
      <w:pPr>
        <w:pStyle w:val="NormalWeb"/>
        <w:shd w:val="clear" w:color="auto" w:fill="FFFFFF"/>
        <w:spacing w:before="0" w:beforeAutospacing="0" w:after="0" w:afterAutospacing="0"/>
        <w:ind w:firstLine="426"/>
        <w:jc w:val="both"/>
        <w:rPr>
          <w:i/>
          <w:color w:val="000000"/>
          <w:lang w:val="tt-RU"/>
        </w:rPr>
      </w:pPr>
      <w:r w:rsidRPr="00C14E42">
        <w:rPr>
          <w:i/>
          <w:color w:val="000000"/>
          <w:lang w:val="tt-RU"/>
        </w:rPr>
        <w:t>Күбәләк бии-бии су буена таба китә. Гали аңа иярә.</w:t>
      </w:r>
    </w:p>
    <w:p w:rsidR="00397F59" w:rsidRPr="00C14E42" w:rsidRDefault="00397F59" w:rsidP="00E468CD">
      <w:pPr>
        <w:pStyle w:val="NormalWeb"/>
        <w:shd w:val="clear" w:color="auto" w:fill="FFFFFF"/>
        <w:spacing w:before="0" w:beforeAutospacing="0" w:after="0" w:afterAutospacing="0"/>
        <w:ind w:firstLine="426"/>
        <w:jc w:val="both"/>
        <w:rPr>
          <w:b/>
          <w:color w:val="000000"/>
          <w:lang w:val="tt-RU"/>
        </w:rPr>
      </w:pPr>
      <w:r w:rsidRPr="00C14E42">
        <w:rPr>
          <w:b/>
          <w:color w:val="000000"/>
          <w:lang w:val="tt-RU"/>
        </w:rPr>
        <w:t xml:space="preserve"> </w:t>
      </w:r>
    </w:p>
    <w:p w:rsidR="00397F59" w:rsidRPr="00C14E42" w:rsidRDefault="00397F59" w:rsidP="00E468CD">
      <w:pPr>
        <w:pStyle w:val="NormalWeb"/>
        <w:shd w:val="clear" w:color="auto" w:fill="FFFFFF"/>
        <w:spacing w:before="0" w:beforeAutospacing="0" w:after="0" w:afterAutospacing="0"/>
        <w:ind w:firstLine="426"/>
        <w:jc w:val="both"/>
        <w:rPr>
          <w:i/>
          <w:color w:val="000000"/>
          <w:lang w:val="tt-RU"/>
        </w:rPr>
      </w:pPr>
      <w:r w:rsidRPr="00C14E42">
        <w:rPr>
          <w:b/>
          <w:color w:val="000000"/>
          <w:lang w:val="tt-RU"/>
        </w:rPr>
        <w:t xml:space="preserve">Гали: </w:t>
      </w:r>
      <w:r w:rsidRPr="00C14E42">
        <w:rPr>
          <w:i/>
          <w:color w:val="000000"/>
          <w:lang w:val="tt-RU"/>
        </w:rPr>
        <w:t>(су янында кояшка карап)</w:t>
      </w:r>
      <w:r w:rsidRPr="00C14E42">
        <w:rPr>
          <w:b/>
          <w:color w:val="000000"/>
          <w:lang w:val="tt-RU"/>
        </w:rPr>
        <w:t xml:space="preserve"> </w:t>
      </w:r>
      <w:r w:rsidRPr="00C14E42">
        <w:rPr>
          <w:color w:val="000000"/>
          <w:lang w:val="tt-RU"/>
        </w:rPr>
        <w:t xml:space="preserve">Эссе... Кояш кыздыра... </w:t>
      </w:r>
      <w:r w:rsidRPr="00C14E42">
        <w:rPr>
          <w:i/>
          <w:color w:val="000000"/>
          <w:lang w:val="tt-RU"/>
        </w:rPr>
        <w:t>(маңгаен сөртә)</w:t>
      </w:r>
      <w:r w:rsidRPr="00C14E42">
        <w:rPr>
          <w:color w:val="000000"/>
          <w:lang w:val="tt-RU"/>
        </w:rPr>
        <w:t xml:space="preserve"> Су коенып алыйм әле. </w:t>
      </w:r>
      <w:r w:rsidRPr="00C14E42">
        <w:rPr>
          <w:i/>
          <w:color w:val="000000"/>
          <w:lang w:val="tt-RU"/>
        </w:rPr>
        <w:t>(“суга” керә һәм йөзгән, су чәчрәтеп уйнаган хәрәкәтләр ясый)</w:t>
      </w:r>
    </w:p>
    <w:p w:rsidR="00397F59" w:rsidRPr="00C14E42" w:rsidRDefault="00397F59" w:rsidP="00E468CD">
      <w:pPr>
        <w:pStyle w:val="NormalWeb"/>
        <w:shd w:val="clear" w:color="auto" w:fill="FFFFFF"/>
        <w:spacing w:before="0" w:beforeAutospacing="0" w:after="0" w:afterAutospacing="0"/>
        <w:ind w:firstLine="426"/>
        <w:rPr>
          <w:color w:val="000000"/>
          <w:shd w:val="clear" w:color="auto" w:fill="FFFFFF"/>
          <w:lang w:val="tt-RU"/>
        </w:rPr>
      </w:pPr>
      <w:r w:rsidRPr="00C14E42">
        <w:rPr>
          <w:color w:val="000000"/>
          <w:shd w:val="clear" w:color="auto" w:fill="FFFFFF"/>
          <w:lang w:val="tt-RU"/>
        </w:rPr>
        <w:t>Жэй көне эссе һавада мин суда койнам, йөзәм;</w:t>
      </w:r>
      <w:r w:rsidRPr="00C14E42">
        <w:rPr>
          <w:color w:val="000000"/>
          <w:lang w:val="tt-RU"/>
        </w:rPr>
        <w:br/>
      </w:r>
      <w:r w:rsidRPr="00C14E42">
        <w:rPr>
          <w:color w:val="000000"/>
          <w:shd w:val="clear" w:color="auto" w:fill="FFFFFF"/>
          <w:lang w:val="tt-RU"/>
        </w:rPr>
        <w:t xml:space="preserve">      Чәчрәтәм, уйныйм, чумам, башым белән суны сөзәм.</w:t>
      </w:r>
    </w:p>
    <w:p w:rsidR="00397F59" w:rsidRPr="00C14E42" w:rsidRDefault="00397F59" w:rsidP="00E468CD">
      <w:pPr>
        <w:pStyle w:val="NormalWeb"/>
        <w:shd w:val="clear" w:color="auto" w:fill="FFFFFF"/>
        <w:spacing w:before="0" w:beforeAutospacing="0" w:after="0" w:afterAutospacing="0"/>
        <w:ind w:firstLine="426"/>
        <w:rPr>
          <w:i/>
          <w:color w:val="000000"/>
          <w:shd w:val="clear" w:color="auto" w:fill="FFFFFF"/>
          <w:lang w:val="tt-RU"/>
        </w:rPr>
      </w:pPr>
    </w:p>
    <w:p w:rsidR="00397F59" w:rsidRPr="00C14E42" w:rsidRDefault="00397F59" w:rsidP="00E468CD">
      <w:pPr>
        <w:pStyle w:val="NormalWeb"/>
        <w:shd w:val="clear" w:color="auto" w:fill="FFFFFF"/>
        <w:spacing w:before="0" w:beforeAutospacing="0" w:after="0" w:afterAutospacing="0"/>
        <w:ind w:firstLine="426"/>
        <w:rPr>
          <w:color w:val="000000"/>
          <w:shd w:val="clear" w:color="auto" w:fill="FFFFFF"/>
          <w:lang w:val="tt-RU"/>
        </w:rPr>
      </w:pPr>
      <w:r w:rsidRPr="00C14E42">
        <w:rPr>
          <w:i/>
          <w:color w:val="000000"/>
          <w:shd w:val="clear" w:color="auto" w:fill="FFFFFF"/>
          <w:lang w:val="tt-RU"/>
        </w:rPr>
        <w:t>Шомлы көй яңгырый (12). (Басмага Су анасы чыгып утыра, малай, аны күреп, судан чыга һәм агач артына кереп кача)</w:t>
      </w:r>
      <w:r w:rsidRPr="00C14E42">
        <w:rPr>
          <w:i/>
          <w:color w:val="000000"/>
          <w:lang w:val="tt-RU"/>
        </w:rPr>
        <w:br/>
      </w:r>
      <w:r w:rsidRPr="00C14E42">
        <w:rPr>
          <w:color w:val="000000"/>
          <w:shd w:val="clear" w:color="auto" w:fill="FFFFFF"/>
          <w:lang w:val="tt-RU"/>
        </w:rPr>
        <w:t>Бервакыт китәм дигәндә, төште күзем басмага;</w:t>
      </w:r>
      <w:r w:rsidRPr="00C14E42">
        <w:rPr>
          <w:color w:val="000000"/>
          <w:lang w:val="tt-RU"/>
        </w:rPr>
        <w:br/>
      </w:r>
      <w:r w:rsidRPr="00C14E42">
        <w:rPr>
          <w:color w:val="000000"/>
          <w:shd w:val="clear" w:color="auto" w:fill="FFFFFF"/>
          <w:lang w:val="tt-RU"/>
        </w:rPr>
        <w:t>Карасам: бер куркыныч хатын утырган басмада.</w:t>
      </w:r>
      <w:r w:rsidRPr="00C14E42">
        <w:rPr>
          <w:color w:val="000000"/>
          <w:lang w:val="tt-RU"/>
        </w:rPr>
        <w:br/>
      </w:r>
      <w:r w:rsidRPr="00C14E42">
        <w:rPr>
          <w:color w:val="000000"/>
          <w:shd w:val="clear" w:color="auto" w:fill="FFFFFF"/>
          <w:lang w:val="tt-RU"/>
        </w:rPr>
        <w:t>Сачләрен үргәч тарап, сикерде төште суга ул;</w:t>
      </w:r>
      <w:r w:rsidRPr="00C14E42">
        <w:rPr>
          <w:color w:val="000000"/>
          <w:lang w:val="tt-RU"/>
        </w:rPr>
        <w:br/>
      </w:r>
      <w:r w:rsidRPr="00C14E42">
        <w:rPr>
          <w:color w:val="000000"/>
          <w:shd w:val="clear" w:color="auto" w:fill="FFFFFF"/>
          <w:lang w:val="tt-RU"/>
        </w:rPr>
        <w:t>Чумды да китте, тәмам юк булды күздән шунда ул.</w:t>
      </w:r>
    </w:p>
    <w:p w:rsidR="00397F59" w:rsidRPr="00C14E42" w:rsidRDefault="00397F59" w:rsidP="00E468CD">
      <w:pPr>
        <w:pStyle w:val="NormalWeb"/>
        <w:shd w:val="clear" w:color="auto" w:fill="FFFFFF"/>
        <w:spacing w:before="0" w:beforeAutospacing="0" w:after="0" w:afterAutospacing="0"/>
        <w:ind w:firstLine="426"/>
        <w:jc w:val="both"/>
        <w:rPr>
          <w:i/>
          <w:color w:val="000000"/>
          <w:shd w:val="clear" w:color="auto" w:fill="FFFFFF"/>
          <w:lang w:val="tt-RU"/>
        </w:rPr>
      </w:pPr>
    </w:p>
    <w:p w:rsidR="00397F59" w:rsidRPr="00C14E42" w:rsidRDefault="00397F59" w:rsidP="00E468CD">
      <w:pPr>
        <w:pStyle w:val="NormalWeb"/>
        <w:shd w:val="clear" w:color="auto" w:fill="FFFFFF"/>
        <w:spacing w:before="0" w:beforeAutospacing="0" w:after="0" w:afterAutospacing="0"/>
        <w:ind w:firstLine="426"/>
        <w:jc w:val="both"/>
        <w:rPr>
          <w:i/>
          <w:color w:val="000000"/>
          <w:shd w:val="clear" w:color="auto" w:fill="FFFFFF"/>
          <w:lang w:val="tt-RU"/>
        </w:rPr>
      </w:pPr>
      <w:r w:rsidRPr="00C14E42">
        <w:rPr>
          <w:i/>
          <w:color w:val="000000"/>
          <w:shd w:val="clear" w:color="auto" w:fill="FFFFFF"/>
          <w:lang w:val="tt-RU"/>
        </w:rPr>
        <w:t>Гали басмага керә, алтын таракны алып карый.</w:t>
      </w:r>
    </w:p>
    <w:p w:rsidR="00397F59" w:rsidRPr="00C14E42" w:rsidRDefault="00397F59" w:rsidP="00E468CD">
      <w:pPr>
        <w:pStyle w:val="NormalWeb"/>
        <w:shd w:val="clear" w:color="auto" w:fill="FFFFFF"/>
        <w:spacing w:before="0" w:beforeAutospacing="0" w:after="0" w:afterAutospacing="0"/>
        <w:ind w:firstLine="426"/>
        <w:jc w:val="both"/>
        <w:rPr>
          <w:b/>
          <w:color w:val="000000"/>
          <w:shd w:val="clear" w:color="auto" w:fill="FFFFFF"/>
          <w:lang w:val="tt-RU"/>
        </w:rPr>
      </w:pPr>
      <w:r w:rsidRPr="00C14E42">
        <w:rPr>
          <w:b/>
          <w:color w:val="000000"/>
          <w:shd w:val="clear" w:color="auto" w:fill="FFFFFF"/>
          <w:lang w:val="tt-RU"/>
        </w:rPr>
        <w:t xml:space="preserve">Гали: </w:t>
      </w:r>
      <w:r w:rsidRPr="00C14E42">
        <w:rPr>
          <w:color w:val="000000"/>
          <w:shd w:val="clear" w:color="auto" w:fill="FFFFFF"/>
          <w:lang w:val="tt-RU"/>
        </w:rPr>
        <w:t>Алтын тарак?! Нинди матур!  Алыйм әле мин моны.</w:t>
      </w:r>
      <w:r w:rsidRPr="00C14E42">
        <w:rPr>
          <w:i/>
          <w:color w:val="000000"/>
          <w:shd w:val="clear" w:color="auto" w:fill="FFFFFF"/>
          <w:lang w:val="tt-RU"/>
        </w:rPr>
        <w:t>(таракны ала да, артына карый-карый китә)</w:t>
      </w:r>
      <w:r w:rsidRPr="00C14E42">
        <w:rPr>
          <w:color w:val="000000"/>
          <w:shd w:val="clear" w:color="auto" w:fill="FFFFFF"/>
          <w:lang w:val="tt-RU"/>
        </w:rPr>
        <w:t xml:space="preserve"> </w:t>
      </w:r>
      <w:r w:rsidRPr="00C14E42">
        <w:rPr>
          <w:color w:val="000000"/>
          <w:shd w:val="clear" w:color="auto" w:fill="FFFFFF"/>
        </w:rPr>
        <w:t>Аһ, харап</w:t>
      </w:r>
      <w:r w:rsidRPr="00C14E42">
        <w:rPr>
          <w:color w:val="000000"/>
          <w:shd w:val="clear" w:color="auto" w:fill="FFFFFF"/>
          <w:lang w:val="tt-RU"/>
        </w:rPr>
        <w:t xml:space="preserve"> </w:t>
      </w:r>
      <w:r w:rsidRPr="00C14E42">
        <w:rPr>
          <w:color w:val="000000"/>
          <w:shd w:val="clear" w:color="auto" w:fill="FFFFFF"/>
        </w:rPr>
        <w:t xml:space="preserve">эш! </w:t>
      </w:r>
      <w:r w:rsidRPr="00C14E42">
        <w:rPr>
          <w:color w:val="000000"/>
          <w:shd w:val="clear" w:color="auto" w:fill="FFFFFF"/>
          <w:lang w:val="tt-RU"/>
        </w:rPr>
        <w:t>-</w:t>
      </w:r>
      <w:r w:rsidRPr="00C14E42">
        <w:rPr>
          <w:color w:val="000000"/>
          <w:shd w:val="clear" w:color="auto" w:fill="FFFFFF"/>
        </w:rPr>
        <w:t xml:space="preserve"> Су анасы да минем арттан</w:t>
      </w:r>
      <w:r w:rsidRPr="00C14E42">
        <w:rPr>
          <w:color w:val="000000"/>
          <w:shd w:val="clear" w:color="auto" w:fill="FFFFFF"/>
          <w:lang w:val="tt-RU"/>
        </w:rPr>
        <w:t xml:space="preserve"> </w:t>
      </w:r>
      <w:r w:rsidRPr="00C14E42">
        <w:rPr>
          <w:color w:val="000000"/>
          <w:shd w:val="clear" w:color="auto" w:fill="FFFFFF"/>
        </w:rPr>
        <w:t>чаба.</w:t>
      </w:r>
      <w:r w:rsidRPr="00C14E42">
        <w:rPr>
          <w:color w:val="000000"/>
        </w:rPr>
        <w:br/>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b/>
          <w:color w:val="000000"/>
          <w:shd w:val="clear" w:color="auto" w:fill="FFFFFF"/>
          <w:lang w:val="tt-RU"/>
        </w:rPr>
        <w:t>Су анасы</w:t>
      </w:r>
      <w:r w:rsidRPr="00C14E42">
        <w:rPr>
          <w:b/>
          <w:color w:val="000000"/>
          <w:shd w:val="clear" w:color="auto" w:fill="FFFFFF"/>
        </w:rPr>
        <w:t>:</w:t>
      </w:r>
      <w:r w:rsidRPr="00C14E42">
        <w:rPr>
          <w:i/>
          <w:color w:val="000000"/>
          <w:shd w:val="clear" w:color="auto" w:fill="FFFFFF"/>
          <w:lang w:val="tt-RU"/>
        </w:rPr>
        <w:t xml:space="preserve">(малай артыннан куа) </w:t>
      </w:r>
      <w:r w:rsidRPr="00C14E42">
        <w:rPr>
          <w:color w:val="000000"/>
          <w:shd w:val="clear" w:color="auto" w:fill="FFFFFF"/>
        </w:rPr>
        <w:t>Качма! качма! Тукта! тукта, и карак!</w:t>
      </w:r>
      <w:r w:rsidRPr="00C14E42">
        <w:rPr>
          <w:color w:val="000000"/>
        </w:rPr>
        <w:br/>
      </w:r>
      <w:r w:rsidRPr="00C14E42">
        <w:rPr>
          <w:color w:val="000000"/>
          <w:shd w:val="clear" w:color="auto" w:fill="FFFFFF"/>
        </w:rPr>
        <w:t>Ник аласың</w:t>
      </w:r>
      <w:r w:rsidRPr="00C14E42">
        <w:rPr>
          <w:color w:val="000000"/>
          <w:shd w:val="clear" w:color="auto" w:fill="FFFFFF"/>
          <w:lang w:val="tt-RU"/>
        </w:rPr>
        <w:t xml:space="preserve"> </w:t>
      </w:r>
      <w:r w:rsidRPr="00C14E42">
        <w:rPr>
          <w:color w:val="000000"/>
          <w:shd w:val="clear" w:color="auto" w:fill="FFFFFF"/>
        </w:rPr>
        <w:t>син</w:t>
      </w:r>
      <w:r w:rsidRPr="00C14E42">
        <w:rPr>
          <w:color w:val="000000"/>
          <w:shd w:val="clear" w:color="auto" w:fill="FFFFFF"/>
          <w:lang w:val="tt-RU"/>
        </w:rPr>
        <w:t xml:space="preserve"> </w:t>
      </w:r>
      <w:r w:rsidRPr="00C14E42">
        <w:rPr>
          <w:color w:val="000000"/>
          <w:shd w:val="clear" w:color="auto" w:fill="FFFFFF"/>
        </w:rPr>
        <w:t>аны,— ул бит минем алтын тарак!</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i/>
          <w:color w:val="000000"/>
          <w:shd w:val="clear" w:color="auto" w:fill="FFFFFF"/>
          <w:lang w:val="tt-RU"/>
        </w:rPr>
        <w:t>(Малай таракны ташлый, агач артына поса. Су анасы таракны ала)</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b/>
          <w:color w:val="000000"/>
          <w:shd w:val="clear" w:color="auto" w:fill="FFFFFF"/>
          <w:lang w:val="tt-RU"/>
        </w:rPr>
        <w:t>Су анасы:</w:t>
      </w:r>
      <w:r w:rsidRPr="00C14E42">
        <w:rPr>
          <w:color w:val="000000"/>
          <w:shd w:val="clear" w:color="auto" w:fill="FFFFFF"/>
          <w:lang w:val="tt-RU"/>
        </w:rPr>
        <w:t>Минем тарагым.. Алтын тарагым минем...</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Урлап китте малай тарагымны,</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Алтын иде минем тарагым.</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Бу гамәлен аның мактый алмыйм,</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Алсын иде инде сабагын.</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Урлашу бит яхшы һөнәр түгел,</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Сез, балалар, шуны белегез.</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Кәкре куллы кеше бик тә начар,</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color w:val="000000"/>
          <w:shd w:val="clear" w:color="auto" w:fill="FFFFFF"/>
          <w:lang w:val="tt-RU"/>
        </w:rPr>
        <w:t>Туры юлда гына йөрегез!</w:t>
      </w:r>
    </w:p>
    <w:p w:rsidR="00397F59" w:rsidRPr="00C14E42" w:rsidRDefault="00397F59" w:rsidP="00E468CD">
      <w:pPr>
        <w:pStyle w:val="NormalWeb"/>
        <w:shd w:val="clear" w:color="auto" w:fill="FFFFFF"/>
        <w:spacing w:before="0" w:beforeAutospacing="0" w:after="0" w:afterAutospacing="0"/>
        <w:ind w:firstLine="426"/>
        <w:jc w:val="both"/>
        <w:rPr>
          <w:color w:val="000000"/>
          <w:shd w:val="clear" w:color="auto" w:fill="FFFFFF"/>
          <w:lang w:val="tt-RU"/>
        </w:rPr>
      </w:pPr>
      <w:r w:rsidRPr="00C14E42">
        <w:rPr>
          <w:i/>
          <w:color w:val="000000"/>
          <w:shd w:val="clear" w:color="auto" w:fill="FFFFFF"/>
          <w:lang w:val="tt-RU"/>
        </w:rPr>
        <w:t>(тарагын сыйпый-сыйпый китә)</w:t>
      </w:r>
    </w:p>
    <w:p w:rsidR="00397F59" w:rsidRPr="00C14E42" w:rsidRDefault="00397F59" w:rsidP="00E468CD">
      <w:pPr>
        <w:pStyle w:val="NormalWeb"/>
        <w:shd w:val="clear" w:color="auto" w:fill="FFFFFF"/>
        <w:spacing w:before="0" w:beforeAutospacing="0" w:after="0" w:afterAutospacing="0"/>
        <w:ind w:firstLine="426"/>
        <w:jc w:val="both"/>
        <w:rPr>
          <w:b/>
          <w:color w:val="000000"/>
          <w:shd w:val="clear" w:color="auto" w:fill="FFFFFF"/>
          <w:lang w:val="tt-RU"/>
        </w:rPr>
      </w:pPr>
    </w:p>
    <w:p w:rsidR="00397F59" w:rsidRPr="00C14E42" w:rsidRDefault="00397F59" w:rsidP="00E468CD">
      <w:pPr>
        <w:pStyle w:val="NormalWeb"/>
        <w:shd w:val="clear" w:color="auto" w:fill="FFFFFF"/>
        <w:spacing w:before="0" w:beforeAutospacing="0" w:after="0" w:afterAutospacing="0"/>
        <w:ind w:firstLine="426"/>
        <w:jc w:val="both"/>
        <w:rPr>
          <w:color w:val="000000"/>
          <w:lang w:val="tt-RU"/>
        </w:rPr>
      </w:pPr>
      <w:r w:rsidRPr="00C14E42">
        <w:rPr>
          <w:b/>
          <w:color w:val="000000"/>
          <w:shd w:val="clear" w:color="auto" w:fill="FFFFFF"/>
          <w:lang w:val="tt-RU"/>
        </w:rPr>
        <w:t>Гали:</w:t>
      </w:r>
      <w:r w:rsidRPr="00C14E42">
        <w:rPr>
          <w:color w:val="000000"/>
          <w:shd w:val="clear" w:color="auto" w:fill="FFFFFF"/>
          <w:lang w:val="tt-RU"/>
        </w:rPr>
        <w:t xml:space="preserve"> </w:t>
      </w:r>
      <w:r w:rsidRPr="00C14E42">
        <w:rPr>
          <w:i/>
          <w:color w:val="000000"/>
          <w:shd w:val="clear" w:color="auto" w:fill="FFFFFF"/>
          <w:lang w:val="tt-RU"/>
        </w:rPr>
        <w:t>(маңгаен сөртеп)</w:t>
      </w:r>
      <w:r w:rsidRPr="00C14E42">
        <w:rPr>
          <w:color w:val="000000"/>
          <w:shd w:val="clear" w:color="auto" w:fill="FFFFFF"/>
          <w:lang w:val="tt-RU"/>
        </w:rPr>
        <w:t xml:space="preserve"> Моннан соң кеше әйберенә һич тә тимәм инде!</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Малай юлын дәвам итә.(13) Урманга килеп җитә. </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Урманга килгәч, азрак утын да алып кайтып, әби-бабайны сөендерим әле. </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Билендәге балтасын алып, кипкән агач ботакларын әзерли башлый. Акрын гына авыз эченнән татар халык көен көйли. </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 </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Шомлы көй яңгырый (14) Агачлар арасыннан үкерә-үкерә  Шүрәле килеп чыга.</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w:t>
      </w:r>
      <w:r w:rsidRPr="00C14E42">
        <w:rPr>
          <w:rFonts w:ascii="Times New Roman" w:hAnsi="Times New Roman"/>
          <w:i/>
          <w:sz w:val="24"/>
          <w:szCs w:val="24"/>
          <w:lang w:val="tt-RU"/>
        </w:rPr>
        <w:t>(Шүрәлене күреп, сискәнеп китә)</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Нәрсә бу? Качкынмы, җенме? Йә өрәкме, нәрсә бу?</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Кот очарлык, бик килешсез, әллә нинди нәрсә бу?</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Сиңа миннән ни кирәк?</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Шүрәле:</w:t>
      </w:r>
      <w:r w:rsidRPr="00C14E42">
        <w:rPr>
          <w:rFonts w:ascii="Times New Roman" w:hAnsi="Times New Roman"/>
          <w:sz w:val="24"/>
          <w:szCs w:val="24"/>
          <w:lang w:val="tt-RU"/>
        </w:rPr>
        <w:t xml:space="preserve"> Бер дә шикләнмә, егет, син; мин карак-угры түгел,</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Юл да кисмимен, шулай да мин бигүк тугры түгел.</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Гадәтем: ялгыз кешеләрне кытыклап үтерәм;</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Мин әле, күргәч сине, шатлыгымнан үкерәм.</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sz w:val="24"/>
          <w:szCs w:val="24"/>
          <w:lang w:val="tt-RU"/>
        </w:rPr>
        <w:t xml:space="preserve">Килче, икәү уйныйк бераз кети-кети... </w:t>
      </w:r>
      <w:r w:rsidRPr="00C14E42">
        <w:rPr>
          <w:rFonts w:ascii="Times New Roman" w:hAnsi="Times New Roman"/>
          <w:i/>
          <w:sz w:val="24"/>
          <w:szCs w:val="24"/>
          <w:lang w:val="tt-RU"/>
        </w:rPr>
        <w:t>(бармакларын селкетә-селкетә, Галигә таба килә)</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Яхшы, уйнарбыз, ләкин башта син дә минем шартымны тыңла.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Шүрәле:</w:t>
      </w:r>
      <w:r w:rsidRPr="00C14E42">
        <w:rPr>
          <w:rFonts w:ascii="Times New Roman" w:hAnsi="Times New Roman"/>
          <w:sz w:val="24"/>
          <w:szCs w:val="24"/>
          <w:lang w:val="tt-RU"/>
        </w:rPr>
        <w:t xml:space="preserve"> Йә, тизрәк сөйлә шартыңны, көттермә.</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Сөйлием шартымны сиңа, яхшы тыңлап тор: әнә</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Шунда бар ич бик озын һәм бик юан бер бүрәнә.</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 xml:space="preserve">Әйдә, шул бүрәнәне якынрак тартып китерик әле. </w:t>
      </w:r>
      <w:r w:rsidRPr="00C14E42">
        <w:rPr>
          <w:rFonts w:ascii="Times New Roman" w:hAnsi="Times New Roman"/>
          <w:i/>
          <w:sz w:val="24"/>
          <w:szCs w:val="24"/>
          <w:lang w:val="tt-RU"/>
        </w:rPr>
        <w:t>(бүрәнәдәге агач чөй кагылган ярык турысына күрсәтеп)</w:t>
      </w:r>
      <w:r w:rsidRPr="00C14E42">
        <w:rPr>
          <w:rFonts w:ascii="Times New Roman" w:hAnsi="Times New Roman"/>
          <w:sz w:val="24"/>
          <w:szCs w:val="24"/>
          <w:lang w:val="tt-RU"/>
        </w:rPr>
        <w:t xml:space="preserve"> Син шушы ярыктан тот, ә мин икенче башыннан тотармын. </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Шүрәле:</w:t>
      </w:r>
      <w:r w:rsidRPr="00C14E42">
        <w:rPr>
          <w:rFonts w:ascii="Times New Roman" w:hAnsi="Times New Roman"/>
          <w:sz w:val="24"/>
          <w:szCs w:val="24"/>
          <w:lang w:val="tt-RU"/>
        </w:rPr>
        <w:t xml:space="preserve"> Тукта, тукта... бу хәйлә миңа таныш бит! Былтыр минем бармакларымны бер кыстырган иде инде шулай. Иии авыртты бармакларым шул чакта... </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w:t>
      </w:r>
      <w:r w:rsidRPr="00C14E42">
        <w:rPr>
          <w:rFonts w:ascii="Times New Roman" w:hAnsi="Times New Roman"/>
          <w:i/>
          <w:sz w:val="24"/>
          <w:szCs w:val="24"/>
          <w:lang w:val="tt-RU"/>
        </w:rPr>
        <w:t>(Шүрәлене җилкәсеннән кагып)</w:t>
      </w:r>
      <w:r w:rsidRPr="00C14E42">
        <w:rPr>
          <w:rFonts w:ascii="Times New Roman" w:hAnsi="Times New Roman"/>
          <w:sz w:val="24"/>
          <w:szCs w:val="24"/>
          <w:lang w:val="tt-RU"/>
        </w:rPr>
        <w:t xml:space="preserve"> Ярар инде алайса. Әйдә, дус булып калыйк. Син дә урмандагы юлчыларны куркытып йөрмә! </w:t>
      </w:r>
      <w:r w:rsidRPr="00C14E42">
        <w:rPr>
          <w:rFonts w:ascii="Times New Roman" w:hAnsi="Times New Roman"/>
          <w:i/>
          <w:sz w:val="24"/>
          <w:szCs w:val="24"/>
          <w:lang w:val="tt-RU"/>
        </w:rPr>
        <w:t xml:space="preserve">(җырлый (“Шүрәле” Зиннур Хөснияр шигыре, Алмаз Имаев музыкасы)) </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Әй, Шүрәле, Шүрәле,</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Минем янга кил әле,</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Син яхшы бит, син әйбәт бит,</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Теге хәлне сөйлә әле!</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Иии, Шүрәле, сөйлә инде миңа ул Былтыр белән булган хәлне... Сөйлә инде!</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Шүрәле:</w:t>
      </w:r>
      <w:r w:rsidRPr="00C14E42">
        <w:rPr>
          <w:rFonts w:ascii="Times New Roman" w:hAnsi="Times New Roman"/>
          <w:sz w:val="24"/>
          <w:szCs w:val="24"/>
          <w:lang w:val="tt-RU"/>
        </w:rPr>
        <w:t xml:space="preserve"> Икенче бер вакыт сөйләрмен әле.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sz w:val="24"/>
          <w:szCs w:val="24"/>
          <w:lang w:val="tt-RU"/>
        </w:rPr>
        <w:t xml:space="preserve">Әйдә, бергәләп уйнап алабыз алайса!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i/>
          <w:sz w:val="24"/>
          <w:szCs w:val="24"/>
          <w:lang w:val="tt-RU"/>
        </w:rPr>
        <w:t xml:space="preserve">«Шүрәле , Шүрәле» уены уйнала </w:t>
      </w:r>
      <w:r w:rsidRPr="00C14E42">
        <w:rPr>
          <w:rFonts w:ascii="Times New Roman" w:hAnsi="Times New Roman"/>
          <w:i/>
          <w:sz w:val="24"/>
          <w:szCs w:val="24"/>
          <w:lang w:val="tt-RU"/>
        </w:rPr>
        <w:t>(“Шүрәле җыры” Зиннур Хөснияр шигыре, Зиннур Гыйбадуллин музыкасы).(15)</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Тамашачы балалар, кулга-кул тотынышып, түгәрәк ясыйлар. Алар түгәрәк буенча әйләнеп, уртадагы баланың исемен атап, такмак әйтәләр. Такмак бетүгә, уртадагы бала татарча бии һәм үз урынына икенче баланы бастыра.Уен дәвам итә.</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Җен дә түгел, җил дә түгел,</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Күренеп йөри торган.</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Шүрәлене саклап тора</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Татарда кара урман.</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Әй, Шүрәле , Шүрәле.</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Син Солтанны күр әле,</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Үзе бии, үзе җырлый</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Куллар чабып тор әле.</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Шүрәле:</w:t>
      </w:r>
      <w:r w:rsidRPr="00C14E42">
        <w:rPr>
          <w:rFonts w:ascii="Times New Roman" w:hAnsi="Times New Roman"/>
          <w:sz w:val="24"/>
          <w:szCs w:val="24"/>
          <w:lang w:val="tt-RU"/>
        </w:rPr>
        <w:t xml:space="preserve"> Рәхмәт, балалар! Күңелемне күтәрдегез!</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Казан артындагы бер урманнан</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Тукай мине табып танытты.</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Бүген мине күпме кеше белә,</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Күпме бала мине яратты.</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Былтыр кысып китте бармагымны</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Тик аңарга үпкәм юк күптән.</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Үзем зарар салмак идем аңа,</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Начар гамәл кылмам мин бүтән.</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 xml:space="preserve">Рәхмәт сиңа да, дустым! Мин дә үз юлымда булыйм, син дә юлыңны дәвам ит. </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Шүрәле чыгып китә, Гали юлын дәвам итә.(16, 17) </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Бераз баргач, Гали Кәҗә белән Сарыкның тарткалашканнарын күреп, агач артына кача.</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i/>
          <w:sz w:val="24"/>
          <w:szCs w:val="24"/>
          <w:lang w:val="tt-RU"/>
        </w:rPr>
        <w:t>(шыпырт кына)</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Болары кем соң? Нишлиләр алар монда?</w:t>
      </w:r>
      <w:r w:rsidRPr="00C14E42">
        <w:rPr>
          <w:rFonts w:ascii="Times New Roman" w:hAnsi="Times New Roman"/>
          <w:b/>
          <w:sz w:val="24"/>
          <w:szCs w:val="24"/>
          <w:lang w:val="tt-RU"/>
        </w:rPr>
        <w:t xml:space="preserve">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Кәҗә белән Сарык юлда яткан бүре башы каршында торалар.</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Кара, дустым, бүре башы түгелме соң бу? Әйдә, аны капчыкка салабыз, кирәге чыгар әле.</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rPr>
          <w:rFonts w:ascii="Times New Roman" w:hAnsi="Times New Roman"/>
          <w:b/>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 xml:space="preserve"> Сарык дус, син көчлерәк, син тот! </w:t>
      </w:r>
      <w:r w:rsidRPr="00C14E42">
        <w:rPr>
          <w:rFonts w:ascii="Times New Roman" w:hAnsi="Times New Roman"/>
          <w:sz w:val="24"/>
          <w:szCs w:val="24"/>
          <w:lang w:val="tt-RU"/>
        </w:rPr>
        <w:br/>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b/>
          <w:sz w:val="24"/>
          <w:szCs w:val="24"/>
          <w:lang w:val="tt-RU"/>
        </w:rPr>
        <w:t xml:space="preserve">Сарык: </w:t>
      </w:r>
      <w:r w:rsidRPr="00C14E42">
        <w:rPr>
          <w:rFonts w:ascii="Times New Roman" w:hAnsi="Times New Roman"/>
          <w:sz w:val="24"/>
          <w:szCs w:val="24"/>
          <w:lang w:val="tt-RU"/>
        </w:rPr>
        <w:t>Син, сакалбай, кыюрак, син тот!</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Мин куркам!</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Сарык: </w:t>
      </w:r>
      <w:r w:rsidRPr="00C14E42">
        <w:rPr>
          <w:rFonts w:ascii="Times New Roman" w:hAnsi="Times New Roman"/>
          <w:sz w:val="24"/>
          <w:szCs w:val="24"/>
          <w:lang w:val="tt-RU"/>
        </w:rPr>
        <w:t>Мин дә куркам!</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 xml:space="preserve"> Әйдә, икәү бергә салабыз да, юлны дәвам итәбез.</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(бүре башын икәү бергә капчыкка салалар да, юлларын дәвам итәләр.)</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 xml:space="preserve">Мин бу агач башына менеп карыйм әле, берәр кунарлык урын күренмәсме икән? </w:t>
      </w:r>
      <w:r w:rsidRPr="00C14E42">
        <w:rPr>
          <w:rFonts w:ascii="Times New Roman" w:hAnsi="Times New Roman"/>
          <w:i/>
          <w:sz w:val="24"/>
          <w:szCs w:val="24"/>
          <w:lang w:val="tt-RU"/>
        </w:rPr>
        <w:t>(Бүкән өстенә менеп як-ягына карый. Малайны күреп ала.)</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 xml:space="preserve"> Әй, син кем?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sz w:val="24"/>
          <w:szCs w:val="24"/>
          <w:lang w:val="tt-RU"/>
        </w:rPr>
        <w:t>(</w:t>
      </w:r>
      <w:r w:rsidRPr="00C14E42">
        <w:rPr>
          <w:rFonts w:ascii="Times New Roman" w:hAnsi="Times New Roman"/>
          <w:i/>
          <w:sz w:val="24"/>
          <w:szCs w:val="24"/>
          <w:lang w:val="tt-RU"/>
        </w:rPr>
        <w:t xml:space="preserve">агач артыннан чыгып) </w:t>
      </w:r>
      <w:r w:rsidRPr="00C14E42">
        <w:rPr>
          <w:rFonts w:ascii="Times New Roman" w:hAnsi="Times New Roman"/>
          <w:sz w:val="24"/>
          <w:szCs w:val="24"/>
          <w:lang w:val="tt-RU"/>
        </w:rPr>
        <w:t xml:space="preserve">Исәнмесез! Мин Гали, Кырлай авылыннан. Ә сез урманда икегез генә нишләп йөрисез?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Сарык:</w:t>
      </w:r>
      <w:r w:rsidRPr="00C14E42">
        <w:rPr>
          <w:rFonts w:ascii="Times New Roman" w:hAnsi="Times New Roman"/>
          <w:sz w:val="24"/>
          <w:szCs w:val="24"/>
          <w:lang w:val="tt-RU"/>
        </w:rPr>
        <w:t xml:space="preserve"> Без сәфәр чыктык, төн кунарга урын эзлибез.</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 xml:space="preserve"> </w:t>
      </w:r>
      <w:r w:rsidRPr="00C14E42">
        <w:rPr>
          <w:rFonts w:ascii="Times New Roman" w:hAnsi="Times New Roman"/>
          <w:i/>
          <w:sz w:val="24"/>
          <w:szCs w:val="24"/>
          <w:lang w:val="tt-RU"/>
        </w:rPr>
        <w:t>(алга күрсәтеп)</w:t>
      </w:r>
      <w:r w:rsidRPr="00C14E42">
        <w:rPr>
          <w:rFonts w:ascii="Times New Roman" w:hAnsi="Times New Roman"/>
          <w:sz w:val="24"/>
          <w:szCs w:val="24"/>
          <w:lang w:val="tt-RU"/>
        </w:rPr>
        <w:t xml:space="preserve"> Ерак түгел генә бер ут күренә. Әйдә, шунда барыйк.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Сарык:</w:t>
      </w:r>
      <w:r w:rsidRPr="00C14E42">
        <w:rPr>
          <w:rFonts w:ascii="Times New Roman" w:hAnsi="Times New Roman"/>
          <w:sz w:val="24"/>
          <w:szCs w:val="24"/>
          <w:lang w:val="tt-RU"/>
        </w:rPr>
        <w:t>Ут янына бүреләр дә килмәс... Әйдә, иптәш, барсак барыйк инде.</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 xml:space="preserve"> Әйдәгез, киттек. </w:t>
      </w:r>
      <w:r w:rsidRPr="00C14E42">
        <w:rPr>
          <w:rFonts w:ascii="Times New Roman" w:hAnsi="Times New Roman"/>
          <w:i/>
          <w:sz w:val="24"/>
          <w:szCs w:val="24"/>
          <w:lang w:val="tt-RU"/>
        </w:rPr>
        <w:t>(баралар) (18)</w:t>
      </w:r>
    </w:p>
    <w:p w:rsidR="00397F59" w:rsidRPr="00C14E42" w:rsidRDefault="00397F59" w:rsidP="00E468CD">
      <w:pPr>
        <w:spacing w:after="0" w:line="240" w:lineRule="auto"/>
        <w:ind w:firstLine="426"/>
        <w:jc w:val="both"/>
        <w:rPr>
          <w:rFonts w:ascii="Times New Roman" w:hAnsi="Times New Roman"/>
          <w:b/>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Аланлыктагы учак янында бүреләр </w:t>
      </w:r>
      <w:r w:rsidRPr="00C14E42">
        <w:rPr>
          <w:rFonts w:ascii="Times New Roman" w:hAnsi="Times New Roman"/>
          <w:b/>
          <w:i/>
          <w:sz w:val="24"/>
          <w:szCs w:val="24"/>
          <w:lang w:val="tt-RU"/>
        </w:rPr>
        <w:t>“Түгәрәк“ уенын</w:t>
      </w:r>
      <w:r w:rsidRPr="00C14E42">
        <w:rPr>
          <w:rFonts w:ascii="Times New Roman" w:hAnsi="Times New Roman"/>
          <w:i/>
          <w:sz w:val="24"/>
          <w:szCs w:val="24"/>
          <w:lang w:val="tt-RU"/>
        </w:rPr>
        <w:t xml:space="preserve"> (М.Бикбова сүзләре, Р.Сәлманов музыкасы)  уйныйлар. (19) </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Бир кулыңны, бир кулыңны,</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Булсын әле түгәрәк.</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Әйе шул, әйе шул,</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Булсын әле түгәрәк.</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Күтәреп кулларыбызны</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Чәп-чәп итеп кул чабыйк.</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Әйе шул, әйе шул,</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Чәп-чәп итеп кул чабыйк.</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Ягез, хәзер бергәләшеп</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Тыпырдап биеп алыйк.</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Әйе шул, әйе шул,</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Тыпырдап биеп алыйк.</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Уен тәмамлангач, бүреләр Кәҗә белән Сарыкны күрәләр. Гали куркып, агач артына качып кала.</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1 бүре:</w:t>
      </w:r>
      <w:r w:rsidRPr="00C14E42">
        <w:rPr>
          <w:rFonts w:ascii="Times New Roman" w:hAnsi="Times New Roman"/>
          <w:sz w:val="24"/>
          <w:szCs w:val="24"/>
          <w:lang w:val="tt-RU"/>
        </w:rPr>
        <w:t xml:space="preserve"> Менә боткабызга ит тә булды!</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2 бүре:</w:t>
      </w:r>
      <w:r w:rsidRPr="00C14E42">
        <w:rPr>
          <w:rFonts w:ascii="Times New Roman" w:hAnsi="Times New Roman"/>
          <w:sz w:val="24"/>
          <w:szCs w:val="24"/>
          <w:lang w:val="tt-RU"/>
        </w:rPr>
        <w:t xml:space="preserve"> Боткага ит үзе килде!</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Кәҗә, Сарык: </w:t>
      </w:r>
      <w:r w:rsidRPr="00C14E42">
        <w:rPr>
          <w:rFonts w:ascii="Times New Roman" w:hAnsi="Times New Roman"/>
          <w:i/>
          <w:sz w:val="24"/>
          <w:szCs w:val="24"/>
          <w:lang w:val="tt-RU"/>
        </w:rPr>
        <w:t>(куркып)</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Ииисссссәәәәнмесез, бүре дуслар!</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Кайгырмагыз, бездә ит күп!</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Сарык:</w:t>
      </w:r>
      <w:r w:rsidRPr="00C14E42">
        <w:rPr>
          <w:rFonts w:ascii="Times New Roman" w:hAnsi="Times New Roman"/>
          <w:sz w:val="24"/>
          <w:szCs w:val="24"/>
          <w:lang w:val="tt-RU"/>
        </w:rPr>
        <w:t xml:space="preserve"> Барыбыз да булырбыз тук!</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i/>
          <w:sz w:val="24"/>
          <w:szCs w:val="24"/>
          <w:lang w:val="tt-RU"/>
        </w:rPr>
        <w:t xml:space="preserve">(Сарыкка күз кысып) </w:t>
      </w:r>
      <w:r w:rsidRPr="00C14E42">
        <w:rPr>
          <w:rFonts w:ascii="Times New Roman" w:hAnsi="Times New Roman"/>
          <w:sz w:val="24"/>
          <w:szCs w:val="24"/>
          <w:lang w:val="tt-RU"/>
        </w:rPr>
        <w:t>Сарык, тиз генә алып кил әле капчыктагы бүре башын.</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(Сарык капчыктан бүре башын алып килә)</w:t>
      </w: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Сарык: </w:t>
      </w:r>
      <w:r w:rsidRPr="00C14E42">
        <w:rPr>
          <w:rFonts w:ascii="Times New Roman" w:hAnsi="Times New Roman"/>
          <w:sz w:val="24"/>
          <w:szCs w:val="24"/>
          <w:lang w:val="tt-RU"/>
        </w:rPr>
        <w:t>Монысынмы?</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w:t>
      </w:r>
      <w:r w:rsidRPr="00C14E42">
        <w:rPr>
          <w:rFonts w:ascii="Times New Roman" w:hAnsi="Times New Roman"/>
          <w:sz w:val="24"/>
          <w:szCs w:val="24"/>
          <w:lang w:val="tt-RU"/>
        </w:rPr>
        <w:t>Ах, уңмаган сарык, юләр сарык,</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Зуррагын китер инде тизрәк табып!</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Сарык шул ук бүре  башын капчыкка салып алып, кире алып килә.</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Сарык: </w:t>
      </w:r>
      <w:r w:rsidRPr="00C14E42">
        <w:rPr>
          <w:rFonts w:ascii="Times New Roman" w:hAnsi="Times New Roman"/>
          <w:sz w:val="24"/>
          <w:szCs w:val="24"/>
          <w:lang w:val="tt-RU"/>
        </w:rPr>
        <w:t>Менә, зуррагын алып килдем!</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Бүреләр куркып, бер-берсе белән үзара пышылдашалар.</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Бүреләр: </w:t>
      </w:r>
      <w:r w:rsidRPr="00C14E42">
        <w:rPr>
          <w:rFonts w:ascii="Times New Roman" w:hAnsi="Times New Roman"/>
          <w:sz w:val="24"/>
          <w:szCs w:val="24"/>
          <w:lang w:val="tt-RU"/>
        </w:rPr>
        <w:t>Ничек качыйк? Кайда качыйк? Кая барыйк?</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3 бүре: </w:t>
      </w:r>
      <w:r w:rsidRPr="00C14E42">
        <w:rPr>
          <w:rFonts w:ascii="Times New Roman" w:hAnsi="Times New Roman"/>
          <w:sz w:val="24"/>
          <w:szCs w:val="24"/>
          <w:lang w:val="tt-RU"/>
        </w:rPr>
        <w:t>Боткабызның суы беткән икән бит. Без елгадан су алып кайтыйк әле. (</w:t>
      </w:r>
      <w:r w:rsidRPr="00C14E42">
        <w:rPr>
          <w:rFonts w:ascii="Times New Roman" w:hAnsi="Times New Roman"/>
          <w:i/>
          <w:sz w:val="24"/>
          <w:szCs w:val="24"/>
          <w:lang w:val="tt-RU"/>
        </w:rPr>
        <w:t>Чиләк тотып 2 бүре чыгып китә.)</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 xml:space="preserve">4 бүре: </w:t>
      </w:r>
      <w:r w:rsidRPr="00C14E42">
        <w:rPr>
          <w:rFonts w:ascii="Times New Roman" w:hAnsi="Times New Roman"/>
          <w:i/>
          <w:sz w:val="24"/>
          <w:szCs w:val="24"/>
          <w:lang w:val="tt-RU"/>
        </w:rPr>
        <w:t>(кулын маңгаена куеп карап)</w:t>
      </w:r>
      <w:r w:rsidRPr="00C14E42">
        <w:rPr>
          <w:rFonts w:ascii="Times New Roman" w:hAnsi="Times New Roman"/>
          <w:b/>
          <w:sz w:val="24"/>
          <w:szCs w:val="24"/>
          <w:lang w:val="tt-RU"/>
        </w:rPr>
        <w:t xml:space="preserve"> </w:t>
      </w:r>
      <w:r w:rsidRPr="00C14E42">
        <w:rPr>
          <w:rFonts w:ascii="Times New Roman" w:hAnsi="Times New Roman"/>
          <w:sz w:val="24"/>
          <w:szCs w:val="24"/>
          <w:lang w:val="tt-RU"/>
        </w:rPr>
        <w:t xml:space="preserve">Күренмиләр...  Югалдылар... Дусларыбызны эзләп килик әле без! </w:t>
      </w:r>
      <w:r w:rsidRPr="00C14E42">
        <w:rPr>
          <w:rFonts w:ascii="Times New Roman" w:hAnsi="Times New Roman"/>
          <w:i/>
          <w:sz w:val="24"/>
          <w:szCs w:val="24"/>
          <w:lang w:val="tt-RU"/>
        </w:rPr>
        <w:t>(тагын 2 бүре чыгып китә)</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Гали качып утырган җиреннән чыга.</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Әәәә, сез монда икән.... Мин курыктым бүреләрдән! Сез бигрәк кыю булып чыктыгыз, дусларым, бүреләрдән дә курыкмадыгыз! Нишлэп карыйк соң инде хәзер?</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Кәҗә, Сарык: </w:t>
      </w:r>
      <w:r w:rsidRPr="00C14E42">
        <w:rPr>
          <w:rFonts w:ascii="Times New Roman" w:hAnsi="Times New Roman"/>
          <w:sz w:val="24"/>
          <w:szCs w:val="24"/>
          <w:lang w:val="tt-RU"/>
        </w:rPr>
        <w:t xml:space="preserve">Әйдә, ботка ашыйбыз.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sz w:val="24"/>
          <w:szCs w:val="24"/>
          <w:lang w:val="tt-RU"/>
        </w:rPr>
        <w:t xml:space="preserve">Әйдәгез, карын да ачып бетте инде! Әле генә бүреләр чиләк тотып су буена төшеп киттеләр. Алар пешергәндер инде бу ботканы... </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Кәҗә, Сарык</w:t>
      </w:r>
      <w:r w:rsidRPr="00C14E42">
        <w:rPr>
          <w:rFonts w:ascii="Times New Roman" w:hAnsi="Times New Roman"/>
          <w:i/>
          <w:sz w:val="24"/>
          <w:szCs w:val="24"/>
          <w:lang w:val="tt-RU"/>
        </w:rPr>
        <w:t>: (котлары алынып)</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Бүреләр???  Тагын киләләрме әллә?</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Гали: </w:t>
      </w:r>
      <w:r w:rsidRPr="00C14E42">
        <w:rPr>
          <w:rFonts w:ascii="Times New Roman" w:hAnsi="Times New Roman"/>
          <w:sz w:val="24"/>
          <w:szCs w:val="24"/>
          <w:lang w:val="tt-RU"/>
        </w:rPr>
        <w:t>Юк,</w:t>
      </w:r>
      <w:r w:rsidRPr="00C14E42">
        <w:rPr>
          <w:rFonts w:ascii="Times New Roman" w:hAnsi="Times New Roman"/>
          <w:b/>
          <w:sz w:val="24"/>
          <w:szCs w:val="24"/>
          <w:lang w:val="tt-RU"/>
        </w:rPr>
        <w:t xml:space="preserve"> </w:t>
      </w:r>
      <w:r w:rsidRPr="00C14E42">
        <w:rPr>
          <w:rFonts w:ascii="Times New Roman" w:hAnsi="Times New Roman"/>
          <w:sz w:val="24"/>
          <w:szCs w:val="24"/>
          <w:lang w:val="tt-RU"/>
        </w:rPr>
        <w:t>курыкмагыз инде, алар монда башка килмиләр.</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Әйдәгез, ботка ашыйк та, ятып йоклыйк инде шунда гына.</w:t>
      </w: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Гали белән Сарык  ризалашалар, казаннан ботка ашыйлар. (20) </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Төнге урман тавышы яңгырый (21). Кәҗә, Сарык һәм малай учак янына яталар. </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Иртәнге кошлар тавышы ишетелә,барысы да уяналар.(22)</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b/>
          <w:sz w:val="24"/>
          <w:szCs w:val="24"/>
          <w:lang w:val="tt-RU"/>
        </w:rPr>
        <w:t>Сарык:</w:t>
      </w:r>
      <w:r w:rsidRPr="00C14E42">
        <w:rPr>
          <w:rFonts w:ascii="Times New Roman" w:hAnsi="Times New Roman"/>
          <w:sz w:val="24"/>
          <w:szCs w:val="24"/>
          <w:lang w:val="tt-RU"/>
        </w:rPr>
        <w:t xml:space="preserve"> </w:t>
      </w:r>
      <w:r w:rsidRPr="00C14E42">
        <w:rPr>
          <w:rFonts w:ascii="Times New Roman" w:hAnsi="Times New Roman"/>
          <w:i/>
          <w:sz w:val="24"/>
          <w:szCs w:val="24"/>
          <w:lang w:val="tt-RU"/>
        </w:rPr>
        <w:t>(киерелеп)</w:t>
      </w:r>
      <w:r w:rsidRPr="00C14E42">
        <w:rPr>
          <w:rFonts w:ascii="Times New Roman" w:hAnsi="Times New Roman"/>
          <w:sz w:val="24"/>
          <w:szCs w:val="24"/>
          <w:lang w:val="tt-RU"/>
        </w:rPr>
        <w:t xml:space="preserve"> Йокы туйды...</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Хәерле иртәләр, дусларым!</w:t>
      </w:r>
      <w:r w:rsidRPr="00C14E42">
        <w:rPr>
          <w:rFonts w:ascii="Times New Roman" w:hAnsi="Times New Roman"/>
          <w:b/>
          <w:sz w:val="24"/>
          <w:szCs w:val="24"/>
          <w:lang w:val="tt-RU"/>
        </w:rPr>
        <w:t xml:space="preserve"> </w:t>
      </w:r>
      <w:r w:rsidRPr="00C14E42">
        <w:rPr>
          <w:rFonts w:ascii="Times New Roman" w:hAnsi="Times New Roman"/>
          <w:sz w:val="24"/>
          <w:szCs w:val="24"/>
          <w:lang w:val="tt-RU"/>
        </w:rPr>
        <w:t>Әйдә, юлга кузгалыйк инде.</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Гали:</w:t>
      </w:r>
      <w:r w:rsidRPr="00C14E42">
        <w:rPr>
          <w:rFonts w:ascii="Times New Roman" w:hAnsi="Times New Roman"/>
          <w:sz w:val="24"/>
          <w:szCs w:val="24"/>
          <w:lang w:val="tt-RU"/>
        </w:rPr>
        <w:t xml:space="preserve"> Әйе, юлчының юлда булуы хәерле. Сез дә исән-сау йөрегез! Мин дә авылга кайтыйм инде. Әби белән бабай да борчылып беткәннәрдер инде. Кайтып маҗараларымны сөйлим әле аларга!</w:t>
      </w:r>
      <w:r w:rsidRPr="00C14E42">
        <w:rPr>
          <w:rFonts w:ascii="Times New Roman" w:hAnsi="Times New Roman"/>
          <w:i/>
          <w:sz w:val="24"/>
          <w:szCs w:val="24"/>
          <w:lang w:val="tt-RU"/>
        </w:rPr>
        <w:t>(чыгып китә)</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b/>
          <w:sz w:val="24"/>
          <w:szCs w:val="24"/>
          <w:lang w:val="tt-RU"/>
        </w:rPr>
        <w:t xml:space="preserve">Кәҗә: </w:t>
      </w:r>
      <w:r w:rsidRPr="00C14E42">
        <w:rPr>
          <w:rFonts w:ascii="Times New Roman" w:hAnsi="Times New Roman"/>
          <w:sz w:val="24"/>
          <w:szCs w:val="24"/>
          <w:lang w:val="tt-RU"/>
        </w:rPr>
        <w:t>Бүре башын үзебез белән алыйк, кирәге чыгар әле.</w:t>
      </w:r>
      <w:r w:rsidRPr="00C14E42">
        <w:rPr>
          <w:rFonts w:ascii="Times New Roman" w:hAnsi="Times New Roman"/>
          <w:i/>
          <w:sz w:val="24"/>
          <w:szCs w:val="24"/>
          <w:lang w:val="tt-RU"/>
        </w:rPr>
        <w:t>(бүре башын капчыкка салып, чыгып китәләр)</w:t>
      </w:r>
    </w:p>
    <w:p w:rsidR="00397F59" w:rsidRPr="00C14E42" w:rsidRDefault="00397F59" w:rsidP="00E468CD">
      <w:pPr>
        <w:spacing w:after="0" w:line="240" w:lineRule="auto"/>
        <w:ind w:firstLine="426"/>
        <w:jc w:val="both"/>
        <w:rPr>
          <w:rFonts w:ascii="Times New Roman" w:hAnsi="Times New Roman"/>
          <w:i/>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“Чишмә”(</w:t>
      </w:r>
      <w:r w:rsidRPr="00C14E42">
        <w:rPr>
          <w:rFonts w:ascii="Times New Roman" w:hAnsi="Times New Roman"/>
          <w:sz w:val="24"/>
          <w:szCs w:val="24"/>
          <w:lang w:val="tt-RU"/>
        </w:rPr>
        <w:t xml:space="preserve"> </w:t>
      </w:r>
      <w:r w:rsidRPr="00C14E42">
        <w:rPr>
          <w:rFonts w:ascii="Times New Roman" w:hAnsi="Times New Roman"/>
          <w:i/>
          <w:sz w:val="24"/>
          <w:szCs w:val="24"/>
          <w:lang w:val="tt-RU"/>
        </w:rPr>
        <w:t>Җәүдәт Фәйзи музыкасы) көе яңгырый.(23)</w:t>
      </w: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Алып баручы:</w:t>
      </w:r>
    </w:p>
    <w:p w:rsidR="00397F59" w:rsidRPr="00C14E42" w:rsidRDefault="00397F59" w:rsidP="00E468CD">
      <w:pPr>
        <w:spacing w:after="0" w:line="240" w:lineRule="auto"/>
        <w:ind w:firstLine="426"/>
        <w:rPr>
          <w:rFonts w:ascii="Times New Roman" w:hAnsi="Times New Roman"/>
          <w:sz w:val="24"/>
          <w:szCs w:val="24"/>
          <w:lang w:val="tt-RU"/>
        </w:rPr>
      </w:pPr>
      <w:r w:rsidRPr="00C14E42">
        <w:rPr>
          <w:rFonts w:ascii="Times New Roman" w:hAnsi="Times New Roman"/>
          <w:sz w:val="24"/>
          <w:szCs w:val="24"/>
          <w:lang w:val="tt-RU"/>
        </w:rPr>
        <w:t>Иртә берлән иртүк торып, таң аткач ук,- </w:t>
      </w:r>
      <w:r w:rsidRPr="00C14E42">
        <w:rPr>
          <w:rFonts w:ascii="Times New Roman" w:hAnsi="Times New Roman"/>
          <w:sz w:val="24"/>
          <w:szCs w:val="24"/>
          <w:lang w:val="tt-RU"/>
        </w:rPr>
        <w:br/>
        <w:t xml:space="preserve">      Кулларында Бүре башы салган капчык,-</w:t>
      </w:r>
      <w:r w:rsidRPr="00C14E42">
        <w:rPr>
          <w:rFonts w:ascii="Times New Roman" w:hAnsi="Times New Roman"/>
          <w:sz w:val="24"/>
          <w:szCs w:val="24"/>
          <w:lang w:val="tt-RU"/>
        </w:rPr>
        <w:br/>
        <w:t xml:space="preserve">      Тагын болар урман буйлап сәфәр итте. </w:t>
      </w:r>
      <w:r w:rsidRPr="00C14E42">
        <w:rPr>
          <w:rFonts w:ascii="Times New Roman" w:hAnsi="Times New Roman"/>
          <w:sz w:val="24"/>
          <w:szCs w:val="24"/>
          <w:lang w:val="tt-RU"/>
        </w:rPr>
        <w:br/>
        <w:t xml:space="preserve">      Нәрсә әйтим?.. Әкият тә шунда бетте...</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i/>
          <w:sz w:val="24"/>
          <w:szCs w:val="24"/>
          <w:lang w:val="tt-RU"/>
        </w:rPr>
      </w:pPr>
      <w:r w:rsidRPr="00C14E42">
        <w:rPr>
          <w:rFonts w:ascii="Times New Roman" w:hAnsi="Times New Roman"/>
          <w:i/>
          <w:sz w:val="24"/>
          <w:szCs w:val="24"/>
          <w:lang w:val="tt-RU"/>
        </w:rPr>
        <w:t xml:space="preserve">Бәйрәм тәмамлана. </w:t>
      </w:r>
    </w:p>
    <w:p w:rsidR="00397F59" w:rsidRPr="00C14E42" w:rsidRDefault="00397F59" w:rsidP="00E468CD">
      <w:pPr>
        <w:spacing w:after="0" w:line="240" w:lineRule="auto"/>
        <w:ind w:firstLine="426"/>
        <w:jc w:val="both"/>
        <w:rPr>
          <w:rFonts w:ascii="Times New Roman" w:hAnsi="Times New Roman"/>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p>
    <w:p w:rsidR="00397F59" w:rsidRPr="00C14E42" w:rsidRDefault="00397F59" w:rsidP="00E468CD">
      <w:pPr>
        <w:spacing w:after="0" w:line="240" w:lineRule="auto"/>
        <w:ind w:firstLine="426"/>
        <w:jc w:val="both"/>
        <w:rPr>
          <w:rFonts w:ascii="Times New Roman" w:hAnsi="Times New Roman"/>
          <w:b/>
          <w:sz w:val="24"/>
          <w:szCs w:val="24"/>
          <w:lang w:val="tt-RU"/>
        </w:rPr>
      </w:pPr>
      <w:r w:rsidRPr="00C14E42">
        <w:rPr>
          <w:rFonts w:ascii="Times New Roman" w:hAnsi="Times New Roman"/>
          <w:b/>
          <w:sz w:val="24"/>
          <w:szCs w:val="24"/>
          <w:lang w:val="tt-RU"/>
        </w:rPr>
        <w:t>Кулланылган әдәбият:</w:t>
      </w:r>
    </w:p>
    <w:p w:rsidR="00397F59" w:rsidRPr="00C14E42" w:rsidRDefault="00397F59" w:rsidP="00E468CD">
      <w:pPr>
        <w:pStyle w:val="ListParagraph"/>
        <w:numPr>
          <w:ilvl w:val="0"/>
          <w:numId w:val="44"/>
        </w:numPr>
        <w:spacing w:after="0" w:line="240" w:lineRule="auto"/>
        <w:ind w:left="0" w:firstLine="426"/>
        <w:jc w:val="both"/>
        <w:rPr>
          <w:rFonts w:ascii="Times New Roman" w:hAnsi="Times New Roman"/>
          <w:sz w:val="24"/>
          <w:szCs w:val="24"/>
          <w:lang w:val="tt-RU"/>
        </w:rPr>
      </w:pPr>
      <w:r w:rsidRPr="00C14E42">
        <w:rPr>
          <w:rFonts w:ascii="Times New Roman" w:hAnsi="Times New Roman"/>
          <w:sz w:val="24"/>
          <w:szCs w:val="24"/>
          <w:lang w:val="tt-RU"/>
        </w:rPr>
        <w:t>Г.Тукай шигырьләре.</w:t>
      </w:r>
    </w:p>
    <w:p w:rsidR="00397F59" w:rsidRPr="00C14E42" w:rsidRDefault="00397F59" w:rsidP="00E468CD">
      <w:pPr>
        <w:pStyle w:val="ListParagraph"/>
        <w:numPr>
          <w:ilvl w:val="0"/>
          <w:numId w:val="44"/>
        </w:numPr>
        <w:spacing w:after="0" w:line="240" w:lineRule="auto"/>
        <w:ind w:left="0" w:firstLine="426"/>
        <w:jc w:val="both"/>
        <w:rPr>
          <w:rFonts w:ascii="Times New Roman" w:hAnsi="Times New Roman"/>
          <w:sz w:val="24"/>
          <w:szCs w:val="24"/>
          <w:lang w:val="tt-RU"/>
        </w:rPr>
      </w:pPr>
      <w:r w:rsidRPr="00C14E42">
        <w:rPr>
          <w:rFonts w:ascii="Times New Roman" w:hAnsi="Times New Roman"/>
          <w:sz w:val="24"/>
          <w:szCs w:val="24"/>
          <w:lang w:val="tt-RU"/>
        </w:rPr>
        <w:t>Балалар бакчасында әдәп-әхлак тәрбиясе. Методик әсбап өчен аудио-кушымта  - 2013. - 22, 65, 66, 68, 81, 117, 122, 136, 142 нче җырлар.</w:t>
      </w:r>
    </w:p>
    <w:p w:rsidR="00397F59" w:rsidRPr="00C14E42" w:rsidRDefault="00397F59" w:rsidP="00E468CD">
      <w:pPr>
        <w:pStyle w:val="ListParagraph"/>
        <w:numPr>
          <w:ilvl w:val="0"/>
          <w:numId w:val="44"/>
        </w:numPr>
        <w:spacing w:after="0" w:line="240" w:lineRule="auto"/>
        <w:ind w:left="0" w:firstLine="426"/>
        <w:jc w:val="both"/>
        <w:rPr>
          <w:rFonts w:ascii="Times New Roman" w:hAnsi="Times New Roman"/>
          <w:sz w:val="24"/>
          <w:szCs w:val="24"/>
          <w:lang w:val="tt-RU"/>
        </w:rPr>
      </w:pPr>
      <w:r w:rsidRPr="00C14E42">
        <w:rPr>
          <w:rFonts w:ascii="Times New Roman" w:hAnsi="Times New Roman"/>
          <w:sz w:val="24"/>
          <w:szCs w:val="24"/>
          <w:lang w:val="tt-RU"/>
        </w:rPr>
        <w:t>Туган телдә сөйләшәбез. Методик кулланма өчен аудио-кушымта. 2-3 яшь,-2012.- 47 нче җыр.</w:t>
      </w:r>
    </w:p>
    <w:p w:rsidR="00397F59" w:rsidRPr="00C14E42" w:rsidRDefault="00397F59" w:rsidP="00E468CD">
      <w:pPr>
        <w:pStyle w:val="ListParagraph"/>
        <w:numPr>
          <w:ilvl w:val="0"/>
          <w:numId w:val="44"/>
        </w:numPr>
        <w:spacing w:after="0" w:line="240" w:lineRule="auto"/>
        <w:ind w:left="0" w:firstLine="426"/>
        <w:jc w:val="both"/>
        <w:rPr>
          <w:rFonts w:ascii="Times New Roman" w:hAnsi="Times New Roman"/>
          <w:sz w:val="24"/>
          <w:szCs w:val="24"/>
          <w:lang w:val="tt-RU"/>
        </w:rPr>
      </w:pPr>
      <w:r w:rsidRPr="00C14E42">
        <w:rPr>
          <w:rFonts w:ascii="Times New Roman" w:hAnsi="Times New Roman"/>
          <w:sz w:val="24"/>
          <w:szCs w:val="24"/>
          <w:lang w:val="tt-RU"/>
        </w:rPr>
        <w:t>Туган телдә сөйләшәбез. Методик кулланма өчен аудио-кушымта. 3-4 яшь,-2012.- 14 нче җыр.</w:t>
      </w:r>
    </w:p>
    <w:p w:rsidR="00397F59" w:rsidRPr="00C14E42" w:rsidRDefault="00397F59" w:rsidP="00E468CD">
      <w:pPr>
        <w:pStyle w:val="ListParagraph"/>
        <w:numPr>
          <w:ilvl w:val="0"/>
          <w:numId w:val="44"/>
        </w:numPr>
        <w:spacing w:after="0" w:line="240" w:lineRule="auto"/>
        <w:ind w:left="0" w:firstLine="426"/>
        <w:jc w:val="both"/>
        <w:rPr>
          <w:rFonts w:ascii="Times New Roman" w:hAnsi="Times New Roman"/>
          <w:sz w:val="24"/>
          <w:szCs w:val="24"/>
          <w:lang w:val="tt-RU"/>
        </w:rPr>
      </w:pPr>
      <w:r w:rsidRPr="00C14E42">
        <w:rPr>
          <w:rFonts w:ascii="Times New Roman" w:hAnsi="Times New Roman"/>
          <w:sz w:val="24"/>
          <w:szCs w:val="24"/>
          <w:lang w:val="tt-RU"/>
        </w:rPr>
        <w:t>Үстерешле уеннар: методик кулланма / З.М. Зарипова, Р.С.Исаева. – Казан: Беренче полиграфия компаниясе, 2013.- 128б.</w:t>
      </w:r>
    </w:p>
    <w:p w:rsidR="00397F59" w:rsidRPr="00C14E42" w:rsidRDefault="00397F59" w:rsidP="00E468CD">
      <w:pPr>
        <w:spacing w:after="0" w:line="240" w:lineRule="auto"/>
        <w:ind w:firstLine="426"/>
        <w:jc w:val="both"/>
        <w:rPr>
          <w:rFonts w:ascii="Times New Roman" w:hAnsi="Times New Roman"/>
          <w:sz w:val="24"/>
          <w:szCs w:val="24"/>
          <w:lang w:val="tt-RU"/>
        </w:rPr>
      </w:pPr>
      <w:r w:rsidRPr="00C14E42">
        <w:rPr>
          <w:rFonts w:ascii="Times New Roman" w:hAnsi="Times New Roman"/>
          <w:sz w:val="24"/>
          <w:szCs w:val="24"/>
          <w:lang w:val="tt-RU"/>
        </w:rPr>
        <w:t>6.     Интернет челтәреннән алынган аудио-язмалар.</w:t>
      </w:r>
    </w:p>
    <w:p w:rsidR="00397F59" w:rsidRPr="00C14E42" w:rsidRDefault="00397F59" w:rsidP="00E468CD">
      <w:pPr>
        <w:spacing w:after="0" w:line="240" w:lineRule="auto"/>
        <w:jc w:val="right"/>
        <w:rPr>
          <w:rFonts w:ascii="Times New Roman" w:hAnsi="Times New Roman"/>
          <w:b/>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БАРМАК УЕННАРЫ</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/УМК БУЕНЧА ҮЗЛӘШТЕРГӘН  МАТЕРИАЛНЫ КАБАТЛАГАНДА КУЛЛАНЫЛА ТОРГАН БАРМАК  УЕННАРЫ./</w:t>
      </w:r>
    </w:p>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Сагутдинова Айсылу Нурахметовна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 xml:space="preserve">МАДОУ «Детский сад №248 комбинированного вида» </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rPr>
        <w:t>Ново-Савиновского района г.Казани.</w:t>
      </w:r>
    </w:p>
    <w:p w:rsidR="00397F59" w:rsidRPr="00C14E42" w:rsidRDefault="00397F59" w:rsidP="00E468CD">
      <w:pPr>
        <w:pStyle w:val="NoSpacing"/>
        <w:jc w:val="right"/>
        <w:rPr>
          <w:rFonts w:ascii="Times New Roman" w:hAnsi="Times New Roman"/>
          <w:sz w:val="24"/>
          <w:szCs w:val="24"/>
          <w:lang w:val="tt-RU"/>
        </w:rPr>
      </w:pPr>
    </w:p>
    <w:p w:rsidR="00397F59" w:rsidRPr="00C14E42" w:rsidRDefault="00397F59" w:rsidP="00E468CD">
      <w:pPr>
        <w:pStyle w:val="NoSpacing"/>
        <w:jc w:val="right"/>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hyperlink r:id="rId21" w:tooltip="Постоянная ссылка на Балалар бакчасында әкияттерапия һәм бармак уеннары" w:history="1">
        <w:r w:rsidRPr="00C14E42">
          <w:rPr>
            <w:rStyle w:val="Hyperlink"/>
            <w:rFonts w:ascii="Times New Roman" w:hAnsi="Times New Roman"/>
            <w:b/>
            <w:sz w:val="24"/>
            <w:szCs w:val="24"/>
            <w:lang w:val="tt-RU"/>
          </w:rPr>
          <w:t>Балалар бакчасында  бармак уеннары</w:t>
        </w:r>
      </w:hyperlink>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Баланың мәктәпкәчә яшьтәге чоры – тирә-юньне йотлыгып өйрәнү, күп кичерешләрне үзенә туплау һәм кеше шәхесе формалашуда иң мөһим чор. Балаларның физик һәм психик яктан сәламәт булуларына өлкәннәрнең йогынтысы бик зур роль уйный. Психик яктан сәламәт булуның бер чарасы буларак  бармак уеннарының әһәмияте турында сезгә якыннан таныштырып китәсем килә. Бу төр эшебездә без УМК материалларын да киң кулланабыз: УМКга кагылышлы рәсемнәр, мультфильмнар, бармак уеннары, әкиятләр, бармак театрлары - дидактик материал буларак бик отышлы дип саныйм. Үз эшемдә бу материалларны еш кулланам. Бармак уеннары баланың акыл, фикер эшчәнлеген үстерүдә, дөньяны танып белергә өйрәтүдә бәя биреп бетергесез тәрбия чыганагы, чөнки әлеге уеннар аша бала әхлакый – этик кагыйдәләр белән дә таныша башлый. Тик шуны истә тотарга кирәк: бармак уеннары биш минуттан озаграк булмасын, бу аның сөйләм функциясен стимуллаштыру өчен бик җиткән.  Кул чукларының хәрәкәтен үстерү язу хәрәкәтләренә, рәсем ясарга әзерлек эше дә әле ул. Бармакларның хәрәкәтчәнлеген үстерү буенча эшне даими рәвештә алып барырга кирәк, чөнки шул вакытта гына ул файдалы була. Күнегүләр балаларны ардырмаска һәм күтәренке кәеф белән эшләнергә тиеш. Галимнәр әйтүенчә, бармакларның вак мускулатурасының хәрәкәтчәнлеген үстерү буенча системалы эшләү сөйләм телен  үстереп калмый, ә баш миенең эшчәнлеген дә үстерә һәм балаларның хәтере, игътибарлылыгы, ишетү, күрү сәләте дә яхшыра.  киң кулланам. Үзләштерелгән материалны кабатлау, ныгыту эшендә  бу бик тә отышлы вариант дип саныйм.  Үз эшемдә мин бармак уеннарын бала теленә ятышлырак итеп күберәк үзем уйлап чыгарырга яратам. Шулай ук рус телендәге уенарны да тәрҗемә итәргә тырышам. Отышлы һәм нәтиҗәле эш икәне минем практик эшчәнлектә күренә. Уеннарны рәсемнәр белән тулыландыру балаларда кызыксынучанлык тудыра. Шигырь юллары хәтердә тиз саклана. Шундый бармак уенннары телгә карата кызыксыну уята, өйрәнү теләге тудыра.</w:t>
      </w: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Кулланылган әдәбият:</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 Балалар фольклоры. Н. Исәнбәт, Казан. Татарстан к.н., 1984</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 Играем пальчиками и развиваем речь. В.В.Цвынтарный, издательство “Флокс” Нижний Новгород, 1995</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 Уйный – уйный өйрәник. Г.Г. Фазылова, Казан. ТаРИХ, 2009</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 Бармакларны уйнатыйк, туган телне өйрәник. Р,Ф. Харрасова, “Хәтер” 1997</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pStyle w:val="Heading5"/>
        <w:spacing w:before="0" w:after="0"/>
        <w:jc w:val="center"/>
        <w:rPr>
          <w:rFonts w:ascii="Times New Roman" w:hAnsi="Times New Roman"/>
          <w:i w:val="0"/>
          <w:sz w:val="24"/>
          <w:szCs w:val="24"/>
          <w:lang w:val="ru-RU"/>
        </w:rPr>
      </w:pPr>
      <w:r w:rsidRPr="00C14E42">
        <w:rPr>
          <w:rFonts w:ascii="Times New Roman" w:hAnsi="Times New Roman"/>
          <w:i w:val="0"/>
          <w:sz w:val="24"/>
          <w:szCs w:val="24"/>
          <w:lang w:val="ru-RU"/>
        </w:rPr>
        <w:t>Дидактическое пособие  по обучению детей языкам</w:t>
      </w:r>
    </w:p>
    <w:p w:rsidR="00397F59" w:rsidRPr="00C14E42" w:rsidRDefault="00397F59" w:rsidP="00E468CD">
      <w:pPr>
        <w:pStyle w:val="Heading5"/>
        <w:spacing w:before="0" w:after="0"/>
        <w:jc w:val="center"/>
        <w:rPr>
          <w:rFonts w:ascii="Times New Roman" w:hAnsi="Times New Roman"/>
          <w:i w:val="0"/>
          <w:sz w:val="24"/>
          <w:szCs w:val="24"/>
          <w:lang w:val="ru-RU"/>
        </w:rPr>
      </w:pPr>
      <w:r w:rsidRPr="00C14E42">
        <w:rPr>
          <w:rFonts w:ascii="Times New Roman" w:hAnsi="Times New Roman"/>
          <w:i w:val="0"/>
          <w:sz w:val="24"/>
          <w:szCs w:val="24"/>
          <w:lang w:val="ru-RU"/>
        </w:rPr>
        <w:t>с использованием фартучного полотна.</w:t>
      </w:r>
    </w:p>
    <w:p w:rsidR="00397F59" w:rsidRPr="00C14E42" w:rsidRDefault="00397F59" w:rsidP="00E468CD">
      <w:pPr>
        <w:pStyle w:val="Heading5"/>
        <w:spacing w:before="0" w:after="0"/>
        <w:jc w:val="center"/>
        <w:rPr>
          <w:rFonts w:ascii="Times New Roman" w:hAnsi="Times New Roman"/>
          <w:i w:val="0"/>
          <w:sz w:val="24"/>
          <w:szCs w:val="24"/>
          <w:lang w:val="ru-RU"/>
        </w:rPr>
      </w:pPr>
      <w:r w:rsidRPr="00C14E42">
        <w:rPr>
          <w:rFonts w:ascii="Times New Roman" w:hAnsi="Times New Roman"/>
          <w:i w:val="0"/>
          <w:sz w:val="24"/>
          <w:szCs w:val="24"/>
          <w:lang w:val="ru-RU"/>
        </w:rPr>
        <w:t>«В гостях у сказки»</w:t>
      </w:r>
    </w:p>
    <w:p w:rsidR="00397F59" w:rsidRPr="00C14E42" w:rsidRDefault="00397F59" w:rsidP="00E468CD">
      <w:pPr>
        <w:pStyle w:val="Heading5"/>
        <w:spacing w:before="0" w:after="0"/>
        <w:jc w:val="center"/>
        <w:rPr>
          <w:rFonts w:ascii="Times New Roman" w:hAnsi="Times New Roman"/>
          <w:i w:val="0"/>
          <w:sz w:val="24"/>
          <w:szCs w:val="24"/>
          <w:lang w:val="ru-RU"/>
        </w:rPr>
      </w:pPr>
      <w:r w:rsidRPr="00C14E42">
        <w:rPr>
          <w:rFonts w:ascii="Times New Roman" w:hAnsi="Times New Roman"/>
          <w:i w:val="0"/>
          <w:sz w:val="24"/>
          <w:szCs w:val="24"/>
          <w:lang w:val="ru-RU"/>
        </w:rPr>
        <w:t>«</w:t>
      </w:r>
      <w:r w:rsidRPr="00C14E42">
        <w:rPr>
          <w:rFonts w:ascii="Times New Roman" w:hAnsi="Times New Roman"/>
          <w:i w:val="0"/>
          <w:sz w:val="24"/>
          <w:szCs w:val="24"/>
          <w:lang w:val="tt-RU"/>
        </w:rPr>
        <w:t>Ә</w:t>
      </w:r>
      <w:r w:rsidRPr="00C14E42">
        <w:rPr>
          <w:rFonts w:ascii="Times New Roman" w:hAnsi="Times New Roman"/>
          <w:i w:val="0"/>
          <w:sz w:val="24"/>
          <w:szCs w:val="24"/>
          <w:lang w:val="ru-RU"/>
        </w:rPr>
        <w:t>киятт</w:t>
      </w:r>
      <w:r w:rsidRPr="00C14E42">
        <w:rPr>
          <w:rFonts w:ascii="Times New Roman" w:hAnsi="Times New Roman"/>
          <w:i w:val="0"/>
          <w:sz w:val="24"/>
          <w:szCs w:val="24"/>
          <w:lang w:val="tt-RU"/>
        </w:rPr>
        <w:t xml:space="preserve">ә </w:t>
      </w:r>
      <w:r w:rsidRPr="00C14E42">
        <w:rPr>
          <w:rFonts w:ascii="Times New Roman" w:hAnsi="Times New Roman"/>
          <w:i w:val="0"/>
          <w:sz w:val="24"/>
          <w:szCs w:val="24"/>
          <w:lang w:val="ru-RU"/>
        </w:rPr>
        <w:t>кунакта»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Сафина Альфия Ринадовна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Детский сад №8 «Ручеек»,</w:t>
      </w:r>
      <w:r w:rsidRPr="00C14E42">
        <w:rPr>
          <w:rFonts w:ascii="Times New Roman" w:hAnsi="Times New Roman"/>
          <w:sz w:val="24"/>
          <w:szCs w:val="24"/>
          <w:lang w:val="tt-RU"/>
        </w:rPr>
        <w:t>г.Кукмор</w:t>
      </w:r>
    </w:p>
    <w:p w:rsidR="00397F59" w:rsidRPr="00C14E42" w:rsidRDefault="00397F59" w:rsidP="00E468CD">
      <w:pPr>
        <w:spacing w:after="0" w:line="240" w:lineRule="auto"/>
        <w:jc w:val="right"/>
        <w:rPr>
          <w:rFonts w:ascii="Times New Roman" w:hAnsi="Times New Roman"/>
          <w:b/>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pStyle w:val="NoSpacing"/>
        <w:jc w:val="both"/>
        <w:rPr>
          <w:rFonts w:ascii="Times New Roman" w:hAnsi="Times New Roman"/>
          <w:sz w:val="24"/>
          <w:szCs w:val="24"/>
          <w:lang w:val="tt-RU"/>
        </w:rPr>
      </w:pPr>
    </w:p>
    <w:p w:rsidR="00397F59" w:rsidRPr="00C14E42" w:rsidRDefault="00397F59" w:rsidP="00E468CD">
      <w:pPr>
        <w:widowControl w:val="0"/>
        <w:spacing w:after="0" w:line="240" w:lineRule="auto"/>
        <w:jc w:val="center"/>
        <w:rPr>
          <w:rFonts w:ascii="Times New Roman" w:hAnsi="Times New Roman"/>
          <w:color w:val="000000"/>
          <w:kern w:val="28"/>
          <w:sz w:val="24"/>
          <w:szCs w:val="24"/>
        </w:rPr>
      </w:pPr>
      <w:r w:rsidRPr="00C14E42">
        <w:rPr>
          <w:rFonts w:ascii="Times New Roman" w:hAnsi="Times New Roman"/>
          <w:b/>
          <w:sz w:val="24"/>
          <w:szCs w:val="24"/>
        </w:rPr>
        <w:t>Пояснительная записка</w:t>
      </w:r>
    </w:p>
    <w:p w:rsidR="00397F59" w:rsidRPr="00C14E42" w:rsidRDefault="00397F59" w:rsidP="00E468CD">
      <w:pPr>
        <w:spacing w:after="0" w:line="240" w:lineRule="auto"/>
        <w:contextualSpacing/>
        <w:jc w:val="both"/>
        <w:rPr>
          <w:rFonts w:ascii="Times New Roman" w:hAnsi="Times New Roman"/>
          <w:sz w:val="24"/>
          <w:szCs w:val="24"/>
        </w:rPr>
      </w:pPr>
    </w:p>
    <w:p w:rsidR="00397F59" w:rsidRPr="00C14E42" w:rsidRDefault="00397F59" w:rsidP="00E468CD">
      <w:pPr>
        <w:spacing w:after="0" w:line="240" w:lineRule="auto"/>
        <w:ind w:firstLine="567"/>
        <w:contextualSpacing/>
        <w:jc w:val="both"/>
        <w:rPr>
          <w:rFonts w:ascii="Times New Roman" w:hAnsi="Times New Roman"/>
          <w:sz w:val="24"/>
          <w:szCs w:val="24"/>
        </w:rPr>
      </w:pPr>
      <w:r w:rsidRPr="00C14E42">
        <w:rPr>
          <w:rFonts w:ascii="Times New Roman" w:hAnsi="Times New Roman"/>
          <w:b/>
          <w:sz w:val="24"/>
          <w:szCs w:val="24"/>
          <w:u w:val="single"/>
        </w:rPr>
        <w:t>Автор</w:t>
      </w:r>
      <w:r w:rsidRPr="00C14E42">
        <w:rPr>
          <w:rFonts w:ascii="Times New Roman" w:hAnsi="Times New Roman"/>
          <w:b/>
          <w:sz w:val="24"/>
          <w:szCs w:val="24"/>
        </w:rPr>
        <w:t>:Сафина Альфия Ринадовна,</w:t>
      </w:r>
      <w:r w:rsidRPr="00C14E42">
        <w:rPr>
          <w:rFonts w:ascii="Times New Roman" w:hAnsi="Times New Roman"/>
          <w:sz w:val="24"/>
          <w:szCs w:val="24"/>
        </w:rPr>
        <w:t xml:space="preserve"> воспитатель МБДОУ «Детский сад №8«Ручеек»г. Кукмор».</w:t>
      </w:r>
    </w:p>
    <w:p w:rsidR="00397F59" w:rsidRPr="00C14E42" w:rsidRDefault="00397F59" w:rsidP="00E468CD">
      <w:pPr>
        <w:spacing w:after="0" w:line="240" w:lineRule="auto"/>
        <w:ind w:firstLine="567"/>
        <w:contextualSpacing/>
        <w:jc w:val="both"/>
        <w:rPr>
          <w:rFonts w:ascii="Times New Roman" w:hAnsi="Times New Roman"/>
          <w:sz w:val="24"/>
          <w:szCs w:val="24"/>
        </w:rPr>
      </w:pPr>
      <w:r w:rsidRPr="00C14E42">
        <w:rPr>
          <w:rFonts w:ascii="Times New Roman" w:hAnsi="Times New Roman"/>
          <w:b/>
          <w:sz w:val="24"/>
          <w:szCs w:val="24"/>
          <w:u w:val="single"/>
        </w:rPr>
        <w:t>Образовательное учреждение</w:t>
      </w:r>
      <w:r w:rsidRPr="00C14E42">
        <w:rPr>
          <w:rFonts w:ascii="Times New Roman" w:hAnsi="Times New Roman"/>
          <w:b/>
          <w:sz w:val="24"/>
          <w:szCs w:val="24"/>
        </w:rPr>
        <w:t xml:space="preserve">: </w:t>
      </w:r>
      <w:r w:rsidRPr="00C14E42">
        <w:rPr>
          <w:rFonts w:ascii="Times New Roman" w:hAnsi="Times New Roman"/>
          <w:sz w:val="24"/>
          <w:szCs w:val="24"/>
        </w:rPr>
        <w:t>муниципальное бюджетное дошкольное образовательное учреждение «Детский сад общеразвивающего вида №8«Ручеек» г. Кукмор» Кукморского муниципального района Республики Татарстан.</w:t>
      </w:r>
    </w:p>
    <w:p w:rsidR="00397F59" w:rsidRPr="00C14E42" w:rsidRDefault="00397F59" w:rsidP="00E468CD">
      <w:pPr>
        <w:spacing w:after="0" w:line="240" w:lineRule="auto"/>
        <w:ind w:firstLine="567"/>
        <w:contextualSpacing/>
        <w:jc w:val="both"/>
        <w:rPr>
          <w:rFonts w:ascii="Times New Roman" w:hAnsi="Times New Roman"/>
          <w:sz w:val="24"/>
          <w:szCs w:val="24"/>
        </w:rPr>
      </w:pPr>
      <w:r w:rsidRPr="00C14E42">
        <w:rPr>
          <w:rFonts w:ascii="Times New Roman" w:hAnsi="Times New Roman"/>
          <w:b/>
          <w:sz w:val="24"/>
          <w:szCs w:val="24"/>
          <w:u w:val="single"/>
        </w:rPr>
        <w:t>Вид ресурса</w:t>
      </w:r>
      <w:r w:rsidRPr="00C14E42">
        <w:rPr>
          <w:rFonts w:ascii="Times New Roman" w:hAnsi="Times New Roman"/>
          <w:b/>
          <w:sz w:val="24"/>
          <w:szCs w:val="24"/>
        </w:rPr>
        <w:t xml:space="preserve">: </w:t>
      </w:r>
      <w:r w:rsidRPr="00C14E42">
        <w:rPr>
          <w:rFonts w:ascii="Times New Roman" w:hAnsi="Times New Roman"/>
          <w:sz w:val="24"/>
          <w:szCs w:val="24"/>
        </w:rPr>
        <w:t>Фартучное полотно (фартук)</w:t>
      </w:r>
    </w:p>
    <w:p w:rsidR="00397F59" w:rsidRPr="00C14E42" w:rsidRDefault="00397F59" w:rsidP="00E468CD">
      <w:pPr>
        <w:pStyle w:val="Heading5"/>
        <w:spacing w:before="0" w:after="0"/>
        <w:jc w:val="center"/>
        <w:rPr>
          <w:rFonts w:ascii="Times New Roman" w:hAnsi="Times New Roman"/>
          <w:sz w:val="24"/>
          <w:szCs w:val="24"/>
          <w:lang w:val="ru-RU"/>
        </w:rPr>
      </w:pPr>
      <w:r w:rsidRPr="00C14E42">
        <w:rPr>
          <w:rFonts w:ascii="Times New Roman" w:hAnsi="Times New Roman"/>
          <w:sz w:val="24"/>
          <w:szCs w:val="24"/>
          <w:u w:val="single"/>
          <w:lang w:val="ru-RU"/>
        </w:rPr>
        <w:t xml:space="preserve">Название материала: </w:t>
      </w:r>
      <w:r w:rsidRPr="00C14E42">
        <w:rPr>
          <w:rFonts w:ascii="Times New Roman" w:hAnsi="Times New Roman"/>
          <w:sz w:val="24"/>
          <w:szCs w:val="24"/>
          <w:lang w:val="ru-RU"/>
        </w:rPr>
        <w:t>«В гостях у сказки»;«</w:t>
      </w:r>
      <w:r w:rsidRPr="00C14E42">
        <w:rPr>
          <w:rFonts w:ascii="Times New Roman" w:hAnsi="Times New Roman"/>
          <w:sz w:val="24"/>
          <w:szCs w:val="24"/>
          <w:lang w:val="tt-RU"/>
        </w:rPr>
        <w:t>Ә</w:t>
      </w:r>
      <w:r w:rsidRPr="00C14E42">
        <w:rPr>
          <w:rFonts w:ascii="Times New Roman" w:hAnsi="Times New Roman"/>
          <w:sz w:val="24"/>
          <w:szCs w:val="24"/>
          <w:lang w:val="ru-RU"/>
        </w:rPr>
        <w:t>киятт</w:t>
      </w:r>
      <w:r w:rsidRPr="00C14E42">
        <w:rPr>
          <w:rFonts w:ascii="Times New Roman" w:hAnsi="Times New Roman"/>
          <w:sz w:val="24"/>
          <w:szCs w:val="24"/>
          <w:lang w:val="tt-RU"/>
        </w:rPr>
        <w:t xml:space="preserve">ә </w:t>
      </w:r>
      <w:r w:rsidRPr="00C14E42">
        <w:rPr>
          <w:rFonts w:ascii="Times New Roman" w:hAnsi="Times New Roman"/>
          <w:sz w:val="24"/>
          <w:szCs w:val="24"/>
          <w:lang w:val="ru-RU"/>
        </w:rPr>
        <w:t>кунакта»</w:t>
      </w:r>
    </w:p>
    <w:p w:rsidR="00397F59" w:rsidRPr="00C14E42" w:rsidRDefault="00397F59" w:rsidP="00E468CD">
      <w:pPr>
        <w:spacing w:after="0" w:line="240" w:lineRule="auto"/>
        <w:contextualSpacing/>
        <w:jc w:val="both"/>
        <w:rPr>
          <w:rFonts w:ascii="Times New Roman" w:hAnsi="Times New Roman"/>
          <w:sz w:val="24"/>
          <w:szCs w:val="24"/>
        </w:rPr>
      </w:pPr>
      <w:r w:rsidRPr="00C14E42">
        <w:rPr>
          <w:rFonts w:ascii="Times New Roman" w:hAnsi="Times New Roman"/>
          <w:b/>
          <w:sz w:val="24"/>
          <w:szCs w:val="24"/>
        </w:rPr>
        <w:t>Возрастная группа:</w:t>
      </w:r>
      <w:r w:rsidRPr="00C14E42">
        <w:rPr>
          <w:rFonts w:ascii="Times New Roman" w:hAnsi="Times New Roman"/>
          <w:sz w:val="24"/>
          <w:szCs w:val="24"/>
        </w:rPr>
        <w:t xml:space="preserve">3-7лет </w:t>
      </w:r>
    </w:p>
    <w:p w:rsidR="00397F59" w:rsidRPr="00C14E42" w:rsidRDefault="00397F59" w:rsidP="00E468CD">
      <w:pPr>
        <w:spacing w:after="0" w:line="240" w:lineRule="auto"/>
        <w:ind w:firstLine="567"/>
        <w:contextualSpacing/>
        <w:jc w:val="both"/>
        <w:rPr>
          <w:rFonts w:ascii="Times New Roman" w:hAnsi="Times New Roman"/>
          <w:b/>
          <w:sz w:val="24"/>
          <w:szCs w:val="24"/>
        </w:rPr>
      </w:pPr>
      <w:r w:rsidRPr="00C14E42">
        <w:rPr>
          <w:rFonts w:ascii="Times New Roman" w:hAnsi="Times New Roman"/>
          <w:b/>
          <w:sz w:val="24"/>
          <w:szCs w:val="24"/>
        </w:rPr>
        <w:t>Цель:</w:t>
      </w:r>
      <w:r w:rsidRPr="00C14E42">
        <w:rPr>
          <w:rFonts w:ascii="Times New Roman" w:hAnsi="Times New Roman"/>
          <w:sz w:val="24"/>
          <w:szCs w:val="24"/>
        </w:rPr>
        <w:t xml:space="preserve"> </w:t>
      </w:r>
      <w:r w:rsidRPr="00C14E42">
        <w:rPr>
          <w:rFonts w:ascii="Times New Roman" w:hAnsi="Times New Roman"/>
          <w:color w:val="222222"/>
          <w:sz w:val="24"/>
          <w:szCs w:val="24"/>
          <w:shd w:val="clear" w:color="auto" w:fill="FFFFFF"/>
        </w:rPr>
        <w:t>обогащать практический и теоретический опыт ребёнка; предоставлять ему возможность самоопределяться, проявлять творческую инициативу, осуществлять самостоятельные выборы, принимать собственные выводы, варьировать содержание и формы выполнения задания; формировать потребность в новых впечатлениях и т.п.</w:t>
      </w:r>
    </w:p>
    <w:p w:rsidR="00397F59" w:rsidRPr="00C14E42" w:rsidRDefault="00397F59" w:rsidP="00E468CD">
      <w:pPr>
        <w:spacing w:after="0" w:line="240" w:lineRule="auto"/>
        <w:ind w:firstLine="567"/>
        <w:contextualSpacing/>
        <w:rPr>
          <w:rFonts w:ascii="Times New Roman" w:hAnsi="Times New Roman"/>
          <w:sz w:val="24"/>
          <w:szCs w:val="24"/>
        </w:rPr>
      </w:pPr>
      <w:r w:rsidRPr="00C14E42">
        <w:rPr>
          <w:rFonts w:ascii="Times New Roman" w:hAnsi="Times New Roman"/>
          <w:b/>
          <w:sz w:val="24"/>
          <w:szCs w:val="24"/>
        </w:rPr>
        <w:t>Задачи:</w:t>
      </w:r>
      <w:r w:rsidRPr="00C14E42">
        <w:rPr>
          <w:rFonts w:ascii="Times New Roman" w:hAnsi="Times New Roman"/>
          <w:sz w:val="24"/>
          <w:szCs w:val="24"/>
        </w:rPr>
        <w:t xml:space="preserve"> </w:t>
      </w:r>
    </w:p>
    <w:p w:rsidR="00397F59" w:rsidRPr="00C14E42" w:rsidRDefault="00397F59" w:rsidP="00E468CD">
      <w:pPr>
        <w:spacing w:after="0" w:line="240" w:lineRule="auto"/>
        <w:ind w:firstLine="567"/>
        <w:contextualSpacing/>
        <w:rPr>
          <w:rFonts w:ascii="Times New Roman" w:hAnsi="Times New Roman"/>
          <w:sz w:val="24"/>
          <w:szCs w:val="24"/>
        </w:rPr>
      </w:pPr>
      <w:r w:rsidRPr="00C14E42">
        <w:rPr>
          <w:rFonts w:ascii="Times New Roman" w:hAnsi="Times New Roman"/>
          <w:sz w:val="24"/>
          <w:szCs w:val="24"/>
        </w:rPr>
        <w:t>1.</w:t>
      </w:r>
      <w:r w:rsidRPr="00C14E42">
        <w:rPr>
          <w:rFonts w:ascii="Times New Roman" w:hAnsi="Times New Roman"/>
          <w:i/>
          <w:sz w:val="24"/>
          <w:szCs w:val="24"/>
        </w:rPr>
        <w:t xml:space="preserve"> </w:t>
      </w:r>
      <w:r w:rsidRPr="00C14E42">
        <w:rPr>
          <w:rFonts w:ascii="Times New Roman" w:hAnsi="Times New Roman"/>
          <w:b/>
          <w:sz w:val="24"/>
          <w:szCs w:val="24"/>
        </w:rPr>
        <w:t>Развивающие:</w:t>
      </w:r>
      <w:r w:rsidRPr="00C14E42">
        <w:rPr>
          <w:rFonts w:ascii="Times New Roman" w:hAnsi="Times New Roman"/>
          <w:sz w:val="24"/>
          <w:szCs w:val="24"/>
        </w:rPr>
        <w:t xml:space="preserve"> Развивать у детей эмоциональную отзывчивость, внимание, любознательность. Учить детей активно участвовать в совместных играх;</w:t>
      </w:r>
    </w:p>
    <w:p w:rsidR="00397F59" w:rsidRPr="00C14E42" w:rsidRDefault="00397F59" w:rsidP="00E468CD">
      <w:pPr>
        <w:pStyle w:val="NormalWeb"/>
        <w:shd w:val="clear" w:color="auto" w:fill="FFFFFF"/>
        <w:spacing w:before="0" w:beforeAutospacing="0" w:after="0" w:afterAutospacing="0"/>
        <w:ind w:firstLine="360"/>
      </w:pPr>
      <w:r w:rsidRPr="00C14E42">
        <w:t xml:space="preserve">    2. </w:t>
      </w:r>
      <w:r w:rsidRPr="00C14E42">
        <w:rPr>
          <w:b/>
        </w:rPr>
        <w:t>Воспитательные</w:t>
      </w:r>
      <w:r w:rsidRPr="00C14E42">
        <w:t>: Воспитывать у детей интерес к сказкам народов Поволжья, учить </w:t>
      </w:r>
      <w:r w:rsidRPr="00C14E42">
        <w:rPr>
          <w:bCs/>
        </w:rPr>
        <w:t>играть дружно</w:t>
      </w:r>
      <w:r w:rsidRPr="00C14E42">
        <w:t>, вместе, не ссориться.</w:t>
      </w:r>
    </w:p>
    <w:p w:rsidR="00397F59" w:rsidRPr="00C14E42" w:rsidRDefault="00397F59" w:rsidP="00E468CD">
      <w:pPr>
        <w:spacing w:after="0" w:line="240" w:lineRule="auto"/>
        <w:ind w:firstLine="567"/>
        <w:contextualSpacing/>
        <w:rPr>
          <w:rFonts w:ascii="Times New Roman" w:hAnsi="Times New Roman"/>
          <w:sz w:val="24"/>
          <w:szCs w:val="24"/>
        </w:rPr>
      </w:pPr>
      <w:r w:rsidRPr="00C14E42">
        <w:rPr>
          <w:rFonts w:ascii="Times New Roman" w:hAnsi="Times New Roman"/>
          <w:sz w:val="24"/>
          <w:szCs w:val="24"/>
        </w:rPr>
        <w:t>3.</w:t>
      </w:r>
      <w:r w:rsidRPr="00C14E42">
        <w:rPr>
          <w:rFonts w:ascii="Times New Roman" w:hAnsi="Times New Roman"/>
          <w:b/>
          <w:sz w:val="24"/>
          <w:szCs w:val="24"/>
        </w:rPr>
        <w:t xml:space="preserve"> Образовательные:</w:t>
      </w:r>
      <w:r w:rsidRPr="00C14E42">
        <w:rPr>
          <w:rFonts w:ascii="Times New Roman" w:hAnsi="Times New Roman"/>
          <w:sz w:val="24"/>
          <w:szCs w:val="24"/>
        </w:rPr>
        <w:t xml:space="preserve"> Научить отражать содержание </w:t>
      </w:r>
      <w:r w:rsidRPr="00C14E42">
        <w:rPr>
          <w:rFonts w:ascii="Times New Roman" w:hAnsi="Times New Roman"/>
          <w:bCs/>
          <w:sz w:val="24"/>
          <w:szCs w:val="24"/>
        </w:rPr>
        <w:t>сказок в играх</w:t>
      </w:r>
      <w:r w:rsidRPr="00C14E42">
        <w:rPr>
          <w:rFonts w:ascii="Times New Roman" w:hAnsi="Times New Roman"/>
          <w:sz w:val="24"/>
          <w:szCs w:val="24"/>
        </w:rPr>
        <w:t>, драматизациях, театрализованной деятельности. Учить различать и передавать интонации, характеры</w:t>
      </w:r>
      <w:r w:rsidRPr="00C14E42">
        <w:rPr>
          <w:rStyle w:val="apple-converted-space"/>
          <w:rFonts w:ascii="Times New Roman" w:hAnsi="Times New Roman"/>
          <w:sz w:val="24"/>
          <w:szCs w:val="24"/>
        </w:rPr>
        <w:t> </w:t>
      </w:r>
      <w:r w:rsidRPr="00C14E42">
        <w:rPr>
          <w:rStyle w:val="Strong"/>
          <w:rFonts w:ascii="Times New Roman" w:hAnsi="Times New Roman"/>
          <w:bCs/>
          <w:sz w:val="24"/>
          <w:szCs w:val="24"/>
          <w:bdr w:val="none" w:sz="0" w:space="0" w:color="auto" w:frame="1"/>
        </w:rPr>
        <w:t>сказочных персонажей</w:t>
      </w:r>
      <w:r w:rsidRPr="00C14E42">
        <w:rPr>
          <w:rFonts w:ascii="Times New Roman" w:hAnsi="Times New Roman"/>
          <w:b/>
          <w:sz w:val="24"/>
          <w:szCs w:val="24"/>
        </w:rPr>
        <w:t xml:space="preserve">. </w:t>
      </w:r>
      <w:r w:rsidRPr="00C14E42">
        <w:rPr>
          <w:rFonts w:ascii="Times New Roman" w:hAnsi="Times New Roman"/>
          <w:sz w:val="24"/>
          <w:szCs w:val="24"/>
        </w:rPr>
        <w:t>Развивать и закреплять связанную речь детей на татарском и английском языках. Повышать уровень развития  ребенка.</w:t>
      </w:r>
    </w:p>
    <w:p w:rsidR="00397F59" w:rsidRPr="00C14E42" w:rsidRDefault="00397F59" w:rsidP="00E468CD">
      <w:pPr>
        <w:pStyle w:val="NormalWeb"/>
        <w:shd w:val="clear" w:color="auto" w:fill="FFFFFF"/>
        <w:spacing w:before="0" w:beforeAutospacing="0" w:after="0" w:afterAutospacing="0"/>
        <w:jc w:val="center"/>
        <w:textAlignment w:val="baseline"/>
        <w:rPr>
          <w:b/>
          <w:u w:val="single"/>
          <w:lang w:val="tt-RU"/>
        </w:rPr>
      </w:pPr>
    </w:p>
    <w:p w:rsidR="00397F59" w:rsidRPr="00C14E42" w:rsidRDefault="00397F59" w:rsidP="00E468CD">
      <w:pPr>
        <w:pStyle w:val="NormalWeb"/>
        <w:shd w:val="clear" w:color="auto" w:fill="FFFFFF"/>
        <w:spacing w:before="0" w:beforeAutospacing="0" w:after="0" w:afterAutospacing="0"/>
        <w:jc w:val="center"/>
        <w:textAlignment w:val="baseline"/>
        <w:rPr>
          <w:b/>
          <w:u w:val="single"/>
          <w:lang w:val="tt-RU"/>
        </w:rPr>
      </w:pPr>
    </w:p>
    <w:p w:rsidR="00397F59" w:rsidRPr="00C14E42" w:rsidRDefault="00397F59" w:rsidP="00E468CD">
      <w:pPr>
        <w:pStyle w:val="NormalWeb"/>
        <w:shd w:val="clear" w:color="auto" w:fill="FFFFFF"/>
        <w:spacing w:before="0" w:beforeAutospacing="0" w:after="0" w:afterAutospacing="0"/>
        <w:textAlignment w:val="baseline"/>
        <w:rPr>
          <w:b/>
          <w:u w:val="single"/>
          <w:lang w:val="tt-RU"/>
        </w:rPr>
      </w:pPr>
    </w:p>
    <w:p w:rsidR="00397F59" w:rsidRPr="00C14E42" w:rsidRDefault="00397F59" w:rsidP="00E468CD">
      <w:pPr>
        <w:pStyle w:val="NormalWeb"/>
        <w:shd w:val="clear" w:color="auto" w:fill="FFFFFF"/>
        <w:spacing w:before="0" w:beforeAutospacing="0" w:after="0" w:afterAutospacing="0"/>
        <w:jc w:val="right"/>
        <w:textAlignment w:val="baseline"/>
        <w:rPr>
          <w:rStyle w:val="Strong"/>
          <w:bCs/>
          <w:i/>
          <w:bdr w:val="none" w:sz="0" w:space="0" w:color="auto" w:frame="1"/>
        </w:rPr>
      </w:pPr>
    </w:p>
    <w:p w:rsidR="00397F59" w:rsidRPr="00C14E42" w:rsidRDefault="00397F59" w:rsidP="00E468CD">
      <w:pPr>
        <w:pStyle w:val="NormalWeb"/>
        <w:shd w:val="clear" w:color="auto" w:fill="FFFFFF"/>
        <w:spacing w:before="0" w:beforeAutospacing="0" w:after="0" w:afterAutospacing="0"/>
        <w:jc w:val="right"/>
        <w:textAlignment w:val="baseline"/>
        <w:rPr>
          <w:i/>
        </w:rPr>
      </w:pPr>
      <w:r w:rsidRPr="00C14E42">
        <w:rPr>
          <w:rStyle w:val="Strong"/>
          <w:bCs/>
          <w:i/>
          <w:bdr w:val="none" w:sz="0" w:space="0" w:color="auto" w:frame="1"/>
        </w:rPr>
        <w:t>«</w:t>
      </w:r>
      <w:r w:rsidRPr="00C14E42">
        <w:rPr>
          <w:i/>
        </w:rPr>
        <w:t>Скажи мне – и я забуду,</w:t>
      </w:r>
    </w:p>
    <w:p w:rsidR="00397F59" w:rsidRPr="00C14E42" w:rsidRDefault="00397F59" w:rsidP="00E468CD">
      <w:pPr>
        <w:pStyle w:val="NormalWeb"/>
        <w:shd w:val="clear" w:color="auto" w:fill="FFFFFF"/>
        <w:spacing w:before="0" w:beforeAutospacing="0" w:after="0" w:afterAutospacing="0"/>
        <w:jc w:val="right"/>
        <w:textAlignment w:val="baseline"/>
        <w:rPr>
          <w:i/>
        </w:rPr>
      </w:pPr>
      <w:r w:rsidRPr="00C14E42">
        <w:rPr>
          <w:i/>
        </w:rPr>
        <w:t>покажи мне – и я запомню,</w:t>
      </w:r>
    </w:p>
    <w:p w:rsidR="00397F59" w:rsidRPr="00C14E42" w:rsidRDefault="00397F59" w:rsidP="00E468CD">
      <w:pPr>
        <w:pStyle w:val="NormalWeb"/>
        <w:shd w:val="clear" w:color="auto" w:fill="FFFFFF"/>
        <w:spacing w:before="0" w:beforeAutospacing="0" w:after="0" w:afterAutospacing="0"/>
        <w:jc w:val="right"/>
        <w:textAlignment w:val="baseline"/>
        <w:rPr>
          <w:i/>
        </w:rPr>
      </w:pPr>
      <w:r w:rsidRPr="00C14E42">
        <w:rPr>
          <w:i/>
        </w:rPr>
        <w:t>вовлеки меня – и я научусь»</w:t>
      </w:r>
    </w:p>
    <w:p w:rsidR="00397F59" w:rsidRPr="00C14E42" w:rsidRDefault="00397F59" w:rsidP="00E468CD">
      <w:pPr>
        <w:pStyle w:val="NormalWeb"/>
        <w:shd w:val="clear" w:color="auto" w:fill="FFFFFF"/>
        <w:spacing w:before="0" w:beforeAutospacing="0" w:after="0" w:afterAutospacing="0"/>
        <w:jc w:val="right"/>
        <w:textAlignment w:val="baseline"/>
        <w:rPr>
          <w:i/>
        </w:rPr>
      </w:pPr>
      <w:r w:rsidRPr="00C14E42">
        <w:rPr>
          <w:i/>
        </w:rPr>
        <w:t>(Китайская пословица)</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 xml:space="preserve">Дидактическое пособие предназначено </w:t>
      </w:r>
      <w:r w:rsidRPr="00C14E42">
        <w:rPr>
          <w:rFonts w:ascii="Times New Roman" w:hAnsi="Times New Roman"/>
          <w:sz w:val="24"/>
          <w:szCs w:val="24"/>
          <w:shd w:val="clear" w:color="auto" w:fill="FFFFFF"/>
        </w:rPr>
        <w:t>для использования в работе с детьми как раннего, так и дошкольного возраста, а также рассматриваются в контексте реализации основных линий развития: физического, социально-нравственного, эмоционально-ценностного, познавательного, речевого, художественно-эстетического и креативного.</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 xml:space="preserve">Пособие реализует принципы развивающего обучения и воспитания и соответствует требованиям ФГОС ДО. </w:t>
      </w:r>
    </w:p>
    <w:p w:rsidR="00397F59" w:rsidRPr="00C14E42" w:rsidRDefault="00397F59" w:rsidP="00E468CD">
      <w:pPr>
        <w:pStyle w:val="NormalWeb"/>
        <w:shd w:val="clear" w:color="auto" w:fill="FFFFFF"/>
        <w:spacing w:before="0" w:beforeAutospacing="0" w:after="0" w:afterAutospacing="0"/>
        <w:ind w:firstLine="708"/>
        <w:jc w:val="both"/>
      </w:pPr>
      <w:r w:rsidRPr="00C14E42">
        <w:t>В процессе «фартуковой» театрализованной деятельности педагог имеет возможность упражнять детей в постановке вопросов, сравнивании, рассказывании, побудить к речевому общению в дидактической игре, учит постепенному переходу сказки в рассказ, составлению новой сказки, определении в художественном произведении добра и зла и т.п.</w:t>
      </w:r>
    </w:p>
    <w:p w:rsidR="00397F59" w:rsidRPr="00C14E42" w:rsidRDefault="00397F59" w:rsidP="00E468CD">
      <w:pPr>
        <w:pStyle w:val="NormalWeb"/>
        <w:shd w:val="clear" w:color="auto" w:fill="FFFFFF"/>
        <w:spacing w:before="0" w:beforeAutospacing="0" w:after="0" w:afterAutospacing="0"/>
        <w:ind w:firstLine="708"/>
        <w:jc w:val="both"/>
      </w:pPr>
      <w:r w:rsidRPr="00C14E42">
        <w:t>В раннем, младшем и среднем возрасте при проведении занятий по художественной литературе театрализованная деятельность на фартуке может использоваться как метод организации.</w:t>
      </w:r>
    </w:p>
    <w:p w:rsidR="00397F59" w:rsidRPr="00C14E42" w:rsidRDefault="00397F59" w:rsidP="00E468CD">
      <w:pPr>
        <w:pStyle w:val="NormalWeb"/>
        <w:shd w:val="clear" w:color="auto" w:fill="FFFFFF"/>
        <w:spacing w:before="0" w:beforeAutospacing="0" w:after="0" w:afterAutospacing="0"/>
        <w:ind w:firstLine="708"/>
        <w:jc w:val="both"/>
      </w:pPr>
      <w:r w:rsidRPr="00C14E42">
        <w:t>В старших группах театрализованная деятельность используется как фрагмент: для заинтересованности детей во время занятия; активизации детей в процессе занятия; работы над художественным произведением; разыгрывания морально-этических ситуаций; при моделировании ситуаций общения; как образец при составлении различных видов рассказов.</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Использование пособия в ДОУ способствует развитию у воспитанников</w:t>
      </w:r>
      <w:r w:rsidRPr="00C14E42">
        <w:rPr>
          <w:rFonts w:ascii="Times New Roman" w:hAnsi="Times New Roman"/>
          <w:sz w:val="24"/>
          <w:szCs w:val="24"/>
          <w:shd w:val="clear" w:color="auto" w:fill="FFFFFF"/>
        </w:rPr>
        <w:t xml:space="preserve"> умения обобщать услышанное и увиденное; комментировать; прививает умение видеть новое, рассуждать в новых условиях, фантазировать, преодолевать трудности, корректировать собственное поведение, перевоплощаться; формирует любознательность.</w:t>
      </w:r>
    </w:p>
    <w:p w:rsidR="00397F59" w:rsidRPr="00C14E42" w:rsidRDefault="00397F59" w:rsidP="00E468CD">
      <w:pPr>
        <w:pStyle w:val="NormalWeb"/>
        <w:shd w:val="clear" w:color="auto" w:fill="FFFFFF"/>
        <w:spacing w:before="0" w:beforeAutospacing="0" w:after="0" w:afterAutospacing="0"/>
        <w:ind w:firstLine="708"/>
        <w:jc w:val="both"/>
      </w:pPr>
      <w:r w:rsidRPr="00C14E42">
        <w:rPr>
          <w:b/>
        </w:rPr>
        <w:t xml:space="preserve">Уникальность </w:t>
      </w:r>
      <w:r w:rsidRPr="00C14E42">
        <w:t xml:space="preserve">данного пособия состоит в том, что оно </w:t>
      </w:r>
      <w:r w:rsidRPr="00C14E42">
        <w:rPr>
          <w:shd w:val="clear" w:color="auto" w:fill="FFFFFF"/>
        </w:rPr>
        <w:t xml:space="preserve">помогает педагогу не выпустить из рук и сердца моральный, эмоционально-ценностный, коммуникативный и креативный рост малыша, возможность приобрести знания, умения, навыки в различных сферах жизнедеятельности ребёнка.  </w:t>
      </w:r>
    </w:p>
    <w:p w:rsidR="00397F59" w:rsidRPr="00C14E42" w:rsidRDefault="00397F59" w:rsidP="00E468CD">
      <w:pPr>
        <w:spacing w:after="0" w:line="240" w:lineRule="auto"/>
        <w:ind w:firstLine="360"/>
        <w:jc w:val="both"/>
        <w:rPr>
          <w:rFonts w:ascii="Times New Roman" w:hAnsi="Times New Roman"/>
          <w:sz w:val="24"/>
          <w:szCs w:val="24"/>
        </w:rPr>
      </w:pPr>
      <w:r w:rsidRPr="00C14E42">
        <w:rPr>
          <w:rFonts w:ascii="Times New Roman" w:hAnsi="Times New Roman"/>
          <w:b/>
          <w:sz w:val="24"/>
          <w:szCs w:val="24"/>
        </w:rPr>
        <w:t>В перспективе</w:t>
      </w:r>
      <w:r w:rsidRPr="00C14E42">
        <w:rPr>
          <w:rFonts w:ascii="Times New Roman" w:hAnsi="Times New Roman"/>
          <w:sz w:val="24"/>
          <w:szCs w:val="24"/>
        </w:rPr>
        <w:t xml:space="preserve"> данное пособие может быть использовано в разных вариациях (изготовление новых фартуков). В соответствии с возрастом детей усложняются дидактические задачи и дополняется дидактический материал (раздаточный и т.д.). Фартуки изготавливаются в новой вариации соответственно сказкам для старшего возраста детей. Герои сказок дополняются новыми персонажами (можно не из сказок, а из замысла детей). </w:t>
      </w:r>
    </w:p>
    <w:p w:rsidR="00397F59" w:rsidRPr="00C14E42" w:rsidRDefault="00397F59" w:rsidP="00E468CD">
      <w:pPr>
        <w:shd w:val="clear" w:color="auto" w:fill="FFFFFF"/>
        <w:spacing w:after="0" w:line="240" w:lineRule="auto"/>
        <w:ind w:firstLine="360"/>
        <w:jc w:val="both"/>
        <w:rPr>
          <w:rFonts w:ascii="Times New Roman" w:hAnsi="Times New Roman"/>
          <w:b/>
          <w:sz w:val="24"/>
          <w:szCs w:val="24"/>
        </w:rPr>
      </w:pPr>
      <w:r w:rsidRPr="00C14E42">
        <w:rPr>
          <w:rFonts w:ascii="Times New Roman" w:hAnsi="Times New Roman"/>
          <w:b/>
          <w:sz w:val="24"/>
          <w:szCs w:val="24"/>
        </w:rPr>
        <w:t>Методические рекомендации</w:t>
      </w:r>
      <w:r w:rsidRPr="00C14E42">
        <w:rPr>
          <w:rFonts w:ascii="Times New Roman" w:hAnsi="Times New Roman"/>
          <w:sz w:val="24"/>
          <w:szCs w:val="24"/>
        </w:rPr>
        <w:t xml:space="preserve"> по использованию дидактического пособия будут полезны педагогам дошкольных образовательных организаций для овладение опытом организации образовательной деятельности по развитию речи с детьми дошкольного возраста с использованием «нетрадиционного пособия» - «сказочный фартук». Данное дидактическое пособие, способно в игровой форме развивать у детей речь, мелкую моторику рук, внимательность, пространственное воображение, логику, мышление, самостоятельность, инициативность и восприятие (тактильное, зрительное, пространственное), а также формировать навыки сотрудничества со сверстниками и взрослыми.</w:t>
      </w:r>
      <w:r w:rsidRPr="00C14E42">
        <w:rPr>
          <w:rFonts w:ascii="Times New Roman" w:hAnsi="Times New Roman"/>
          <w:sz w:val="24"/>
          <w:szCs w:val="24"/>
          <w:shd w:val="clear" w:color="auto" w:fill="FFFFFF"/>
        </w:rPr>
        <w:t xml:space="preserve"> Можно использовать в  образовательной деятельности для закрепления и расширения знаний, а также в свободной деятельности. Организовать её можно как индивидуальную игру, и игру для работы с подгруппой детей (от 2 до 4 ребят). Можно использовать как игру для самостоятельной детской деятельности. Работа с</w:t>
      </w:r>
      <w:r w:rsidRPr="00C14E42">
        <w:rPr>
          <w:rStyle w:val="apple-converted-space"/>
          <w:rFonts w:ascii="Times New Roman" w:hAnsi="Times New Roman"/>
          <w:sz w:val="24"/>
          <w:szCs w:val="24"/>
          <w:shd w:val="clear" w:color="auto" w:fill="FFFFFF"/>
        </w:rPr>
        <w:t> </w:t>
      </w:r>
      <w:r w:rsidRPr="00C14E42">
        <w:rPr>
          <w:rStyle w:val="Strong"/>
          <w:rFonts w:ascii="Times New Roman" w:hAnsi="Times New Roman"/>
          <w:bCs/>
          <w:sz w:val="24"/>
          <w:szCs w:val="24"/>
          <w:bdr w:val="none" w:sz="0" w:space="0" w:color="auto" w:frame="1"/>
          <w:shd w:val="clear" w:color="auto" w:fill="FFFFFF"/>
        </w:rPr>
        <w:t>пособием</w:t>
      </w:r>
      <w:r w:rsidRPr="00C14E42">
        <w:rPr>
          <w:rStyle w:val="apple-converted-space"/>
          <w:rFonts w:ascii="Times New Roman" w:hAnsi="Times New Roman"/>
          <w:sz w:val="24"/>
          <w:szCs w:val="24"/>
          <w:shd w:val="clear" w:color="auto" w:fill="FFFFFF"/>
        </w:rPr>
        <w:t> </w:t>
      </w:r>
      <w:r w:rsidRPr="00C14E42">
        <w:rPr>
          <w:rFonts w:ascii="Times New Roman" w:hAnsi="Times New Roman"/>
          <w:sz w:val="24"/>
          <w:szCs w:val="24"/>
          <w:shd w:val="clear" w:color="auto" w:fill="FFFFFF"/>
        </w:rPr>
        <w:t>предполагает рассматривание, беседу, ответы на вопросы по картинкам, установление логической последовательности событий, составление предложений, составление рассказа, развитие мелкой моторики.</w:t>
      </w:r>
    </w:p>
    <w:p w:rsidR="00397F59" w:rsidRPr="00C14E42" w:rsidRDefault="00397F59" w:rsidP="00E468CD">
      <w:pPr>
        <w:spacing w:after="0" w:line="240" w:lineRule="auto"/>
        <w:ind w:firstLine="360"/>
        <w:jc w:val="both"/>
        <w:rPr>
          <w:rFonts w:ascii="Times New Roman" w:hAnsi="Times New Roman"/>
          <w:sz w:val="24"/>
          <w:szCs w:val="24"/>
        </w:rPr>
      </w:pPr>
      <w:r w:rsidRPr="00C14E42">
        <w:rPr>
          <w:rFonts w:ascii="Times New Roman" w:hAnsi="Times New Roman"/>
          <w:sz w:val="24"/>
          <w:szCs w:val="24"/>
        </w:rPr>
        <w:t>В образовательной деятельности пособие выступает как демонстрационный материал, а также используется для создания игровой мотивации и решения проблемных ситуаций.</w:t>
      </w:r>
    </w:p>
    <w:p w:rsidR="00397F59" w:rsidRPr="00C14E42" w:rsidRDefault="00397F59" w:rsidP="00E468CD">
      <w:pPr>
        <w:spacing w:after="0" w:line="240" w:lineRule="auto"/>
        <w:jc w:val="both"/>
        <w:rPr>
          <w:rFonts w:ascii="Times New Roman" w:hAnsi="Times New Roman"/>
          <w:b/>
          <w:bCs/>
          <w:sz w:val="24"/>
          <w:szCs w:val="24"/>
          <w:u w:val="single"/>
        </w:rPr>
      </w:pPr>
    </w:p>
    <w:p w:rsidR="00397F59" w:rsidRPr="00C14E42" w:rsidRDefault="00397F59" w:rsidP="00E468CD">
      <w:pPr>
        <w:spacing w:after="0" w:line="240" w:lineRule="auto"/>
        <w:jc w:val="both"/>
        <w:rPr>
          <w:rFonts w:ascii="Times New Roman" w:hAnsi="Times New Roman"/>
          <w:b/>
          <w:bCs/>
          <w:sz w:val="24"/>
          <w:szCs w:val="24"/>
          <w:u w:val="single"/>
        </w:rPr>
      </w:pPr>
    </w:p>
    <w:p w:rsidR="00397F59" w:rsidRPr="00C14E42" w:rsidRDefault="00397F59" w:rsidP="00E468CD">
      <w:pPr>
        <w:spacing w:after="0" w:line="240" w:lineRule="auto"/>
        <w:jc w:val="both"/>
        <w:rPr>
          <w:rFonts w:ascii="Times New Roman" w:hAnsi="Times New Roman"/>
          <w:b/>
          <w:bCs/>
          <w:sz w:val="24"/>
          <w:szCs w:val="24"/>
          <w:u w:val="single"/>
        </w:rPr>
      </w:pPr>
    </w:p>
    <w:p w:rsidR="00397F59" w:rsidRPr="00C14E42" w:rsidRDefault="00397F59" w:rsidP="00E468CD">
      <w:pPr>
        <w:pStyle w:val="NormalWeb"/>
        <w:shd w:val="clear" w:color="auto" w:fill="FFFFFF"/>
        <w:spacing w:before="0" w:beforeAutospacing="0" w:after="0" w:afterAutospacing="0"/>
        <w:jc w:val="center"/>
        <w:textAlignment w:val="baseline"/>
        <w:rPr>
          <w:b/>
        </w:rPr>
      </w:pPr>
      <w:r w:rsidRPr="00C14E42">
        <w:rPr>
          <w:b/>
        </w:rPr>
        <w:t>Характеристика дидактического пособия</w:t>
      </w:r>
    </w:p>
    <w:p w:rsidR="00397F59" w:rsidRPr="00C14E42" w:rsidRDefault="00397F59" w:rsidP="00E468CD">
      <w:pPr>
        <w:pStyle w:val="NormalWeb"/>
        <w:shd w:val="clear" w:color="auto" w:fill="FFFFFF"/>
        <w:spacing w:before="0" w:beforeAutospacing="0" w:after="0" w:afterAutospacing="0"/>
        <w:jc w:val="both"/>
        <w:textAlignment w:val="baseline"/>
        <w:rPr>
          <w:b/>
        </w:rPr>
      </w:pP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rPr>
        <w:t xml:space="preserve"> Пособие представлено в виде фартука (ткань-бязь) - игрового панно, на который крепятся  фигурки сказочных героев из  фетра, ламинированных карточек, пальчиковый театр, а  также сказочные герои из бус. (</w:t>
      </w:r>
      <w:r w:rsidRPr="00C14E42">
        <w:rPr>
          <w:rFonts w:ascii="Times New Roman" w:hAnsi="Times New Roman"/>
          <w:sz w:val="24"/>
          <w:szCs w:val="24"/>
          <w:lang w:val="tt-RU"/>
        </w:rPr>
        <w:t xml:space="preserve"> Реализация авторской  программы «Энҗе-мәрҗән»)</w:t>
      </w:r>
    </w:p>
    <w:p w:rsidR="00397F59" w:rsidRPr="00C14E42" w:rsidRDefault="00397F59" w:rsidP="00E468CD">
      <w:pPr>
        <w:tabs>
          <w:tab w:val="left" w:pos="1276"/>
          <w:tab w:val="left" w:pos="9072"/>
        </w:tabs>
        <w:spacing w:after="0" w:line="240" w:lineRule="auto"/>
        <w:jc w:val="both"/>
        <w:rPr>
          <w:rFonts w:ascii="Times New Roman" w:hAnsi="Times New Roman"/>
          <w:sz w:val="24"/>
          <w:szCs w:val="24"/>
        </w:rPr>
      </w:pPr>
      <w:r w:rsidRPr="00C14E42">
        <w:rPr>
          <w:rFonts w:ascii="Times New Roman" w:hAnsi="Times New Roman"/>
          <w:b/>
          <w:sz w:val="24"/>
          <w:szCs w:val="24"/>
        </w:rPr>
        <w:t>Краткая инструкция дидактических игр</w:t>
      </w:r>
    </w:p>
    <w:p w:rsidR="00397F59" w:rsidRPr="00C14E42" w:rsidRDefault="00397F59" w:rsidP="00E468CD">
      <w:pPr>
        <w:shd w:val="clear" w:color="auto" w:fill="FFFFFF"/>
        <w:spacing w:after="0" w:line="240" w:lineRule="auto"/>
        <w:jc w:val="both"/>
        <w:rPr>
          <w:rFonts w:ascii="Times New Roman" w:hAnsi="Times New Roman"/>
          <w:b/>
          <w:sz w:val="24"/>
          <w:szCs w:val="24"/>
        </w:rPr>
      </w:pPr>
      <w:r w:rsidRPr="00C14E42">
        <w:rPr>
          <w:rFonts w:ascii="Times New Roman" w:hAnsi="Times New Roman"/>
          <w:b/>
          <w:sz w:val="24"/>
          <w:szCs w:val="24"/>
        </w:rPr>
        <w:t>1. </w:t>
      </w:r>
      <w:r w:rsidRPr="00C14E42">
        <w:rPr>
          <w:rFonts w:ascii="Times New Roman" w:hAnsi="Times New Roman"/>
          <w:b/>
          <w:iCs/>
          <w:sz w:val="24"/>
          <w:szCs w:val="24"/>
          <w:bdr w:val="none" w:sz="0" w:space="0" w:color="auto" w:frame="1"/>
        </w:rPr>
        <w:t>«Расскажи </w:t>
      </w:r>
      <w:r w:rsidRPr="00C14E42">
        <w:rPr>
          <w:rFonts w:ascii="Times New Roman" w:hAnsi="Times New Roman"/>
          <w:b/>
          <w:bCs/>
          <w:iCs/>
          <w:sz w:val="24"/>
          <w:szCs w:val="24"/>
        </w:rPr>
        <w:t>сказку «Репка</w:t>
      </w:r>
      <w:r w:rsidRPr="00C14E42">
        <w:rPr>
          <w:rFonts w:ascii="Times New Roman" w:hAnsi="Times New Roman"/>
          <w:b/>
          <w:iCs/>
          <w:sz w:val="24"/>
          <w:szCs w:val="24"/>
          <w:bdr w:val="none" w:sz="0" w:space="0" w:color="auto" w:frame="1"/>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связной речи.</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1. Способствовать формированию интереса к книгам, произведениям устного народного творчества – </w:t>
      </w:r>
      <w:r w:rsidRPr="00C14E42">
        <w:rPr>
          <w:rFonts w:ascii="Times New Roman" w:hAnsi="Times New Roman"/>
          <w:bCs/>
          <w:sz w:val="24"/>
          <w:szCs w:val="24"/>
        </w:rPr>
        <w:t>сказкам</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2. Развивать речевую активность детей, обогащать словарный запас.</w:t>
      </w:r>
    </w:p>
    <w:p w:rsidR="00397F59" w:rsidRPr="00C14E42" w:rsidRDefault="00397F59" w:rsidP="00E468CD">
      <w:pPr>
        <w:shd w:val="clear" w:color="auto" w:fill="FFFFFF"/>
        <w:spacing w:after="0" w:line="240" w:lineRule="auto"/>
        <w:jc w:val="both"/>
        <w:outlineLvl w:val="1"/>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Дети вместе с воспитателем </w:t>
      </w:r>
      <w:r w:rsidRPr="00C14E42">
        <w:rPr>
          <w:rFonts w:ascii="Times New Roman" w:hAnsi="Times New Roman"/>
          <w:bCs/>
          <w:sz w:val="24"/>
          <w:szCs w:val="24"/>
        </w:rPr>
        <w:t>рассказывают</w:t>
      </w:r>
      <w:r w:rsidRPr="00C14E42">
        <w:rPr>
          <w:rFonts w:ascii="Times New Roman" w:hAnsi="Times New Roman"/>
          <w:sz w:val="24"/>
          <w:szCs w:val="24"/>
        </w:rPr>
        <w:t> и приклеивают на игровое панно фартук картинки с героями </w:t>
      </w:r>
      <w:r w:rsidRPr="00C14E42">
        <w:rPr>
          <w:rFonts w:ascii="Times New Roman" w:hAnsi="Times New Roman"/>
          <w:bCs/>
          <w:sz w:val="24"/>
          <w:szCs w:val="24"/>
        </w:rPr>
        <w:t>сказки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Как усложнение </w:t>
      </w:r>
      <w:r w:rsidRPr="00C14E42">
        <w:rPr>
          <w:rFonts w:ascii="Times New Roman" w:hAnsi="Times New Roman"/>
          <w:i/>
          <w:iCs/>
          <w:sz w:val="24"/>
          <w:szCs w:val="24"/>
          <w:bdr w:val="none" w:sz="0" w:space="0" w:color="auto" w:frame="1"/>
        </w:rPr>
        <w:t>«Назови ласково героев </w:t>
      </w:r>
      <w:r w:rsidRPr="00C14E42">
        <w:rPr>
          <w:rFonts w:ascii="Times New Roman" w:hAnsi="Times New Roman"/>
          <w:bCs/>
          <w:i/>
          <w:iCs/>
          <w:sz w:val="24"/>
          <w:szCs w:val="24"/>
        </w:rPr>
        <w:t>сказки</w:t>
      </w:r>
      <w:r w:rsidRPr="00C14E42">
        <w:rPr>
          <w:rFonts w:ascii="Times New Roman" w:hAnsi="Times New Roman"/>
          <w:i/>
          <w:iCs/>
          <w:sz w:val="24"/>
          <w:szCs w:val="24"/>
          <w:bdr w:val="none" w:sz="0" w:space="0" w:color="auto" w:frame="1"/>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bCs/>
          <w:sz w:val="24"/>
          <w:szCs w:val="24"/>
        </w:rPr>
        <w:t>Репка — репонька</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Дед — дедушка.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Бабка — бабушка.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Внучка — внученька.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Собака — собачка.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Кошка — кошечка.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Мышь — мышка.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p>
    <w:p w:rsidR="00397F59" w:rsidRPr="00C14E42" w:rsidRDefault="00397F59" w:rsidP="00E468CD">
      <w:pPr>
        <w:shd w:val="clear" w:color="auto" w:fill="FFFFFF"/>
        <w:spacing w:after="0" w:line="240" w:lineRule="auto"/>
        <w:ind w:firstLine="360"/>
        <w:jc w:val="both"/>
        <w:rPr>
          <w:rFonts w:ascii="Times New Roman" w:hAnsi="Times New Roman"/>
          <w:b/>
          <w:sz w:val="24"/>
          <w:szCs w:val="24"/>
        </w:rPr>
      </w:pPr>
      <w:r w:rsidRPr="00C14E42">
        <w:rPr>
          <w:rFonts w:ascii="Times New Roman" w:hAnsi="Times New Roman"/>
          <w:b/>
          <w:sz w:val="24"/>
          <w:szCs w:val="24"/>
        </w:rPr>
        <w:t xml:space="preserve"> 2. </w:t>
      </w:r>
      <w:r w:rsidRPr="00C14E42">
        <w:rPr>
          <w:rFonts w:ascii="Times New Roman" w:hAnsi="Times New Roman"/>
          <w:b/>
          <w:i/>
          <w:iCs/>
          <w:sz w:val="24"/>
          <w:szCs w:val="24"/>
          <w:bdr w:val="none" w:sz="0" w:space="0" w:color="auto" w:frame="1"/>
        </w:rPr>
        <w:t>«Кто за кем»</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элементарных математических </w:t>
      </w:r>
      <w:r w:rsidRPr="00C14E42">
        <w:rPr>
          <w:rFonts w:ascii="Times New Roman" w:hAnsi="Times New Roman"/>
          <w:sz w:val="24"/>
          <w:szCs w:val="24"/>
          <w:u w:val="single"/>
          <w:bdr w:val="none" w:sz="0" w:space="0" w:color="auto" w:frame="1"/>
        </w:rPr>
        <w:t>представлений</w:t>
      </w:r>
      <w:r w:rsidRPr="00C14E42">
        <w:rPr>
          <w:rFonts w:ascii="Times New Roman" w:hAnsi="Times New Roman"/>
          <w:sz w:val="24"/>
          <w:szCs w:val="24"/>
        </w:rPr>
        <w:t>: сначала, потом, первый, второй, последний.</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1. Учить ориентироваться в пространстве.</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2. Развивать наглядное мышление,</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3. Знакомить ребенка с </w:t>
      </w:r>
      <w:r w:rsidRPr="00C14E42">
        <w:rPr>
          <w:rFonts w:ascii="Times New Roman" w:hAnsi="Times New Roman"/>
          <w:sz w:val="24"/>
          <w:szCs w:val="24"/>
          <w:u w:val="single"/>
          <w:bdr w:val="none" w:sz="0" w:space="0" w:color="auto" w:frame="1"/>
        </w:rPr>
        <w:t>предлогами</w:t>
      </w:r>
      <w:r w:rsidRPr="00C14E42">
        <w:rPr>
          <w:rFonts w:ascii="Times New Roman" w:hAnsi="Times New Roman"/>
          <w:sz w:val="24"/>
          <w:szCs w:val="24"/>
        </w:rPr>
        <w:t>: за, перед, до, после, между.</w:t>
      </w:r>
    </w:p>
    <w:p w:rsidR="00397F59" w:rsidRPr="00C14E42" w:rsidRDefault="00397F59" w:rsidP="00E468CD">
      <w:pPr>
        <w:shd w:val="clear" w:color="auto" w:fill="FFFFFF"/>
        <w:spacing w:after="0" w:line="240" w:lineRule="auto"/>
        <w:jc w:val="both"/>
        <w:outlineLvl w:val="1"/>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Воспитатель просит разместить героев в определенной последовательности. </w:t>
      </w:r>
      <w:r w:rsidRPr="00C14E42">
        <w:rPr>
          <w:rFonts w:ascii="Times New Roman" w:hAnsi="Times New Roman"/>
          <w:sz w:val="24"/>
          <w:szCs w:val="24"/>
          <w:u w:val="single"/>
          <w:bdr w:val="none" w:sz="0" w:space="0" w:color="auto" w:frame="1"/>
        </w:rPr>
        <w:t>Например</w:t>
      </w:r>
      <w:r w:rsidRPr="00C14E42">
        <w:rPr>
          <w:rFonts w:ascii="Times New Roman" w:hAnsi="Times New Roman"/>
          <w:sz w:val="24"/>
          <w:szCs w:val="24"/>
        </w:rPr>
        <w:t>: внучку между бабкой и Жучкой; сначала мышку, а затем кошку. Далее показывает и объясняет ребенку, что означает каждое понятие, и просит его повторить это. После того как дети усвоят все понятия, начинается </w:t>
      </w:r>
      <w:r w:rsidRPr="00C14E42">
        <w:rPr>
          <w:rFonts w:ascii="Times New Roman" w:hAnsi="Times New Roman"/>
          <w:bCs/>
          <w:sz w:val="24"/>
          <w:szCs w:val="24"/>
        </w:rPr>
        <w:t>игра</w:t>
      </w:r>
      <w:r w:rsidRPr="00C14E42">
        <w:rPr>
          <w:rFonts w:ascii="Times New Roman" w:hAnsi="Times New Roman"/>
          <w:sz w:val="24"/>
          <w:szCs w:val="24"/>
        </w:rPr>
        <w:t>. Ведущий просит разместить внучку за бабкой, мышку — последней, кошку — между Жучкой и мышкой и т. д.</w:t>
      </w:r>
    </w:p>
    <w:p w:rsidR="00397F59" w:rsidRPr="00C14E42" w:rsidRDefault="00397F59" w:rsidP="00E468CD">
      <w:pPr>
        <w:shd w:val="clear" w:color="auto" w:fill="FFFFFF"/>
        <w:spacing w:after="0" w:line="240" w:lineRule="auto"/>
        <w:jc w:val="both"/>
        <w:rPr>
          <w:rFonts w:ascii="Times New Roman" w:hAnsi="Times New Roman"/>
          <w:b/>
          <w:sz w:val="24"/>
          <w:szCs w:val="24"/>
        </w:rPr>
      </w:pPr>
      <w:r w:rsidRPr="00C14E42">
        <w:rPr>
          <w:rFonts w:ascii="Times New Roman" w:hAnsi="Times New Roman"/>
          <w:b/>
          <w:bCs/>
          <w:sz w:val="24"/>
          <w:szCs w:val="24"/>
        </w:rPr>
        <w:t xml:space="preserve">3. </w:t>
      </w:r>
      <w:r w:rsidRPr="00C14E42">
        <w:rPr>
          <w:rFonts w:ascii="Times New Roman" w:hAnsi="Times New Roman"/>
          <w:b/>
          <w:sz w:val="24"/>
          <w:szCs w:val="24"/>
        </w:rPr>
        <w:t> </w:t>
      </w:r>
      <w:r w:rsidRPr="00C14E42">
        <w:rPr>
          <w:rFonts w:ascii="Times New Roman" w:hAnsi="Times New Roman"/>
          <w:b/>
          <w:iCs/>
          <w:sz w:val="24"/>
          <w:szCs w:val="24"/>
          <w:bdr w:val="none" w:sz="0" w:space="0" w:color="auto" w:frame="1"/>
        </w:rPr>
        <w:t>«Расскажи </w:t>
      </w:r>
      <w:r w:rsidRPr="00C14E42">
        <w:rPr>
          <w:rFonts w:ascii="Times New Roman" w:hAnsi="Times New Roman"/>
          <w:b/>
          <w:bCs/>
          <w:iCs/>
          <w:sz w:val="24"/>
          <w:szCs w:val="24"/>
        </w:rPr>
        <w:t>сказку «Теремок</w:t>
      </w:r>
      <w:r w:rsidRPr="00C14E42">
        <w:rPr>
          <w:rFonts w:ascii="Times New Roman" w:hAnsi="Times New Roman"/>
          <w:b/>
          <w:iCs/>
          <w:sz w:val="24"/>
          <w:szCs w:val="24"/>
          <w:bdr w:val="none" w:sz="0" w:space="0" w:color="auto" w:frame="1"/>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связной речи.</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1. Способствовать формированию интереса к книгам, произведениям устного народного творчества – </w:t>
      </w:r>
      <w:r w:rsidRPr="00C14E42">
        <w:rPr>
          <w:rFonts w:ascii="Times New Roman" w:hAnsi="Times New Roman"/>
          <w:bCs/>
          <w:sz w:val="24"/>
          <w:szCs w:val="24"/>
        </w:rPr>
        <w:t>сказкам</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2. Развивать речевую активность детей, обогащать словарный запас.</w:t>
      </w:r>
    </w:p>
    <w:p w:rsidR="00397F59" w:rsidRPr="00C14E42" w:rsidRDefault="00397F59" w:rsidP="00E468CD">
      <w:pPr>
        <w:shd w:val="clear" w:color="auto" w:fill="FFFFFF"/>
        <w:spacing w:after="0" w:line="240" w:lineRule="auto"/>
        <w:jc w:val="both"/>
        <w:outlineLvl w:val="1"/>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Дети вместе с воспитателем </w:t>
      </w:r>
      <w:r w:rsidRPr="00C14E42">
        <w:rPr>
          <w:rFonts w:ascii="Times New Roman" w:hAnsi="Times New Roman"/>
          <w:bCs/>
          <w:sz w:val="24"/>
          <w:szCs w:val="24"/>
        </w:rPr>
        <w:t>рассказывают</w:t>
      </w:r>
      <w:r w:rsidRPr="00C14E42">
        <w:rPr>
          <w:rFonts w:ascii="Times New Roman" w:hAnsi="Times New Roman"/>
          <w:sz w:val="24"/>
          <w:szCs w:val="24"/>
        </w:rPr>
        <w:t> и приклеивают на игровое панно фартук картинки с героями </w:t>
      </w:r>
      <w:r w:rsidRPr="00C14E42">
        <w:rPr>
          <w:rFonts w:ascii="Times New Roman" w:hAnsi="Times New Roman"/>
          <w:bCs/>
          <w:sz w:val="24"/>
          <w:szCs w:val="24"/>
        </w:rPr>
        <w:t>сказки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Как усложнение </w:t>
      </w:r>
      <w:r w:rsidRPr="00C14E42">
        <w:rPr>
          <w:rFonts w:ascii="Times New Roman" w:hAnsi="Times New Roman"/>
          <w:i/>
          <w:iCs/>
          <w:sz w:val="24"/>
          <w:szCs w:val="24"/>
          <w:bdr w:val="none" w:sz="0" w:space="0" w:color="auto" w:frame="1"/>
        </w:rPr>
        <w:t>«Назови имена героев </w:t>
      </w:r>
      <w:r w:rsidRPr="00C14E42">
        <w:rPr>
          <w:rFonts w:ascii="Times New Roman" w:hAnsi="Times New Roman"/>
          <w:bCs/>
          <w:i/>
          <w:iCs/>
          <w:sz w:val="24"/>
          <w:szCs w:val="24"/>
        </w:rPr>
        <w:t>сказки «Теремок</w:t>
      </w:r>
      <w:r w:rsidRPr="00C14E42">
        <w:rPr>
          <w:rFonts w:ascii="Times New Roman" w:hAnsi="Times New Roman"/>
          <w:i/>
          <w:iCs/>
          <w:sz w:val="24"/>
          <w:szCs w:val="24"/>
          <w:bdr w:val="none" w:sz="0" w:space="0" w:color="auto" w:frame="1"/>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 xml:space="preserve">Мышка – норушка </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Лягушка – квакушка</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Зайчик-попрыгайчик</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Волк – зубами щелк</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Лисичка-сестричка…</w:t>
      </w:r>
    </w:p>
    <w:p w:rsidR="00397F59" w:rsidRPr="00C14E42" w:rsidRDefault="00397F59" w:rsidP="00E468CD">
      <w:pPr>
        <w:shd w:val="clear" w:color="auto" w:fill="FFFFFF"/>
        <w:spacing w:after="0" w:line="240" w:lineRule="auto"/>
        <w:ind w:firstLine="360"/>
        <w:jc w:val="both"/>
        <w:rPr>
          <w:rFonts w:ascii="Times New Roman" w:hAnsi="Times New Roman"/>
          <w:b/>
          <w:iCs/>
          <w:sz w:val="24"/>
          <w:szCs w:val="24"/>
          <w:bdr w:val="none" w:sz="0" w:space="0" w:color="auto" w:frame="1"/>
        </w:rPr>
      </w:pPr>
      <w:r w:rsidRPr="00C14E42">
        <w:rPr>
          <w:rFonts w:ascii="Times New Roman" w:hAnsi="Times New Roman"/>
          <w:b/>
          <w:bCs/>
          <w:sz w:val="24"/>
          <w:szCs w:val="24"/>
        </w:rPr>
        <w:t xml:space="preserve">3. </w:t>
      </w:r>
      <w:r w:rsidRPr="00C14E42">
        <w:rPr>
          <w:rFonts w:ascii="Times New Roman" w:hAnsi="Times New Roman"/>
          <w:b/>
          <w:sz w:val="24"/>
          <w:szCs w:val="24"/>
        </w:rPr>
        <w:t> </w:t>
      </w:r>
      <w:r w:rsidRPr="00C14E42">
        <w:rPr>
          <w:rFonts w:ascii="Times New Roman" w:hAnsi="Times New Roman"/>
          <w:b/>
          <w:iCs/>
          <w:sz w:val="24"/>
          <w:szCs w:val="24"/>
          <w:bdr w:val="none" w:sz="0" w:space="0" w:color="auto" w:frame="1"/>
        </w:rPr>
        <w:t>«Расскажи </w:t>
      </w:r>
      <w:r w:rsidRPr="00C14E42">
        <w:rPr>
          <w:rFonts w:ascii="Times New Roman" w:hAnsi="Times New Roman"/>
          <w:b/>
          <w:bCs/>
          <w:iCs/>
          <w:sz w:val="24"/>
          <w:szCs w:val="24"/>
        </w:rPr>
        <w:t>сказку «Колобок</w:t>
      </w:r>
      <w:r w:rsidRPr="00C14E42">
        <w:rPr>
          <w:rFonts w:ascii="Times New Roman" w:hAnsi="Times New Roman"/>
          <w:b/>
          <w:iCs/>
          <w:sz w:val="24"/>
          <w:szCs w:val="24"/>
          <w:bdr w:val="none" w:sz="0" w:space="0" w:color="auto" w:frame="1"/>
        </w:rPr>
        <w:t>»</w:t>
      </w:r>
    </w:p>
    <w:p w:rsidR="00397F59" w:rsidRPr="00C14E42" w:rsidRDefault="00397F59" w:rsidP="00E468CD">
      <w:pPr>
        <w:shd w:val="clear" w:color="auto" w:fill="FFFFFF"/>
        <w:spacing w:after="0" w:line="240" w:lineRule="auto"/>
        <w:ind w:firstLine="360"/>
        <w:jc w:val="both"/>
        <w:rPr>
          <w:rFonts w:ascii="Times New Roman" w:hAnsi="Times New Roman"/>
          <w:b/>
          <w:iCs/>
          <w:sz w:val="24"/>
          <w:szCs w:val="24"/>
          <w:bdr w:val="none" w:sz="0" w:space="0" w:color="auto" w:frame="1"/>
        </w:rPr>
      </w:pPr>
    </w:p>
    <w:p w:rsidR="00397F59" w:rsidRPr="00C14E42" w:rsidRDefault="00397F59" w:rsidP="00E468CD">
      <w:pPr>
        <w:shd w:val="clear" w:color="auto" w:fill="FFFFFF"/>
        <w:spacing w:after="0" w:line="240" w:lineRule="auto"/>
        <w:ind w:firstLine="360"/>
        <w:jc w:val="center"/>
        <w:rPr>
          <w:rFonts w:ascii="Times New Roman" w:hAnsi="Times New Roman"/>
          <w:b/>
          <w:iCs/>
          <w:sz w:val="24"/>
          <w:szCs w:val="24"/>
          <w:bdr w:val="none" w:sz="0" w:space="0" w:color="auto" w:frame="1"/>
        </w:rPr>
      </w:pPr>
    </w:p>
    <w:p w:rsidR="00397F59" w:rsidRPr="00C14E42" w:rsidRDefault="00397F59" w:rsidP="00E468CD">
      <w:pPr>
        <w:shd w:val="clear" w:color="auto" w:fill="FFFFFF"/>
        <w:spacing w:after="0" w:line="240" w:lineRule="auto"/>
        <w:ind w:firstLine="360"/>
        <w:jc w:val="center"/>
        <w:rPr>
          <w:rFonts w:ascii="Times New Roman" w:hAnsi="Times New Roman"/>
          <w:b/>
          <w:iCs/>
          <w:sz w:val="24"/>
          <w:szCs w:val="24"/>
          <w:bdr w:val="none" w:sz="0" w:space="0" w:color="auto" w:frame="1"/>
        </w:rPr>
      </w:pPr>
      <w:r w:rsidRPr="004E7184">
        <w:rPr>
          <w:rFonts w:ascii="Times New Roman" w:hAnsi="Times New Roman"/>
          <w:b/>
          <w:noProof/>
          <w:sz w:val="24"/>
          <w:szCs w:val="24"/>
          <w:bdr w:val="none" w:sz="0" w:space="0" w:color="auto" w:frame="1"/>
          <w:lang w:eastAsia="ru-RU"/>
        </w:rPr>
        <w:pict>
          <v:shape id="Рисунок 4" o:spid="_x0000_i1026" type="#_x0000_t75" style="width:247.5pt;height:140.2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">
            <v:imagedata r:id="rId22" o:title="" croptop="-428f" cropbottom="-608f" cropleft="-133f" cropright="-80f"/>
            <o:lock v:ext="edit" aspectratio="f"/>
          </v:shape>
        </w:pict>
      </w:r>
    </w:p>
    <w:p w:rsidR="00397F59" w:rsidRPr="00C14E42" w:rsidRDefault="00397F59" w:rsidP="00E468CD">
      <w:pPr>
        <w:shd w:val="clear" w:color="auto" w:fill="FFFFFF"/>
        <w:spacing w:after="0" w:line="240" w:lineRule="auto"/>
        <w:jc w:val="both"/>
        <w:rPr>
          <w:rFonts w:ascii="Times New Roman" w:hAnsi="Times New Roman"/>
          <w:b/>
          <w:iCs/>
          <w:sz w:val="24"/>
          <w:szCs w:val="24"/>
          <w:bdr w:val="none" w:sz="0" w:space="0" w:color="auto" w:frame="1"/>
        </w:rPr>
      </w:pP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связной речи.</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1. Способствовать формированию интереса к книгам, произведениям устного народного творчества – </w:t>
      </w:r>
      <w:r w:rsidRPr="00C14E42">
        <w:rPr>
          <w:rFonts w:ascii="Times New Roman" w:hAnsi="Times New Roman"/>
          <w:bCs/>
          <w:sz w:val="24"/>
          <w:szCs w:val="24"/>
        </w:rPr>
        <w:t>сказкам</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2. Развивать речевую активность детей, обогащать словарный запас.</w:t>
      </w:r>
    </w:p>
    <w:p w:rsidR="00397F59" w:rsidRPr="00C14E42" w:rsidRDefault="00397F59" w:rsidP="00E468CD">
      <w:pPr>
        <w:pStyle w:val="NormalWeb"/>
        <w:shd w:val="clear" w:color="auto" w:fill="FFFFFF"/>
        <w:spacing w:before="0" w:beforeAutospacing="0" w:after="0" w:afterAutospacing="0"/>
        <w:ind w:firstLine="360"/>
        <w:jc w:val="both"/>
      </w:pPr>
      <w:r w:rsidRPr="00C14E42">
        <w:t>Ход игры.</w:t>
      </w:r>
    </w:p>
    <w:p w:rsidR="00397F59" w:rsidRPr="00C14E42" w:rsidRDefault="00397F59" w:rsidP="00E468CD">
      <w:pPr>
        <w:pStyle w:val="NormalWeb"/>
        <w:shd w:val="clear" w:color="auto" w:fill="FFFFFF"/>
        <w:spacing w:before="0" w:beforeAutospacing="0" w:after="0" w:afterAutospacing="0"/>
        <w:ind w:firstLine="360"/>
        <w:jc w:val="both"/>
      </w:pPr>
      <w:r w:rsidRPr="00C14E42">
        <w:t>Воспитатель: - Послушайте загадку.</w:t>
      </w:r>
    </w:p>
    <w:p w:rsidR="00397F59" w:rsidRPr="00C14E42" w:rsidRDefault="00397F59" w:rsidP="00E468CD">
      <w:pPr>
        <w:pStyle w:val="NormalWeb"/>
        <w:shd w:val="clear" w:color="auto" w:fill="FFFFFF"/>
        <w:spacing w:before="0" w:beforeAutospacing="0" w:after="0" w:afterAutospacing="0"/>
        <w:ind w:firstLine="360"/>
        <w:jc w:val="both"/>
      </w:pPr>
      <w:r w:rsidRPr="00C14E42">
        <w:t>Прямо с полки, за порог</w:t>
      </w:r>
    </w:p>
    <w:p w:rsidR="00397F59" w:rsidRPr="00C14E42" w:rsidRDefault="00397F59" w:rsidP="00E468CD">
      <w:pPr>
        <w:pStyle w:val="NormalWeb"/>
        <w:shd w:val="clear" w:color="auto" w:fill="FFFFFF"/>
        <w:spacing w:before="0" w:beforeAutospacing="0" w:after="0" w:afterAutospacing="0"/>
        <w:ind w:firstLine="360"/>
        <w:jc w:val="both"/>
      </w:pPr>
      <w:r w:rsidRPr="00C14E42">
        <w:t>Убежал румяный бок.</w:t>
      </w:r>
    </w:p>
    <w:p w:rsidR="00397F59" w:rsidRPr="00C14E42" w:rsidRDefault="00397F59" w:rsidP="00E468CD">
      <w:pPr>
        <w:pStyle w:val="NormalWeb"/>
        <w:shd w:val="clear" w:color="auto" w:fill="FFFFFF"/>
        <w:spacing w:before="0" w:beforeAutospacing="0" w:after="0" w:afterAutospacing="0"/>
        <w:ind w:firstLine="360"/>
        <w:jc w:val="both"/>
      </w:pPr>
      <w:r w:rsidRPr="00C14E42">
        <w:t>Укатился наш дружок</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Дети вместе с воспитателем </w:t>
      </w:r>
      <w:r w:rsidRPr="00C14E42">
        <w:rPr>
          <w:rFonts w:ascii="Times New Roman" w:hAnsi="Times New Roman"/>
          <w:bCs/>
          <w:sz w:val="24"/>
          <w:szCs w:val="24"/>
        </w:rPr>
        <w:t>рассказывают</w:t>
      </w:r>
      <w:r w:rsidRPr="00C14E42">
        <w:rPr>
          <w:rFonts w:ascii="Times New Roman" w:hAnsi="Times New Roman"/>
          <w:sz w:val="24"/>
          <w:szCs w:val="24"/>
        </w:rPr>
        <w:t> и приклеивают на игровое панно фартук картинки с героями </w:t>
      </w:r>
      <w:r w:rsidRPr="00C14E42">
        <w:rPr>
          <w:rFonts w:ascii="Times New Roman" w:hAnsi="Times New Roman"/>
          <w:bCs/>
          <w:sz w:val="24"/>
          <w:szCs w:val="24"/>
        </w:rPr>
        <w:t>сказки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Как усложнение </w:t>
      </w:r>
      <w:r w:rsidRPr="00C14E42">
        <w:rPr>
          <w:rFonts w:ascii="Times New Roman" w:hAnsi="Times New Roman"/>
          <w:i/>
          <w:iCs/>
          <w:sz w:val="24"/>
          <w:szCs w:val="24"/>
          <w:bdr w:val="none" w:sz="0" w:space="0" w:color="auto" w:frame="1"/>
        </w:rPr>
        <w:t>«Спеть песенку Колобка»</w:t>
      </w:r>
    </w:p>
    <w:p w:rsidR="00397F59" w:rsidRPr="00C14E42" w:rsidRDefault="00397F59" w:rsidP="00E468CD">
      <w:pPr>
        <w:shd w:val="clear" w:color="auto" w:fill="FFFFFF"/>
        <w:spacing w:after="0" w:line="240" w:lineRule="auto"/>
        <w:jc w:val="both"/>
        <w:textAlignment w:val="baseline"/>
        <w:rPr>
          <w:rFonts w:ascii="Times New Roman" w:hAnsi="Times New Roman"/>
          <w:b/>
          <w:bCs/>
          <w:sz w:val="24"/>
          <w:szCs w:val="24"/>
        </w:rPr>
      </w:pPr>
      <w:r w:rsidRPr="00C14E42">
        <w:rPr>
          <w:rFonts w:ascii="Times New Roman" w:hAnsi="Times New Roman"/>
          <w:b/>
          <w:bCs/>
          <w:sz w:val="24"/>
          <w:szCs w:val="24"/>
        </w:rPr>
        <w:t>4. «Найди лишнее»</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внимания и развитие связной речи.</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shd w:val="clear" w:color="auto" w:fill="FFFFFF"/>
        </w:rPr>
        <w:t>Развивают мелкую моторику пальцев.</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Развивать речевую активность детей, обогащать словарный запас</w:t>
      </w:r>
    </w:p>
    <w:p w:rsidR="00397F59" w:rsidRPr="00C14E42" w:rsidRDefault="00397F59" w:rsidP="00E468CD">
      <w:pPr>
        <w:pStyle w:val="NormalWeb"/>
        <w:shd w:val="clear" w:color="auto" w:fill="FFFFFF"/>
        <w:spacing w:before="0" w:beforeAutospacing="0" w:after="0" w:afterAutospacing="0"/>
        <w:ind w:firstLine="360"/>
        <w:jc w:val="both"/>
      </w:pPr>
      <w:r w:rsidRPr="00C14E42">
        <w:t>Ход игры.</w:t>
      </w:r>
    </w:p>
    <w:p w:rsidR="00397F59" w:rsidRPr="00C14E42" w:rsidRDefault="00397F59" w:rsidP="00E468CD">
      <w:pPr>
        <w:shd w:val="clear" w:color="auto" w:fill="FFFFFF"/>
        <w:spacing w:after="0" w:line="240" w:lineRule="auto"/>
        <w:jc w:val="both"/>
        <w:textAlignment w:val="baseline"/>
        <w:rPr>
          <w:rFonts w:ascii="Times New Roman" w:hAnsi="Times New Roman"/>
          <w:sz w:val="24"/>
          <w:szCs w:val="24"/>
        </w:rPr>
      </w:pPr>
      <w:r w:rsidRPr="00C14E42">
        <w:rPr>
          <w:rFonts w:ascii="Times New Roman" w:hAnsi="Times New Roman"/>
          <w:sz w:val="24"/>
          <w:szCs w:val="24"/>
        </w:rPr>
        <w:t>Воспитатель прикрепляет на лесной полянке сказочных героев из различных сказок, и предлагает детям найти лишних персонажей к той или иной сказке.</w:t>
      </w:r>
    </w:p>
    <w:p w:rsidR="00397F59" w:rsidRPr="00C14E42" w:rsidRDefault="00397F59" w:rsidP="00E468CD">
      <w:pPr>
        <w:shd w:val="clear" w:color="auto" w:fill="FFFFFF"/>
        <w:spacing w:after="0" w:line="240" w:lineRule="auto"/>
        <w:jc w:val="both"/>
        <w:textAlignment w:val="baseline"/>
        <w:rPr>
          <w:rFonts w:ascii="Times New Roman" w:hAnsi="Times New Roman"/>
          <w:b/>
          <w:bCs/>
          <w:sz w:val="24"/>
          <w:szCs w:val="24"/>
        </w:rPr>
      </w:pPr>
      <w:r w:rsidRPr="00C14E42">
        <w:rPr>
          <w:rFonts w:ascii="Times New Roman" w:hAnsi="Times New Roman"/>
          <w:b/>
          <w:bCs/>
          <w:sz w:val="24"/>
          <w:szCs w:val="24"/>
        </w:rPr>
        <w:t>5. «Помоги показать сказку»</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Цель</w:t>
      </w:r>
      <w:r w:rsidRPr="00C14E42">
        <w:rPr>
          <w:rFonts w:ascii="Times New Roman" w:hAnsi="Times New Roman"/>
          <w:sz w:val="24"/>
          <w:szCs w:val="24"/>
        </w:rPr>
        <w:t>: развитие мимики и жестов, звукоподражания, внимания и развитие связной речи.</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u w:val="single"/>
          <w:bdr w:val="none" w:sz="0" w:space="0" w:color="auto" w:frame="1"/>
        </w:rPr>
        <w:t>Задачи</w:t>
      </w:r>
      <w:r w:rsidRPr="00C14E42">
        <w:rPr>
          <w:rFonts w:ascii="Times New Roman" w:hAnsi="Times New Roman"/>
          <w:sz w:val="24"/>
          <w:szCs w:val="24"/>
        </w:rPr>
        <w:t>:</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shd w:val="clear" w:color="auto" w:fill="FFFFFF"/>
        </w:rPr>
        <w:t xml:space="preserve">Развивают </w:t>
      </w:r>
      <w:r w:rsidRPr="00C14E42">
        <w:rPr>
          <w:rFonts w:ascii="Times New Roman" w:hAnsi="Times New Roman"/>
          <w:sz w:val="24"/>
          <w:szCs w:val="24"/>
        </w:rPr>
        <w:t>мимику и жесты, звукоподражание сказочным персонажам,</w:t>
      </w:r>
      <w:r w:rsidRPr="00C14E42">
        <w:rPr>
          <w:rFonts w:ascii="Times New Roman" w:hAnsi="Times New Roman"/>
          <w:sz w:val="24"/>
          <w:szCs w:val="24"/>
          <w:shd w:val="clear" w:color="auto" w:fill="FFFFFF"/>
        </w:rPr>
        <w:t xml:space="preserve"> мелкую моторику пальцев.</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Развивать речевую активность детей, обогащать словарный запас</w:t>
      </w:r>
    </w:p>
    <w:p w:rsidR="00397F59" w:rsidRPr="00C14E42" w:rsidRDefault="00397F59" w:rsidP="00E468CD">
      <w:pPr>
        <w:pStyle w:val="NormalWeb"/>
        <w:shd w:val="clear" w:color="auto" w:fill="FFFFFF"/>
        <w:spacing w:before="0" w:beforeAutospacing="0" w:after="0" w:afterAutospacing="0"/>
        <w:ind w:firstLine="360"/>
        <w:jc w:val="both"/>
      </w:pPr>
      <w:r w:rsidRPr="00C14E42">
        <w:t>Ход игры.</w:t>
      </w:r>
    </w:p>
    <w:p w:rsidR="00397F59" w:rsidRPr="00C14E42" w:rsidRDefault="00397F59" w:rsidP="00E468CD">
      <w:pPr>
        <w:shd w:val="clear" w:color="auto" w:fill="FFFFFF"/>
        <w:spacing w:after="0" w:line="240" w:lineRule="auto"/>
        <w:ind w:firstLine="360"/>
        <w:jc w:val="both"/>
        <w:rPr>
          <w:rFonts w:ascii="Times New Roman" w:hAnsi="Times New Roman"/>
          <w:sz w:val="24"/>
          <w:szCs w:val="24"/>
        </w:rPr>
      </w:pPr>
      <w:r w:rsidRPr="00C14E42">
        <w:rPr>
          <w:rFonts w:ascii="Times New Roman" w:hAnsi="Times New Roman"/>
          <w:sz w:val="24"/>
          <w:szCs w:val="24"/>
        </w:rPr>
        <w:t>Воспитатель с детьми прикрепляет на лесной полянке сказочных героев и предлагает детям показать  и рассказать о них  при помощи мимики и жестов или звукоподражания.</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rPr>
        <w:t>Как ходит медведь?</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rPr>
        <w:t>Как мышка пищит?</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6.«По дороге в сказку»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u w:val="single"/>
        </w:rPr>
        <w:t>Цель:</w:t>
      </w:r>
      <w:r w:rsidRPr="00C14E42">
        <w:rPr>
          <w:rFonts w:ascii="Times New Roman" w:hAnsi="Times New Roman"/>
          <w:sz w:val="24"/>
          <w:szCs w:val="24"/>
        </w:rPr>
        <w:t> продолжать учить детей узнавать сказки по загадкам, предметам.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u w:val="single"/>
        </w:rPr>
        <w:t>Задачи</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Продолжать развивать диалогическую и монологическую речь детей, артикуляцию и дикцию, мимику.</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Развивать артикуляционный аппарат и интонационную выразительность речи.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Развивать интерес к русским народным сказкам и театральной деятельности, творческое воображение, фантазию.</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Воспитывать доброжелательность, отзывчивость.</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Оборудование: Текстильный фартук и набор картинок сказочных героев.</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Ведущий выкладывает на фартук картинки   с сюжетами сказок и загадывает загадку. Дети должны угадать название сказки. Если дети затрудняются воспитатель начинает рассказ сказки. Тот ребёнок, который угадал название сказки получает жетон.</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7.«Я назову, а вы продолжите».</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Цель игры: развитие речи, закрепление знания сказок, развитие внимания, мышления, памяти.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Оборудование: Текстильный фартук и набор картинок сказочных героев.</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Взрослый называет одного из героев и помещает его на фартук, а дети добавляют его сказочное название.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Крошечка – … (Хаврошечка)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Царь … (Салтан)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Царевна - … (лягушка)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Сивка … (бурка)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Финист - … (Ясный сокол)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Никита … (Кожемяка)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Серебряное … (копытце)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Цветик - … (семицветик)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Илья … (Муромец)</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Добрыня … (Никитич)</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Соловей - … (разбойник)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Василиса … (Прекрасная)</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Царевич … (Елисей)</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Мальчик … (с пальчик)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Конёк – (Горбунок)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Гадкий … (утёнок)</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8.«Помоги герою найти свою сказку».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Цель игры: Закрепление знания сказок, развитие речи, мышления, памяти.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Оборудование: фартук, герои сказки и три картинки – сюжеты сказок, в которых этого героя нет, и одна картинка, в которой этот герой есть.</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Взрослый помещает на фартук картинку с героем сказки и говорит, например: «Петушок пошёл гулять и заблудился. Давайте поможем ему вернуться в свою сказку». Дети рассматривают картинку и называют подходящую сказку.</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sz w:val="24"/>
          <w:szCs w:val="24"/>
        </w:rPr>
        <w:t> </w:t>
      </w:r>
      <w:r w:rsidRPr="00C14E42">
        <w:rPr>
          <w:rFonts w:ascii="Times New Roman" w:hAnsi="Times New Roman"/>
          <w:b/>
          <w:sz w:val="24"/>
          <w:szCs w:val="24"/>
        </w:rPr>
        <w:t>9.«Козлята и зайчик»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Цель: Учить детей придумывать новое окончание знакомой сказки.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Оборудование: Фартук, плоскостные картинки героев сказочных.</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Сначала дети вспоминают сказку «Козлята и волк». Ее можно напомнить и показать одному из детей на фартуке. Сказка заканчивается, но воспитатель предлагает послушать, что было дальше: «Ушла коза снова в лес. Козлята остались одни дома. Вдруг в дверь снова постучались. Козлята испугались и попрятались. А это был маленький … (показывается игрушка) зайчик. Зайчик говорит: …(«Не бойтесь меня, это я – маленький зайчик».) Козлята … (впустили зайчика). Они угостили его …(капустой, морковкой). Малыши поели и стали … (играть, веселиться, резвиться). Зайчик играл … (на барабане), а козлята … (весело прыгали). Дети по желанию выбирают из набора картинок сказочных героев и продолжают сказку. Придумывая новый сюжет.</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10. «Придумай сказку»</w:t>
      </w:r>
    </w:p>
    <w:p w:rsidR="00397F59" w:rsidRPr="00C14E42" w:rsidRDefault="00397F59" w:rsidP="00E468CD">
      <w:pPr>
        <w:spacing w:after="0" w:line="240" w:lineRule="auto"/>
        <w:ind w:firstLine="708"/>
        <w:jc w:val="both"/>
        <w:rPr>
          <w:rFonts w:ascii="Times New Roman" w:hAnsi="Times New Roman"/>
          <w:sz w:val="24"/>
          <w:szCs w:val="24"/>
        </w:rPr>
      </w:pPr>
      <w:r w:rsidRPr="00C14E42">
        <w:rPr>
          <w:rFonts w:ascii="Times New Roman" w:hAnsi="Times New Roman"/>
          <w:sz w:val="24"/>
          <w:szCs w:val="24"/>
        </w:rPr>
        <w:t>Цель: формировать навыки в придумывании сказки со случайно выбранными героями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Задачи: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Стимулировать мыслительную деятельность посредством проблемных вопросов;</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Развивать диалогическую и монологическую речь;</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Воспитывать умение работать коллективно.</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Оборудование: Фартук, плоскостные картинки сказочных героев. «Шурале», «Су анасы».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Ход игры: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Воспитатель называет главного героя сказок и выставляет картинку на фартук, а дети придумывают коллективную сказку, где главный герой встречается с выбранными детьми персонажами. </w:t>
      </w: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both"/>
        <w:rPr>
          <w:b/>
        </w:rPr>
      </w:pPr>
    </w:p>
    <w:p w:rsidR="00397F59" w:rsidRPr="00C14E42" w:rsidRDefault="00397F59" w:rsidP="00E468CD">
      <w:pPr>
        <w:pStyle w:val="Style1"/>
        <w:widowControl/>
        <w:tabs>
          <w:tab w:val="left" w:pos="749"/>
        </w:tabs>
        <w:jc w:val="center"/>
        <w:rPr>
          <w:rStyle w:val="FontStyle15"/>
          <w:sz w:val="24"/>
        </w:rPr>
      </w:pPr>
      <w:r w:rsidRPr="004E7184">
        <w:rPr>
          <w:rStyle w:val="FontStyle15"/>
          <w:noProof/>
          <w:szCs w:val="22"/>
        </w:rPr>
        <w:pict>
          <v:shape id="Рисунок 3" o:spid="_x0000_i1027" type="#_x0000_t75" style="width:224.25pt;height:168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">
            <v:imagedata r:id="rId23" o:title="" croptop="-376f" cropbottom="-574f" cropright="-161f"/>
            <o:lock v:ext="edit" aspectratio="f"/>
          </v:shape>
        </w:pict>
      </w:r>
    </w:p>
    <w:p w:rsidR="00397F59" w:rsidRPr="00C14E42" w:rsidRDefault="00397F59" w:rsidP="00E468CD">
      <w:pPr>
        <w:pStyle w:val="Style1"/>
        <w:widowControl/>
        <w:tabs>
          <w:tab w:val="left" w:pos="749"/>
        </w:tabs>
        <w:rPr>
          <w:rStyle w:val="FontStyle14"/>
          <w:bCs/>
          <w:sz w:val="24"/>
        </w:rPr>
      </w:pPr>
      <w:r w:rsidRPr="00C14E42">
        <w:rPr>
          <w:rStyle w:val="FontStyle14"/>
          <w:bCs/>
          <w:sz w:val="24"/>
        </w:rPr>
        <w:t>11.Дидактическая игра «Кэрзиндэ нэрсэ бар?"</w:t>
      </w:r>
    </w:p>
    <w:p w:rsidR="00397F59" w:rsidRPr="00C14E42" w:rsidRDefault="00397F59" w:rsidP="00E468CD">
      <w:pPr>
        <w:spacing w:after="0" w:line="240" w:lineRule="auto"/>
        <w:rPr>
          <w:rStyle w:val="FontStyle14"/>
          <w:b w:val="0"/>
          <w:sz w:val="24"/>
          <w:szCs w:val="24"/>
        </w:rPr>
      </w:pPr>
      <w:r w:rsidRPr="00C14E42">
        <w:rPr>
          <w:rStyle w:val="FontStyle14"/>
          <w:bCs/>
          <w:sz w:val="24"/>
          <w:szCs w:val="24"/>
        </w:rPr>
        <w:t>Ход игры:</w:t>
      </w:r>
    </w:p>
    <w:p w:rsidR="00397F59" w:rsidRPr="00C14E42" w:rsidRDefault="00397F59" w:rsidP="00E468CD">
      <w:pPr>
        <w:pStyle w:val="Style5"/>
        <w:widowControl/>
        <w:spacing w:line="240" w:lineRule="auto"/>
        <w:jc w:val="left"/>
        <w:rPr>
          <w:rStyle w:val="FontStyle15"/>
          <w:sz w:val="24"/>
        </w:rPr>
      </w:pPr>
      <w:r w:rsidRPr="00C14E42">
        <w:rPr>
          <w:rStyle w:val="FontStyle14"/>
          <w:bCs/>
          <w:sz w:val="24"/>
        </w:rPr>
        <w:t xml:space="preserve">Воспитатель: </w:t>
      </w:r>
      <w:r w:rsidRPr="00C14E42">
        <w:rPr>
          <w:rStyle w:val="FontStyle15"/>
          <w:sz w:val="24"/>
        </w:rPr>
        <w:t>Ребята, заяц принес корзину. А как на татарском языке  называют зайца?</w:t>
      </w:r>
    </w:p>
    <w:p w:rsidR="00397F59" w:rsidRPr="00C14E42" w:rsidRDefault="00397F59" w:rsidP="00E468CD">
      <w:pPr>
        <w:pStyle w:val="Style5"/>
        <w:widowControl/>
        <w:spacing w:line="240" w:lineRule="auto"/>
        <w:jc w:val="left"/>
        <w:rPr>
          <w:rStyle w:val="FontStyle15"/>
          <w:sz w:val="24"/>
        </w:rPr>
      </w:pPr>
      <w:r w:rsidRPr="00C14E42">
        <w:rPr>
          <w:rStyle w:val="FontStyle14"/>
          <w:bCs/>
          <w:sz w:val="24"/>
        </w:rPr>
        <w:t xml:space="preserve">Дети: </w:t>
      </w:r>
      <w:r w:rsidRPr="00C14E42">
        <w:rPr>
          <w:rStyle w:val="FontStyle15"/>
          <w:sz w:val="24"/>
        </w:rPr>
        <w:t>Куян.</w:t>
      </w:r>
    </w:p>
    <w:p w:rsidR="00397F59" w:rsidRPr="00C14E42" w:rsidRDefault="00397F59" w:rsidP="00E468CD">
      <w:pPr>
        <w:pStyle w:val="Style5"/>
        <w:widowControl/>
        <w:tabs>
          <w:tab w:val="left" w:pos="8364"/>
        </w:tabs>
        <w:spacing w:line="240" w:lineRule="auto"/>
        <w:jc w:val="left"/>
        <w:rPr>
          <w:rStyle w:val="FontStyle15"/>
          <w:sz w:val="24"/>
          <w:vertAlign w:val="superscript"/>
        </w:rPr>
      </w:pPr>
      <w:r w:rsidRPr="00C14E42">
        <w:rPr>
          <w:rStyle w:val="FontStyle14"/>
          <w:bCs/>
          <w:sz w:val="24"/>
        </w:rPr>
        <w:t>Воспитатель:</w:t>
      </w:r>
      <w:r w:rsidRPr="00C14E42">
        <w:rPr>
          <w:rStyle w:val="FontStyle15"/>
          <w:sz w:val="24"/>
        </w:rPr>
        <w:t xml:space="preserve"> Давайте посмотрим, что принес заяц в корзинке? Бу - груша?</w:t>
      </w:r>
      <w:r w:rsidRPr="00C14E42">
        <w:rPr>
          <w:rStyle w:val="FontStyle14"/>
          <w:bCs/>
          <w:sz w:val="24"/>
        </w:rPr>
        <w:t xml:space="preserve">Дети: </w:t>
      </w:r>
      <w:r w:rsidRPr="00C14E42">
        <w:rPr>
          <w:rStyle w:val="FontStyle15"/>
          <w:sz w:val="24"/>
        </w:rPr>
        <w:t xml:space="preserve">Юк! </w:t>
      </w:r>
      <w:r w:rsidRPr="00C14E42">
        <w:rPr>
          <w:rStyle w:val="FontStyle14"/>
          <w:bCs/>
          <w:sz w:val="24"/>
        </w:rPr>
        <w:t xml:space="preserve">Воспитатель: </w:t>
      </w:r>
      <w:r w:rsidRPr="00C14E42">
        <w:rPr>
          <w:rStyle w:val="FontStyle15"/>
          <w:sz w:val="24"/>
        </w:rPr>
        <w:t>Бу нэрсэ?</w:t>
      </w:r>
      <w:r w:rsidRPr="00C14E42">
        <w:rPr>
          <w:rStyle w:val="FontStyle14"/>
          <w:bCs/>
          <w:sz w:val="24"/>
        </w:rPr>
        <w:t xml:space="preserve">Дети: </w:t>
      </w:r>
      <w:r w:rsidRPr="00C14E42">
        <w:rPr>
          <w:rStyle w:val="FontStyle15"/>
          <w:sz w:val="24"/>
        </w:rPr>
        <w:t>Бу кишер.</w:t>
      </w:r>
      <w:r w:rsidRPr="00C14E42">
        <w:rPr>
          <w:rStyle w:val="FontStyle14"/>
          <w:bCs/>
          <w:sz w:val="24"/>
        </w:rPr>
        <w:t xml:space="preserve">Воспитатель: </w:t>
      </w:r>
      <w:r w:rsidRPr="00C14E42">
        <w:rPr>
          <w:rStyle w:val="FontStyle15"/>
          <w:sz w:val="24"/>
        </w:rPr>
        <w:t>Кишер нинди?</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Дети: </w:t>
      </w:r>
      <w:r w:rsidRPr="00C14E42">
        <w:rPr>
          <w:rStyle w:val="FontStyle15"/>
          <w:sz w:val="24"/>
        </w:rPr>
        <w:t xml:space="preserve">Зур, чиста, матур. </w:t>
      </w:r>
      <w:r w:rsidRPr="00C14E42">
        <w:rPr>
          <w:rStyle w:val="FontStyle14"/>
          <w:bCs/>
          <w:sz w:val="24"/>
        </w:rPr>
        <w:t xml:space="preserve">Воспитатель: </w:t>
      </w:r>
      <w:r w:rsidRPr="00C14E42">
        <w:rPr>
          <w:rStyle w:val="FontStyle15"/>
          <w:sz w:val="24"/>
        </w:rPr>
        <w:t>Бу нэрсэ?</w:t>
      </w:r>
      <w:r w:rsidRPr="00C14E42">
        <w:rPr>
          <w:rStyle w:val="FontStyle14"/>
          <w:bCs/>
          <w:sz w:val="24"/>
        </w:rPr>
        <w:t xml:space="preserve">Дети: </w:t>
      </w:r>
      <w:r w:rsidRPr="00C14E42">
        <w:rPr>
          <w:rStyle w:val="FontStyle15"/>
          <w:sz w:val="24"/>
        </w:rPr>
        <w:t>Бу алма.</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Воспитатель: </w:t>
      </w:r>
      <w:r w:rsidRPr="00C14E42">
        <w:rPr>
          <w:rStyle w:val="FontStyle15"/>
          <w:sz w:val="24"/>
        </w:rPr>
        <w:t>Алма нинди?</w:t>
      </w:r>
    </w:p>
    <w:p w:rsidR="00397F59" w:rsidRPr="00C14E42" w:rsidRDefault="00397F59" w:rsidP="00E468CD">
      <w:pPr>
        <w:pStyle w:val="Style8"/>
        <w:widowControl/>
        <w:spacing w:line="240" w:lineRule="auto"/>
        <w:rPr>
          <w:rStyle w:val="FontStyle15"/>
          <w:sz w:val="24"/>
        </w:rPr>
      </w:pPr>
      <w:r w:rsidRPr="00C14E42">
        <w:rPr>
          <w:rStyle w:val="FontStyle15"/>
          <w:sz w:val="24"/>
        </w:rPr>
        <w:t xml:space="preserve"> </w:t>
      </w:r>
      <w:r w:rsidRPr="00C14E42">
        <w:rPr>
          <w:rStyle w:val="FontStyle14"/>
          <w:bCs/>
          <w:sz w:val="24"/>
        </w:rPr>
        <w:t xml:space="preserve">Дети: </w:t>
      </w:r>
      <w:r w:rsidRPr="00C14E42">
        <w:rPr>
          <w:rStyle w:val="FontStyle15"/>
          <w:sz w:val="24"/>
        </w:rPr>
        <w:t>Зур, тэмле, баллы.</w:t>
      </w:r>
    </w:p>
    <w:p w:rsidR="00397F59" w:rsidRPr="00C14E42" w:rsidRDefault="00397F59" w:rsidP="00E468CD">
      <w:pPr>
        <w:pStyle w:val="Style1"/>
        <w:widowControl/>
        <w:tabs>
          <w:tab w:val="left" w:pos="662"/>
        </w:tabs>
        <w:rPr>
          <w:rStyle w:val="FontStyle14"/>
          <w:bCs/>
          <w:sz w:val="24"/>
        </w:rPr>
      </w:pPr>
      <w:r w:rsidRPr="00C14E42">
        <w:rPr>
          <w:b/>
        </w:rPr>
        <w:t>12.</w:t>
      </w:r>
      <w:r w:rsidRPr="00C14E42">
        <w:rPr>
          <w:rStyle w:val="TitleChar"/>
          <w:rFonts w:ascii="Times New Roman" w:hAnsi="Times New Roman"/>
          <w:bCs/>
          <w:sz w:val="24"/>
          <w:lang w:val="ru-RU" w:eastAsia="ru-RU"/>
        </w:rPr>
        <w:t xml:space="preserve"> </w:t>
      </w:r>
      <w:r w:rsidRPr="00C14E42">
        <w:rPr>
          <w:rStyle w:val="FontStyle14"/>
          <w:bCs/>
          <w:sz w:val="24"/>
        </w:rPr>
        <w:t>Дидактическая игра "Нинди?"</w:t>
      </w:r>
    </w:p>
    <w:p w:rsidR="00397F59" w:rsidRPr="00C14E42" w:rsidRDefault="00397F59" w:rsidP="00E468CD">
      <w:pPr>
        <w:pStyle w:val="Style1"/>
        <w:widowControl/>
        <w:tabs>
          <w:tab w:val="left" w:pos="662"/>
        </w:tabs>
        <w:rPr>
          <w:rStyle w:val="FontStyle14"/>
          <w:bCs/>
          <w:sz w:val="24"/>
        </w:rPr>
      </w:pPr>
      <w:r w:rsidRPr="00C14E42">
        <w:t xml:space="preserve"> </w:t>
      </w:r>
      <w:r w:rsidRPr="00C14E42">
        <w:rPr>
          <w:rStyle w:val="FontStyle14"/>
          <w:bCs/>
          <w:sz w:val="24"/>
        </w:rPr>
        <w:t>Ход игры:</w:t>
      </w:r>
    </w:p>
    <w:p w:rsidR="00397F59" w:rsidRPr="00C14E42" w:rsidRDefault="00397F59" w:rsidP="00E468CD">
      <w:pPr>
        <w:pStyle w:val="Style8"/>
        <w:widowControl/>
        <w:spacing w:line="240" w:lineRule="auto"/>
        <w:rPr>
          <w:rStyle w:val="FontStyle15"/>
          <w:sz w:val="24"/>
          <w:lang w:val="tt-RU"/>
        </w:rPr>
      </w:pPr>
      <w:r w:rsidRPr="00C14E42">
        <w:rPr>
          <w:rStyle w:val="FontStyle14"/>
          <w:bCs/>
          <w:sz w:val="24"/>
        </w:rPr>
        <w:t xml:space="preserve">Воспитатель: </w:t>
      </w:r>
      <w:r w:rsidRPr="00C14E42">
        <w:rPr>
          <w:rStyle w:val="FontStyle15"/>
          <w:sz w:val="24"/>
        </w:rPr>
        <w:t>Ребята, давайте поиграем с нашим гостем зайцем</w:t>
      </w:r>
      <w:r w:rsidRPr="00C14E42">
        <w:rPr>
          <w:rStyle w:val="FontStyle15"/>
          <w:i/>
          <w:sz w:val="24"/>
        </w:rPr>
        <w:t>. (</w:t>
      </w:r>
      <w:r w:rsidRPr="00C14E42">
        <w:rPr>
          <w:rStyle w:val="FontStyle16"/>
          <w:iCs/>
          <w:sz w:val="24"/>
        </w:rPr>
        <w:t xml:space="preserve">Воспитатель предлагает детям встать в круг). </w:t>
      </w:r>
      <w:r w:rsidRPr="00C14E42">
        <w:rPr>
          <w:rStyle w:val="FontStyle15"/>
          <w:sz w:val="24"/>
        </w:rPr>
        <w:t>Ребята, вот вам морковка, как только зазвучит музыка, начинайте передавать ее по кругу, на</w:t>
      </w:r>
      <w:r w:rsidRPr="00C14E42">
        <w:rPr>
          <w:rStyle w:val="FontStyle15"/>
          <w:i/>
          <w:sz w:val="24"/>
        </w:rPr>
        <w:t xml:space="preserve"> </w:t>
      </w:r>
      <w:r w:rsidRPr="00C14E42">
        <w:rPr>
          <w:rStyle w:val="FontStyle15"/>
          <w:sz w:val="24"/>
        </w:rPr>
        <w:t>ком музыка перестанет играть того и спрошу.</w:t>
      </w:r>
    </w:p>
    <w:p w:rsidR="00397F59" w:rsidRPr="00C14E42" w:rsidRDefault="00397F59" w:rsidP="00E468CD">
      <w:pPr>
        <w:pStyle w:val="Style8"/>
        <w:widowControl/>
        <w:spacing w:line="240" w:lineRule="auto"/>
        <w:rPr>
          <w:rStyle w:val="FontStyle15"/>
          <w:sz w:val="24"/>
          <w:lang w:val="tt-RU"/>
        </w:rPr>
      </w:pPr>
      <w:r w:rsidRPr="00C14E42">
        <w:rPr>
          <w:rStyle w:val="FontStyle15"/>
          <w:sz w:val="24"/>
        </w:rPr>
        <w:t xml:space="preserve"> </w:t>
      </w:r>
      <w:r w:rsidRPr="00C14E42">
        <w:rPr>
          <w:rStyle w:val="FontStyle14"/>
          <w:bCs/>
          <w:sz w:val="24"/>
        </w:rPr>
        <w:t xml:space="preserve">Воспитатель: </w:t>
      </w:r>
      <w:r w:rsidRPr="00C14E42">
        <w:rPr>
          <w:rStyle w:val="FontStyle15"/>
          <w:sz w:val="24"/>
        </w:rPr>
        <w:t xml:space="preserve">Как будет по-татарски «вкусная морковка»? </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Ребенок: </w:t>
      </w:r>
      <w:r w:rsidRPr="00C14E42">
        <w:rPr>
          <w:rStyle w:val="FontStyle15"/>
          <w:sz w:val="24"/>
        </w:rPr>
        <w:t>Тэмле кишер.</w:t>
      </w:r>
    </w:p>
    <w:p w:rsidR="00397F59" w:rsidRPr="00C14E42" w:rsidRDefault="00397F59" w:rsidP="00E468CD">
      <w:pPr>
        <w:pStyle w:val="Style5"/>
        <w:widowControl/>
        <w:spacing w:line="240" w:lineRule="auto"/>
        <w:jc w:val="left"/>
        <w:rPr>
          <w:rStyle w:val="FontStyle15"/>
          <w:sz w:val="24"/>
        </w:rPr>
      </w:pPr>
      <w:r w:rsidRPr="00C14E42">
        <w:rPr>
          <w:rStyle w:val="FontStyle14"/>
          <w:bCs/>
          <w:sz w:val="24"/>
        </w:rPr>
        <w:t xml:space="preserve">Воспитатель: </w:t>
      </w:r>
      <w:r w:rsidRPr="00C14E42">
        <w:rPr>
          <w:rStyle w:val="FontStyle15"/>
          <w:sz w:val="24"/>
        </w:rPr>
        <w:t>Как будет по-татарски «сладкая морковка» («большая морковка», «чистая морковка», «красивая морковка»)?</w:t>
      </w:r>
    </w:p>
    <w:p w:rsidR="00397F59" w:rsidRPr="00C14E42" w:rsidRDefault="00397F59" w:rsidP="00E468CD">
      <w:pPr>
        <w:pStyle w:val="Style5"/>
        <w:widowControl/>
        <w:spacing w:line="240" w:lineRule="auto"/>
        <w:jc w:val="left"/>
        <w:rPr>
          <w:rStyle w:val="FontStyle15"/>
          <w:sz w:val="24"/>
        </w:rPr>
      </w:pPr>
      <w:r w:rsidRPr="00C14E42">
        <w:rPr>
          <w:rStyle w:val="FontStyle14"/>
          <w:bCs/>
          <w:sz w:val="24"/>
        </w:rPr>
        <w:t xml:space="preserve">Ребенок: </w:t>
      </w:r>
      <w:r w:rsidRPr="00C14E42">
        <w:rPr>
          <w:rStyle w:val="FontStyle15"/>
          <w:sz w:val="24"/>
        </w:rPr>
        <w:t>Баллы кишер ("зур кишер", "чиста кишер", "матур кишер")</w:t>
      </w:r>
    </w:p>
    <w:p w:rsidR="00397F59" w:rsidRPr="00C14E42" w:rsidRDefault="00397F59" w:rsidP="00E468CD">
      <w:pPr>
        <w:pStyle w:val="Style5"/>
        <w:widowControl/>
        <w:spacing w:line="240" w:lineRule="auto"/>
        <w:jc w:val="left"/>
        <w:rPr>
          <w:rStyle w:val="FontStyle14"/>
          <w:b w:val="0"/>
          <w:sz w:val="24"/>
          <w:lang w:val="tt-RU"/>
        </w:rPr>
      </w:pPr>
      <w:r w:rsidRPr="00C14E42">
        <w:rPr>
          <w:rStyle w:val="FontStyle14"/>
          <w:bCs/>
          <w:sz w:val="24"/>
        </w:rPr>
        <w:t>13.Дидактическая игра "Ничэ?"</w:t>
      </w:r>
    </w:p>
    <w:p w:rsidR="00397F59" w:rsidRPr="00C14E42" w:rsidRDefault="00397F59" w:rsidP="00E468CD">
      <w:pPr>
        <w:pStyle w:val="Style10"/>
        <w:widowControl/>
        <w:spacing w:line="240" w:lineRule="auto"/>
        <w:ind w:firstLine="0"/>
        <w:rPr>
          <w:rStyle w:val="FontStyle14"/>
          <w:bCs/>
          <w:sz w:val="24"/>
        </w:rPr>
      </w:pPr>
      <w:r w:rsidRPr="00C14E42">
        <w:rPr>
          <w:rStyle w:val="FontStyle14"/>
          <w:bCs/>
          <w:sz w:val="24"/>
        </w:rPr>
        <w:t xml:space="preserve"> Ход игры: </w:t>
      </w:r>
    </w:p>
    <w:p w:rsidR="00397F59" w:rsidRPr="00C14E42" w:rsidRDefault="00397F59" w:rsidP="00E468CD">
      <w:pPr>
        <w:pStyle w:val="Style10"/>
        <w:widowControl/>
        <w:spacing w:line="240" w:lineRule="auto"/>
        <w:ind w:firstLine="0"/>
        <w:rPr>
          <w:rStyle w:val="FontStyle15"/>
          <w:sz w:val="24"/>
        </w:rPr>
      </w:pPr>
      <w:r w:rsidRPr="00C14E42">
        <w:rPr>
          <w:rStyle w:val="FontStyle14"/>
          <w:bCs/>
          <w:sz w:val="24"/>
        </w:rPr>
        <w:t xml:space="preserve">Воспитатель: </w:t>
      </w:r>
      <w:r w:rsidRPr="00C14E42">
        <w:rPr>
          <w:rStyle w:val="FontStyle15"/>
          <w:sz w:val="24"/>
        </w:rPr>
        <w:t>Ребята, посмотрите, что  разложено на столе. Балалар, бу нэрсэ?</w:t>
      </w:r>
    </w:p>
    <w:p w:rsidR="00397F59" w:rsidRPr="00C14E42" w:rsidRDefault="00397F59" w:rsidP="00E468CD">
      <w:pPr>
        <w:pStyle w:val="Style10"/>
        <w:widowControl/>
        <w:spacing w:line="240" w:lineRule="auto"/>
        <w:rPr>
          <w:rStyle w:val="FontStyle15"/>
          <w:sz w:val="24"/>
        </w:rPr>
      </w:pPr>
      <w:r w:rsidRPr="00C14E42">
        <w:rPr>
          <w:rStyle w:val="FontStyle14"/>
          <w:bCs/>
          <w:sz w:val="24"/>
        </w:rPr>
        <w:t xml:space="preserve">Дети: </w:t>
      </w:r>
      <w:r w:rsidRPr="00C14E42">
        <w:rPr>
          <w:rStyle w:val="FontStyle15"/>
          <w:sz w:val="24"/>
        </w:rPr>
        <w:t>Бу кишер.</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Воспитатель: </w:t>
      </w:r>
      <w:r w:rsidRPr="00C14E42">
        <w:rPr>
          <w:rStyle w:val="FontStyle15"/>
          <w:sz w:val="24"/>
        </w:rPr>
        <w:t xml:space="preserve">Ребята сколько морковок? Ничэ кишер? Давайте, посчитаем. </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Дети: </w:t>
      </w:r>
      <w:r w:rsidRPr="00C14E42">
        <w:rPr>
          <w:rStyle w:val="FontStyle15"/>
          <w:sz w:val="24"/>
        </w:rPr>
        <w:t xml:space="preserve">Бер, ике, еч, дурт, биш. </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Воспитатель: </w:t>
      </w:r>
      <w:r w:rsidRPr="00C14E42">
        <w:rPr>
          <w:rStyle w:val="FontStyle15"/>
          <w:sz w:val="24"/>
        </w:rPr>
        <w:t>Ничэ кишер?</w:t>
      </w:r>
    </w:p>
    <w:p w:rsidR="00397F59" w:rsidRPr="00C14E42" w:rsidRDefault="00397F59" w:rsidP="00E468CD">
      <w:pPr>
        <w:pStyle w:val="Style8"/>
        <w:widowControl/>
        <w:spacing w:line="240" w:lineRule="auto"/>
        <w:rPr>
          <w:rStyle w:val="FontStyle15"/>
          <w:sz w:val="24"/>
          <w:lang w:val="tt-RU"/>
        </w:rPr>
      </w:pPr>
      <w:r w:rsidRPr="00C14E42">
        <w:rPr>
          <w:rStyle w:val="FontStyle15"/>
          <w:sz w:val="24"/>
        </w:rPr>
        <w:t xml:space="preserve"> </w:t>
      </w:r>
      <w:r w:rsidRPr="00C14E42">
        <w:rPr>
          <w:rStyle w:val="FontStyle14"/>
          <w:bCs/>
          <w:sz w:val="24"/>
        </w:rPr>
        <w:t xml:space="preserve">Дети: </w:t>
      </w:r>
      <w:r w:rsidRPr="00C14E42">
        <w:rPr>
          <w:rStyle w:val="FontStyle15"/>
          <w:sz w:val="24"/>
        </w:rPr>
        <w:t>Биш – пять</w:t>
      </w:r>
      <w:r w:rsidRPr="00C14E42">
        <w:rPr>
          <w:rStyle w:val="FontStyle15"/>
          <w:sz w:val="24"/>
          <w:lang w:val="tt-RU"/>
        </w:rPr>
        <w:t>.</w:t>
      </w:r>
    </w:p>
    <w:p w:rsidR="00397F59" w:rsidRPr="00C14E42" w:rsidRDefault="00397F59" w:rsidP="00E468CD">
      <w:pPr>
        <w:pStyle w:val="Style8"/>
        <w:widowControl/>
        <w:spacing w:line="240" w:lineRule="auto"/>
        <w:rPr>
          <w:rStyle w:val="FontStyle15"/>
          <w:sz w:val="24"/>
        </w:rPr>
      </w:pPr>
      <w:r w:rsidRPr="00C14E42">
        <w:rPr>
          <w:rStyle w:val="FontStyle15"/>
          <w:sz w:val="24"/>
        </w:rPr>
        <w:t xml:space="preserve"> </w:t>
      </w:r>
      <w:r w:rsidRPr="00C14E42">
        <w:rPr>
          <w:rStyle w:val="FontStyle14"/>
          <w:bCs/>
          <w:sz w:val="24"/>
        </w:rPr>
        <w:t xml:space="preserve">Воспитатель: </w:t>
      </w:r>
      <w:r w:rsidRPr="00C14E42">
        <w:rPr>
          <w:rStyle w:val="FontStyle15"/>
          <w:sz w:val="24"/>
        </w:rPr>
        <w:t>Балалар бу нэрсэ?</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Дети: </w:t>
      </w:r>
      <w:r w:rsidRPr="00C14E42">
        <w:rPr>
          <w:rStyle w:val="FontStyle15"/>
          <w:sz w:val="24"/>
        </w:rPr>
        <w:t>Бу алма.</w:t>
      </w:r>
    </w:p>
    <w:p w:rsidR="00397F59" w:rsidRPr="00C14E42" w:rsidRDefault="00397F59" w:rsidP="00E468CD">
      <w:pPr>
        <w:pStyle w:val="Style8"/>
        <w:widowControl/>
        <w:spacing w:line="240" w:lineRule="auto"/>
        <w:rPr>
          <w:rStyle w:val="FontStyle15"/>
          <w:sz w:val="24"/>
        </w:rPr>
      </w:pPr>
      <w:r w:rsidRPr="00C14E42">
        <w:rPr>
          <w:rStyle w:val="FontStyle14"/>
          <w:bCs/>
          <w:sz w:val="24"/>
        </w:rPr>
        <w:t xml:space="preserve">Воспитатель: </w:t>
      </w:r>
      <w:r w:rsidRPr="00C14E42">
        <w:rPr>
          <w:rStyle w:val="FontStyle15"/>
          <w:sz w:val="24"/>
        </w:rPr>
        <w:t xml:space="preserve">Ребята сколько яблок? Ничэ алма? Давайте, посчитаем. </w:t>
      </w:r>
      <w:r w:rsidRPr="00C14E42">
        <w:rPr>
          <w:rStyle w:val="FontStyle14"/>
          <w:bCs/>
          <w:sz w:val="24"/>
        </w:rPr>
        <w:t xml:space="preserve">Дети: </w:t>
      </w:r>
      <w:r w:rsidRPr="00C14E42">
        <w:rPr>
          <w:rStyle w:val="FontStyle15"/>
          <w:sz w:val="24"/>
        </w:rPr>
        <w:t>Бер, ике, еч, дурт, биш.</w:t>
      </w:r>
    </w:p>
    <w:p w:rsidR="00397F59" w:rsidRPr="00C14E42" w:rsidRDefault="00397F59" w:rsidP="00E468CD">
      <w:pPr>
        <w:pStyle w:val="Style8"/>
        <w:widowControl/>
        <w:spacing w:line="240" w:lineRule="auto"/>
        <w:ind w:hanging="142"/>
        <w:rPr>
          <w:rStyle w:val="FontStyle15"/>
          <w:sz w:val="24"/>
        </w:rPr>
      </w:pPr>
      <w:r w:rsidRPr="00C14E42">
        <w:rPr>
          <w:rStyle w:val="FontStyle15"/>
          <w:sz w:val="24"/>
        </w:rPr>
        <w:t xml:space="preserve">  </w:t>
      </w:r>
      <w:r w:rsidRPr="00C14E42">
        <w:rPr>
          <w:rStyle w:val="FontStyle14"/>
          <w:bCs/>
          <w:sz w:val="24"/>
        </w:rPr>
        <w:t xml:space="preserve">Воспитатель: </w:t>
      </w:r>
      <w:r w:rsidRPr="00C14E42">
        <w:rPr>
          <w:rStyle w:val="FontStyle15"/>
          <w:sz w:val="24"/>
        </w:rPr>
        <w:t>Ничэ алма?</w:t>
      </w:r>
    </w:p>
    <w:p w:rsidR="00397F59" w:rsidRPr="00C14E42" w:rsidRDefault="00397F59" w:rsidP="00E468CD">
      <w:pPr>
        <w:pStyle w:val="Style8"/>
        <w:widowControl/>
        <w:spacing w:line="240" w:lineRule="auto"/>
        <w:rPr>
          <w:rStyle w:val="FontStyle15"/>
          <w:sz w:val="24"/>
        </w:rPr>
      </w:pPr>
      <w:r w:rsidRPr="00C14E42">
        <w:rPr>
          <w:rStyle w:val="FontStyle15"/>
          <w:sz w:val="24"/>
        </w:rPr>
        <w:t xml:space="preserve"> </w:t>
      </w:r>
      <w:r w:rsidRPr="00C14E42">
        <w:rPr>
          <w:rStyle w:val="FontStyle14"/>
          <w:bCs/>
          <w:sz w:val="24"/>
        </w:rPr>
        <w:t xml:space="preserve">Дети: </w:t>
      </w:r>
      <w:r w:rsidRPr="00C14E42">
        <w:rPr>
          <w:rStyle w:val="FontStyle15"/>
          <w:sz w:val="24"/>
        </w:rPr>
        <w:t>Биш - пять.</w:t>
      </w:r>
    </w:p>
    <w:p w:rsidR="00397F59" w:rsidRPr="00C14E42" w:rsidRDefault="00397F59" w:rsidP="00E468CD">
      <w:pPr>
        <w:pStyle w:val="Style8"/>
        <w:widowControl/>
        <w:tabs>
          <w:tab w:val="left" w:pos="2717"/>
        </w:tabs>
        <w:spacing w:line="240" w:lineRule="auto"/>
        <w:ind w:hanging="142"/>
        <w:rPr>
          <w:rStyle w:val="FontStyle15"/>
          <w:sz w:val="24"/>
        </w:rPr>
      </w:pPr>
      <w:r w:rsidRPr="00C14E42">
        <w:rPr>
          <w:rStyle w:val="FontStyle14"/>
          <w:bCs/>
          <w:sz w:val="24"/>
        </w:rPr>
        <w:t xml:space="preserve">  Воспитатель: </w:t>
      </w:r>
      <w:r w:rsidRPr="00C14E42">
        <w:rPr>
          <w:rStyle w:val="FontStyle15"/>
          <w:sz w:val="24"/>
        </w:rPr>
        <w:t>Давайте, соберем яблоки и морковки в разные корзинки. Алина , кил монда!</w:t>
      </w:r>
      <w:r w:rsidRPr="00C14E42">
        <w:rPr>
          <w:rStyle w:val="FontStyle15"/>
          <w:sz w:val="24"/>
        </w:rPr>
        <w:br/>
        <w:t xml:space="preserve">Руслан, кил монда! Руслан, ты будешь собирать - алма, </w:t>
      </w:r>
    </w:p>
    <w:p w:rsidR="00397F59" w:rsidRPr="00C14E42" w:rsidRDefault="00397F59" w:rsidP="00E468CD">
      <w:pPr>
        <w:pStyle w:val="Style8"/>
        <w:widowControl/>
        <w:tabs>
          <w:tab w:val="left" w:pos="2717"/>
        </w:tabs>
        <w:spacing w:line="240" w:lineRule="auto"/>
        <w:ind w:hanging="142"/>
        <w:rPr>
          <w:rStyle w:val="FontStyle15"/>
          <w:sz w:val="24"/>
          <w:lang w:val="tt-RU"/>
        </w:rPr>
      </w:pPr>
      <w:r w:rsidRPr="00C14E42">
        <w:rPr>
          <w:rStyle w:val="FontStyle15"/>
          <w:sz w:val="24"/>
        </w:rPr>
        <w:t xml:space="preserve">  Алина,а ты кишер! Бер, ике , еч,</w:t>
      </w:r>
      <w:r w:rsidRPr="00C14E42">
        <w:rPr>
          <w:rStyle w:val="FontStyle15"/>
          <w:sz w:val="24"/>
        </w:rPr>
        <w:br/>
        <w:t>начали!</w:t>
      </w:r>
      <w:r w:rsidRPr="00C14E42">
        <w:rPr>
          <w:rStyle w:val="FontStyle15"/>
          <w:sz w:val="24"/>
        </w:rPr>
        <w:tab/>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pStyle w:val="Style2"/>
        <w:widowControl/>
        <w:spacing w:line="240" w:lineRule="auto"/>
        <w:rPr>
          <w:rStyle w:val="FontStyle14"/>
          <w:bCs/>
          <w:sz w:val="24"/>
        </w:rPr>
      </w:pPr>
      <w:r w:rsidRPr="00C14E42">
        <w:rPr>
          <w:rStyle w:val="FontStyle15"/>
          <w:b/>
          <w:sz w:val="24"/>
        </w:rPr>
        <w:t>14.Дидактическая игра</w:t>
      </w:r>
      <w:r w:rsidRPr="00C14E42">
        <w:rPr>
          <w:rStyle w:val="FontStyle15"/>
          <w:sz w:val="24"/>
        </w:rPr>
        <w:t xml:space="preserve">    </w:t>
      </w:r>
      <w:r w:rsidRPr="00C14E42">
        <w:rPr>
          <w:rStyle w:val="FontStyle14"/>
          <w:bCs/>
          <w:sz w:val="24"/>
        </w:rPr>
        <w:t>"Сорап ал"</w:t>
      </w:r>
    </w:p>
    <w:p w:rsidR="00397F59" w:rsidRPr="00C14E42" w:rsidRDefault="00397F59" w:rsidP="00E468CD">
      <w:pPr>
        <w:pStyle w:val="Style2"/>
        <w:widowControl/>
        <w:spacing w:line="240" w:lineRule="auto"/>
        <w:rPr>
          <w:rStyle w:val="FontStyle14"/>
          <w:bCs/>
          <w:sz w:val="24"/>
        </w:rPr>
      </w:pPr>
      <w:r w:rsidRPr="00C14E42">
        <w:rPr>
          <w:rStyle w:val="FontStyle14"/>
          <w:bCs/>
          <w:sz w:val="24"/>
        </w:rPr>
        <w:t>Ход игры:</w:t>
      </w:r>
    </w:p>
    <w:p w:rsidR="00397F59" w:rsidRPr="00C14E42" w:rsidRDefault="00397F59" w:rsidP="00E468CD">
      <w:pPr>
        <w:pStyle w:val="Style8"/>
        <w:widowControl/>
        <w:spacing w:line="240" w:lineRule="auto"/>
        <w:jc w:val="both"/>
        <w:rPr>
          <w:rStyle w:val="FontStyle15"/>
          <w:sz w:val="24"/>
          <w:lang w:val="tt-RU"/>
        </w:rPr>
      </w:pPr>
      <w:r w:rsidRPr="00C14E42">
        <w:rPr>
          <w:rStyle w:val="FontStyle14"/>
          <w:bCs/>
          <w:sz w:val="24"/>
        </w:rPr>
        <w:t xml:space="preserve">Воспитатель: </w:t>
      </w:r>
      <w:r w:rsidRPr="00C14E42">
        <w:rPr>
          <w:rStyle w:val="FontStyle15"/>
          <w:sz w:val="24"/>
        </w:rPr>
        <w:t>Ребята,  Куян хочет угостить вас морковкой и яблоками. Только он не знает, что вы больше всего хотите. Давайте, каждый из вас попросит, что ему надо.</w:t>
      </w:r>
    </w:p>
    <w:p w:rsidR="00397F59" w:rsidRPr="00C14E42" w:rsidRDefault="00397F59" w:rsidP="00E468CD">
      <w:pPr>
        <w:pStyle w:val="Style8"/>
        <w:widowControl/>
        <w:spacing w:line="240" w:lineRule="auto"/>
        <w:jc w:val="both"/>
        <w:rPr>
          <w:rStyle w:val="FontStyle15"/>
          <w:sz w:val="24"/>
          <w:lang w:val="tt-RU"/>
        </w:rPr>
      </w:pPr>
      <w:r w:rsidRPr="00C14E42">
        <w:rPr>
          <w:rStyle w:val="FontStyle14"/>
          <w:bCs/>
          <w:sz w:val="24"/>
        </w:rPr>
        <w:t xml:space="preserve">Ребенок: </w:t>
      </w:r>
      <w:r w:rsidRPr="00C14E42">
        <w:rPr>
          <w:rStyle w:val="FontStyle15"/>
          <w:sz w:val="24"/>
        </w:rPr>
        <w:t>Куян, кишер( алма) бир эле!</w:t>
      </w:r>
    </w:p>
    <w:p w:rsidR="00397F59" w:rsidRPr="00C14E42" w:rsidRDefault="00397F59" w:rsidP="00E468CD">
      <w:pPr>
        <w:pStyle w:val="Style8"/>
        <w:widowControl/>
        <w:spacing w:line="240" w:lineRule="auto"/>
        <w:jc w:val="both"/>
        <w:rPr>
          <w:rStyle w:val="FontStyle15"/>
          <w:sz w:val="24"/>
        </w:rPr>
      </w:pPr>
      <w:r w:rsidRPr="00C14E42">
        <w:rPr>
          <w:rStyle w:val="FontStyle14"/>
          <w:bCs/>
          <w:sz w:val="24"/>
        </w:rPr>
        <w:t xml:space="preserve">Куян: </w:t>
      </w:r>
      <w:r w:rsidRPr="00C14E42">
        <w:rPr>
          <w:rStyle w:val="FontStyle15"/>
          <w:sz w:val="24"/>
        </w:rPr>
        <w:t>Мэ, кишер(алма) !</w:t>
      </w:r>
    </w:p>
    <w:p w:rsidR="00397F59" w:rsidRPr="00C14E42" w:rsidRDefault="00397F59" w:rsidP="00E468CD">
      <w:pPr>
        <w:pStyle w:val="Style9"/>
        <w:widowControl/>
        <w:spacing w:line="240" w:lineRule="auto"/>
        <w:rPr>
          <w:rStyle w:val="FontStyle16"/>
          <w:i w:val="0"/>
          <w:iCs/>
          <w:sz w:val="24"/>
        </w:rPr>
      </w:pPr>
      <w:r w:rsidRPr="00C14E42">
        <w:rPr>
          <w:rStyle w:val="FontStyle14"/>
          <w:bCs/>
          <w:sz w:val="24"/>
        </w:rPr>
        <w:t xml:space="preserve">Ребенок: </w:t>
      </w:r>
      <w:r w:rsidRPr="00C14E42">
        <w:rPr>
          <w:rStyle w:val="FontStyle16"/>
          <w:iCs/>
          <w:sz w:val="24"/>
        </w:rPr>
        <w:t>Р</w:t>
      </w:r>
      <w:r w:rsidRPr="00C14E42">
        <w:rPr>
          <w:rStyle w:val="FontStyle16"/>
          <w:iCs/>
          <w:sz w:val="24"/>
          <w:lang w:val="tt-RU"/>
        </w:rPr>
        <w:t>эхмэт</w:t>
      </w:r>
      <w:r w:rsidRPr="00C14E42">
        <w:rPr>
          <w:rStyle w:val="FontStyle16"/>
          <w:iCs/>
          <w:sz w:val="24"/>
        </w:rPr>
        <w:t xml:space="preserve">! </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hd w:val="clear" w:color="auto" w:fill="FFFFFF"/>
        <w:spacing w:after="0" w:line="240" w:lineRule="auto"/>
        <w:rPr>
          <w:rFonts w:ascii="Times New Roman" w:hAnsi="Times New Roman"/>
          <w:b/>
          <w:color w:val="000000"/>
          <w:sz w:val="24"/>
          <w:szCs w:val="24"/>
        </w:rPr>
      </w:pPr>
      <w:r w:rsidRPr="00C14E42">
        <w:rPr>
          <w:rFonts w:ascii="Times New Roman" w:hAnsi="Times New Roman"/>
          <w:b/>
          <w:sz w:val="24"/>
          <w:szCs w:val="24"/>
        </w:rPr>
        <w:t>15.</w:t>
      </w:r>
      <w:r w:rsidRPr="00C14E42">
        <w:rPr>
          <w:rStyle w:val="c1"/>
          <w:rFonts w:ascii="Times New Roman" w:hAnsi="Times New Roman"/>
          <w:b/>
          <w:bCs/>
          <w:color w:val="000000"/>
          <w:sz w:val="24"/>
          <w:szCs w:val="24"/>
        </w:rPr>
        <w:t xml:space="preserve">Дидактическая игра  “My family” по теме «Моя семья. </w:t>
      </w:r>
      <w:r w:rsidRPr="00C14E42">
        <w:rPr>
          <w:rStyle w:val="c1"/>
          <w:rFonts w:ascii="Times New Roman" w:hAnsi="Times New Roman"/>
          <w:b/>
          <w:bCs/>
          <w:color w:val="000000"/>
          <w:sz w:val="24"/>
          <w:szCs w:val="24"/>
          <w:lang w:val="en-US"/>
        </w:rPr>
        <w:t>My</w:t>
      </w:r>
      <w:r w:rsidRPr="00C14E42">
        <w:rPr>
          <w:rStyle w:val="c1"/>
          <w:rFonts w:ascii="Times New Roman" w:hAnsi="Times New Roman"/>
          <w:b/>
          <w:bCs/>
          <w:color w:val="000000"/>
          <w:sz w:val="24"/>
          <w:szCs w:val="24"/>
        </w:rPr>
        <w:t xml:space="preserve"> </w:t>
      </w:r>
      <w:r w:rsidRPr="00C14E42">
        <w:rPr>
          <w:rStyle w:val="c1"/>
          <w:rFonts w:ascii="Times New Roman" w:hAnsi="Times New Roman"/>
          <w:b/>
          <w:bCs/>
          <w:color w:val="000000"/>
          <w:sz w:val="24"/>
          <w:szCs w:val="24"/>
          <w:lang w:val="en-US"/>
        </w:rPr>
        <w:t>Family</w:t>
      </w:r>
      <w:r w:rsidRPr="00C14E42">
        <w:rPr>
          <w:rStyle w:val="c1"/>
          <w:rFonts w:ascii="Times New Roman" w:hAnsi="Times New Roman"/>
          <w:b/>
          <w:bCs/>
          <w:color w:val="000000"/>
          <w:sz w:val="24"/>
          <w:szCs w:val="24"/>
        </w:rPr>
        <w:t xml:space="preserve">» </w:t>
      </w:r>
      <w:r w:rsidRPr="00C14E42">
        <w:rPr>
          <w:rStyle w:val="c1"/>
          <w:rFonts w:ascii="Times New Roman" w:hAnsi="Times New Roman"/>
          <w:bCs/>
          <w:color w:val="000000"/>
          <w:sz w:val="24"/>
          <w:szCs w:val="24"/>
        </w:rPr>
        <w:t>( закрепление английского языка у дошкольников)</w:t>
      </w:r>
    </w:p>
    <w:p w:rsidR="00397F59" w:rsidRPr="00C14E42" w:rsidRDefault="00397F59" w:rsidP="00E468CD">
      <w:pPr>
        <w:shd w:val="clear" w:color="auto" w:fill="FFFFFF"/>
        <w:spacing w:after="0" w:line="240" w:lineRule="auto"/>
        <w:rPr>
          <w:rFonts w:ascii="Times New Roman" w:hAnsi="Times New Roman"/>
          <w:b/>
          <w:sz w:val="24"/>
          <w:szCs w:val="24"/>
        </w:rPr>
      </w:pPr>
    </w:p>
    <w:p w:rsidR="00397F59" w:rsidRPr="00C14E42" w:rsidRDefault="00397F59" w:rsidP="00E468CD">
      <w:pPr>
        <w:shd w:val="clear" w:color="auto" w:fill="FFFFFF"/>
        <w:spacing w:after="0" w:line="240" w:lineRule="auto"/>
        <w:rPr>
          <w:rFonts w:ascii="Times New Roman" w:hAnsi="Times New Roman"/>
          <w:b/>
          <w:sz w:val="24"/>
          <w:szCs w:val="24"/>
        </w:rPr>
      </w:pPr>
      <w:r w:rsidRPr="004E7184">
        <w:rPr>
          <w:rFonts w:ascii="Times New Roman" w:hAnsi="Times New Roman"/>
          <w:b/>
          <w:noProof/>
          <w:sz w:val="24"/>
          <w:szCs w:val="24"/>
          <w:lang w:eastAsia="ru-RU"/>
        </w:rPr>
        <w:pict>
          <v:shape id="Рисунок 2" o:spid="_x0000_i1028" type="#_x0000_t75" style="width:255pt;height:177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">
            <v:imagedata r:id="rId24" o:title="" croptop="-356f" cropbottom="-488f" cropleft="-129f" cropright="-155f"/>
            <o:lock v:ext="edit" aspectratio="f"/>
          </v:shape>
        </w:pict>
      </w:r>
    </w:p>
    <w:p w:rsidR="00397F59" w:rsidRPr="00C14E42" w:rsidRDefault="00397F59" w:rsidP="00E468CD">
      <w:pPr>
        <w:shd w:val="clear" w:color="auto" w:fill="FFFFFF"/>
        <w:spacing w:after="0" w:line="240" w:lineRule="auto"/>
        <w:jc w:val="center"/>
        <w:rPr>
          <w:rFonts w:ascii="Times New Roman" w:hAnsi="Times New Roman"/>
          <w:b/>
          <w:sz w:val="24"/>
          <w:szCs w:val="24"/>
        </w:rPr>
      </w:pP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This is my mother</w:t>
      </w: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This is my father</w:t>
      </w: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This is my brother</w:t>
      </w: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This is my sister</w:t>
      </w: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This is me</w:t>
      </w:r>
    </w:p>
    <w:p w:rsidR="00397F59" w:rsidRPr="00C14E42" w:rsidRDefault="00397F59" w:rsidP="00E468CD">
      <w:pPr>
        <w:shd w:val="clear" w:color="auto" w:fill="FFFFFF"/>
        <w:spacing w:after="0" w:line="240" w:lineRule="auto"/>
        <w:rPr>
          <w:rFonts w:ascii="Times New Roman" w:hAnsi="Times New Roman"/>
          <w:color w:val="000000"/>
          <w:sz w:val="24"/>
          <w:szCs w:val="24"/>
          <w:lang w:val="en-US"/>
        </w:rPr>
      </w:pPr>
      <w:r w:rsidRPr="00C14E42">
        <w:rPr>
          <w:rStyle w:val="c1"/>
          <w:rFonts w:ascii="Times New Roman" w:hAnsi="Times New Roman"/>
          <w:color w:val="000000"/>
          <w:sz w:val="24"/>
          <w:szCs w:val="24"/>
          <w:lang w:val="en-US"/>
        </w:rPr>
        <w:t>All my family</w:t>
      </w:r>
    </w:p>
    <w:p w:rsidR="00397F59" w:rsidRPr="00C14E42" w:rsidRDefault="00397F59" w:rsidP="00E468CD">
      <w:pPr>
        <w:spacing w:after="0" w:line="240" w:lineRule="auto"/>
        <w:rPr>
          <w:rFonts w:ascii="Times New Roman" w:hAnsi="Times New Roman"/>
          <w:sz w:val="24"/>
          <w:szCs w:val="24"/>
          <w:lang w:val="en-US"/>
        </w:rPr>
      </w:pPr>
    </w:p>
    <w:p w:rsidR="00397F59" w:rsidRPr="00C14E42" w:rsidRDefault="00397F59" w:rsidP="00E468CD">
      <w:pPr>
        <w:shd w:val="clear" w:color="auto" w:fill="FFFFFF"/>
        <w:spacing w:after="0" w:line="240" w:lineRule="auto"/>
        <w:jc w:val="both"/>
        <w:rPr>
          <w:rFonts w:ascii="Times New Roman" w:hAnsi="Times New Roman"/>
          <w:b/>
          <w:color w:val="000000"/>
          <w:sz w:val="24"/>
          <w:szCs w:val="24"/>
        </w:rPr>
      </w:pPr>
      <w:r w:rsidRPr="00C14E42">
        <w:rPr>
          <w:rStyle w:val="c2"/>
          <w:rFonts w:ascii="Times New Roman" w:hAnsi="Times New Roman"/>
          <w:b/>
          <w:bCs/>
          <w:color w:val="000000"/>
          <w:sz w:val="24"/>
          <w:szCs w:val="24"/>
        </w:rPr>
        <w:t>16.«Английские слова».</w:t>
      </w:r>
    </w:p>
    <w:p w:rsidR="00397F59" w:rsidRPr="00C14E42" w:rsidRDefault="00397F59" w:rsidP="00E468CD">
      <w:pPr>
        <w:pStyle w:val="c7"/>
        <w:shd w:val="clear" w:color="auto" w:fill="FFFFFF"/>
        <w:spacing w:before="0" w:beforeAutospacing="0" w:after="0" w:afterAutospacing="0"/>
        <w:jc w:val="both"/>
        <w:rPr>
          <w:color w:val="000000"/>
        </w:rPr>
      </w:pPr>
      <w:r w:rsidRPr="00C14E42">
        <w:rPr>
          <w:rStyle w:val="c3"/>
          <w:color w:val="000000"/>
        </w:rPr>
        <w:t>«Поиграем мы сперва в английские слова. Загадаю вам, ребятки, небольшие я загадки. </w:t>
      </w:r>
      <w:r w:rsidRPr="00C14E42">
        <w:rPr>
          <w:rStyle w:val="c2"/>
          <w:bCs/>
          <w:color w:val="000000"/>
        </w:rPr>
        <w:t>One, two, three!  Раз, два, три!  Вместе с нами повтори!</w:t>
      </w:r>
      <w:r w:rsidRPr="00C14E42">
        <w:rPr>
          <w:rStyle w:val="c3"/>
          <w:i/>
          <w:iCs/>
          <w:color w:val="000000"/>
        </w:rPr>
        <w:t>)</w:t>
      </w:r>
      <w:r w:rsidRPr="00C14E42">
        <w:rPr>
          <w:rStyle w:val="c2"/>
          <w:bCs/>
          <w:color w:val="000000"/>
        </w:rPr>
        <w:t>Это вовсе не секрет: по- английски: Кошка – </w:t>
      </w:r>
      <w:r w:rsidRPr="00C14E42">
        <w:rPr>
          <w:rStyle w:val="c1"/>
          <w:bCs/>
          <w:i/>
          <w:iCs/>
          <w:color w:val="000000"/>
        </w:rPr>
        <w:t>cat</w:t>
      </w:r>
      <w:r w:rsidRPr="00C14E42">
        <w:rPr>
          <w:rStyle w:val="c2"/>
          <w:bCs/>
          <w:color w:val="000000"/>
        </w:rPr>
        <w:t>, а собака – это </w:t>
      </w:r>
      <w:r w:rsidRPr="00C14E42">
        <w:rPr>
          <w:rStyle w:val="c1"/>
          <w:bCs/>
          <w:i/>
          <w:iCs/>
          <w:color w:val="000000"/>
        </w:rPr>
        <w:t>dog</w:t>
      </w:r>
      <w:r w:rsidRPr="00C14E42">
        <w:rPr>
          <w:rStyle w:val="c2"/>
          <w:bCs/>
          <w:color w:val="000000"/>
        </w:rPr>
        <w:t>, </w:t>
      </w:r>
      <w:r w:rsidRPr="00C14E42">
        <w:rPr>
          <w:rStyle w:val="c1"/>
          <w:bCs/>
          <w:i/>
          <w:iCs/>
          <w:color w:val="000000"/>
        </w:rPr>
        <w:t>horse </w:t>
      </w:r>
      <w:r w:rsidRPr="00C14E42">
        <w:rPr>
          <w:rStyle w:val="c2"/>
          <w:bCs/>
          <w:color w:val="000000"/>
        </w:rPr>
        <w:t>– лошадка, </w:t>
      </w:r>
      <w:r w:rsidRPr="00C14E42">
        <w:rPr>
          <w:rStyle w:val="c1"/>
          <w:bCs/>
          <w:i/>
          <w:iCs/>
          <w:color w:val="000000"/>
        </w:rPr>
        <w:t>sheep</w:t>
      </w:r>
      <w:r w:rsidRPr="00C14E42">
        <w:rPr>
          <w:rStyle w:val="c2"/>
          <w:bCs/>
          <w:color w:val="000000"/>
        </w:rPr>
        <w:t> -  овечка,</w:t>
      </w:r>
      <w:r w:rsidRPr="00C14E42">
        <w:rPr>
          <w:rStyle w:val="c1"/>
          <w:bCs/>
          <w:i/>
          <w:iCs/>
          <w:color w:val="000000"/>
        </w:rPr>
        <w:t>cow </w:t>
      </w:r>
      <w:r w:rsidRPr="00C14E42">
        <w:rPr>
          <w:rStyle w:val="c2"/>
          <w:bCs/>
          <w:color w:val="000000"/>
        </w:rPr>
        <w:t> - корова, </w:t>
      </w:r>
      <w:r w:rsidRPr="00C14E42">
        <w:rPr>
          <w:rStyle w:val="c1"/>
          <w:bCs/>
          <w:i/>
          <w:iCs/>
          <w:color w:val="000000"/>
        </w:rPr>
        <w:t>а rabbit</w:t>
      </w:r>
      <w:r w:rsidRPr="00C14E42">
        <w:rPr>
          <w:rStyle w:val="c2"/>
          <w:bCs/>
          <w:color w:val="000000"/>
        </w:rPr>
        <w:t> – кролик,  </w:t>
      </w:r>
      <w:r w:rsidRPr="00C14E42">
        <w:rPr>
          <w:rStyle w:val="c1"/>
          <w:bCs/>
          <w:i/>
          <w:iCs/>
          <w:color w:val="000000"/>
        </w:rPr>
        <w:t>Goat</w:t>
      </w:r>
      <w:r w:rsidRPr="00C14E42">
        <w:rPr>
          <w:rStyle w:val="c2"/>
          <w:bCs/>
          <w:color w:val="000000"/>
        </w:rPr>
        <w:t> – коза, а  </w:t>
      </w:r>
      <w:r w:rsidRPr="00C14E42">
        <w:rPr>
          <w:rStyle w:val="c1"/>
          <w:bCs/>
          <w:i/>
          <w:iCs/>
          <w:color w:val="000000"/>
        </w:rPr>
        <w:t>pig</w:t>
      </w:r>
      <w:r w:rsidRPr="00C14E42">
        <w:rPr>
          <w:rStyle w:val="c2"/>
          <w:bCs/>
          <w:color w:val="000000"/>
        </w:rPr>
        <w:t> -  свинья.</w:t>
      </w: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 17.Дидактическая игра</w:t>
      </w:r>
      <w:r w:rsidRPr="00C14E42">
        <w:rPr>
          <w:rFonts w:ascii="Times New Roman" w:hAnsi="Times New Roman"/>
          <w:sz w:val="24"/>
          <w:szCs w:val="24"/>
        </w:rPr>
        <w:t xml:space="preserve"> «Выдуманные сказки, игры и потешки с гусеницей Соней и ее друзей»</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rPr>
        <w:t xml:space="preserve"> </w:t>
      </w:r>
      <w:r w:rsidRPr="004E7184">
        <w:rPr>
          <w:rFonts w:ascii="Times New Roman" w:hAnsi="Times New Roman"/>
          <w:noProof/>
          <w:sz w:val="24"/>
          <w:szCs w:val="24"/>
          <w:lang w:eastAsia="ru-RU"/>
        </w:rPr>
        <w:pict>
          <v:shape id="Рисунок 1" o:spid="_x0000_i1029" type="#_x0000_t75" style="width:283.5pt;height:268.5pt;visibility:visible" o:gfxdata="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">
            <v:imagedata r:id="rId25" o:title="" croptop="-220f" cropbottom="-370f" cropleft="-116f" cropright="-70f"/>
            <o:lock v:ext="edit" aspectratio="f"/>
          </v:shape>
        </w:pict>
      </w: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В реализации  авторской программы «</w:t>
      </w:r>
      <w:r w:rsidRPr="00C14E42">
        <w:rPr>
          <w:rFonts w:ascii="Times New Roman" w:hAnsi="Times New Roman"/>
          <w:b/>
          <w:sz w:val="24"/>
          <w:szCs w:val="24"/>
        </w:rPr>
        <w:t>«</w:t>
      </w:r>
      <w:r w:rsidRPr="00C14E42">
        <w:rPr>
          <w:rFonts w:ascii="Times New Roman" w:hAnsi="Times New Roman"/>
          <w:b/>
          <w:sz w:val="24"/>
          <w:szCs w:val="24"/>
          <w:lang w:val="tt-RU"/>
        </w:rPr>
        <w:t>ЭНҖЕ-МӘРҖӘН</w:t>
      </w:r>
      <w:r w:rsidRPr="00C14E42">
        <w:rPr>
          <w:rFonts w:ascii="Times New Roman" w:hAnsi="Times New Roman"/>
          <w:b/>
          <w:sz w:val="24"/>
          <w:szCs w:val="24"/>
        </w:rPr>
        <w:t xml:space="preserve">» </w:t>
      </w:r>
      <w:r w:rsidRPr="00C14E42">
        <w:rPr>
          <w:rFonts w:ascii="Times New Roman" w:hAnsi="Times New Roman"/>
          <w:sz w:val="24"/>
          <w:szCs w:val="24"/>
        </w:rPr>
        <w:t xml:space="preserve">в нашем детском саду, одной из задач является </w:t>
      </w:r>
      <w:r w:rsidRPr="00C14E42">
        <w:rPr>
          <w:rFonts w:ascii="Times New Roman" w:hAnsi="Times New Roman"/>
          <w:color w:val="000000"/>
          <w:sz w:val="24"/>
          <w:szCs w:val="24"/>
        </w:rPr>
        <w:t>пробуждать интерес детей к изучению татарского языка, через бусографию.</w:t>
      </w:r>
      <w:r w:rsidRPr="00C14E42">
        <w:rPr>
          <w:rFonts w:ascii="Times New Roman" w:hAnsi="Times New Roman"/>
          <w:sz w:val="24"/>
          <w:szCs w:val="24"/>
        </w:rPr>
        <w:t xml:space="preserve"> Играя с бусами</w:t>
      </w:r>
      <w:r w:rsidRPr="00C14E42">
        <w:rPr>
          <w:rFonts w:ascii="Times New Roman" w:hAnsi="Times New Roman"/>
          <w:sz w:val="24"/>
          <w:szCs w:val="24"/>
          <w:lang w:val="tt-RU"/>
        </w:rPr>
        <w:t>,</w:t>
      </w:r>
      <w:r w:rsidRPr="00C14E42">
        <w:rPr>
          <w:rFonts w:ascii="Times New Roman" w:hAnsi="Times New Roman"/>
          <w:sz w:val="24"/>
          <w:szCs w:val="24"/>
        </w:rPr>
        <w:t xml:space="preserve"> у детей хорошо поддерживается положительный эмоциональный настрой и речевая активность. Кроме того, бусоград открывает для каждого творческие горизонты: можно попробовать придумать свои игры, оригинальные упражнения, изобразить при помощи бус картины, сочинить и показать удивительные истории.</w:t>
      </w:r>
    </w:p>
    <w:p w:rsidR="00397F59" w:rsidRPr="00C14E42" w:rsidRDefault="00397F59" w:rsidP="00E468CD">
      <w:pPr>
        <w:tabs>
          <w:tab w:val="left" w:pos="9072"/>
        </w:tabs>
        <w:spacing w:after="0" w:line="240" w:lineRule="auto"/>
        <w:rPr>
          <w:rFonts w:ascii="Times New Roman" w:hAnsi="Times New Roman"/>
          <w:b/>
          <w:color w:val="000000"/>
          <w:sz w:val="24"/>
          <w:szCs w:val="24"/>
        </w:rPr>
      </w:pPr>
      <w:r w:rsidRPr="00C14E42">
        <w:rPr>
          <w:rFonts w:ascii="Times New Roman" w:hAnsi="Times New Roman"/>
          <w:b/>
          <w:color w:val="000000"/>
          <w:sz w:val="24"/>
          <w:szCs w:val="24"/>
        </w:rPr>
        <w:t>Список литературы:</w:t>
      </w:r>
    </w:p>
    <w:p w:rsidR="00397F59" w:rsidRPr="00C14E42" w:rsidRDefault="00397F59" w:rsidP="00E468CD">
      <w:pPr>
        <w:tabs>
          <w:tab w:val="left" w:pos="9072"/>
        </w:tabs>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1.</w:t>
      </w:r>
      <w:r w:rsidRPr="00C14E42">
        <w:rPr>
          <w:rFonts w:ascii="Times New Roman" w:hAnsi="Times New Roman"/>
          <w:color w:val="000000"/>
          <w:sz w:val="24"/>
          <w:szCs w:val="24"/>
          <w:shd w:val="clear" w:color="auto" w:fill="FFFFFF"/>
        </w:rPr>
        <w:t xml:space="preserve"> Хрестоматия для детского сада. «Сказки» рекомендована родителям для семейного чтения, а также воспитателям детских садов-2017г.-355стр.</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rPr>
        <w:t>2..Книга для воспитателя детского сада. «Развивающие игры для детей младшего дошкольного возраста» /М.: Просвещение , 1991 —207 с.;</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rPr>
        <w:t>3.Логопедический сайт «Болтунишка». // </w:t>
      </w:r>
      <w:r w:rsidRPr="00C14E42">
        <w:rPr>
          <w:rFonts w:ascii="Times New Roman" w:hAnsi="Times New Roman"/>
          <w:sz w:val="24"/>
          <w:szCs w:val="24"/>
          <w:bdr w:val="none" w:sz="0" w:space="0" w:color="auto" w:frame="1"/>
        </w:rPr>
        <w:t>http://www.boltun-spb.ru/mini.html</w:t>
      </w:r>
      <w:r w:rsidRPr="00C14E42">
        <w:rPr>
          <w:rFonts w:ascii="Times New Roman" w:hAnsi="Times New Roman"/>
          <w:sz w:val="24"/>
          <w:szCs w:val="24"/>
        </w:rPr>
        <w:t>.</w:t>
      </w:r>
    </w:p>
    <w:p w:rsidR="00397F59" w:rsidRPr="00C14E42" w:rsidRDefault="00397F59" w:rsidP="00E468CD">
      <w:pPr>
        <w:pStyle w:val="Heading3"/>
        <w:spacing w:before="0" w:after="0"/>
        <w:jc w:val="both"/>
        <w:rPr>
          <w:rFonts w:ascii="Times New Roman" w:hAnsi="Times New Roman"/>
          <w:b w:val="0"/>
          <w:color w:val="000000"/>
          <w:sz w:val="24"/>
          <w:szCs w:val="24"/>
          <w:lang w:val="ru-RU"/>
        </w:rPr>
      </w:pPr>
      <w:r w:rsidRPr="00C14E42">
        <w:rPr>
          <w:rFonts w:ascii="Times New Roman" w:hAnsi="Times New Roman"/>
          <w:b w:val="0"/>
          <w:color w:val="000000"/>
          <w:sz w:val="24"/>
          <w:szCs w:val="24"/>
          <w:lang w:val="ru-RU"/>
        </w:rPr>
        <w:t>4.Методическое пособие по интеллектуально</w:t>
      </w:r>
      <w:r w:rsidRPr="00C14E42">
        <w:rPr>
          <w:rFonts w:ascii="Times New Roman" w:hAnsi="Times New Roman"/>
          <w:b w:val="0"/>
          <w:color w:val="000000"/>
          <w:sz w:val="24"/>
          <w:szCs w:val="24"/>
          <w:lang w:val="ru-RU"/>
        </w:rPr>
        <w:softHyphen/>
        <w:t xml:space="preserve"> творческому развитию детей 2—7 лет.</w:t>
      </w:r>
      <w:r w:rsidRPr="00C14E42">
        <w:rPr>
          <w:rFonts w:ascii="Times New Roman" w:hAnsi="Times New Roman"/>
          <w:b w:val="0"/>
          <w:color w:val="000000"/>
          <w:sz w:val="24"/>
          <w:szCs w:val="24"/>
        </w:rPr>
        <w:t> </w:t>
      </w:r>
      <w:r w:rsidRPr="00C14E42">
        <w:rPr>
          <w:rFonts w:ascii="Times New Roman" w:hAnsi="Times New Roman"/>
          <w:b w:val="0"/>
          <w:color w:val="000000"/>
          <w:sz w:val="24"/>
          <w:szCs w:val="24"/>
          <w:lang w:val="ru-RU"/>
        </w:rPr>
        <w:t>«Бусоград» Автор Родина М.И.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5.Интернет – ресурсы.</w:t>
      </w:r>
    </w:p>
    <w:p w:rsidR="00397F59" w:rsidRPr="00C14E42" w:rsidRDefault="00397F59" w:rsidP="00E468CD">
      <w:pPr>
        <w:tabs>
          <w:tab w:val="left" w:pos="9072"/>
        </w:tabs>
        <w:spacing w:after="0" w:line="240" w:lineRule="auto"/>
        <w:jc w:val="both"/>
        <w:rPr>
          <w:rFonts w:ascii="Times New Roman" w:hAnsi="Times New Roman"/>
          <w:color w:val="000000"/>
          <w:sz w:val="24"/>
          <w:szCs w:val="24"/>
        </w:rPr>
      </w:pPr>
    </w:p>
    <w:p w:rsidR="00397F59" w:rsidRDefault="00397F59" w:rsidP="00E468CD">
      <w:pPr>
        <w:spacing w:after="0" w:line="240" w:lineRule="auto"/>
        <w:ind w:firstLine="142"/>
        <w:jc w:val="center"/>
        <w:rPr>
          <w:rFonts w:ascii="Times New Roman" w:hAnsi="Times New Roman"/>
          <w:b/>
          <w:sz w:val="24"/>
          <w:szCs w:val="24"/>
          <w:lang w:val="tt-RU"/>
        </w:rPr>
      </w:pPr>
    </w:p>
    <w:p w:rsidR="00397F59" w:rsidRDefault="00397F59" w:rsidP="00E468CD">
      <w:pPr>
        <w:spacing w:after="0" w:line="240" w:lineRule="auto"/>
        <w:ind w:firstLine="142"/>
        <w:jc w:val="center"/>
        <w:rPr>
          <w:rFonts w:ascii="Times New Roman" w:hAnsi="Times New Roman"/>
          <w:b/>
          <w:sz w:val="24"/>
          <w:szCs w:val="24"/>
          <w:lang w:val="tt-RU"/>
        </w:rPr>
      </w:pPr>
    </w:p>
    <w:p w:rsidR="00397F59" w:rsidRPr="00C14E42" w:rsidRDefault="00397F59" w:rsidP="00E468CD">
      <w:pPr>
        <w:spacing w:after="0" w:line="240" w:lineRule="auto"/>
        <w:ind w:firstLine="142"/>
        <w:jc w:val="center"/>
        <w:rPr>
          <w:rFonts w:ascii="Times New Roman" w:hAnsi="Times New Roman"/>
          <w:b/>
          <w:sz w:val="24"/>
          <w:szCs w:val="24"/>
          <w:lang w:val="tt-RU"/>
        </w:rPr>
      </w:pPr>
      <w:r w:rsidRPr="00C14E42">
        <w:rPr>
          <w:rFonts w:ascii="Times New Roman" w:hAnsi="Times New Roman"/>
          <w:b/>
          <w:sz w:val="24"/>
          <w:szCs w:val="24"/>
          <w:lang w:val="tt-RU"/>
        </w:rPr>
        <w:t>Кунак чакыру.</w:t>
      </w:r>
    </w:p>
    <w:p w:rsidR="00397F59" w:rsidRPr="00C14E42" w:rsidRDefault="00397F59" w:rsidP="00E468CD">
      <w:pPr>
        <w:spacing w:after="0" w:line="240" w:lineRule="auto"/>
        <w:ind w:firstLine="142"/>
        <w:jc w:val="right"/>
        <w:rPr>
          <w:rFonts w:ascii="Times New Roman" w:hAnsi="Times New Roman"/>
          <w:sz w:val="24"/>
          <w:szCs w:val="24"/>
        </w:rPr>
      </w:pPr>
      <w:r w:rsidRPr="00C14E42">
        <w:rPr>
          <w:rFonts w:ascii="Times New Roman" w:hAnsi="Times New Roman"/>
          <w:sz w:val="24"/>
          <w:szCs w:val="24"/>
        </w:rPr>
        <w:t>Сафиуллина Миляуша Маулитовна</w:t>
      </w:r>
    </w:p>
    <w:p w:rsidR="00397F59" w:rsidRPr="00C14E42" w:rsidRDefault="00397F59" w:rsidP="00E468CD">
      <w:pPr>
        <w:spacing w:after="0" w:line="240" w:lineRule="auto"/>
        <w:ind w:firstLine="142"/>
        <w:jc w:val="right"/>
        <w:rPr>
          <w:rFonts w:ascii="Times New Roman" w:hAnsi="Times New Roman"/>
          <w:sz w:val="24"/>
          <w:szCs w:val="24"/>
          <w:lang w:val="tt-RU"/>
        </w:rPr>
      </w:pPr>
      <w:r w:rsidRPr="00C14E42">
        <w:rPr>
          <w:rFonts w:ascii="Times New Roman" w:hAnsi="Times New Roman"/>
          <w:sz w:val="24"/>
          <w:szCs w:val="24"/>
        </w:rPr>
        <w:t xml:space="preserve">МБДОУ  </w:t>
      </w:r>
      <w:r w:rsidRPr="00C14E42">
        <w:rPr>
          <w:rFonts w:ascii="Times New Roman" w:hAnsi="Times New Roman"/>
          <w:sz w:val="24"/>
          <w:szCs w:val="24"/>
          <w:lang w:val="tt-RU"/>
        </w:rPr>
        <w:t xml:space="preserve">“Арский </w:t>
      </w:r>
      <w:r w:rsidRPr="00C14E42">
        <w:rPr>
          <w:rFonts w:ascii="Times New Roman" w:hAnsi="Times New Roman"/>
          <w:sz w:val="24"/>
          <w:szCs w:val="24"/>
        </w:rPr>
        <w:t>детский сад №7</w:t>
      </w:r>
      <w:r w:rsidRPr="00C14E42">
        <w:rPr>
          <w:rFonts w:ascii="Times New Roman" w:hAnsi="Times New Roman"/>
          <w:sz w:val="24"/>
          <w:szCs w:val="24"/>
          <w:lang w:val="tt-RU"/>
        </w:rPr>
        <w:t>” “Балачак”</w:t>
      </w:r>
    </w:p>
    <w:p w:rsidR="00397F59" w:rsidRPr="00C14E42" w:rsidRDefault="00397F59" w:rsidP="00E468CD">
      <w:pPr>
        <w:spacing w:after="0" w:line="240" w:lineRule="auto"/>
        <w:ind w:firstLine="142"/>
        <w:jc w:val="right"/>
        <w:rPr>
          <w:rFonts w:ascii="Times New Roman" w:hAnsi="Times New Roman"/>
          <w:b/>
          <w:sz w:val="24"/>
          <w:szCs w:val="24"/>
          <w:lang w:val="tt-RU"/>
        </w:rPr>
      </w:pPr>
      <w:r w:rsidRPr="00C14E42">
        <w:rPr>
          <w:rFonts w:ascii="Times New Roman" w:hAnsi="Times New Roman"/>
          <w:sz w:val="24"/>
          <w:szCs w:val="24"/>
          <w:lang w:val="tt-RU"/>
        </w:rPr>
        <w:t xml:space="preserve">  об</w:t>
      </w:r>
      <w:r w:rsidRPr="00C14E42">
        <w:rPr>
          <w:rFonts w:ascii="Times New Roman" w:hAnsi="Times New Roman"/>
          <w:sz w:val="24"/>
          <w:szCs w:val="24"/>
        </w:rPr>
        <w:t>развивающего вида</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b/>
          <w:sz w:val="24"/>
          <w:szCs w:val="24"/>
          <w:lang w:val="tt-RU"/>
        </w:rPr>
        <w:t>Максат:Татар халкының әдәп-әхлак кагыйдәләре белән таныштыру.</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b/>
          <w:sz w:val="24"/>
          <w:szCs w:val="24"/>
          <w:lang w:val="tt-RU"/>
        </w:rPr>
        <w:t>Бурычлар</w:t>
      </w:r>
      <w:r w:rsidRPr="00C14E42">
        <w:rPr>
          <w:rFonts w:ascii="Times New Roman" w:hAnsi="Times New Roman"/>
          <w:sz w:val="24"/>
          <w:szCs w:val="24"/>
          <w:lang w:val="tt-RU"/>
        </w:rPr>
        <w:t>:</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1. Балаларда кунакчыллык, кунакларга карата хөрмәт сыйфатлары тәрбияләү.</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2. Балаларның игътибарлылыгын, диалогик сөйләмен үстерү.</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3. Сөйләм әдәбе кагыйдәләрен өйрәнүне дәвам итү, кунаклар белән аралашу, үз-үзеңне тоту кагыйдәләрен ныгыту, өстәл әзерләү күнекмәләре булдыру.</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b/>
          <w:sz w:val="24"/>
          <w:szCs w:val="24"/>
          <w:lang w:val="tt-RU"/>
        </w:rPr>
        <w:t>Сүзлек:</w:t>
      </w:r>
      <w:r w:rsidRPr="00C14E42">
        <w:rPr>
          <w:rFonts w:ascii="Times New Roman" w:hAnsi="Times New Roman"/>
          <w:sz w:val="24"/>
          <w:szCs w:val="24"/>
          <w:lang w:val="tt-RU"/>
        </w:rPr>
        <w:t xml:space="preserve"> хәерле көн, рәхим итегез, зинһар өчен, таныш булыгыз .</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b/>
          <w:sz w:val="24"/>
          <w:szCs w:val="24"/>
          <w:lang w:val="tt-RU"/>
        </w:rPr>
        <w:t>Җиһазлар:</w:t>
      </w:r>
      <w:r w:rsidRPr="00C14E42">
        <w:rPr>
          <w:rFonts w:ascii="Times New Roman" w:hAnsi="Times New Roman"/>
          <w:sz w:val="24"/>
          <w:szCs w:val="24"/>
          <w:lang w:val="tt-RU"/>
        </w:rPr>
        <w:t xml:space="preserve"> савыт-саба, милли ризык муляжлары, аудиоязмада «Кунаклар» җыры (Ш.Галиев сүзләре, С.Сабирова көе).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b/>
          <w:sz w:val="24"/>
          <w:szCs w:val="24"/>
          <w:lang w:val="tt-RU"/>
        </w:rPr>
        <w:t>Матур әдәбият:</w:t>
      </w:r>
      <w:r w:rsidRPr="00C14E42">
        <w:rPr>
          <w:rFonts w:ascii="Times New Roman" w:hAnsi="Times New Roman"/>
          <w:sz w:val="24"/>
          <w:szCs w:val="24"/>
          <w:lang w:val="tt-RU"/>
        </w:rPr>
        <w:t xml:space="preserve"> Ф.Ю.Юсупов. «Балалар бакчасы», 511 бит.</w:t>
      </w:r>
    </w:p>
    <w:p w:rsidR="00397F59" w:rsidRPr="00C14E42" w:rsidRDefault="00397F59" w:rsidP="00E468CD">
      <w:pPr>
        <w:spacing w:after="0" w:line="240" w:lineRule="auto"/>
        <w:ind w:firstLine="142"/>
        <w:jc w:val="both"/>
        <w:rPr>
          <w:rFonts w:ascii="Times New Roman" w:hAnsi="Times New Roman"/>
          <w:sz w:val="24"/>
          <w:szCs w:val="24"/>
          <w:lang w:val="tt-RU"/>
        </w:rPr>
      </w:pPr>
    </w:p>
    <w:p w:rsidR="00397F59" w:rsidRPr="00C14E42" w:rsidRDefault="00397F59" w:rsidP="00E468CD">
      <w:pPr>
        <w:spacing w:after="0" w:line="240" w:lineRule="auto"/>
        <w:ind w:firstLine="142"/>
        <w:jc w:val="both"/>
        <w:rPr>
          <w:rFonts w:ascii="Times New Roman" w:hAnsi="Times New Roman"/>
          <w:b/>
          <w:sz w:val="24"/>
          <w:szCs w:val="24"/>
          <w:lang w:val="tt-RU"/>
        </w:rPr>
      </w:pPr>
      <w:r w:rsidRPr="00C14E42">
        <w:rPr>
          <w:rFonts w:ascii="Times New Roman" w:hAnsi="Times New Roman"/>
          <w:b/>
          <w:sz w:val="24"/>
          <w:szCs w:val="24"/>
          <w:lang w:val="tt-RU"/>
        </w:rPr>
        <w:t>Эшчәнлек барышы</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1.-Исәнмесез , балалар.Без сезнең белән нинди әкият белән танышкан идек әле?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-Хәзер ”Төлке белән Торна “әкиятен искә төшереп китәрбез.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-Төлке белән Торна ничек яшиләр?(дус яшиләр)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-Төлке кемне кунакка чакыра?(Торнаны)-Ул нәрсә пешерә?(ботка)</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-Ботканы кем ашый?(Төлке)-Торна кемне кунакка чакыра? (Төлкене)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-Ул нәрсә пешерә?(борчак) -Торна нәрсә ди? (Аша,дустым,аша).</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-Ни өчен Төлке белән Торнаның дуслыгы бетә?(Алар өйләренә ач килеш кайтып китәләр)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-Бу әкият сезгә ошадымы?(Әйе).-Төлке белән Торна тәрбияле булганнармы?(Юк).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-Алар кунак каршылау тәртипләрен белгәннәрме? (Юк,белмәгәннәр).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-Ни өчен үзләрен шулай тотканнар? (Үзләрен тәртипле тоту кагыйдәләрен белмәгәннәр).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-Тәрбияле кешеләр үзләрен шулай тотамы? (Юк).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2. Фикер алышу:</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Сез кунакны ничек каршылыйсыз? (Бик әйбәтләп әзерләнәбез).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Татар халкы кунакны ничек итеп сыйлый?( Тәмле ризыклар пешерә).</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Ничек итеп озатып кала? (Күчтәнәчләр биреп озата).</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Кунакчыл хуҗа булу нәрсә дигән сүз? (Тәрбияле булу дигән сүз).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Юмарт хуҗа нинди була? (Ул кунакларны тәмле ризыклар һәм ачык йөз белән каршы ала).</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 -Әйдәгез бүген Торна белән Төлкегә кунакка чакыру кагыйдәләрен өйрәтәбез.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3.-Иң элек туган көнгә чакыру кәгазе язып җибәрергә кирәк.(Әйдәгез бергәләп язабыз)</w:t>
      </w:r>
    </w:p>
    <w:p w:rsidR="00397F59" w:rsidRPr="00C14E42" w:rsidRDefault="00397F59" w:rsidP="00E468CD">
      <w:pPr>
        <w:pStyle w:val="ListParagraph"/>
        <w:spacing w:after="0" w:line="240" w:lineRule="auto"/>
        <w:ind w:left="0" w:firstLine="142"/>
        <w:jc w:val="center"/>
        <w:rPr>
          <w:rFonts w:ascii="Times New Roman" w:hAnsi="Times New Roman"/>
          <w:b/>
          <w:sz w:val="24"/>
          <w:szCs w:val="24"/>
          <w:lang w:val="tt-RU"/>
        </w:rPr>
      </w:pPr>
      <w:r w:rsidRPr="00C14E42">
        <w:rPr>
          <w:rFonts w:ascii="Times New Roman" w:hAnsi="Times New Roman"/>
          <w:b/>
          <w:sz w:val="24"/>
          <w:szCs w:val="24"/>
          <w:lang w:val="tt-RU"/>
        </w:rPr>
        <w:t>Чакыру кәгазе.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Кадерле дустым........(Алсу). Мин сине..........(шимбә) көнне сәгать ......... (11) булачак  туган көнемә чакырам. Син килсәң,мин бик шат булыр идем . Туган көнемә рәхим ит.</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4.-Хәзер </w:t>
      </w:r>
      <w:r w:rsidRPr="00C14E42">
        <w:rPr>
          <w:rFonts w:ascii="Times New Roman" w:hAnsi="Times New Roman"/>
          <w:b/>
          <w:sz w:val="24"/>
          <w:szCs w:val="24"/>
          <w:lang w:val="tt-RU"/>
        </w:rPr>
        <w:t>кунакта үзеңне тоту кагыйдәләрен</w:t>
      </w:r>
      <w:r w:rsidRPr="00C14E42">
        <w:rPr>
          <w:rFonts w:ascii="Times New Roman" w:hAnsi="Times New Roman"/>
          <w:sz w:val="24"/>
          <w:szCs w:val="24"/>
          <w:lang w:val="tt-RU"/>
        </w:rPr>
        <w:t xml:space="preserve"> искә төшереп китик</w:t>
      </w:r>
      <w:r w:rsidRPr="00C14E42">
        <w:rPr>
          <w:rFonts w:ascii="Times New Roman" w:hAnsi="Times New Roman"/>
          <w:b/>
          <w:sz w:val="24"/>
          <w:szCs w:val="24"/>
          <w:lang w:val="tt-RU"/>
        </w:rPr>
        <w:t>.</w:t>
      </w:r>
      <w:r w:rsidRPr="00C14E42">
        <w:rPr>
          <w:rFonts w:ascii="Times New Roman" w:hAnsi="Times New Roman"/>
          <w:sz w:val="24"/>
          <w:szCs w:val="24"/>
          <w:lang w:val="tt-RU"/>
        </w:rPr>
        <w:t xml:space="preserve"> </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1)Үзеңне ничек тотарга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(Үзеңне тыныч тотарга кирәк.Кычкырып сөйләшергә ярамый).</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2)Ничек итеп киенергә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(Матур итеп,чиста-пөхтә киенеп килергә кирәк.Ямьсез киенеп кунакка бармыйлар.)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3)Кунакка килгәч,хуҗалар белән ничек күрешәләр? </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(Хуҗалар белән әдәпле итеп исәнләшәләр,матур итеп күчтәнәчләрне ,бүләкләрне тапшыралар.)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4)Өстәл артында үзеңне ничек тотарга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(Өстәл артында алдыңа куелган тәлинкәдән генә ашыйлар.Кеше алдына үрелеп утырмыйлар.)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5)Берәр әйбер кирәк булса,нишләргә?</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(Берәр әйбер кирәк булса , зинһар өчен  алып бирегез дип сорарга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6)Өстәл артыннан кузгалганда,нишлиләр?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(Өстәл артыннан кузгалганда рәхмәт әйтә белергә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7)Өйгә кайтканда,ничек саубуллашалар?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(Өйгә кайтканда хуҗаларга рәхмәт әйтеп,саубуллашып кайтып китәргә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Ә хәзер ял итеп алыйк. </w:t>
      </w:r>
    </w:p>
    <w:p w:rsidR="00397F59" w:rsidRPr="00C14E42" w:rsidRDefault="00397F59" w:rsidP="00E468CD">
      <w:pPr>
        <w:spacing w:after="0" w:line="240" w:lineRule="auto"/>
        <w:ind w:firstLine="142"/>
        <w:jc w:val="both"/>
        <w:rPr>
          <w:rFonts w:ascii="Times New Roman" w:hAnsi="Times New Roman"/>
          <w:b/>
          <w:sz w:val="24"/>
          <w:szCs w:val="24"/>
          <w:lang w:val="tt-RU"/>
        </w:rPr>
      </w:pPr>
      <w:r w:rsidRPr="00C14E42">
        <w:rPr>
          <w:rFonts w:ascii="Times New Roman" w:hAnsi="Times New Roman"/>
          <w:b/>
          <w:sz w:val="24"/>
          <w:szCs w:val="24"/>
          <w:lang w:val="tt-RU"/>
        </w:rPr>
        <w:t>Физкультминутка.</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rPr>
        <w:sectPr w:rsidR="00397F59" w:rsidRPr="00C14E42" w:rsidSect="00264A3F">
          <w:pgSz w:w="11906" w:h="16838"/>
          <w:pgMar w:top="1134" w:right="850" w:bottom="1134" w:left="1701" w:header="709" w:footer="709" w:gutter="0"/>
          <w:cols w:space="708"/>
          <w:docGrid w:linePitch="360"/>
        </w:sectPr>
      </w:pP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Бергәләшеп җыйналып,</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rPr>
      </w:pPr>
      <w:r w:rsidRPr="00C14E42">
        <w:rPr>
          <w:rFonts w:ascii="Times New Roman" w:hAnsi="Times New Roman"/>
          <w:color w:val="000000"/>
          <w:sz w:val="24"/>
          <w:szCs w:val="24"/>
          <w:shd w:val="clear" w:color="auto" w:fill="FFFFFF"/>
        </w:rPr>
        <w:t>Без барабыз кунакка.</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Хәерле юл теләп безгә</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Күктә кояш елмая.</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Канатларын җилпи-җилпи</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Күбәләкләр очалар</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Ал, кызыл, сары, зәңгәр</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 Нинди матурлар алар.</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Ак каенның төпләреннән</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Без гөмбәләр эзләдек.</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Агач башында уйнаган</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Тиеннәрне күзләдек.</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Матур чәчәкләр кочып,</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Гөмбәле кәрзин тотып,</w:t>
      </w:r>
    </w:p>
    <w:p w:rsidR="00397F59" w:rsidRPr="00C14E42" w:rsidRDefault="00397F59" w:rsidP="00E468CD">
      <w:pPr>
        <w:spacing w:after="0" w:line="240" w:lineRule="auto"/>
        <w:ind w:firstLine="142"/>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Без барабыз кунакка.</w:t>
      </w:r>
    </w:p>
    <w:p w:rsidR="00397F59" w:rsidRPr="00C14E42" w:rsidRDefault="00397F59" w:rsidP="00E468CD">
      <w:pPr>
        <w:spacing w:after="0" w:line="240" w:lineRule="auto"/>
        <w:ind w:firstLine="142"/>
        <w:jc w:val="both"/>
        <w:rPr>
          <w:rFonts w:ascii="Times New Roman" w:hAnsi="Times New Roman"/>
          <w:sz w:val="24"/>
          <w:szCs w:val="24"/>
          <w:lang w:val="tt-RU"/>
        </w:rPr>
        <w:sectPr w:rsidR="00397F59" w:rsidRPr="00C14E42" w:rsidSect="00264A3F">
          <w:type w:val="continuous"/>
          <w:pgSz w:w="11906" w:h="16838"/>
          <w:pgMar w:top="1134" w:right="850" w:bottom="1134" w:left="1701" w:header="709" w:footer="709" w:gutter="0"/>
          <w:cols w:num="2" w:space="708"/>
          <w:docGrid w:linePitch="360"/>
        </w:sectPr>
      </w:pP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5.Ә хәзер без </w:t>
      </w:r>
      <w:r w:rsidRPr="00C14E42">
        <w:rPr>
          <w:rFonts w:ascii="Times New Roman" w:hAnsi="Times New Roman"/>
          <w:b/>
          <w:sz w:val="24"/>
          <w:szCs w:val="24"/>
          <w:lang w:val="tt-RU"/>
        </w:rPr>
        <w:t>тылсымлы сүзләр</w:t>
      </w:r>
      <w:r w:rsidRPr="00C14E42">
        <w:rPr>
          <w:rFonts w:ascii="Times New Roman" w:hAnsi="Times New Roman"/>
          <w:sz w:val="24"/>
          <w:szCs w:val="24"/>
          <w:lang w:val="tt-RU"/>
        </w:rPr>
        <w:t>не дә искә төшереп үтик инде.Сез аларны хәтерлисезме?</w:t>
      </w:r>
    </w:p>
    <w:p w:rsidR="00397F59" w:rsidRPr="00C14E42" w:rsidRDefault="00397F59" w:rsidP="00E468CD">
      <w:pPr>
        <w:spacing w:after="0" w:line="240" w:lineRule="auto"/>
        <w:ind w:firstLine="142"/>
        <w:jc w:val="both"/>
        <w:rPr>
          <w:rFonts w:ascii="Times New Roman" w:hAnsi="Times New Roman"/>
          <w:sz w:val="24"/>
          <w:szCs w:val="24"/>
          <w:lang w:val="tt-RU"/>
        </w:rPr>
        <w:sectPr w:rsidR="00397F59" w:rsidRPr="00C14E42" w:rsidSect="00264A3F">
          <w:type w:val="continuous"/>
          <w:pgSz w:w="11906" w:h="16838"/>
          <w:pgMar w:top="1134" w:right="850" w:bottom="1134" w:left="1701" w:header="709" w:footer="709" w:gutter="0"/>
          <w:cols w:space="708"/>
          <w:docGrid w:linePitch="360"/>
        </w:sectPr>
      </w:pP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Исәнмесез.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Хәерле көн.</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Рәхим итегез.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Зинһар өчен.</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Рәхмәт.</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Таныш булыгыз.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Гафу итегез.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Кичерегез.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Керергә мөмкинме?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Туган көнең белән.</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Ашыгыз тәмле булсын.</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Безгә кунакка килегез.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Сау булыгыз.</w:t>
      </w:r>
    </w:p>
    <w:p w:rsidR="00397F59" w:rsidRPr="00C14E42" w:rsidRDefault="00397F59" w:rsidP="00E468CD">
      <w:pPr>
        <w:spacing w:after="0" w:line="240" w:lineRule="auto"/>
        <w:ind w:firstLine="142"/>
        <w:jc w:val="both"/>
        <w:rPr>
          <w:rFonts w:ascii="Times New Roman" w:hAnsi="Times New Roman"/>
          <w:sz w:val="24"/>
          <w:szCs w:val="24"/>
          <w:lang w:val="tt-RU"/>
        </w:rPr>
        <w:sectPr w:rsidR="00397F59" w:rsidRPr="00C14E42" w:rsidSect="00264A3F">
          <w:type w:val="continuous"/>
          <w:pgSz w:w="11906" w:h="16838"/>
          <w:pgMar w:top="1134" w:right="850" w:bottom="1134" w:left="1701" w:header="709" w:footer="709" w:gutter="0"/>
          <w:cols w:num="2" w:space="708"/>
          <w:docGrid w:linePitch="360"/>
        </w:sectPr>
      </w:pPr>
      <w:r w:rsidRPr="00C14E42">
        <w:rPr>
          <w:rFonts w:ascii="Times New Roman" w:hAnsi="Times New Roman"/>
          <w:sz w:val="24"/>
          <w:szCs w:val="24"/>
          <w:lang w:val="tt-RU"/>
        </w:rPr>
        <w:t>Хәерле юл.</w:t>
      </w:r>
    </w:p>
    <w:p w:rsidR="00397F59" w:rsidRPr="00C14E42" w:rsidRDefault="00397F59" w:rsidP="00E468CD">
      <w:pPr>
        <w:spacing w:after="0" w:line="240" w:lineRule="auto"/>
        <w:ind w:firstLine="142"/>
        <w:jc w:val="both"/>
        <w:rPr>
          <w:rFonts w:ascii="Times New Roman" w:hAnsi="Times New Roman"/>
          <w:sz w:val="24"/>
          <w:szCs w:val="24"/>
          <w:lang w:val="tt-RU"/>
        </w:rPr>
      </w:pP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6.-Туган көнгә барганда </w:t>
      </w:r>
      <w:r w:rsidRPr="00C14E42">
        <w:rPr>
          <w:rFonts w:ascii="Times New Roman" w:hAnsi="Times New Roman"/>
          <w:b/>
          <w:sz w:val="24"/>
          <w:szCs w:val="24"/>
          <w:lang w:val="tt-RU"/>
        </w:rPr>
        <w:t>котлау открыткасы</w:t>
      </w:r>
      <w:r w:rsidRPr="00C14E42">
        <w:rPr>
          <w:rFonts w:ascii="Times New Roman" w:hAnsi="Times New Roman"/>
          <w:sz w:val="24"/>
          <w:szCs w:val="24"/>
          <w:lang w:val="tt-RU"/>
        </w:rPr>
        <w:t xml:space="preserve"> да язарга кирәк ,шулай бит.</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(Бергәләп  язабыз).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Кадерле дустым........(Алсу)!</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Мин сине  чын күңелемнән туган көнең белән тәбрик итәм.</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Сиңа ........, ........, ........., (бәхет,шатлык, сәламәтлек, уңышлар)телим.Бәхетле бул.</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Дустың..........(Гөлназ).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7.Татар халкы бит ул бик кунакчыл халык. Мәкальнең ахырын табарга кирәк.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Кунак кеше нинди булырга тиеш дип уйлыйсыз? </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Кунак булсаң                                        (тыйнак бул)</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Мәкальнең мәгънәсен кем аңлата ала.(Кунак кеше үзен бик матур итеп, тәрбияле итеп тотарга тиеш.Барлык әдәп кагыйдәләрен дә үти белергә тиеш).</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8.Татар халкы кунакка күчтәнәчсез бармый инде ул.Әйдәгез татар </w:t>
      </w:r>
      <w:r w:rsidRPr="00C14E42">
        <w:rPr>
          <w:rFonts w:ascii="Times New Roman" w:hAnsi="Times New Roman"/>
          <w:b/>
          <w:sz w:val="24"/>
          <w:szCs w:val="24"/>
          <w:lang w:val="tt-RU"/>
        </w:rPr>
        <w:t>халык ашларын</w:t>
      </w:r>
      <w:r w:rsidRPr="00C14E42">
        <w:rPr>
          <w:rFonts w:ascii="Times New Roman" w:hAnsi="Times New Roman"/>
          <w:sz w:val="24"/>
          <w:szCs w:val="24"/>
          <w:lang w:val="tt-RU"/>
        </w:rPr>
        <w:t xml:space="preserve"> искә төшереп үтик.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Чәк-  чәк.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Өчпочмак.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Бәлеш.</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Гөбәдия.</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Кош теле.</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-Ә  сез нинди татар халык ашын яратасыз ? -Мин өчпочмак яратам, чөнки..........</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b/>
          <w:sz w:val="24"/>
          <w:szCs w:val="24"/>
          <w:lang w:val="tt-RU"/>
        </w:rPr>
      </w:pPr>
      <w:r w:rsidRPr="00C14E42">
        <w:rPr>
          <w:rFonts w:ascii="Times New Roman" w:hAnsi="Times New Roman"/>
          <w:sz w:val="24"/>
          <w:szCs w:val="24"/>
          <w:lang w:val="tt-RU"/>
        </w:rPr>
        <w:t>9</w:t>
      </w:r>
      <w:r w:rsidRPr="00C14E42">
        <w:rPr>
          <w:rFonts w:ascii="Times New Roman" w:hAnsi="Times New Roman"/>
          <w:b/>
          <w:sz w:val="24"/>
          <w:szCs w:val="24"/>
          <w:lang w:val="tt-RU"/>
        </w:rPr>
        <w:t>.Үстерешле уен «Кунак көтәбез».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 xml:space="preserve">- Ә хәзер </w:t>
      </w:r>
      <w:r w:rsidRPr="00C14E42">
        <w:rPr>
          <w:rFonts w:ascii="Times New Roman" w:hAnsi="Times New Roman"/>
          <w:b/>
          <w:sz w:val="24"/>
          <w:szCs w:val="24"/>
          <w:lang w:val="tt-RU"/>
        </w:rPr>
        <w:t>табын әзерләү серләренә</w:t>
      </w:r>
      <w:r w:rsidRPr="00C14E42">
        <w:rPr>
          <w:rFonts w:ascii="Times New Roman" w:hAnsi="Times New Roman"/>
          <w:sz w:val="24"/>
          <w:szCs w:val="24"/>
          <w:lang w:val="tt-RU"/>
        </w:rPr>
        <w:t xml:space="preserve"> төшенербез.</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-Менә сезгә тәлинкәләр,кашыклар,чәнечкеләр,чокырлар.Шуларны әниләрегез шикелле дөрес итеп урнаштырыгыз.</w:t>
      </w:r>
    </w:p>
    <w:p w:rsidR="00397F59" w:rsidRPr="00C14E42" w:rsidRDefault="00397F59" w:rsidP="00E468CD">
      <w:pPr>
        <w:autoSpaceDE w:val="0"/>
        <w:autoSpaceDN w:val="0"/>
        <w:adjustRightInd w:val="0"/>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(Балалар табын әзерлиләр. Моның өчен башта савыт-саба исемнәрен ачыклыйлар, ә аннары ашъяулык ябып, савыт-сабаларны тиешенчә урнаштыралар).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-Балалар , хәзер барысы да кунаклар каршыларга әзерме инде? Сез бигрәк яхшы әзерләндегез.Әйдәгез,кунакларны өстәл янына чакырыйк .</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-Рәхим итегез,кадерле кунаклар.</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lang w:val="tt-RU"/>
        </w:rPr>
      </w:pPr>
      <w:r w:rsidRPr="00C14E42">
        <w:rPr>
          <w:rFonts w:ascii="Times New Roman" w:hAnsi="Times New Roman"/>
          <w:sz w:val="24"/>
          <w:szCs w:val="24"/>
          <w:lang w:val="tt-RU"/>
        </w:rPr>
        <w:t>10. Җыр тыңлау: «Кунаклар» (Ш.Галиев сүзләре, С.Сабирова көе).</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lang w:val="tt-RU"/>
        </w:rPr>
        <w:sectPr w:rsidR="00397F59" w:rsidRPr="00C14E42" w:rsidSect="00264A3F">
          <w:type w:val="continuous"/>
          <w:pgSz w:w="11906" w:h="16838"/>
          <w:pgMar w:top="1134" w:right="850" w:bottom="1134" w:left="1701" w:header="709" w:footer="709" w:gutter="0"/>
          <w:cols w:space="708"/>
          <w:docGrid w:linePitch="360"/>
        </w:sectPr>
      </w:pP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lang w:val="tt-RU"/>
        </w:rPr>
      </w:pP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Без әзерлибез табын,</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Китереп бөтен ягын:</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Уртага куйдык чәчәк,</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Чәчәк янына чәкчәк.</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Бавырсак һәм кош теле.</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Ризыклар төрле-төрле:</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Сумса, бәлеш, өчпочмак,</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Гөбәдия һәм коймак.</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Һәркемгә чыгар өлеш:</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Бар кыстыбый, бар бәлеш!</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 Җитешегез, кунаклар,</w:t>
      </w: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rPr>
      </w:pPr>
      <w:r w:rsidRPr="00C14E42">
        <w:rPr>
          <w:rFonts w:ascii="Times New Roman" w:hAnsi="Times New Roman"/>
          <w:sz w:val="24"/>
          <w:szCs w:val="24"/>
        </w:rPr>
        <w:t>Кыстатмагыз, кунаклар!</w:t>
      </w:r>
    </w:p>
    <w:p w:rsidR="00397F59" w:rsidRPr="00C14E42" w:rsidRDefault="00397F59" w:rsidP="00E468CD">
      <w:pPr>
        <w:autoSpaceDE w:val="0"/>
        <w:autoSpaceDN w:val="0"/>
        <w:adjustRightInd w:val="0"/>
        <w:spacing w:after="0" w:line="240" w:lineRule="auto"/>
        <w:ind w:firstLine="142"/>
        <w:jc w:val="both"/>
        <w:rPr>
          <w:rFonts w:ascii="Times New Roman" w:hAnsi="Times New Roman"/>
          <w:sz w:val="24"/>
          <w:szCs w:val="24"/>
        </w:rPr>
      </w:pPr>
      <w:r w:rsidRPr="00C14E42">
        <w:rPr>
          <w:rFonts w:ascii="Times New Roman" w:hAnsi="Times New Roman"/>
          <w:sz w:val="24"/>
          <w:szCs w:val="24"/>
        </w:rPr>
        <w:t>Өйгә кайтып китәргә</w:t>
      </w:r>
    </w:p>
    <w:p w:rsidR="00397F59" w:rsidRPr="00C14E42" w:rsidRDefault="00397F59" w:rsidP="00E468CD">
      <w:pPr>
        <w:autoSpaceDE w:val="0"/>
        <w:autoSpaceDN w:val="0"/>
        <w:adjustRightInd w:val="0"/>
        <w:spacing w:after="0" w:line="240" w:lineRule="auto"/>
        <w:ind w:firstLine="142"/>
        <w:jc w:val="both"/>
        <w:rPr>
          <w:rFonts w:ascii="Times New Roman" w:hAnsi="Times New Roman"/>
          <w:sz w:val="24"/>
          <w:szCs w:val="24"/>
        </w:rPr>
      </w:pPr>
      <w:r w:rsidRPr="00C14E42">
        <w:rPr>
          <w:rFonts w:ascii="Times New Roman" w:hAnsi="Times New Roman"/>
          <w:sz w:val="24"/>
          <w:szCs w:val="24"/>
        </w:rPr>
        <w:t>Ашыкмагыз, кунаклар!</w:t>
      </w:r>
    </w:p>
    <w:p w:rsidR="00397F59" w:rsidRPr="00C14E42" w:rsidRDefault="00397F59" w:rsidP="00E468CD">
      <w:pPr>
        <w:autoSpaceDE w:val="0"/>
        <w:autoSpaceDN w:val="0"/>
        <w:adjustRightInd w:val="0"/>
        <w:spacing w:after="0" w:line="240" w:lineRule="auto"/>
        <w:ind w:firstLine="142"/>
        <w:jc w:val="both"/>
        <w:rPr>
          <w:rFonts w:ascii="Times New Roman" w:hAnsi="Times New Roman"/>
          <w:sz w:val="24"/>
          <w:szCs w:val="24"/>
        </w:rPr>
        <w:sectPr w:rsidR="00397F59" w:rsidRPr="00C14E42" w:rsidSect="00264A3F">
          <w:type w:val="continuous"/>
          <w:pgSz w:w="11906" w:h="16838"/>
          <w:pgMar w:top="1134" w:right="850" w:bottom="1134" w:left="1701" w:header="709" w:footer="709" w:gutter="0"/>
          <w:cols w:num="2" w:space="708"/>
          <w:docGrid w:linePitch="360"/>
        </w:sectPr>
      </w:pPr>
    </w:p>
    <w:p w:rsidR="00397F59" w:rsidRPr="00C14E42" w:rsidRDefault="00397F59" w:rsidP="00E468CD">
      <w:pPr>
        <w:pStyle w:val="ListParagraph"/>
        <w:autoSpaceDE w:val="0"/>
        <w:autoSpaceDN w:val="0"/>
        <w:adjustRightInd w:val="0"/>
        <w:spacing w:after="0" w:line="240" w:lineRule="auto"/>
        <w:ind w:left="0" w:firstLine="142"/>
        <w:jc w:val="both"/>
        <w:rPr>
          <w:rFonts w:ascii="Times New Roman" w:hAnsi="Times New Roman"/>
          <w:sz w:val="24"/>
          <w:szCs w:val="24"/>
          <w:lang w:val="tt-RU"/>
        </w:rPr>
      </w:pPr>
      <w:r w:rsidRPr="00C14E42">
        <w:rPr>
          <w:rFonts w:ascii="Times New Roman" w:hAnsi="Times New Roman"/>
          <w:sz w:val="24"/>
          <w:szCs w:val="24"/>
          <w:lang w:val="tt-RU"/>
        </w:rPr>
        <w:t>-Без хәзер Төлке белән Торна хәлендә калмыйбызмы инде?(Юк).</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-Бүген нәрсәләргә өйрәндек? (Бөтен әдәп кагыйдәләрен дә өйрәндек. Хәзер үзебез дә кунак чакыра алабыз, шулай ук кунакка да барсак,сынатмабыз).</w:t>
      </w:r>
    </w:p>
    <w:p w:rsidR="00397F59" w:rsidRPr="00C14E42" w:rsidRDefault="00397F59" w:rsidP="00E468CD">
      <w:pPr>
        <w:tabs>
          <w:tab w:val="left" w:pos="9072"/>
        </w:tabs>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-Рәхмәт .Сез бик яхшы эшләдегез. Хәзер саубуллашыйк инде. (Сау булыгыз</w:t>
      </w:r>
    </w:p>
    <w:p w:rsidR="00397F59" w:rsidRPr="00C14E42" w:rsidRDefault="00397F59" w:rsidP="00E468CD">
      <w:pPr>
        <w:spacing w:after="0" w:line="240" w:lineRule="auto"/>
        <w:jc w:val="center"/>
        <w:outlineLvl w:val="4"/>
        <w:rPr>
          <w:rFonts w:ascii="Times New Roman" w:hAnsi="Times New Roman"/>
          <w:b/>
          <w:bCs/>
          <w:iCs/>
          <w:sz w:val="24"/>
          <w:szCs w:val="24"/>
          <w:lang w:val="tt-RU"/>
        </w:rPr>
      </w:pPr>
      <w:r w:rsidRPr="00741F1E">
        <w:rPr>
          <w:rFonts w:ascii="Times New Roman" w:hAnsi="Times New Roman"/>
          <w:b/>
          <w:bCs/>
          <w:iCs/>
          <w:sz w:val="24"/>
          <w:szCs w:val="24"/>
          <w:lang w:val="tt-RU"/>
        </w:rPr>
        <w:t>Без м</w:t>
      </w:r>
      <w:r w:rsidRPr="00C14E42">
        <w:rPr>
          <w:rFonts w:ascii="Times New Roman" w:hAnsi="Times New Roman"/>
          <w:b/>
          <w:bCs/>
          <w:iCs/>
          <w:sz w:val="24"/>
          <w:szCs w:val="24"/>
          <w:lang w:val="tt-RU"/>
        </w:rPr>
        <w:t>әктәпкә әзер”</w:t>
      </w:r>
    </w:p>
    <w:p w:rsidR="00397F59" w:rsidRPr="00C14E42" w:rsidRDefault="00397F59" w:rsidP="00E468CD">
      <w:pPr>
        <w:tabs>
          <w:tab w:val="left" w:pos="9072"/>
        </w:tabs>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(Конспект ОД)</w:t>
      </w:r>
    </w:p>
    <w:p w:rsidR="00397F59" w:rsidRPr="00C14E42" w:rsidRDefault="00397F59" w:rsidP="00E468CD">
      <w:pPr>
        <w:tabs>
          <w:tab w:val="left" w:pos="9072"/>
        </w:tabs>
        <w:spacing w:after="0" w:line="240" w:lineRule="auto"/>
        <w:jc w:val="right"/>
        <w:rPr>
          <w:rFonts w:ascii="Times New Roman" w:hAnsi="Times New Roman"/>
          <w:sz w:val="24"/>
          <w:szCs w:val="24"/>
          <w:lang w:val="tt-RU"/>
        </w:rPr>
      </w:pPr>
      <w:r w:rsidRPr="00C14E42">
        <w:rPr>
          <w:rFonts w:ascii="Times New Roman" w:hAnsi="Times New Roman"/>
          <w:sz w:val="24"/>
          <w:szCs w:val="24"/>
        </w:rPr>
        <w:t>Сахабиева Гелюса Замиловна</w:t>
      </w:r>
    </w:p>
    <w:p w:rsidR="00397F59" w:rsidRPr="00C14E42" w:rsidRDefault="00397F59" w:rsidP="00E468CD">
      <w:pPr>
        <w:tabs>
          <w:tab w:val="left" w:pos="9072"/>
        </w:tabs>
        <w:spacing w:after="0" w:line="240" w:lineRule="auto"/>
        <w:jc w:val="right"/>
        <w:rPr>
          <w:rFonts w:ascii="Times New Roman" w:hAnsi="Times New Roman"/>
          <w:sz w:val="24"/>
          <w:szCs w:val="24"/>
          <w:lang w:val="tt-RU"/>
        </w:rPr>
      </w:pPr>
      <w:r w:rsidRPr="00C14E42">
        <w:rPr>
          <w:rFonts w:ascii="Times New Roman" w:hAnsi="Times New Roman"/>
          <w:sz w:val="24"/>
          <w:szCs w:val="24"/>
        </w:rPr>
        <w:t>МАДОУ «Детский сад</w:t>
      </w:r>
      <w:r w:rsidRPr="00C14E42">
        <w:rPr>
          <w:rFonts w:ascii="Times New Roman" w:hAnsi="Times New Roman"/>
          <w:sz w:val="24"/>
          <w:szCs w:val="24"/>
          <w:lang w:val="tt-RU"/>
        </w:rPr>
        <w:t xml:space="preserve"> об</w:t>
      </w:r>
      <w:r w:rsidRPr="00C14E42">
        <w:rPr>
          <w:rFonts w:ascii="Times New Roman" w:hAnsi="Times New Roman"/>
          <w:sz w:val="24"/>
          <w:szCs w:val="24"/>
        </w:rPr>
        <w:t>развивающего вида №83»</w:t>
      </w:r>
      <w:r w:rsidRPr="00C14E42">
        <w:rPr>
          <w:rFonts w:ascii="Times New Roman" w:hAnsi="Times New Roman"/>
          <w:sz w:val="24"/>
          <w:szCs w:val="24"/>
          <w:lang w:val="tt-RU"/>
        </w:rPr>
        <w:t>,</w:t>
      </w:r>
    </w:p>
    <w:p w:rsidR="00397F59" w:rsidRPr="00C14E42" w:rsidRDefault="00397F59" w:rsidP="00E468CD">
      <w:pPr>
        <w:tabs>
          <w:tab w:val="left" w:pos="9072"/>
        </w:tabs>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”Умырзая”</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5"/>
        <w:gridCol w:w="7649"/>
      </w:tblGrid>
      <w:tr w:rsidR="00397F59" w:rsidRPr="00C14E42"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Яшь үзенчәлекләре</w:t>
            </w:r>
            <w:r w:rsidRPr="00461A8B">
              <w:rPr>
                <w:rFonts w:ascii="Times New Roman" w:hAnsi="Times New Roman"/>
                <w:b/>
                <w:color w:val="000000"/>
                <w:sz w:val="24"/>
                <w:szCs w:val="24"/>
                <w:lang w:val="tt-RU"/>
              </w:rPr>
              <w:t>:</w:t>
            </w:r>
            <w:r w:rsidRPr="00461A8B">
              <w:rPr>
                <w:rFonts w:ascii="Times New Roman" w:hAnsi="Times New Roman"/>
                <w:b/>
                <w:color w:val="000000"/>
                <w:sz w:val="24"/>
                <w:szCs w:val="24"/>
              </w:rPr>
              <w:t xml:space="preserve"> </w:t>
            </w:r>
          </w:p>
        </w:tc>
        <w:tc>
          <w:tcPr>
            <w:tcW w:w="7649"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color w:val="000000"/>
                <w:sz w:val="24"/>
                <w:szCs w:val="24"/>
                <w:lang w:val="tt-RU"/>
              </w:rPr>
              <w:t>Мәктәпкә әзерлек төркеме</w:t>
            </w:r>
          </w:p>
        </w:tc>
      </w:tr>
      <w:tr w:rsidR="00397F59" w:rsidRPr="00C14E42"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Тема:</w:t>
            </w:r>
          </w:p>
        </w:tc>
        <w:tc>
          <w:tcPr>
            <w:tcW w:w="7649"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w:t>
            </w:r>
            <w:r w:rsidRPr="00461A8B">
              <w:rPr>
                <w:rFonts w:ascii="Times New Roman" w:hAnsi="Times New Roman"/>
                <w:color w:val="000000"/>
                <w:sz w:val="24"/>
                <w:szCs w:val="24"/>
              </w:rPr>
              <w:t>Без мәктәпкә әзер!»</w:t>
            </w:r>
          </w:p>
          <w:p w:rsidR="00397F59" w:rsidRPr="00461A8B" w:rsidRDefault="00397F59" w:rsidP="00E468CD">
            <w:pPr>
              <w:spacing w:after="0" w:line="240" w:lineRule="auto"/>
              <w:rPr>
                <w:rFonts w:ascii="Times New Roman" w:hAnsi="Times New Roman"/>
                <w:color w:val="000000"/>
                <w:sz w:val="24"/>
                <w:szCs w:val="24"/>
              </w:rPr>
            </w:pPr>
          </w:p>
        </w:tc>
      </w:tr>
      <w:tr w:rsidR="00397F59" w:rsidRPr="00C14E42"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lang w:val="tt-RU"/>
              </w:rPr>
              <w:t>Эшчәнлек төре</w:t>
            </w:r>
            <w:r w:rsidRPr="00461A8B">
              <w:rPr>
                <w:rFonts w:ascii="Times New Roman" w:hAnsi="Times New Roman"/>
                <w:b/>
                <w:color w:val="000000"/>
                <w:sz w:val="24"/>
                <w:szCs w:val="24"/>
              </w:rPr>
              <w:t>:</w:t>
            </w:r>
          </w:p>
        </w:tc>
        <w:tc>
          <w:tcPr>
            <w:tcW w:w="7649"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Оештырылган белем бирү эшчәнлеге</w:t>
            </w:r>
          </w:p>
        </w:tc>
      </w:tr>
      <w:tr w:rsidR="00397F59" w:rsidRPr="00C14E42" w:rsidTr="00264A3F">
        <w:tc>
          <w:tcPr>
            <w:tcW w:w="2155" w:type="dxa"/>
          </w:tcPr>
          <w:p w:rsidR="00397F59" w:rsidRPr="00461A8B" w:rsidRDefault="00397F59" w:rsidP="00E468CD">
            <w:pPr>
              <w:spacing w:after="0" w:line="240" w:lineRule="auto"/>
              <w:rPr>
                <w:rFonts w:ascii="Times New Roman" w:hAnsi="Times New Roman"/>
                <w:b/>
                <w:color w:val="000000"/>
                <w:sz w:val="24"/>
                <w:szCs w:val="24"/>
                <w:lang w:val="tt-RU"/>
              </w:rPr>
            </w:pPr>
            <w:r w:rsidRPr="00461A8B">
              <w:rPr>
                <w:rFonts w:ascii="Times New Roman" w:hAnsi="Times New Roman"/>
                <w:b/>
                <w:color w:val="000000"/>
                <w:sz w:val="24"/>
                <w:szCs w:val="24"/>
                <w:lang w:val="tt-RU"/>
              </w:rPr>
              <w:t>Эшчәнлеккә кертелгән белем бирү өлкәләре:</w:t>
            </w:r>
          </w:p>
        </w:tc>
        <w:tc>
          <w:tcPr>
            <w:tcW w:w="7649"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color w:val="000000"/>
                <w:sz w:val="24"/>
                <w:szCs w:val="24"/>
                <w:lang w:val="tt-RU"/>
              </w:rPr>
              <w:t>Сөйләм телен үстерү/Танып белү</w:t>
            </w:r>
          </w:p>
          <w:p w:rsidR="00397F59" w:rsidRPr="00461A8B" w:rsidRDefault="00397F59" w:rsidP="00E468CD">
            <w:pPr>
              <w:spacing w:after="0" w:line="240" w:lineRule="auto"/>
              <w:rPr>
                <w:rFonts w:ascii="Times New Roman" w:hAnsi="Times New Roman"/>
                <w:color w:val="000000"/>
                <w:sz w:val="24"/>
                <w:szCs w:val="24"/>
                <w:lang w:val="tt-RU"/>
              </w:rPr>
            </w:pPr>
          </w:p>
        </w:tc>
      </w:tr>
      <w:tr w:rsidR="00397F59" w:rsidRPr="00C14E42" w:rsidTr="00264A3F">
        <w:trPr>
          <w:trHeight w:val="1474"/>
        </w:trPr>
        <w:tc>
          <w:tcPr>
            <w:tcW w:w="2155" w:type="dxa"/>
          </w:tcPr>
          <w:p w:rsidR="00397F59" w:rsidRPr="00461A8B" w:rsidRDefault="00397F59" w:rsidP="00E468CD">
            <w:pPr>
              <w:spacing w:after="0" w:line="240" w:lineRule="auto"/>
              <w:rPr>
                <w:rFonts w:ascii="Times New Roman" w:hAnsi="Times New Roman"/>
                <w:b/>
                <w:color w:val="000000"/>
                <w:sz w:val="24"/>
                <w:szCs w:val="24"/>
              </w:rPr>
            </w:pPr>
            <w:r w:rsidRPr="00461A8B">
              <w:rPr>
                <w:rFonts w:ascii="Times New Roman" w:hAnsi="Times New Roman"/>
                <w:b/>
                <w:color w:val="000000"/>
                <w:sz w:val="24"/>
                <w:szCs w:val="24"/>
              </w:rPr>
              <w:t>Максат:</w:t>
            </w:r>
          </w:p>
          <w:p w:rsidR="00397F59" w:rsidRPr="00461A8B" w:rsidRDefault="00397F59" w:rsidP="00E468CD">
            <w:pPr>
              <w:spacing w:after="0" w:line="240" w:lineRule="auto"/>
              <w:rPr>
                <w:rFonts w:ascii="Times New Roman" w:hAnsi="Times New Roman"/>
                <w:color w:val="000000"/>
                <w:sz w:val="24"/>
                <w:szCs w:val="24"/>
              </w:rPr>
            </w:pPr>
          </w:p>
        </w:tc>
        <w:tc>
          <w:tcPr>
            <w:tcW w:w="7649"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color w:val="000000"/>
                <w:sz w:val="24"/>
                <w:szCs w:val="24"/>
              </w:rPr>
              <w:t xml:space="preserve">Балаларның белем дәрәҗәсен, аларның мәктәпкә әзерлеген ачыклау </w:t>
            </w:r>
          </w:p>
        </w:tc>
      </w:tr>
      <w:tr w:rsidR="00397F59" w:rsidRPr="0027494E"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Бурычлар:</w:t>
            </w:r>
            <w:r w:rsidRPr="00461A8B">
              <w:rPr>
                <w:rFonts w:ascii="Times New Roman" w:hAnsi="Times New Roman"/>
                <w:color w:val="000000"/>
                <w:sz w:val="24"/>
                <w:szCs w:val="24"/>
              </w:rPr>
              <w:t xml:space="preserve">  </w:t>
            </w:r>
          </w:p>
        </w:tc>
        <w:tc>
          <w:tcPr>
            <w:tcW w:w="7649" w:type="dxa"/>
          </w:tcPr>
          <w:p w:rsidR="00397F59" w:rsidRPr="00461A8B" w:rsidRDefault="00397F59" w:rsidP="00E468CD">
            <w:pPr>
              <w:spacing w:after="0" w:line="240" w:lineRule="auto"/>
              <w:jc w:val="both"/>
              <w:rPr>
                <w:rFonts w:ascii="Times New Roman" w:hAnsi="Times New Roman"/>
                <w:color w:val="000000"/>
                <w:sz w:val="24"/>
                <w:szCs w:val="24"/>
              </w:rPr>
            </w:pPr>
            <w:r w:rsidRPr="00461A8B">
              <w:rPr>
                <w:rFonts w:ascii="Times New Roman" w:hAnsi="Times New Roman"/>
                <w:color w:val="000000"/>
                <w:sz w:val="24"/>
                <w:szCs w:val="24"/>
              </w:rPr>
              <w:t xml:space="preserve">- Балаларда мәктәпкә кызыксыну һәм </w:t>
            </w:r>
            <w:r w:rsidRPr="00461A8B">
              <w:rPr>
                <w:rFonts w:ascii="Times New Roman" w:hAnsi="Times New Roman"/>
                <w:color w:val="000000"/>
                <w:sz w:val="24"/>
                <w:szCs w:val="24"/>
                <w:lang w:val="tt-RU"/>
              </w:rPr>
              <w:t xml:space="preserve">укырга </w:t>
            </w:r>
            <w:r w:rsidRPr="00461A8B">
              <w:rPr>
                <w:rFonts w:ascii="Times New Roman" w:hAnsi="Times New Roman"/>
                <w:color w:val="000000"/>
                <w:sz w:val="24"/>
                <w:szCs w:val="24"/>
              </w:rPr>
              <w:t>теләк уяту</w:t>
            </w:r>
            <w:r w:rsidRPr="00461A8B">
              <w:rPr>
                <w:rFonts w:ascii="Times New Roman" w:hAnsi="Times New Roman"/>
                <w:color w:val="000000"/>
                <w:sz w:val="24"/>
                <w:szCs w:val="24"/>
                <w:lang w:val="tt-RU"/>
              </w:rPr>
              <w:t>;</w:t>
            </w:r>
            <w:r w:rsidRPr="00461A8B">
              <w:rPr>
                <w:rFonts w:ascii="Times New Roman" w:hAnsi="Times New Roman"/>
                <w:color w:val="000000"/>
                <w:sz w:val="24"/>
                <w:szCs w:val="24"/>
              </w:rPr>
              <w:t xml:space="preserve"> </w:t>
            </w:r>
          </w:p>
          <w:p w:rsidR="00397F59" w:rsidRPr="00461A8B" w:rsidRDefault="00397F59" w:rsidP="00E468CD">
            <w:pPr>
              <w:spacing w:after="0" w:line="240" w:lineRule="auto"/>
              <w:jc w:val="both"/>
              <w:rPr>
                <w:rFonts w:ascii="Times New Roman" w:hAnsi="Times New Roman"/>
                <w:color w:val="000000"/>
                <w:sz w:val="24"/>
                <w:szCs w:val="24"/>
              </w:rPr>
            </w:pPr>
            <w:r w:rsidRPr="00461A8B">
              <w:rPr>
                <w:rFonts w:ascii="Times New Roman" w:hAnsi="Times New Roman"/>
                <w:color w:val="000000"/>
                <w:sz w:val="24"/>
                <w:szCs w:val="24"/>
                <w:lang w:val="tt-RU"/>
              </w:rPr>
              <w:t>-</w:t>
            </w:r>
            <w:r w:rsidRPr="00461A8B">
              <w:rPr>
                <w:rFonts w:ascii="Times New Roman" w:hAnsi="Times New Roman"/>
                <w:color w:val="000000"/>
                <w:sz w:val="24"/>
                <w:szCs w:val="24"/>
              </w:rPr>
              <w:t>«Мәктәп», «Мәктәп кирәк-яраклары» темасы буенча балаларның сүзлек запасын киңәйт</w:t>
            </w:r>
            <w:r w:rsidRPr="00461A8B">
              <w:rPr>
                <w:rFonts w:ascii="Times New Roman" w:hAnsi="Times New Roman"/>
                <w:color w:val="000000"/>
                <w:sz w:val="24"/>
                <w:szCs w:val="24"/>
                <w:lang w:val="tt-RU"/>
              </w:rPr>
              <w:t>ү;</w:t>
            </w:r>
            <w:r w:rsidRPr="00461A8B">
              <w:rPr>
                <w:rFonts w:ascii="Times New Roman" w:hAnsi="Times New Roman"/>
                <w:color w:val="000000"/>
                <w:sz w:val="24"/>
                <w:szCs w:val="24"/>
              </w:rPr>
              <w:t xml:space="preserve"> </w:t>
            </w:r>
          </w:p>
          <w:p w:rsidR="00397F59" w:rsidRPr="00461A8B" w:rsidRDefault="00397F59" w:rsidP="00E468CD">
            <w:pPr>
              <w:spacing w:after="0" w:line="240" w:lineRule="auto"/>
              <w:jc w:val="both"/>
              <w:rPr>
                <w:rFonts w:ascii="Times New Roman" w:hAnsi="Times New Roman"/>
                <w:color w:val="000000"/>
                <w:sz w:val="24"/>
                <w:szCs w:val="24"/>
              </w:rPr>
            </w:pPr>
            <w:r w:rsidRPr="00461A8B">
              <w:rPr>
                <w:rFonts w:ascii="Times New Roman" w:hAnsi="Times New Roman"/>
                <w:color w:val="000000"/>
                <w:sz w:val="24"/>
                <w:szCs w:val="24"/>
                <w:lang w:val="tt-RU"/>
              </w:rPr>
              <w:t>-</w:t>
            </w:r>
            <w:r w:rsidRPr="00461A8B">
              <w:rPr>
                <w:rFonts w:ascii="Times New Roman" w:hAnsi="Times New Roman"/>
                <w:color w:val="000000"/>
                <w:sz w:val="24"/>
                <w:szCs w:val="24"/>
              </w:rPr>
              <w:t xml:space="preserve">Әкият геройлары турында белемнәрен ныгыту; </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-У</w:t>
            </w:r>
            <w:r w:rsidRPr="00461A8B">
              <w:rPr>
                <w:rFonts w:ascii="Times New Roman" w:hAnsi="Times New Roman"/>
                <w:color w:val="000000"/>
                <w:sz w:val="24"/>
                <w:szCs w:val="24"/>
              </w:rPr>
              <w:t>ку һәм мәктәп турында мәкальләр белән таныштыру</w:t>
            </w:r>
            <w:r w:rsidRPr="00461A8B">
              <w:rPr>
                <w:rFonts w:ascii="Times New Roman" w:hAnsi="Times New Roman"/>
                <w:color w:val="000000"/>
                <w:sz w:val="24"/>
                <w:szCs w:val="24"/>
                <w:lang w:val="tt-RU"/>
              </w:rPr>
              <w:t>;</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-10 эчендә кушу һәм алуга мисаллар чишүне ныгыту;</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rPr>
              <w:t>-</w:t>
            </w:r>
            <w:r w:rsidRPr="00461A8B">
              <w:rPr>
                <w:rFonts w:ascii="Times New Roman" w:hAnsi="Times New Roman"/>
                <w:color w:val="000000"/>
                <w:sz w:val="24"/>
                <w:szCs w:val="24"/>
                <w:lang w:val="tt-RU"/>
              </w:rPr>
              <w:t>1 дән 10 га һәм 10 нан 1 гә (кире) санауны кабатлау;</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-Кәгазь битендә шакмаклар буенча ориентлашуны камилләштерү;</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-Сүзлек белән эш итә белү, сөйләм телен, танып белү активлыгын үстерү, уку эшчәнлеген оештыра белү; </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-Хәтерне, игътибарлыкны, фикерләүләүне арттыру;</w:t>
            </w:r>
          </w:p>
          <w:p w:rsidR="00397F59" w:rsidRPr="00461A8B" w:rsidRDefault="00397F59" w:rsidP="00E468CD">
            <w:pPr>
              <w:spacing w:after="0" w:line="240" w:lineRule="auto"/>
              <w:jc w:val="both"/>
              <w:rPr>
                <w:rFonts w:ascii="Times New Roman" w:hAnsi="Times New Roman"/>
                <w:color w:val="000000"/>
                <w:sz w:val="24"/>
                <w:szCs w:val="24"/>
                <w:lang w:val="tt-RU"/>
              </w:rPr>
            </w:pPr>
            <w:r w:rsidRPr="00461A8B">
              <w:rPr>
                <w:rFonts w:ascii="Times New Roman" w:hAnsi="Times New Roman"/>
                <w:color w:val="000000"/>
                <w:sz w:val="24"/>
                <w:szCs w:val="24"/>
                <w:lang w:val="tt-RU"/>
              </w:rPr>
              <w:t>-Балаларның мәктәп турында, мәктәп уңышлары һәм авырлыклар турында белемнәрен киңәйтү, кагыйдәләрне белергә өйрәтүне дәвам итү.</w:t>
            </w:r>
          </w:p>
        </w:tc>
      </w:tr>
      <w:tr w:rsidR="00397F59" w:rsidRPr="0027494E" w:rsidTr="00264A3F">
        <w:tc>
          <w:tcPr>
            <w:tcW w:w="2155" w:type="dxa"/>
          </w:tcPr>
          <w:p w:rsidR="00397F59" w:rsidRPr="00461A8B" w:rsidRDefault="00397F59" w:rsidP="00E468CD">
            <w:pPr>
              <w:spacing w:after="0" w:line="240" w:lineRule="auto"/>
              <w:rPr>
                <w:rFonts w:ascii="Times New Roman" w:hAnsi="Times New Roman"/>
                <w:b/>
                <w:color w:val="000000"/>
                <w:sz w:val="24"/>
                <w:szCs w:val="24"/>
                <w:lang w:val="tt-RU"/>
              </w:rPr>
            </w:pPr>
            <w:r w:rsidRPr="00461A8B">
              <w:rPr>
                <w:rFonts w:ascii="Times New Roman" w:hAnsi="Times New Roman"/>
                <w:b/>
                <w:color w:val="000000"/>
                <w:sz w:val="24"/>
                <w:szCs w:val="24"/>
                <w:lang w:val="tt-RU"/>
              </w:rPr>
              <w:t>Методик алымнар:</w:t>
            </w:r>
          </w:p>
        </w:tc>
        <w:tc>
          <w:tcPr>
            <w:tcW w:w="7649"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Күрсәтү,уеннар уйнау, әңгәмә, сорауларга җавап бирү</w:t>
            </w:r>
          </w:p>
        </w:tc>
      </w:tr>
      <w:tr w:rsidR="00397F59" w:rsidRPr="00C14E42"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Җиһазлау:</w:t>
            </w:r>
          </w:p>
        </w:tc>
        <w:tc>
          <w:tcPr>
            <w:tcW w:w="7649"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Туп, кыңгырау, 10 эчендә мисаллар төшерелгән карточкалар, мәсьәлә чишүгә рәсемнәр, сузык һәм тартык авазлар, гади карандаш, шакмаклы битләр.</w:t>
            </w:r>
          </w:p>
        </w:tc>
      </w:tr>
      <w:tr w:rsidR="00397F59" w:rsidRPr="00C14E42"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rPr>
              <w:t>Алдан үткәрелгән эш:</w:t>
            </w:r>
          </w:p>
        </w:tc>
        <w:tc>
          <w:tcPr>
            <w:tcW w:w="7649"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rPr>
              <w:t xml:space="preserve">Балалар белән </w:t>
            </w:r>
            <w:r w:rsidRPr="00461A8B">
              <w:rPr>
                <w:rFonts w:ascii="Times New Roman" w:hAnsi="Times New Roman"/>
                <w:color w:val="000000"/>
                <w:sz w:val="24"/>
                <w:szCs w:val="24"/>
                <w:lang w:val="tt-RU"/>
              </w:rPr>
              <w:t>мәкал</w:t>
            </w:r>
            <w:r w:rsidRPr="00461A8B">
              <w:rPr>
                <w:rFonts w:ascii="Times New Roman" w:hAnsi="Times New Roman"/>
                <w:color w:val="000000"/>
                <w:sz w:val="24"/>
                <w:szCs w:val="24"/>
              </w:rPr>
              <w:t>ь</w:t>
            </w:r>
            <w:r w:rsidRPr="00461A8B">
              <w:rPr>
                <w:rFonts w:ascii="Times New Roman" w:hAnsi="Times New Roman"/>
                <w:color w:val="000000"/>
                <w:sz w:val="24"/>
                <w:szCs w:val="24"/>
                <w:lang w:val="tt-RU"/>
              </w:rPr>
              <w:t xml:space="preserve"> һәм әйтемнәр өйрәнү</w:t>
            </w:r>
            <w:r w:rsidRPr="00461A8B">
              <w:rPr>
                <w:rFonts w:ascii="Times New Roman" w:hAnsi="Times New Roman"/>
                <w:color w:val="000000"/>
                <w:sz w:val="24"/>
                <w:szCs w:val="24"/>
              </w:rPr>
              <w:t>, мәктәп турында сөйләшү</w:t>
            </w:r>
            <w:r w:rsidRPr="00461A8B">
              <w:rPr>
                <w:rFonts w:ascii="Times New Roman" w:hAnsi="Times New Roman"/>
                <w:color w:val="000000"/>
                <w:sz w:val="24"/>
                <w:szCs w:val="24"/>
                <w:lang w:val="tt-RU"/>
              </w:rPr>
              <w:t>, видеоматериал карау, мисаллар һәм мәсьәләләр чишү</w:t>
            </w:r>
          </w:p>
        </w:tc>
      </w:tr>
      <w:tr w:rsidR="00397F59" w:rsidRPr="0027494E" w:rsidTr="00264A3F">
        <w:tc>
          <w:tcPr>
            <w:tcW w:w="2155" w:type="dxa"/>
          </w:tcPr>
          <w:p w:rsidR="00397F59" w:rsidRPr="00461A8B" w:rsidRDefault="00397F59" w:rsidP="00E468CD">
            <w:pPr>
              <w:spacing w:after="0" w:line="240" w:lineRule="auto"/>
              <w:rPr>
                <w:rFonts w:ascii="Times New Roman" w:hAnsi="Times New Roman"/>
                <w:color w:val="000000"/>
                <w:sz w:val="24"/>
                <w:szCs w:val="24"/>
              </w:rPr>
            </w:pPr>
            <w:r w:rsidRPr="00461A8B">
              <w:rPr>
                <w:rFonts w:ascii="Times New Roman" w:hAnsi="Times New Roman"/>
                <w:b/>
                <w:color w:val="000000"/>
                <w:sz w:val="24"/>
                <w:szCs w:val="24"/>
                <w:lang w:val="tt-RU"/>
              </w:rPr>
              <w:t>Эшчәнлекнең структурасы:</w:t>
            </w:r>
          </w:p>
        </w:tc>
        <w:tc>
          <w:tcPr>
            <w:tcW w:w="7649" w:type="dxa"/>
          </w:tcPr>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b/>
                <w:color w:val="000000"/>
                <w:sz w:val="24"/>
                <w:szCs w:val="24"/>
                <w:lang w:val="en-US"/>
              </w:rPr>
              <w:t>I</w:t>
            </w:r>
            <w:r w:rsidRPr="00461A8B">
              <w:rPr>
                <w:rFonts w:ascii="Times New Roman" w:hAnsi="Times New Roman"/>
                <w:b/>
                <w:color w:val="000000"/>
                <w:sz w:val="24"/>
                <w:szCs w:val="24"/>
                <w:lang w:val="tt-RU"/>
              </w:rPr>
              <w:t xml:space="preserve">.Кереш өлеш </w:t>
            </w:r>
            <w:r w:rsidRPr="00461A8B">
              <w:rPr>
                <w:rFonts w:ascii="Times New Roman" w:hAnsi="Times New Roman"/>
                <w:color w:val="000000"/>
                <w:sz w:val="24"/>
                <w:szCs w:val="24"/>
                <w:lang w:val="tt-RU"/>
              </w:rPr>
              <w:t>(дәвамы 3 мин.)</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Максат: балаларның игътибарын җәлеп итү, эшчәнлеккә кызыксыну уяту. Релакс минуты</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b/>
                <w:color w:val="000000"/>
                <w:sz w:val="24"/>
                <w:szCs w:val="24"/>
                <w:lang w:val="tt-RU"/>
              </w:rPr>
              <w:t xml:space="preserve">II.Төп өлеш </w:t>
            </w:r>
            <w:r w:rsidRPr="00461A8B">
              <w:rPr>
                <w:rFonts w:ascii="Times New Roman" w:hAnsi="Times New Roman"/>
                <w:color w:val="000000"/>
                <w:sz w:val="24"/>
                <w:szCs w:val="24"/>
                <w:lang w:val="tt-RU"/>
              </w:rPr>
              <w:t>( дәвамы 25 мин.)</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1.</w:t>
            </w:r>
            <w:r w:rsidRPr="00461A8B">
              <w:rPr>
                <w:rFonts w:ascii="Times New Roman" w:hAnsi="Times New Roman"/>
                <w:sz w:val="24"/>
                <w:szCs w:val="24"/>
                <w:lang w:val="tt-RU"/>
              </w:rPr>
              <w:t xml:space="preserve"> Уен: «Уйла һәм әйт»</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 xml:space="preserve">2. </w:t>
            </w:r>
            <w:r w:rsidRPr="00461A8B">
              <w:rPr>
                <w:rFonts w:ascii="Times New Roman" w:hAnsi="Times New Roman"/>
                <w:sz w:val="24"/>
                <w:szCs w:val="24"/>
                <w:lang w:val="tt-RU"/>
              </w:rPr>
              <w:t>«Мәктәп» уенын уйнарга җәлеп итү.</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3.</w:t>
            </w:r>
            <w:r w:rsidRPr="00461A8B">
              <w:rPr>
                <w:rFonts w:ascii="Times New Roman" w:hAnsi="Times New Roman"/>
                <w:sz w:val="24"/>
                <w:szCs w:val="24"/>
                <w:lang w:val="tt-RU"/>
              </w:rPr>
              <w:t xml:space="preserve"> Мәктәптә үз-үзеңне тоту кагыйдәләре турында сөйләшү.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 xml:space="preserve">4. Уен </w:t>
            </w:r>
            <w:r w:rsidRPr="00461A8B">
              <w:rPr>
                <w:rFonts w:ascii="Times New Roman" w:hAnsi="Times New Roman"/>
                <w:sz w:val="24"/>
                <w:szCs w:val="24"/>
                <w:lang w:val="tt-RU"/>
              </w:rPr>
              <w:t>«</w:t>
            </w:r>
            <w:r w:rsidRPr="00461A8B">
              <w:rPr>
                <w:rFonts w:ascii="Times New Roman" w:hAnsi="Times New Roman"/>
                <w:color w:val="000000"/>
                <w:sz w:val="24"/>
                <w:szCs w:val="24"/>
                <w:lang w:val="tt-RU"/>
              </w:rPr>
              <w:t>Әкиятләрнең исемен һәм авторын әйт</w:t>
            </w:r>
            <w:r w:rsidRPr="00461A8B">
              <w:rPr>
                <w:rFonts w:ascii="Times New Roman" w:hAnsi="Times New Roman"/>
                <w:sz w:val="24"/>
                <w:szCs w:val="24"/>
                <w:lang w:val="tt-RU"/>
              </w:rPr>
              <w:t>»</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5.</w:t>
            </w:r>
            <w:r w:rsidRPr="00461A8B">
              <w:rPr>
                <w:rFonts w:ascii="Times New Roman" w:hAnsi="Times New Roman"/>
                <w:sz w:val="24"/>
                <w:szCs w:val="24"/>
                <w:lang w:val="tt-RU"/>
              </w:rPr>
              <w:t xml:space="preserve"> Уен: «Дөрес итеп сана»</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6.</w:t>
            </w:r>
            <w:r w:rsidRPr="00461A8B">
              <w:rPr>
                <w:rFonts w:ascii="Times New Roman" w:hAnsi="Times New Roman"/>
                <w:sz w:val="24"/>
                <w:szCs w:val="24"/>
                <w:lang w:val="tt-RU"/>
              </w:rPr>
              <w:t xml:space="preserve"> Рәсем буенча эш, мәсьәләләр чишү.</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7.</w:t>
            </w:r>
            <w:r w:rsidRPr="00461A8B">
              <w:rPr>
                <w:rFonts w:ascii="Times New Roman" w:hAnsi="Times New Roman"/>
                <w:sz w:val="24"/>
                <w:szCs w:val="24"/>
                <w:lang w:val="tt-RU"/>
              </w:rPr>
              <w:t xml:space="preserve"> Уен «Киресенчә».</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color w:val="000000"/>
                <w:sz w:val="24"/>
                <w:szCs w:val="24"/>
                <w:lang w:val="tt-RU"/>
              </w:rPr>
              <w:t>8.</w:t>
            </w:r>
            <w:r w:rsidRPr="00461A8B">
              <w:rPr>
                <w:rFonts w:ascii="Times New Roman" w:hAnsi="Times New Roman"/>
                <w:sz w:val="24"/>
                <w:szCs w:val="24"/>
                <w:lang w:val="tt-RU"/>
              </w:rPr>
              <w:t xml:space="preserve"> Уен «Дөрес итеп урнаштыр»</w:t>
            </w:r>
          </w:p>
          <w:p w:rsidR="00397F59" w:rsidRPr="00461A8B" w:rsidRDefault="00397F59" w:rsidP="00E468CD">
            <w:pPr>
              <w:spacing w:after="0" w:line="240" w:lineRule="auto"/>
              <w:jc w:val="both"/>
              <w:rPr>
                <w:rFonts w:ascii="Times New Roman" w:hAnsi="Times New Roman"/>
                <w:sz w:val="24"/>
                <w:szCs w:val="24"/>
                <w:lang w:val="tt-RU"/>
              </w:rPr>
            </w:pPr>
            <w:r w:rsidRPr="00461A8B">
              <w:rPr>
                <w:rFonts w:ascii="Times New Roman" w:hAnsi="Times New Roman"/>
                <w:sz w:val="24"/>
                <w:szCs w:val="24"/>
                <w:lang w:val="tt-RU"/>
              </w:rPr>
              <w:t>9. График диктант.</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b/>
                <w:color w:val="000000"/>
                <w:sz w:val="24"/>
                <w:szCs w:val="24"/>
                <w:lang w:val="tt-RU"/>
              </w:rPr>
              <w:t xml:space="preserve">III.Йомгаклау өлеше </w:t>
            </w:r>
            <w:r w:rsidRPr="00461A8B">
              <w:rPr>
                <w:rFonts w:ascii="Times New Roman" w:hAnsi="Times New Roman"/>
                <w:color w:val="000000"/>
                <w:sz w:val="24"/>
                <w:szCs w:val="24"/>
                <w:lang w:val="tt-RU"/>
              </w:rPr>
              <w:t>( дәвамы 2 мин. )</w:t>
            </w:r>
          </w:p>
          <w:p w:rsidR="00397F59" w:rsidRPr="00461A8B" w:rsidRDefault="00397F59" w:rsidP="00E468CD">
            <w:pPr>
              <w:spacing w:after="0" w:line="240" w:lineRule="auto"/>
              <w:rPr>
                <w:rFonts w:ascii="Times New Roman" w:hAnsi="Times New Roman"/>
                <w:color w:val="000000"/>
                <w:sz w:val="24"/>
                <w:szCs w:val="24"/>
                <w:lang w:val="tt-RU"/>
              </w:rPr>
            </w:pPr>
            <w:r w:rsidRPr="00461A8B">
              <w:rPr>
                <w:rFonts w:ascii="Times New Roman" w:hAnsi="Times New Roman"/>
                <w:color w:val="000000"/>
                <w:sz w:val="24"/>
                <w:szCs w:val="24"/>
                <w:lang w:val="tt-RU"/>
              </w:rPr>
              <w:t>Максат: Эшчәнлекне йомгаклау. Нәтиҗә ясау.</w:t>
            </w:r>
          </w:p>
        </w:tc>
      </w:tr>
    </w:tbl>
    <w:p w:rsidR="00397F59" w:rsidRPr="00C14E42" w:rsidRDefault="00397F59" w:rsidP="00E468CD">
      <w:pPr>
        <w:spacing w:after="0" w:line="240" w:lineRule="auto"/>
        <w:jc w:val="both"/>
        <w:rPr>
          <w:rFonts w:ascii="Times New Roman" w:hAnsi="Times New Roman"/>
          <w:b/>
          <w:color w:val="000000"/>
          <w:sz w:val="24"/>
          <w:szCs w:val="24"/>
          <w:lang w:val="tt-RU"/>
        </w:rPr>
      </w:pPr>
      <w:r w:rsidRPr="00C14E42">
        <w:rPr>
          <w:rFonts w:ascii="Times New Roman" w:hAnsi="Times New Roman"/>
          <w:b/>
          <w:color w:val="000000"/>
          <w:sz w:val="24"/>
          <w:szCs w:val="24"/>
          <w:lang w:val="tt-RU"/>
        </w:rPr>
        <w:t>Эшчәнлек барышы:</w:t>
      </w:r>
    </w:p>
    <w:p w:rsidR="00397F59" w:rsidRPr="00C14E42" w:rsidRDefault="00397F59" w:rsidP="00E468CD">
      <w:pPr>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Релакс минуты: (тыныч композиция яңгырый) </w:t>
      </w:r>
    </w:p>
    <w:p w:rsidR="00397F59" w:rsidRPr="00C14E42" w:rsidRDefault="00397F59" w:rsidP="00E468CD">
      <w:pPr>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Балалар, кәефегез ничек? </w:t>
      </w:r>
      <w:r w:rsidRPr="00C14E42">
        <w:rPr>
          <w:rFonts w:ascii="Times New Roman" w:hAnsi="Times New Roman"/>
          <w:color w:val="000000"/>
          <w:sz w:val="24"/>
          <w:szCs w:val="24"/>
          <w:lang w:val="tt-RU"/>
        </w:rPr>
        <w:t xml:space="preserve">Минем </w:t>
      </w:r>
      <w:r w:rsidRPr="00C14E42">
        <w:rPr>
          <w:rFonts w:ascii="Times New Roman" w:hAnsi="Times New Roman"/>
          <w:color w:val="000000"/>
          <w:sz w:val="24"/>
          <w:szCs w:val="24"/>
        </w:rPr>
        <w:t xml:space="preserve">кәефем </w:t>
      </w:r>
      <w:r w:rsidRPr="00C14E42">
        <w:rPr>
          <w:rFonts w:ascii="Times New Roman" w:hAnsi="Times New Roman"/>
          <w:color w:val="000000"/>
          <w:sz w:val="24"/>
          <w:szCs w:val="24"/>
          <w:lang w:val="tt-RU"/>
        </w:rPr>
        <w:t xml:space="preserve">бик тә </w:t>
      </w:r>
      <w:r w:rsidRPr="00C14E42">
        <w:rPr>
          <w:rFonts w:ascii="Times New Roman" w:hAnsi="Times New Roman"/>
          <w:color w:val="000000"/>
          <w:sz w:val="24"/>
          <w:szCs w:val="24"/>
        </w:rPr>
        <w:t>яхшы. Бүген барыбыз бергә булуыбыз</w:t>
      </w:r>
      <w:r w:rsidRPr="00C14E42">
        <w:rPr>
          <w:rFonts w:ascii="Times New Roman" w:hAnsi="Times New Roman"/>
          <w:color w:val="000000"/>
          <w:sz w:val="24"/>
          <w:szCs w:val="24"/>
          <w:lang w:val="tt-RU"/>
        </w:rPr>
        <w:t xml:space="preserve"> белән мин бик шат</w:t>
      </w:r>
      <w:r w:rsidRPr="00C14E42">
        <w:rPr>
          <w:rFonts w:ascii="Times New Roman" w:hAnsi="Times New Roman"/>
          <w:color w:val="000000"/>
          <w:sz w:val="24"/>
          <w:szCs w:val="24"/>
        </w:rPr>
        <w:t>. Без тыныч һәм игелекле, без ачык йөзле һәм ягымлы, без сәламәт. Шулаймы,балалар?</w:t>
      </w:r>
    </w:p>
    <w:p w:rsidR="00397F59" w:rsidRPr="00C14E42" w:rsidRDefault="00397F59" w:rsidP="00E468CD">
      <w:pPr>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shd w:val="clear" w:color="auto" w:fill="FFFFFF"/>
          <w:lang w:val="tt-RU"/>
        </w:rPr>
        <w:t>Балалар: Әйе.</w:t>
      </w:r>
    </w:p>
    <w:p w:rsidR="00397F59" w:rsidRPr="00C14E42" w:rsidRDefault="00397F59" w:rsidP="00E468CD">
      <w:pPr>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lang w:val="tt-RU"/>
        </w:rPr>
        <w:t xml:space="preserve">Тәрбияче: </w:t>
      </w:r>
      <w:r w:rsidRPr="00C14E42">
        <w:rPr>
          <w:rFonts w:ascii="Times New Roman" w:hAnsi="Times New Roman"/>
          <w:color w:val="000000"/>
          <w:sz w:val="24"/>
          <w:szCs w:val="24"/>
        </w:rPr>
        <w:t>Тиздән балалар бакчасында сезнең чыгарылыш кичәсе булачак. Сез инде мәктәпкә китәсез. Балалар бакчасында без сезнең белән уйнадык</w:t>
      </w:r>
      <w:r w:rsidRPr="00C14E42">
        <w:rPr>
          <w:rFonts w:ascii="Times New Roman" w:hAnsi="Times New Roman"/>
          <w:color w:val="000000"/>
          <w:sz w:val="24"/>
          <w:szCs w:val="24"/>
          <w:lang w:val="tt-RU"/>
        </w:rPr>
        <w:t xml:space="preserve"> та</w:t>
      </w:r>
      <w:r w:rsidRPr="00C14E42">
        <w:rPr>
          <w:rFonts w:ascii="Times New Roman" w:hAnsi="Times New Roman"/>
          <w:color w:val="000000"/>
          <w:sz w:val="24"/>
          <w:szCs w:val="24"/>
        </w:rPr>
        <w:t>, яздык</w:t>
      </w:r>
      <w:r w:rsidRPr="00C14E42">
        <w:rPr>
          <w:rFonts w:ascii="Times New Roman" w:hAnsi="Times New Roman"/>
          <w:color w:val="000000"/>
          <w:sz w:val="24"/>
          <w:szCs w:val="24"/>
          <w:lang w:val="tt-RU"/>
        </w:rPr>
        <w:t xml:space="preserve"> та</w:t>
      </w:r>
      <w:r w:rsidRPr="00C14E42">
        <w:rPr>
          <w:rFonts w:ascii="Times New Roman" w:hAnsi="Times New Roman"/>
          <w:color w:val="000000"/>
          <w:sz w:val="24"/>
          <w:szCs w:val="24"/>
        </w:rPr>
        <w:t>, м</w:t>
      </w:r>
      <w:r w:rsidRPr="00C14E42">
        <w:rPr>
          <w:rFonts w:ascii="Times New Roman" w:hAnsi="Times New Roman"/>
          <w:color w:val="000000"/>
          <w:sz w:val="24"/>
          <w:szCs w:val="24"/>
          <w:lang w:val="tt-RU"/>
        </w:rPr>
        <w:t>әс</w:t>
      </w:r>
      <w:r w:rsidRPr="00C14E42">
        <w:rPr>
          <w:rFonts w:ascii="Times New Roman" w:hAnsi="Times New Roman"/>
          <w:color w:val="000000"/>
          <w:sz w:val="24"/>
          <w:szCs w:val="24"/>
        </w:rPr>
        <w:t>ь</w:t>
      </w:r>
      <w:r w:rsidRPr="00C14E42">
        <w:rPr>
          <w:rFonts w:ascii="Times New Roman" w:hAnsi="Times New Roman"/>
          <w:color w:val="000000"/>
          <w:sz w:val="24"/>
          <w:szCs w:val="24"/>
          <w:lang w:val="tt-RU"/>
        </w:rPr>
        <w:t xml:space="preserve">әләләр дә </w:t>
      </w:r>
      <w:r w:rsidRPr="00C14E42">
        <w:rPr>
          <w:rFonts w:ascii="Times New Roman" w:hAnsi="Times New Roman"/>
          <w:color w:val="000000"/>
          <w:sz w:val="24"/>
          <w:szCs w:val="24"/>
        </w:rPr>
        <w:t>чиштек һәм хәрефләр өйрәндек.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rPr>
        <w:t xml:space="preserve">Сез инде мәктәп турында күпне </w:t>
      </w:r>
      <w:r w:rsidRPr="00C14E42">
        <w:rPr>
          <w:rFonts w:ascii="Times New Roman" w:hAnsi="Times New Roman"/>
          <w:sz w:val="24"/>
          <w:szCs w:val="24"/>
          <w:lang w:val="tt-RU"/>
        </w:rPr>
        <w:t>нәр</w:t>
      </w:r>
      <w:r w:rsidRPr="00C14E42">
        <w:rPr>
          <w:rFonts w:ascii="Times New Roman" w:hAnsi="Times New Roman"/>
          <w:sz w:val="24"/>
          <w:szCs w:val="24"/>
        </w:rPr>
        <w:t>сә</w:t>
      </w:r>
      <w:r w:rsidRPr="00C14E42">
        <w:rPr>
          <w:rFonts w:ascii="Times New Roman" w:hAnsi="Times New Roman"/>
          <w:sz w:val="24"/>
          <w:szCs w:val="24"/>
          <w:lang w:val="tt-RU"/>
        </w:rPr>
        <w:t xml:space="preserve"> </w:t>
      </w:r>
      <w:r w:rsidRPr="00C14E42">
        <w:rPr>
          <w:rFonts w:ascii="Times New Roman" w:hAnsi="Times New Roman"/>
          <w:sz w:val="24"/>
          <w:szCs w:val="24"/>
        </w:rPr>
        <w:t>беләсез. Хәзер</w:t>
      </w:r>
      <w:r w:rsidRPr="00C14E42">
        <w:rPr>
          <w:rFonts w:ascii="Times New Roman" w:hAnsi="Times New Roman"/>
          <w:sz w:val="24"/>
          <w:szCs w:val="24"/>
          <w:lang w:val="tt-RU"/>
        </w:rPr>
        <w:t>,</w:t>
      </w:r>
      <w:r w:rsidRPr="00C14E42">
        <w:rPr>
          <w:rFonts w:ascii="Times New Roman" w:hAnsi="Times New Roman"/>
          <w:sz w:val="24"/>
          <w:szCs w:val="24"/>
        </w:rPr>
        <w:t xml:space="preserve"> сез моны расларсыз дип уйлыйм. </w:t>
      </w:r>
      <w:r w:rsidRPr="00C14E42">
        <w:rPr>
          <w:rFonts w:ascii="Times New Roman" w:hAnsi="Times New Roman"/>
          <w:sz w:val="24"/>
          <w:szCs w:val="24"/>
          <w:lang w:val="tt-RU"/>
        </w:rPr>
        <w:t>Мин сезнең белән уйнап алмакчы булам, сез ризамы?</w:t>
      </w:r>
      <w:r w:rsidRPr="00C14E42">
        <w:rPr>
          <w:rFonts w:ascii="Times New Roman" w:hAnsi="Times New Roman"/>
          <w:color w:val="000000"/>
          <w:sz w:val="24"/>
          <w:szCs w:val="24"/>
          <w:shd w:val="clear" w:color="auto" w:fill="FFFFFF"/>
          <w:lang w:val="tt-RU"/>
        </w:rPr>
        <w:t xml:space="preserve"> Балалар: Риза.</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Уен: «Уйла һәм әйт»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Мин сораулар биреп туп ыргытам, туп тоткан кеше сорауга җавап бирә.</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1. Мәктәптә балаларга белем бирүч</w:t>
      </w:r>
      <w:r w:rsidRPr="00C14E42">
        <w:rPr>
          <w:rFonts w:ascii="Times New Roman" w:hAnsi="Times New Roman"/>
          <w:sz w:val="24"/>
          <w:szCs w:val="24"/>
          <w:lang w:val="tt-RU"/>
        </w:rPr>
        <w:t xml:space="preserve">е кешене </w:t>
      </w:r>
      <w:r w:rsidRPr="00C14E42">
        <w:rPr>
          <w:rFonts w:ascii="Times New Roman" w:hAnsi="Times New Roman"/>
          <w:sz w:val="24"/>
          <w:szCs w:val="24"/>
        </w:rPr>
        <w:t>ничек атыйлар? (укытучы)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2. Мәктәптә балаларны ничек атыйлар? (укучы)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3. </w:t>
      </w:r>
      <w:r w:rsidRPr="00C14E42">
        <w:rPr>
          <w:rFonts w:ascii="Times New Roman" w:hAnsi="Times New Roman"/>
          <w:sz w:val="24"/>
          <w:szCs w:val="24"/>
          <w:lang w:val="tt-RU"/>
        </w:rPr>
        <w:t>М</w:t>
      </w:r>
      <w:r w:rsidRPr="00C14E42">
        <w:rPr>
          <w:rFonts w:ascii="Times New Roman" w:hAnsi="Times New Roman"/>
          <w:sz w:val="24"/>
          <w:szCs w:val="24"/>
        </w:rPr>
        <w:t>әктәптә</w:t>
      </w:r>
      <w:r w:rsidRPr="00C14E42">
        <w:rPr>
          <w:rFonts w:ascii="Times New Roman" w:hAnsi="Times New Roman"/>
          <w:sz w:val="24"/>
          <w:szCs w:val="24"/>
          <w:lang w:val="tt-RU"/>
        </w:rPr>
        <w:t xml:space="preserve">ге </w:t>
      </w:r>
      <w:r w:rsidRPr="00C14E42">
        <w:rPr>
          <w:rFonts w:ascii="Times New Roman" w:hAnsi="Times New Roman"/>
          <w:sz w:val="24"/>
          <w:szCs w:val="24"/>
        </w:rPr>
        <w:t>бүлмә ничек атала? (сыйныф)</w:t>
      </w:r>
      <w:r w:rsidRPr="00C14E42">
        <w:rPr>
          <w:rFonts w:ascii="Times New Roman" w:hAnsi="Times New Roman"/>
          <w:snapToGrid w:val="0"/>
          <w:color w:val="000000"/>
          <w:w w:val="0"/>
          <w:sz w:val="24"/>
          <w:szCs w:val="24"/>
          <w:u w:color="000000"/>
          <w:bdr w:val="none" w:sz="0" w:space="0" w:color="000000"/>
          <w:shd w:val="clear" w:color="000000" w:fill="000000"/>
        </w:rPr>
        <w:t xml:space="preserve">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4. Укытучы укучыларга билгене кая куя? (көндәлек)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5. Ручка һәм карандашлар өчен тартма?  </w:t>
      </w:r>
      <w:r w:rsidRPr="00C14E42">
        <w:rPr>
          <w:rFonts w:ascii="Times New Roman" w:hAnsi="Times New Roman"/>
          <w:sz w:val="24"/>
          <w:szCs w:val="24"/>
          <w:lang w:val="tt-RU"/>
        </w:rPr>
        <w:t>(</w:t>
      </w:r>
      <w:r w:rsidRPr="00C14E42">
        <w:rPr>
          <w:rFonts w:ascii="Times New Roman" w:hAnsi="Times New Roman"/>
          <w:sz w:val="24"/>
          <w:szCs w:val="24"/>
        </w:rPr>
        <w:t>пенал)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6. Дәресләр арасында ял минуты ничек атала? (тәнәфес)</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7. Укучыларязаторганөстәл-ул ... (парта)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8. </w:t>
      </w:r>
      <w:r w:rsidRPr="00C14E42">
        <w:rPr>
          <w:rFonts w:ascii="Times New Roman" w:hAnsi="Times New Roman"/>
          <w:sz w:val="24"/>
          <w:szCs w:val="24"/>
          <w:lang w:val="tt-RU"/>
        </w:rPr>
        <w:t>Озак каникуллардан соң у</w:t>
      </w:r>
      <w:r w:rsidRPr="00C14E42">
        <w:rPr>
          <w:rFonts w:ascii="Times New Roman" w:hAnsi="Times New Roman"/>
          <w:sz w:val="24"/>
          <w:szCs w:val="24"/>
        </w:rPr>
        <w:t>кучыларга укырга кайчан? (1 сентябрь)</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rPr>
        <w:t xml:space="preserve">Афәрин! </w:t>
      </w:r>
      <w:r w:rsidRPr="00C14E42">
        <w:rPr>
          <w:rFonts w:ascii="Times New Roman" w:hAnsi="Times New Roman"/>
          <w:sz w:val="24"/>
          <w:szCs w:val="24"/>
          <w:lang w:val="tt-RU"/>
        </w:rPr>
        <w:t xml:space="preserve">Барсын да </w:t>
      </w:r>
      <w:r w:rsidRPr="00C14E42">
        <w:rPr>
          <w:rFonts w:ascii="Times New Roman" w:hAnsi="Times New Roman"/>
          <w:sz w:val="24"/>
          <w:szCs w:val="24"/>
        </w:rPr>
        <w:t xml:space="preserve">беләсез, шуңа күрә мин сезгә «мәктәп»уенын уйнарга тәкъдим итәм. Хәзер кыңгырау чыңлаячак, һәм безнең балалар бакчасы мәктәпкә әйләнәчәк. Сез укучылар, ә мин – укытучы </w:t>
      </w:r>
      <w:r w:rsidRPr="00C14E42">
        <w:rPr>
          <w:rFonts w:ascii="Times New Roman" w:hAnsi="Times New Roman"/>
          <w:sz w:val="24"/>
          <w:szCs w:val="24"/>
          <w:lang w:val="tt-RU"/>
        </w:rPr>
        <w:t>булырмын</w:t>
      </w:r>
      <w:r w:rsidRPr="00C14E42">
        <w:rPr>
          <w:rFonts w:ascii="Times New Roman" w:hAnsi="Times New Roman"/>
          <w:sz w:val="24"/>
          <w:szCs w:val="24"/>
        </w:rPr>
        <w:t xml:space="preserve">? </w:t>
      </w:r>
      <w:r w:rsidRPr="00C14E42">
        <w:rPr>
          <w:rFonts w:ascii="Times New Roman" w:hAnsi="Times New Roman"/>
          <w:sz w:val="24"/>
          <w:szCs w:val="24"/>
          <w:lang w:val="tt-RU"/>
        </w:rPr>
        <w:t>Сез шуңа ризамы?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Риза!</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rPr>
        <w:t>(кыңгырау чыңлый)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Парталар артына утырганчы сөйләшеп алыйк әле.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Әйтегез әле, зинһар өчен, ә мәктәптә үз-үзеңне тоту кагыйдәләрен беләсезме?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 Мәктәпкә дәрескә әзерләнергә өлгерү өчен 10 минут кала килергә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 Дәресләргә соңга калмыйча, тәнәфестән соң класска вакытында килергә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3. Дәрестә укытучыларны игътибар белән тыңларга, читкә китмәскә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4. Дәрес вакытында бары укытучы теләге белән генә сөйләшергә була.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5. Дәрес вакытында нәрсә дә булса әйтәсең килсә, сорауларга җавап бирергә, кулны күтәрергә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6. Укытучы соравына җавап биргәндә, урындыктан басарга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7. Шулай ук сыйныфка олы кеше кергән саен сәламләү йөзеннән урындыклардан басарга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8. Кием-салым һәм мәктәп кирәк-яракларын тәртиптә тотарга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9. Физкультура дәресләренә спорт формасын алып килергә дә онытмыйк.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Афәрин! Дәрес башланды парта артларына утырыйк,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бакчасында без әкиятләр белән таныштык инде. Хәзер мин сезгә әкиятләрдән өзекләр  укыйм, сез әсәрнең исемен һәм авторын әйтерсез.</w:t>
      </w:r>
    </w:p>
    <w:p w:rsidR="00397F59" w:rsidRPr="00C14E42" w:rsidRDefault="00397F59" w:rsidP="00E468CD">
      <w:pPr>
        <w:spacing w:after="0" w:line="240" w:lineRule="auto"/>
        <w:rPr>
          <w:rFonts w:ascii="Times New Roman" w:hAnsi="Times New Roman"/>
          <w:color w:val="000000"/>
          <w:sz w:val="24"/>
          <w:szCs w:val="24"/>
          <w:shd w:val="clear" w:color="auto" w:fill="FFFFFF"/>
          <w:lang w:val="tt-RU"/>
        </w:rPr>
      </w:pPr>
      <w:r w:rsidRPr="00C14E42">
        <w:rPr>
          <w:rFonts w:ascii="Times New Roman" w:hAnsi="Times New Roman"/>
          <w:sz w:val="24"/>
          <w:szCs w:val="24"/>
          <w:lang w:val="tt-RU"/>
        </w:rPr>
        <w:t>1.</w:t>
      </w:r>
      <w:r w:rsidRPr="00C14E42">
        <w:rPr>
          <w:rFonts w:ascii="Times New Roman" w:hAnsi="Times New Roman"/>
          <w:color w:val="000000"/>
          <w:sz w:val="24"/>
          <w:szCs w:val="24"/>
          <w:shd w:val="clear" w:color="auto" w:fill="FFFFFF"/>
          <w:lang w:val="tt-RU"/>
        </w:rPr>
        <w:t>Әйт әле, Күбәләк, </w:t>
      </w:r>
      <w:r w:rsidRPr="00C14E42">
        <w:rPr>
          <w:rFonts w:ascii="Times New Roman" w:hAnsi="Times New Roman"/>
          <w:color w:val="000000"/>
          <w:sz w:val="24"/>
          <w:szCs w:val="24"/>
          <w:lang w:val="tt-RU"/>
        </w:rPr>
        <w:br/>
      </w:r>
      <w:r w:rsidRPr="00C14E42">
        <w:rPr>
          <w:rFonts w:ascii="Times New Roman" w:hAnsi="Times New Roman"/>
          <w:color w:val="000000"/>
          <w:sz w:val="24"/>
          <w:szCs w:val="24"/>
          <w:shd w:val="clear" w:color="auto" w:fill="FFFFFF"/>
          <w:lang w:val="tt-RU"/>
        </w:rPr>
        <w:t>Сөйләшик бергәләп: </w:t>
      </w:r>
      <w:r w:rsidRPr="00C14E42">
        <w:rPr>
          <w:rFonts w:ascii="Times New Roman" w:hAnsi="Times New Roman"/>
          <w:color w:val="000000"/>
          <w:sz w:val="24"/>
          <w:szCs w:val="24"/>
          <w:lang w:val="tt-RU"/>
        </w:rPr>
        <w:br/>
      </w:r>
      <w:r w:rsidRPr="00C14E42">
        <w:rPr>
          <w:rFonts w:ascii="Times New Roman" w:hAnsi="Times New Roman"/>
          <w:color w:val="000000"/>
          <w:sz w:val="24"/>
          <w:szCs w:val="24"/>
          <w:shd w:val="clear" w:color="auto" w:fill="FFFFFF"/>
          <w:lang w:val="tt-RU"/>
        </w:rPr>
        <w:t>Бу кадәр куп очып </w:t>
      </w:r>
      <w:r w:rsidRPr="00C14E42">
        <w:rPr>
          <w:rFonts w:ascii="Times New Roman" w:hAnsi="Times New Roman"/>
          <w:color w:val="000000"/>
          <w:sz w:val="24"/>
          <w:szCs w:val="24"/>
          <w:lang w:val="tt-RU"/>
        </w:rPr>
        <w:br/>
      </w:r>
      <w:r w:rsidRPr="00C14E42">
        <w:rPr>
          <w:rFonts w:ascii="Times New Roman" w:hAnsi="Times New Roman"/>
          <w:color w:val="000000"/>
          <w:sz w:val="24"/>
          <w:szCs w:val="24"/>
          <w:shd w:val="clear" w:color="auto" w:fill="FFFFFF"/>
          <w:lang w:val="tt-RU"/>
        </w:rPr>
        <w:t xml:space="preserve">Армыйсың син ничек?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color w:val="000000"/>
          <w:sz w:val="24"/>
          <w:szCs w:val="24"/>
          <w:shd w:val="clear" w:color="auto" w:fill="FFFFFF"/>
          <w:lang w:val="tt-RU"/>
        </w:rPr>
        <w:t xml:space="preserve">Балалар: Г.Тукай,  </w:t>
      </w:r>
      <w:r w:rsidRPr="00C14E42">
        <w:rPr>
          <w:rFonts w:ascii="Times New Roman" w:hAnsi="Times New Roman"/>
          <w:sz w:val="24"/>
          <w:szCs w:val="24"/>
          <w:lang w:val="tt-RU"/>
        </w:rPr>
        <w:t>«</w:t>
      </w:r>
      <w:r w:rsidRPr="00C14E42">
        <w:rPr>
          <w:rFonts w:ascii="Times New Roman" w:hAnsi="Times New Roman"/>
          <w:color w:val="000000"/>
          <w:sz w:val="24"/>
          <w:szCs w:val="24"/>
          <w:shd w:val="clear" w:color="auto" w:fill="FFFFFF"/>
          <w:lang w:val="tt-RU"/>
        </w:rPr>
        <w:t>Күбәләк белән бала</w:t>
      </w:r>
      <w:r w:rsidRPr="00C14E42">
        <w:rPr>
          <w:rFonts w:ascii="Times New Roman" w:hAnsi="Times New Roman"/>
          <w:sz w:val="24"/>
          <w:szCs w:val="24"/>
          <w:lang w:val="tt-RU"/>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 Кар өстеннән дә, боз өстеннән дә яланаяк йөгерә икән. Бер көн буе шулай йөгергән, икенче көнне дә шулай яланаяк йөргән,  өченче көнне инде аксый-аксый әнисе янына килгән.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Нинди әкияттән өзек?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shd w:val="clear" w:color="auto" w:fill="FFFFFF"/>
          <w:lang w:val="tt-RU"/>
        </w:rPr>
        <w:t xml:space="preserve">Балалар: </w:t>
      </w:r>
      <w:r w:rsidRPr="00C14E42">
        <w:rPr>
          <w:rFonts w:ascii="Times New Roman" w:hAnsi="Times New Roman"/>
          <w:sz w:val="24"/>
          <w:szCs w:val="24"/>
          <w:lang w:val="tt-RU"/>
        </w:rPr>
        <w:t>А.Алиш, «Куян кызы»</w:t>
      </w:r>
    </w:p>
    <w:p w:rsidR="00397F59" w:rsidRPr="00C14E42" w:rsidRDefault="00397F59" w:rsidP="00E468CD">
      <w:pPr>
        <w:shd w:val="clear" w:color="auto" w:fill="FFFFFF"/>
        <w:spacing w:after="0" w:line="240" w:lineRule="auto"/>
        <w:jc w:val="both"/>
        <w:rPr>
          <w:rFonts w:ascii="Times New Roman" w:hAnsi="Times New Roman"/>
          <w:sz w:val="24"/>
          <w:szCs w:val="24"/>
          <w:lang w:val="tt-RU"/>
        </w:rPr>
      </w:pP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lang w:val="tt-RU"/>
        </w:rPr>
        <w:t>3.</w:t>
      </w:r>
      <w:r w:rsidRPr="00C14E42">
        <w:rPr>
          <w:rFonts w:ascii="Times New Roman" w:hAnsi="Times New Roman"/>
          <w:sz w:val="24"/>
          <w:szCs w:val="24"/>
        </w:rPr>
        <w:t xml:space="preserve"> Жили-были муж да жена. Были у них дочка Машенька да сын Ванюшка.</w:t>
      </w:r>
    </w:p>
    <w:p w:rsidR="00397F59" w:rsidRPr="00C14E42" w:rsidRDefault="00397F59" w:rsidP="00E468CD">
      <w:pPr>
        <w:shd w:val="clear" w:color="auto" w:fill="FFFFFF"/>
        <w:spacing w:after="0" w:line="240" w:lineRule="auto"/>
        <w:ind w:firstLine="272"/>
        <w:jc w:val="both"/>
        <w:rPr>
          <w:rFonts w:ascii="Times New Roman" w:hAnsi="Times New Roman"/>
          <w:sz w:val="24"/>
          <w:szCs w:val="24"/>
        </w:rPr>
      </w:pPr>
      <w:r w:rsidRPr="00C14E42">
        <w:rPr>
          <w:rFonts w:ascii="Times New Roman" w:hAnsi="Times New Roman"/>
          <w:sz w:val="24"/>
          <w:szCs w:val="24"/>
        </w:rPr>
        <w:t>Собрались раз отец с матерью в город и говорят Маше:</w:t>
      </w:r>
    </w:p>
    <w:p w:rsidR="00397F59" w:rsidRPr="00C14E42" w:rsidRDefault="00397F59" w:rsidP="00E468CD">
      <w:pPr>
        <w:shd w:val="clear" w:color="auto" w:fill="FFFFFF"/>
        <w:spacing w:after="0" w:line="240" w:lineRule="auto"/>
        <w:ind w:firstLine="272"/>
        <w:jc w:val="both"/>
        <w:rPr>
          <w:rFonts w:ascii="Times New Roman" w:hAnsi="Times New Roman"/>
          <w:sz w:val="24"/>
          <w:szCs w:val="24"/>
          <w:lang w:val="tt-RU"/>
        </w:rPr>
      </w:pPr>
      <w:r w:rsidRPr="00C14E42">
        <w:rPr>
          <w:rFonts w:ascii="Times New Roman" w:hAnsi="Times New Roman"/>
          <w:sz w:val="24"/>
          <w:szCs w:val="24"/>
        </w:rPr>
        <w:t>—Ну, дочка, будь умница: никуда не уходи, береги братца. А мы вам с базара гостинцев привезём.</w:t>
      </w:r>
      <w:r w:rsidRPr="00C14E42">
        <w:rPr>
          <w:rFonts w:ascii="Times New Roman" w:hAnsi="Times New Roman"/>
          <w:sz w:val="24"/>
          <w:szCs w:val="24"/>
          <w:lang w:val="tt-RU"/>
        </w:rPr>
        <w:t xml:space="preserve"> Нинди әкияттән өзек? </w:t>
      </w:r>
    </w:p>
    <w:p w:rsidR="00397F59" w:rsidRPr="00C14E42" w:rsidRDefault="00397F59" w:rsidP="00E468CD">
      <w:pPr>
        <w:shd w:val="clear" w:color="auto" w:fill="FFFFFF"/>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shd w:val="clear" w:color="auto" w:fill="FFFFFF"/>
          <w:lang w:val="tt-RU"/>
        </w:rPr>
        <w:t>Балалар:</w:t>
      </w:r>
      <w:r w:rsidRPr="00C14E42">
        <w:rPr>
          <w:rFonts w:ascii="Times New Roman" w:hAnsi="Times New Roman"/>
          <w:sz w:val="24"/>
          <w:szCs w:val="24"/>
          <w:lang w:val="tt-RU"/>
        </w:rPr>
        <w:t>«Гуси -лебеди» народная сказка.</w:t>
      </w: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4"/>
          <w:szCs w:val="24"/>
        </w:rPr>
      </w:pP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14E42">
        <w:rPr>
          <w:rFonts w:ascii="Times New Roman" w:hAnsi="Times New Roman"/>
          <w:color w:val="333333"/>
          <w:sz w:val="24"/>
          <w:szCs w:val="24"/>
        </w:rPr>
        <w:t xml:space="preserve">4. </w:t>
      </w:r>
      <w:r w:rsidRPr="00C14E42">
        <w:rPr>
          <w:rFonts w:ascii="Times New Roman" w:hAnsi="Times New Roman"/>
          <w:sz w:val="24"/>
          <w:szCs w:val="24"/>
        </w:rPr>
        <w:t>Мияу, мияу, пескәем!</w:t>
      </w: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14E42">
        <w:rPr>
          <w:rFonts w:ascii="Times New Roman" w:hAnsi="Times New Roman"/>
          <w:sz w:val="24"/>
          <w:szCs w:val="24"/>
        </w:rPr>
        <w:t>Барчы, зинһар, чоланга,</w:t>
      </w: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14E42">
        <w:rPr>
          <w:rFonts w:ascii="Times New Roman" w:hAnsi="Times New Roman"/>
          <w:sz w:val="24"/>
          <w:szCs w:val="24"/>
        </w:rPr>
        <w:t>Майны саклакүседән,</w:t>
      </w: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14E42">
        <w:rPr>
          <w:rFonts w:ascii="Times New Roman" w:hAnsi="Times New Roman"/>
          <w:sz w:val="24"/>
          <w:szCs w:val="24"/>
        </w:rPr>
        <w:t xml:space="preserve">Оясыннан чыгарма! </w:t>
      </w:r>
    </w:p>
    <w:p w:rsidR="00397F59" w:rsidRPr="00C14E42" w:rsidRDefault="00397F59" w:rsidP="00E468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tt-RU"/>
        </w:rPr>
      </w:pPr>
      <w:r w:rsidRPr="00C14E42">
        <w:rPr>
          <w:rFonts w:ascii="Times New Roman" w:hAnsi="Times New Roman"/>
          <w:color w:val="000000"/>
          <w:sz w:val="24"/>
          <w:szCs w:val="24"/>
          <w:shd w:val="clear" w:color="auto" w:fill="FFFFFF"/>
          <w:lang w:val="tt-RU"/>
        </w:rPr>
        <w:t xml:space="preserve">Балалар: </w:t>
      </w:r>
      <w:r w:rsidRPr="00C14E42">
        <w:rPr>
          <w:rFonts w:ascii="Times New Roman" w:hAnsi="Times New Roman"/>
          <w:sz w:val="24"/>
          <w:szCs w:val="24"/>
          <w:lang w:val="tt-RU"/>
        </w:rPr>
        <w:t>М.Җәлил “Карак песи”</w:t>
      </w:r>
    </w:p>
    <w:p w:rsidR="00397F59" w:rsidRPr="00C14E42" w:rsidRDefault="00397F59" w:rsidP="00E468CD">
      <w:pPr>
        <w:spacing w:after="0" w:line="240" w:lineRule="auto"/>
        <w:jc w:val="both"/>
        <w:rPr>
          <w:rFonts w:ascii="Times New Roman" w:hAnsi="Times New Roman"/>
          <w:color w:val="000000"/>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Булдырдыгыз, рәхмәт. </w:t>
      </w:r>
      <w:r w:rsidRPr="00C14E42">
        <w:rPr>
          <w:rFonts w:ascii="Times New Roman" w:hAnsi="Times New Roman"/>
          <w:sz w:val="24"/>
          <w:szCs w:val="24"/>
          <w:lang w:val="tt-RU"/>
        </w:rPr>
        <w:t>Тагын без мәкальләр һәм әйтемнәр белән таныш бит. Мәктәп һәм уку турында мәкальләр беләсез име? Ярар, мин башлыйм мәкальне, ә сез дәвам итәрсез.</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Китап — ...</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 xml:space="preserve">                          (белем чишмәсе)</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Күп укыган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shd w:val="clear" w:color="auto" w:fill="FFFFFF"/>
          <w:lang w:val="tt-RU"/>
        </w:rPr>
        <w:t xml:space="preserve">                            (күп белер)</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Белемдә ...</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 xml:space="preserve">                    (көч)</w:t>
      </w:r>
    </w:p>
    <w:p w:rsidR="00397F59" w:rsidRPr="00C14E42" w:rsidRDefault="00397F59" w:rsidP="00E468CD">
      <w:pPr>
        <w:spacing w:after="0" w:line="240" w:lineRule="auto"/>
        <w:jc w:val="both"/>
        <w:rPr>
          <w:rFonts w:ascii="Times New Roman" w:hAnsi="Times New Roman"/>
          <w:sz w:val="24"/>
          <w:szCs w:val="24"/>
          <w:shd w:val="clear" w:color="auto" w:fill="FFFFFF"/>
          <w:lang w:val="tt-RU"/>
        </w:rPr>
      </w:pPr>
      <w:r w:rsidRPr="00C14E42">
        <w:rPr>
          <w:rFonts w:ascii="Times New Roman" w:hAnsi="Times New Roman"/>
          <w:sz w:val="24"/>
          <w:szCs w:val="24"/>
          <w:shd w:val="clear" w:color="auto" w:fill="FFFFFF"/>
          <w:lang w:val="tt-RU"/>
        </w:rPr>
        <w:t>Кояш җирне яктырта,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shd w:val="clear" w:color="auto" w:fill="FFFFFF"/>
          <w:lang w:val="tt-RU"/>
        </w:rPr>
        <w:t xml:space="preserve">                                         (уку кешене)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Аз сөйлә,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(күп бел)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Кыңгырау чыңлый һәм безне ял итәргә чакыра. Тәнәфестә нәрсә белән шөгыльләнергә була? (балалар җаваплары) мин сезгә уйнарга тәкъдим итәм. Сикереп 1дән 10га кадәр һәм кире 10нан 1гә кадәр санарга кирәк булачак.</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Уен: «Дөрес итеп сана»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Менә инде кабат кыңгырау чыңлый һәм барыбызны да дәрескә чакыра.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Икенче дәрес-МАТЕМАТИКА.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Әмма парта артына утырганчы, сезгә үз урыныгызны табарга кирәк. Өстәлләрдә 1дән 10га кадәр саннар ята. Балаларга  10 эчендә алуга һәм кушуга мисаллар белән карточкалар тәкъдим ителә. Балалар мисалны чишеп җавабындагы санны өстәл өстеннән таба һәм шул урынга утыра. Тәрбияче тикшерә.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Барыгыз да биремне үтәп, үз урыннарыгызны таптымы? </w:t>
      </w:r>
    </w:p>
    <w:p w:rsidR="00397F59" w:rsidRPr="00C14E42" w:rsidRDefault="00397F59" w:rsidP="00E468CD">
      <w:pPr>
        <w:spacing w:after="0" w:line="240" w:lineRule="auto"/>
        <w:jc w:val="both"/>
        <w:rPr>
          <w:rFonts w:ascii="Times New Roman" w:hAnsi="Times New Roman"/>
          <w:color w:val="000000"/>
          <w:sz w:val="24"/>
          <w:szCs w:val="24"/>
          <w:shd w:val="clear" w:color="auto" w:fill="FFFFFF"/>
          <w:lang w:val="tt-RU"/>
        </w:rPr>
      </w:pPr>
      <w:r w:rsidRPr="00C14E42">
        <w:rPr>
          <w:rFonts w:ascii="Times New Roman" w:hAnsi="Times New Roman"/>
          <w:color w:val="000000"/>
          <w:sz w:val="24"/>
          <w:szCs w:val="24"/>
          <w:shd w:val="clear" w:color="auto" w:fill="FFFFFF"/>
          <w:lang w:val="tt-RU"/>
        </w:rPr>
        <w:t>Балалар: Әйе, таптык.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Ә хәзер бездә математик разминка.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1. Атнаның икенче көне.</w:t>
      </w:r>
      <w:r w:rsidRPr="00C14E42">
        <w:rPr>
          <w:rFonts w:ascii="Times New Roman" w:hAnsi="Times New Roman"/>
          <w:snapToGrid w:val="0"/>
          <w:color w:val="000000"/>
          <w:w w:val="0"/>
          <w:sz w:val="24"/>
          <w:szCs w:val="24"/>
          <w:u w:color="000000"/>
          <w:bdr w:val="none" w:sz="0" w:space="0" w:color="000000"/>
          <w:shd w:val="clear" w:color="000000" w:fill="000000"/>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2. Атнада ничә көн?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3. Өчпочмакның ничә почмагы бар?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4. Кыш айлары.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5. Турыпочмак</w:t>
      </w:r>
      <w:r w:rsidRPr="00C14E42">
        <w:rPr>
          <w:rFonts w:ascii="Times New Roman" w:hAnsi="Times New Roman"/>
          <w:sz w:val="24"/>
          <w:szCs w:val="24"/>
          <w:lang w:val="tt-RU"/>
        </w:rPr>
        <w:t xml:space="preserve">та </w:t>
      </w:r>
      <w:r w:rsidRPr="00C14E42">
        <w:rPr>
          <w:rFonts w:ascii="Times New Roman" w:hAnsi="Times New Roman"/>
          <w:sz w:val="24"/>
          <w:szCs w:val="24"/>
        </w:rPr>
        <w:t>ничә як</w:t>
      </w:r>
      <w:r w:rsidRPr="00C14E42">
        <w:rPr>
          <w:rFonts w:ascii="Times New Roman" w:hAnsi="Times New Roman"/>
          <w:sz w:val="24"/>
          <w:szCs w:val="24"/>
          <w:lang w:val="tt-RU"/>
        </w:rPr>
        <w:t xml:space="preserve"> бар?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6. Ел фасылларын</w:t>
      </w:r>
      <w:r w:rsidRPr="00C14E42">
        <w:rPr>
          <w:rFonts w:ascii="Times New Roman" w:hAnsi="Times New Roman"/>
          <w:sz w:val="24"/>
          <w:szCs w:val="24"/>
          <w:lang w:val="tt-RU"/>
        </w:rPr>
        <w:t xml:space="preserve"> </w:t>
      </w:r>
      <w:r w:rsidRPr="00C14E42">
        <w:rPr>
          <w:rFonts w:ascii="Times New Roman" w:hAnsi="Times New Roman"/>
          <w:sz w:val="24"/>
          <w:szCs w:val="24"/>
        </w:rPr>
        <w:t>ата</w:t>
      </w:r>
      <w:r w:rsidRPr="00C14E42">
        <w:rPr>
          <w:rFonts w:ascii="Times New Roman" w:hAnsi="Times New Roman"/>
          <w:sz w:val="24"/>
          <w:szCs w:val="24"/>
          <w:lang w:val="tt-RU"/>
        </w:rPr>
        <w:t>.</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7. 5 санының күршеләре нинди?</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8.6 дан зуррак , әмма 8азрак сан.</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 xml:space="preserve">Дәресне дәвам итәбез, мин сезнең өчен мәсьәләләр әзерләдем. Баштан, әйдәгез, искә төшерик, нинди өлештән тора ?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Шарт, сорау, карар, җавап.</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color w:val="000000"/>
          <w:sz w:val="24"/>
          <w:szCs w:val="24"/>
          <w:lang w:val="tt-RU"/>
        </w:rPr>
        <w:t xml:space="preserve">Тәрбияче: </w:t>
      </w:r>
      <w:r w:rsidRPr="00C14E42">
        <w:rPr>
          <w:rFonts w:ascii="Times New Roman" w:hAnsi="Times New Roman"/>
          <w:sz w:val="24"/>
          <w:szCs w:val="24"/>
          <w:lang w:val="tt-RU"/>
        </w:rPr>
        <w:t>Игътибар белән карагыз һәм мәсьәлә төзибез.</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Рәсем буенча эш.</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Булдырдыгыз, әфәрин. Катлауландырам эшне, игътибар белән тыңлагыз әле. Бу мәсьәлә рәсем буенча түгел.</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t>Өстәлдә ваза тора, вазада 3 алма һәм 4 банан ята. Өстәл вазада барысы ничә яшелчә ята?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Алма, банан яшелчә түгел.</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sz w:val="24"/>
          <w:szCs w:val="24"/>
          <w:lang w:val="tt-RU"/>
        </w:rPr>
        <w:t xml:space="preserve">Тәрбияче: </w:t>
      </w:r>
      <w:r w:rsidRPr="00C14E42">
        <w:rPr>
          <w:rFonts w:ascii="Times New Roman" w:hAnsi="Times New Roman"/>
          <w:color w:val="000000"/>
          <w:sz w:val="24"/>
          <w:szCs w:val="24"/>
          <w:lang w:val="tt-RU"/>
        </w:rPr>
        <w:t>Өстәл буенча төрле төстәгетәгәрмәч тәгәри : бер почмагы – Кызыл, Икенчесе-яшел, Өченчесе – сары. Кайчан тәгәрмәч өстәл кырыена кадәр җитә, нинди төс без күрербез?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w:t>
      </w:r>
      <w:r w:rsidRPr="00C14E42">
        <w:rPr>
          <w:rFonts w:ascii="Times New Roman" w:hAnsi="Times New Roman"/>
          <w:color w:val="000000"/>
          <w:sz w:val="24"/>
          <w:szCs w:val="24"/>
          <w:lang w:val="tt-RU"/>
        </w:rPr>
        <w:tab/>
        <w:t>Тәгәрмәч түгәрәк, аның почмаклары юк.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Менә яңадан кыңгырау чыңлый һәм безне ял итәргә чакыра. Укучылар тәнәфесне күңелле генә түгел, файдалы да үткәрик әле. Тагын уйныйсыгыз киләме?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Килә.</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lang w:val="tt-RU"/>
        </w:rPr>
        <w:t>У</w:t>
      </w:r>
      <w:r w:rsidRPr="00C14E42">
        <w:rPr>
          <w:rFonts w:ascii="Times New Roman" w:hAnsi="Times New Roman"/>
          <w:sz w:val="24"/>
          <w:szCs w:val="24"/>
        </w:rPr>
        <w:t>ен «Киресенчә».</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Кайнар-салкын</w:t>
      </w:r>
      <w:r w:rsidRPr="00C14E42">
        <w:rPr>
          <w:rFonts w:ascii="Times New Roman" w:hAnsi="Times New Roman"/>
          <w:snapToGrid w:val="0"/>
          <w:color w:val="000000"/>
          <w:w w:val="0"/>
          <w:sz w:val="24"/>
          <w:szCs w:val="24"/>
          <w:u w:color="000000"/>
          <w:bdr w:val="none" w:sz="0" w:space="0" w:color="000000"/>
          <w:shd w:val="clear" w:color="000000" w:fill="000000"/>
        </w:rPr>
        <w:t xml:space="preserve">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Якты-караңгы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Тиз-</w:t>
      </w:r>
      <w:r w:rsidRPr="00C14E42">
        <w:rPr>
          <w:rFonts w:ascii="Times New Roman" w:hAnsi="Times New Roman"/>
          <w:sz w:val="24"/>
          <w:szCs w:val="24"/>
          <w:lang w:val="tt-RU"/>
        </w:rPr>
        <w:t>ә</w:t>
      </w:r>
      <w:r w:rsidRPr="00C14E42">
        <w:rPr>
          <w:rFonts w:ascii="Times New Roman" w:hAnsi="Times New Roman"/>
          <w:sz w:val="24"/>
          <w:szCs w:val="24"/>
        </w:rPr>
        <w:t xml:space="preserve">крен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Я</w:t>
      </w:r>
      <w:r w:rsidRPr="00C14E42">
        <w:rPr>
          <w:rFonts w:ascii="Times New Roman" w:hAnsi="Times New Roman"/>
          <w:sz w:val="24"/>
          <w:szCs w:val="24"/>
        </w:rPr>
        <w:t>шь-</w:t>
      </w:r>
      <w:r w:rsidRPr="00C14E42">
        <w:rPr>
          <w:rFonts w:ascii="Times New Roman" w:hAnsi="Times New Roman"/>
          <w:sz w:val="24"/>
          <w:szCs w:val="24"/>
          <w:lang w:val="tt-RU"/>
        </w:rPr>
        <w:t>карт</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Й</w:t>
      </w:r>
      <w:r w:rsidRPr="00C14E42">
        <w:rPr>
          <w:rFonts w:ascii="Times New Roman" w:hAnsi="Times New Roman"/>
          <w:sz w:val="24"/>
          <w:szCs w:val="24"/>
        </w:rPr>
        <w:t>омшак-каты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rPr>
        <w:t>Куркак</w:t>
      </w:r>
      <w:r w:rsidRPr="00C14E42">
        <w:rPr>
          <w:rFonts w:ascii="Times New Roman" w:hAnsi="Times New Roman"/>
          <w:sz w:val="24"/>
          <w:szCs w:val="24"/>
          <w:lang w:val="tt-RU"/>
        </w:rPr>
        <w:t>-батыр</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Киң-тар</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Җ</w:t>
      </w:r>
      <w:r w:rsidRPr="00C14E42">
        <w:rPr>
          <w:rFonts w:ascii="Times New Roman" w:hAnsi="Times New Roman"/>
          <w:sz w:val="24"/>
          <w:szCs w:val="24"/>
        </w:rPr>
        <w:t>иңел-авыр</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Ак-кара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 xml:space="preserve">Тәрбияче:Менә  кабат кыңгырау чыңлый һәм безне ӘЛИФБА дәресенә чакыра. </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Әйтегез әле, миңа, аваз хәрефтән нәрсә белән аерыла?</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Балалар: Авазны ишетәбез, әйтәбез. Хәрефне күрәбез, язабыз.</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 Бик, дөрес балалар, уен уйнап алабыз.</w:t>
      </w:r>
      <w:r w:rsidRPr="00DD6BE5">
        <w:rPr>
          <w:rFonts w:ascii="Times New Roman" w:hAnsi="Times New Roman"/>
          <w:snapToGrid w:val="0"/>
          <w:color w:val="000000"/>
          <w:w w:val="0"/>
          <w:sz w:val="24"/>
          <w:szCs w:val="24"/>
          <w:u w:color="000000"/>
          <w:bdr w:val="none" w:sz="0" w:space="0" w:color="000000"/>
          <w:shd w:val="clear" w:color="000000" w:fill="000000"/>
          <w:lang w:val="tt-RU"/>
        </w:rPr>
        <w:t xml:space="preserve"> </w:t>
      </w:r>
    </w:p>
    <w:p w:rsidR="00397F59" w:rsidRPr="00C14E42" w:rsidRDefault="00397F59" w:rsidP="00E468CD">
      <w:pPr>
        <w:spacing w:after="0" w:line="240" w:lineRule="auto"/>
        <w:jc w:val="center"/>
        <w:rPr>
          <w:rFonts w:ascii="Times New Roman" w:hAnsi="Times New Roman"/>
          <w:sz w:val="24"/>
          <w:szCs w:val="24"/>
          <w:lang w:val="tt-RU"/>
        </w:rPr>
      </w:pPr>
      <w:r w:rsidRPr="00C14E42">
        <w:rPr>
          <w:rFonts w:ascii="Times New Roman" w:hAnsi="Times New Roman"/>
          <w:sz w:val="24"/>
          <w:szCs w:val="24"/>
          <w:lang w:val="tt-RU"/>
        </w:rPr>
        <w:t>Уен «Дөрес итеп урнаштыр»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Авазларны сузык һәм тартыкка, ә сузыкны тагын ике төркемгә,тартыкны да шулай ук ике төркемгә бүләбез.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Сезнең алдыгызда хәрефләр ята, шул хәрефләрдән   китап һәм дәфтәр сүзләрен язып карыйк. Шул сүзләрне иҗеккә бүлеп әйтеп курсәтсәк бик әйбәт була,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Булдырдыгыз, балалар, бик әйбәт. Мин сезгә тагын бик кызык бирем әзерләдем. Исемегез нинди авазга башлана, шул авазга яңа сүз уйлап такбарга кирәк булачак.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Мәсәлән: Гөлүсә- гөмбә.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Ә хәзе, карандашны алыйк һәм тагын бер биремне үтик. Шунда күрәсез инде, бүген дәрестә нинди бәя алганыгызны.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График диктант.</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 xml:space="preserve">Уңга </w:t>
      </w:r>
      <w:r w:rsidRPr="00C14E42">
        <w:rPr>
          <w:rFonts w:ascii="Times New Roman" w:hAnsi="Times New Roman"/>
          <w:color w:val="000000"/>
          <w:sz w:val="24"/>
          <w:szCs w:val="24"/>
        </w:rPr>
        <w:t xml:space="preserve">9 </w:t>
      </w:r>
      <w:r w:rsidRPr="00C14E42">
        <w:rPr>
          <w:rFonts w:ascii="Times New Roman" w:hAnsi="Times New Roman"/>
          <w:color w:val="000000"/>
          <w:sz w:val="24"/>
          <w:szCs w:val="24"/>
          <w:lang w:val="tt-RU"/>
        </w:rPr>
        <w:t xml:space="preserve"> шакмак</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 xml:space="preserve">Аска 2 </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Сулга 7</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Аска 4</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 xml:space="preserve">Уңга </w:t>
      </w:r>
      <w:r w:rsidRPr="00C14E42">
        <w:rPr>
          <w:rFonts w:ascii="Times New Roman" w:hAnsi="Times New Roman"/>
          <w:color w:val="000000"/>
          <w:sz w:val="24"/>
          <w:szCs w:val="24"/>
        </w:rPr>
        <w:t>7</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Аска 8</w:t>
      </w:r>
    </w:p>
    <w:p w:rsidR="00397F59" w:rsidRPr="00C14E42" w:rsidRDefault="00397F59" w:rsidP="00E468CD">
      <w:pPr>
        <w:numPr>
          <w:ilvl w:val="0"/>
          <w:numId w:val="45"/>
        </w:numPr>
        <w:spacing w:after="0" w:line="240" w:lineRule="auto"/>
        <w:ind w:left="0"/>
        <w:contextualSpacing/>
        <w:rPr>
          <w:rFonts w:ascii="Times New Roman" w:hAnsi="Times New Roman"/>
          <w:color w:val="000000"/>
          <w:sz w:val="24"/>
          <w:szCs w:val="24"/>
        </w:rPr>
      </w:pPr>
      <w:r w:rsidRPr="00C14E42">
        <w:rPr>
          <w:rFonts w:ascii="Times New Roman" w:hAnsi="Times New Roman"/>
          <w:color w:val="000000"/>
          <w:sz w:val="24"/>
          <w:szCs w:val="24"/>
          <w:lang w:val="tt-RU"/>
        </w:rPr>
        <w:t>Сулга</w:t>
      </w:r>
      <w:r w:rsidRPr="00C14E42">
        <w:rPr>
          <w:rFonts w:ascii="Times New Roman" w:hAnsi="Times New Roman"/>
          <w:color w:val="000000"/>
          <w:sz w:val="24"/>
          <w:szCs w:val="24"/>
        </w:rPr>
        <w:t xml:space="preserve"> 9</w:t>
      </w:r>
    </w:p>
    <w:p w:rsidR="00397F59" w:rsidRPr="00C14E42" w:rsidRDefault="00397F59" w:rsidP="00E468CD">
      <w:pPr>
        <w:numPr>
          <w:ilvl w:val="0"/>
          <w:numId w:val="45"/>
        </w:numPr>
        <w:spacing w:after="0" w:line="240" w:lineRule="auto"/>
        <w:ind w:left="0"/>
        <w:contextualSpacing/>
        <w:rPr>
          <w:rFonts w:ascii="Times New Roman" w:hAnsi="Times New Roman"/>
          <w:color w:val="000000"/>
          <w:sz w:val="24"/>
          <w:szCs w:val="24"/>
        </w:rPr>
      </w:pPr>
      <w:r w:rsidRPr="00C14E42">
        <w:rPr>
          <w:rFonts w:ascii="Times New Roman" w:hAnsi="Times New Roman"/>
          <w:color w:val="000000"/>
          <w:sz w:val="24"/>
          <w:szCs w:val="24"/>
        </w:rPr>
        <w:t>Вверх</w:t>
      </w:r>
      <w:r w:rsidRPr="00C14E42">
        <w:rPr>
          <w:rFonts w:ascii="Times New Roman" w:hAnsi="Times New Roman"/>
          <w:color w:val="000000"/>
          <w:sz w:val="24"/>
          <w:szCs w:val="24"/>
          <w:lang w:val="tt-RU"/>
        </w:rPr>
        <w:t xml:space="preserve"> 2</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Уңга</w:t>
      </w:r>
      <w:r w:rsidRPr="00C14E42">
        <w:rPr>
          <w:rFonts w:ascii="Times New Roman" w:hAnsi="Times New Roman"/>
          <w:color w:val="000000"/>
          <w:sz w:val="24"/>
          <w:szCs w:val="24"/>
        </w:rPr>
        <w:t xml:space="preserve"> 7</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Өскә 4</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Сулга</w:t>
      </w:r>
      <w:r w:rsidRPr="00C14E42">
        <w:rPr>
          <w:rFonts w:ascii="Times New Roman" w:hAnsi="Times New Roman"/>
          <w:color w:val="000000"/>
          <w:sz w:val="24"/>
          <w:szCs w:val="24"/>
        </w:rPr>
        <w:t xml:space="preserve"> 7</w:t>
      </w:r>
    </w:p>
    <w:p w:rsidR="00397F59" w:rsidRPr="00C14E42" w:rsidRDefault="00397F59" w:rsidP="00E468CD">
      <w:pPr>
        <w:numPr>
          <w:ilvl w:val="0"/>
          <w:numId w:val="45"/>
        </w:numPr>
        <w:shd w:val="clear" w:color="auto" w:fill="FFFFFF"/>
        <w:spacing w:after="0" w:line="240" w:lineRule="auto"/>
        <w:ind w:left="0"/>
        <w:rPr>
          <w:rFonts w:ascii="Times New Roman" w:hAnsi="Times New Roman"/>
          <w:color w:val="000000"/>
          <w:sz w:val="24"/>
          <w:szCs w:val="24"/>
        </w:rPr>
      </w:pPr>
      <w:r w:rsidRPr="00C14E42">
        <w:rPr>
          <w:rFonts w:ascii="Times New Roman" w:hAnsi="Times New Roman"/>
          <w:color w:val="000000"/>
          <w:sz w:val="24"/>
          <w:szCs w:val="24"/>
          <w:lang w:val="tt-RU"/>
        </w:rPr>
        <w:t>Өскә</w:t>
      </w:r>
      <w:r w:rsidRPr="00C14E42">
        <w:rPr>
          <w:rFonts w:ascii="Times New Roman" w:hAnsi="Times New Roman"/>
          <w:color w:val="000000"/>
          <w:sz w:val="24"/>
          <w:szCs w:val="24"/>
        </w:rPr>
        <w:t xml:space="preserve"> 8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Тәрбияче: Димәк, с</w:t>
      </w:r>
      <w:r w:rsidRPr="00C14E42">
        <w:rPr>
          <w:rFonts w:ascii="Times New Roman" w:hAnsi="Times New Roman"/>
          <w:sz w:val="24"/>
          <w:szCs w:val="24"/>
        </w:rPr>
        <w:t xml:space="preserve">ез бүген нинди билге алдыгыз?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 xml:space="preserve">Балалар: </w:t>
      </w:r>
      <w:r w:rsidRPr="00C14E42">
        <w:rPr>
          <w:rFonts w:ascii="Times New Roman" w:hAnsi="Times New Roman"/>
          <w:sz w:val="24"/>
          <w:szCs w:val="24"/>
        </w:rPr>
        <w:t>Бишле.</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Тәрбияче:Балалар</w:t>
      </w:r>
      <w:r w:rsidRPr="00C14E42">
        <w:rPr>
          <w:rFonts w:ascii="Times New Roman" w:hAnsi="Times New Roman"/>
          <w:sz w:val="24"/>
          <w:szCs w:val="24"/>
        </w:rPr>
        <w:t xml:space="preserve">, менә сез </w:t>
      </w:r>
      <w:r w:rsidRPr="00C14E42">
        <w:rPr>
          <w:rFonts w:ascii="Times New Roman" w:hAnsi="Times New Roman"/>
          <w:sz w:val="24"/>
          <w:szCs w:val="24"/>
          <w:lang w:val="tt-RU"/>
        </w:rPr>
        <w:t>бүген мәктәптә булып карадыгыз.Ошадымы сезгә? (балалар җаваплары)</w:t>
      </w:r>
    </w:p>
    <w:p w:rsidR="00397F59" w:rsidRPr="00C14E42" w:rsidRDefault="00397F59" w:rsidP="00E468CD">
      <w:pPr>
        <w:spacing w:after="0" w:line="240" w:lineRule="auto"/>
        <w:rPr>
          <w:rFonts w:ascii="Times New Roman" w:hAnsi="Times New Roman"/>
          <w:sz w:val="24"/>
          <w:szCs w:val="24"/>
          <w:lang w:val="tt-RU"/>
        </w:rPr>
      </w:pPr>
      <w:r w:rsidRPr="00C14E42">
        <w:rPr>
          <w:rFonts w:ascii="Times New Roman" w:hAnsi="Times New Roman"/>
          <w:sz w:val="24"/>
          <w:szCs w:val="24"/>
          <w:lang w:val="tt-RU"/>
        </w:rPr>
        <w:t>Сез миңа бик тә ошадыгыз. Мәктәптә гел яхшы билгеләренә генә укырсыз дип ышанып калам.</w:t>
      </w:r>
    </w:p>
    <w:p w:rsidR="00397F59" w:rsidRPr="00C14E42" w:rsidRDefault="00397F59" w:rsidP="00E468CD">
      <w:pPr>
        <w:spacing w:after="0" w:line="240" w:lineRule="auto"/>
        <w:jc w:val="center"/>
        <w:outlineLvl w:val="4"/>
        <w:rPr>
          <w:rFonts w:ascii="Times New Roman" w:hAnsi="Times New Roman"/>
          <w:b/>
          <w:bCs/>
          <w:iCs/>
          <w:sz w:val="24"/>
          <w:szCs w:val="24"/>
        </w:rPr>
      </w:pPr>
      <w:r w:rsidRPr="00C14E42">
        <w:rPr>
          <w:rFonts w:ascii="Times New Roman" w:hAnsi="Times New Roman"/>
          <w:b/>
          <w:bCs/>
          <w:iCs/>
          <w:sz w:val="24"/>
          <w:szCs w:val="24"/>
        </w:rPr>
        <w:t>«Мир профессий»</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Дидактическая игра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Султанова Гульшат Гаптелхаевна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МБДОУ Сабинский детский сад №2“Әллюки”</w:t>
      </w: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ПАСПОРТ ИГРОВОГО ДИДАКТИЧЕСКОГО ПОСОБИЯ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195"/>
      </w:tblGrid>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Название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«Мир профессий</w:t>
            </w:r>
            <w:r w:rsidRPr="00461A8B">
              <w:rPr>
                <w:rFonts w:ascii="Times New Roman" w:hAnsi="Times New Roman"/>
                <w:color w:val="333333"/>
                <w:sz w:val="24"/>
                <w:szCs w:val="24"/>
                <w:shd w:val="clear" w:color="auto" w:fill="FFFFFF"/>
              </w:rPr>
              <w:t>»</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Ф.И.О. автора</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Султанова  Гульшат Гаптелхаевна</w:t>
            </w:r>
          </w:p>
          <w:p w:rsidR="00397F59" w:rsidRPr="00461A8B" w:rsidRDefault="00397F59" w:rsidP="00E468CD">
            <w:pPr>
              <w:spacing w:after="0" w:line="240" w:lineRule="auto"/>
              <w:jc w:val="center"/>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Наименование ДОУ</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МБДОУ Сабинский детский сад общеразвивающего вида №2 «Эллуки» п.г.т. Богатые Сабы</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Образовательная  область</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Познавательное развитие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Речевое развитие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Социально-коммуникативное развитие</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Возрастная категория</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color w:val="000000"/>
                <w:sz w:val="24"/>
                <w:szCs w:val="24"/>
                <w:shd w:val="clear" w:color="auto" w:fill="FFFFFF"/>
              </w:rPr>
              <w:t>от 4 до 7 лет</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Наименование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методическое пособие</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Цель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содействовать освоению детьми представлений о труде взрослых, вызвать интерес к разным профессиям; уточнить, обобщить и расширить знания детей об особенностях различных профессий.</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Задача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-познакомить детей с представителями разных профессий: милиционер, повар, врач, тренер, воспитатель, учитель, строитель, а также соответствующими атрибутами;                                                      - закрепить название предметов, принадлежащих данной профессии;                                                                                                   - развивать логическое мышление, связную речь дошкольников;                                                                                     - воспитывать познавательный интерес и уважение к труду.</w:t>
            </w:r>
          </w:p>
        </w:tc>
      </w:tr>
      <w:tr w:rsidR="00397F59" w:rsidRPr="00C14E42" w:rsidTr="00264A3F">
        <w:trPr>
          <w:trHeight w:val="949"/>
        </w:trPr>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Предметы, входящие в комплект игры</w:t>
            </w:r>
          </w:p>
        </w:tc>
        <w:tc>
          <w:tcPr>
            <w:tcW w:w="7195" w:type="dxa"/>
          </w:tcPr>
          <w:p w:rsidR="00397F59" w:rsidRPr="00461A8B" w:rsidRDefault="00397F59" w:rsidP="00E468CD">
            <w:pPr>
              <w:pStyle w:val="NormalWeb"/>
              <w:shd w:val="clear" w:color="auto" w:fill="FFFFFF"/>
              <w:spacing w:before="0" w:beforeAutospacing="0" w:after="0" w:afterAutospacing="0"/>
              <w:rPr>
                <w:color w:val="000000"/>
              </w:rPr>
            </w:pPr>
            <w:r w:rsidRPr="00461A8B">
              <w:rPr>
                <w:color w:val="000000"/>
              </w:rPr>
              <w:t>карточки «профессии»-7 штук, набор карточек «предметы труда»-7 шт,  набор карточек «классификация профессий»- 28штук</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Материал (из которого изготовлено пособие)</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картон, самоклейка, кармашки, стержен, стрелка, набор карточек с картинками.</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Актуальность игры</w:t>
            </w:r>
          </w:p>
        </w:tc>
        <w:tc>
          <w:tcPr>
            <w:tcW w:w="7195" w:type="dxa"/>
          </w:tcPr>
          <w:p w:rsidR="00397F59" w:rsidRPr="00461A8B" w:rsidRDefault="00397F59" w:rsidP="00E468CD">
            <w:pPr>
              <w:pStyle w:val="NormalWeb"/>
              <w:shd w:val="clear" w:color="auto" w:fill="FFFFFF"/>
              <w:spacing w:before="0" w:beforeAutospacing="0" w:after="0" w:afterAutospacing="0"/>
              <w:rPr>
                <w:color w:val="000000"/>
              </w:rPr>
            </w:pPr>
            <w:r w:rsidRPr="00461A8B">
              <w:rPr>
                <w:color w:val="000000"/>
              </w:rPr>
              <w:t>Ознакомить детей с профессиями  родного края. Заинтересовать дошкольников содержанием этих профессии и пробудить в детях желание в будущем обучиться этим специальностям.</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Описание хода и правил игры</w:t>
            </w:r>
          </w:p>
        </w:tc>
        <w:tc>
          <w:tcPr>
            <w:tcW w:w="7195" w:type="dxa"/>
          </w:tcPr>
          <w:p w:rsidR="00397F59" w:rsidRPr="00461A8B" w:rsidRDefault="00397F59" w:rsidP="00E468CD">
            <w:pPr>
              <w:pStyle w:val="NormalWeb"/>
              <w:spacing w:before="0" w:beforeAutospacing="0" w:after="0" w:afterAutospacing="0"/>
              <w:rPr>
                <w:b/>
                <w:bCs/>
              </w:rPr>
            </w:pPr>
            <w:r w:rsidRPr="00461A8B">
              <w:rPr>
                <w:b/>
                <w:bCs/>
              </w:rPr>
              <w:t xml:space="preserve">Игра «Ознакомление  детей с профессиями» </w:t>
            </w:r>
          </w:p>
          <w:p w:rsidR="00397F59" w:rsidRPr="00C14E42" w:rsidRDefault="00397F59" w:rsidP="00E468CD">
            <w:pPr>
              <w:pStyle w:val="NormalWeb"/>
              <w:spacing w:before="0" w:beforeAutospacing="0" w:after="0" w:afterAutospacing="0"/>
            </w:pPr>
            <w:r w:rsidRPr="00461A8B">
              <w:rPr>
                <w:b/>
                <w:bCs/>
              </w:rPr>
              <w:t>Ход игры</w:t>
            </w:r>
          </w:p>
          <w:p w:rsidR="00397F59" w:rsidRPr="00C14E42" w:rsidRDefault="00397F59" w:rsidP="00E468CD">
            <w:pPr>
              <w:pStyle w:val="NormalWeb"/>
              <w:numPr>
                <w:ilvl w:val="0"/>
                <w:numId w:val="46"/>
              </w:numPr>
              <w:spacing w:before="0" w:beforeAutospacing="0" w:after="0" w:afterAutospacing="0"/>
              <w:ind w:left="0"/>
            </w:pPr>
            <w:r w:rsidRPr="00461A8B">
              <w:rPr>
                <w:b/>
                <w:i/>
                <w:iCs/>
                <w:color w:val="000000"/>
                <w:u w:val="single"/>
              </w:rPr>
              <w:t>На закрепление и уточнение уже имеющихся знаний:</w:t>
            </w:r>
            <w:r w:rsidRPr="00461A8B">
              <w:rPr>
                <w:color w:val="000000"/>
              </w:rPr>
              <w:t> </w:t>
            </w:r>
            <w:r w:rsidRPr="00C14E42">
              <w:t>педагог приглашает по одному участнику к своему столу. Ребенок раскручивает самый маленький круг, когда круг останавливается, стрелка показывает на профессию. Ребенок называет профессию, на втором круге находит предметы, необходимые для данной профессии последовательно называет их. На усложнение для детей подготовительных групп вводится набор карточек «классификация профессий».</w:t>
            </w:r>
          </w:p>
          <w:p w:rsidR="00397F59" w:rsidRPr="00461A8B" w:rsidRDefault="00397F59" w:rsidP="00E468CD">
            <w:pPr>
              <w:pStyle w:val="NormalWeb"/>
              <w:shd w:val="clear" w:color="auto" w:fill="FFFFFF"/>
              <w:spacing w:before="0" w:beforeAutospacing="0" w:after="0" w:afterAutospacing="0"/>
              <w:rPr>
                <w:b/>
                <w:bCs/>
                <w:color w:val="000000"/>
              </w:rPr>
            </w:pPr>
            <w:r w:rsidRPr="00461A8B">
              <w:rPr>
                <w:b/>
                <w:i/>
                <w:iCs/>
                <w:color w:val="000000"/>
                <w:u w:val="single"/>
              </w:rPr>
              <w:t>На развитие воображения, фантазии и творчества</w:t>
            </w:r>
            <w:r w:rsidRPr="00461A8B">
              <w:rPr>
                <w:i/>
                <w:iCs/>
                <w:color w:val="000000"/>
                <w:u w:val="single"/>
              </w:rPr>
              <w:t>:</w:t>
            </w:r>
            <w:r w:rsidRPr="00C14E42">
              <w:t> педагог приглашает по одному участнику к своему столу. Ребенок раскручивает самый маленький круг, когда круг останавливается, стрелка показывает на профессию. Ребенок называет профессию, раскручивает второе колесо, когда стрелка указывает на выпавший набор карточек, ребенок фантазирует для чего эти предметы для выпавшей профессии.</w:t>
            </w:r>
          </w:p>
          <w:p w:rsidR="00397F59" w:rsidRPr="00461A8B" w:rsidRDefault="00397F59" w:rsidP="00E468CD">
            <w:pPr>
              <w:pStyle w:val="NormalWeb"/>
              <w:shd w:val="clear" w:color="auto" w:fill="FFFFFF"/>
              <w:spacing w:before="0" w:beforeAutospacing="0" w:after="0" w:afterAutospacing="0"/>
              <w:rPr>
                <w:color w:val="000000"/>
              </w:rPr>
            </w:pPr>
            <w:r w:rsidRPr="00461A8B">
              <w:rPr>
                <w:b/>
                <w:bCs/>
                <w:color w:val="000000"/>
              </w:rPr>
              <w:t>Правила игры «</w:t>
            </w:r>
            <w:r w:rsidRPr="00461A8B">
              <w:rPr>
                <w:b/>
                <w:bCs/>
              </w:rPr>
              <w:t>Ознакомление детей с профессиями»</w:t>
            </w:r>
          </w:p>
          <w:p w:rsidR="00397F59" w:rsidRPr="00461A8B" w:rsidRDefault="00397F59" w:rsidP="00E468CD">
            <w:pPr>
              <w:pStyle w:val="NormalWeb"/>
              <w:shd w:val="clear" w:color="auto" w:fill="FFFFFF"/>
              <w:spacing w:before="0" w:beforeAutospacing="0" w:after="0" w:afterAutospacing="0"/>
              <w:rPr>
                <w:color w:val="000000"/>
              </w:rPr>
            </w:pPr>
            <w:r w:rsidRPr="00461A8B">
              <w:rPr>
                <w:b/>
                <w:bCs/>
              </w:rPr>
              <w:t>Вариант 1.</w:t>
            </w:r>
            <w:r w:rsidRPr="00461A8B">
              <w:rPr>
                <w:color w:val="000000"/>
              </w:rPr>
              <w:t> В игре участвуют от 1 до 3 человек. Ведущий кладет в «карман» посередине карточку с изображением человека какой-либо профессии. Играющие рассматривают картинку с изображением профессии и ищут карточки с предметами, принадлежащих данной профессии. Ребенок объясняет свой выбор. Выигрывает тот, кто не сделал ни одной ошибки или допустил, минимальное количество неточностей.</w:t>
            </w:r>
          </w:p>
          <w:p w:rsidR="00397F59" w:rsidRPr="00461A8B" w:rsidRDefault="00397F59" w:rsidP="00E468CD">
            <w:pPr>
              <w:pStyle w:val="NormalWeb"/>
              <w:shd w:val="clear" w:color="auto" w:fill="FFFFFF"/>
              <w:spacing w:before="0" w:beforeAutospacing="0" w:after="0" w:afterAutospacing="0"/>
              <w:rPr>
                <w:color w:val="000000"/>
              </w:rPr>
            </w:pPr>
            <w:r w:rsidRPr="00461A8B">
              <w:rPr>
                <w:b/>
                <w:bCs/>
              </w:rPr>
              <w:t>Вариант 2.</w:t>
            </w:r>
            <w:r w:rsidRPr="00461A8B">
              <w:rPr>
                <w:color w:val="000000"/>
              </w:rPr>
              <w:t> В игре участвуют до 8 человек. Карточки с изображениями профессий раздаются детям. Ведущий показывает картинку, на которой изображен предмет, принадлежащий к той или иной профессии. Играющие рассматривают картинку и поднимают вверх карточку с профессией, к которой этот предмет относится. Дети аргументируют свой выбор.</w:t>
            </w:r>
          </w:p>
          <w:p w:rsidR="00397F59" w:rsidRPr="00461A8B" w:rsidRDefault="00397F59" w:rsidP="00E468CD">
            <w:pPr>
              <w:pStyle w:val="NormalWeb"/>
              <w:shd w:val="clear" w:color="auto" w:fill="FFFFFF"/>
              <w:spacing w:before="0" w:beforeAutospacing="0" w:after="0" w:afterAutospacing="0"/>
              <w:rPr>
                <w:color w:val="000000"/>
              </w:rPr>
            </w:pPr>
            <w:r w:rsidRPr="00461A8B">
              <w:rPr>
                <w:b/>
                <w:bCs/>
              </w:rPr>
              <w:t>Вариант 3.</w:t>
            </w:r>
            <w:r w:rsidRPr="00461A8B">
              <w:rPr>
                <w:color w:val="000000"/>
              </w:rPr>
              <w:t> Игру можно использовать индивидуально с ребенком. Ребенок самостоятельно выбирает любую карточку с изображением профессии, рассказывает воспитателю о ней. Затем из маленьких карточек он выбирает те, на которых изображены предметы принадлежащих данной профессии.</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Аннотация к игре с  описанием (как использовать в работе с детьми, в каких видах деятельности может пригодиться; на что обратить внимание в работе с детьми)</w:t>
            </w:r>
          </w:p>
        </w:tc>
        <w:tc>
          <w:tcPr>
            <w:tcW w:w="7195" w:type="dxa"/>
          </w:tcPr>
          <w:p w:rsidR="00397F59" w:rsidRPr="008A47FD" w:rsidRDefault="00397F59" w:rsidP="00E468CD">
            <w:pPr>
              <w:pStyle w:val="NoSpacing"/>
              <w:jc w:val="both"/>
              <w:rPr>
                <w:rFonts w:ascii="Times New Roman" w:hAnsi="Times New Roman"/>
                <w:iCs/>
                <w:sz w:val="24"/>
                <w:szCs w:val="24"/>
              </w:rPr>
            </w:pPr>
            <w:r w:rsidRPr="008A47FD">
              <w:rPr>
                <w:rStyle w:val="Emphasis"/>
                <w:rFonts w:ascii="Times New Roman" w:hAnsi="Times New Roman"/>
                <w:iCs/>
                <w:sz w:val="24"/>
                <w:szCs w:val="24"/>
              </w:rPr>
              <w:t>Данная игра разработано для работы с детьми среднего дошкольного возраста. Дидактическая игра имеет эффективность, действенность и результативность в ранней профориентации и формировании предпринимательских навыков у детей, дает возможность обогатить знания и представления детей о некоторых видах современных профессий и профессий будущего, формирует знания о «надпрофессиональных» навыках и знаниях этих профессий. Результат игровой деятельности посредством дидактических игр способствует выработке положительного отношения и уважения к труду и начальной профориентации, способствует воспитанию умения работать в коллективе; развивать эмоциональную сферу детей и психологический комфорт.</w:t>
            </w:r>
          </w:p>
        </w:tc>
      </w:tr>
    </w:tbl>
    <w:p w:rsidR="00397F59" w:rsidRPr="00C14E42" w:rsidRDefault="00397F59" w:rsidP="00E468CD">
      <w:pPr>
        <w:spacing w:after="0" w:line="240" w:lineRule="auto"/>
        <w:jc w:val="center"/>
        <w:rPr>
          <w:rFonts w:ascii="Times New Roman" w:hAnsi="Times New Roman"/>
          <w:b/>
          <w:sz w:val="24"/>
          <w:szCs w:val="24"/>
        </w:rPr>
      </w:pP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lang w:val="tt-RU"/>
        </w:rPr>
      </w:pPr>
    </w:p>
    <w:p w:rsidR="00397F59" w:rsidRPr="00C14E42" w:rsidRDefault="00397F59" w:rsidP="00E468CD">
      <w:pPr>
        <w:shd w:val="clear" w:color="auto" w:fill="FFFFFF"/>
        <w:tabs>
          <w:tab w:val="left" w:pos="2850"/>
        </w:tabs>
        <w:spacing w:after="0" w:line="240" w:lineRule="auto"/>
        <w:jc w:val="center"/>
        <w:rPr>
          <w:rStyle w:val="Strong"/>
          <w:rFonts w:ascii="Times New Roman" w:hAnsi="Times New Roman"/>
          <w:bCs/>
          <w:color w:val="000000"/>
          <w:sz w:val="24"/>
          <w:szCs w:val="24"/>
          <w:shd w:val="clear" w:color="auto" w:fill="F4F4F4"/>
        </w:rPr>
      </w:pPr>
      <w:r w:rsidRPr="00C14E42">
        <w:rPr>
          <w:rStyle w:val="Strong"/>
          <w:rFonts w:ascii="Times New Roman" w:hAnsi="Times New Roman"/>
          <w:bCs/>
          <w:color w:val="000000"/>
          <w:sz w:val="24"/>
          <w:szCs w:val="24"/>
          <w:shd w:val="clear" w:color="auto" w:fill="F4F4F4"/>
        </w:rPr>
        <w:t>Дидактик уен «Ел фасыллары»</w:t>
      </w:r>
    </w:p>
    <w:p w:rsidR="00397F59" w:rsidRPr="00C14E42" w:rsidRDefault="00397F59" w:rsidP="00E468CD">
      <w:pPr>
        <w:shd w:val="clear" w:color="auto" w:fill="FFFFFF"/>
        <w:tabs>
          <w:tab w:val="left" w:pos="2850"/>
        </w:tabs>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Сунгатуллина Айсина Ринатовна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«Сабинский детский садобщеобразовательного вида №1</w:t>
      </w:r>
    </w:p>
    <w:p w:rsidR="00397F59" w:rsidRPr="00C14E42" w:rsidRDefault="00397F59" w:rsidP="00E468CD">
      <w:pPr>
        <w:spacing w:after="0" w:line="240" w:lineRule="auto"/>
        <w:jc w:val="right"/>
        <w:rPr>
          <w:rStyle w:val="Strong"/>
          <w:rFonts w:ascii="Times New Roman" w:hAnsi="Times New Roman"/>
          <w:b w:val="0"/>
          <w:sz w:val="24"/>
          <w:szCs w:val="24"/>
        </w:rPr>
      </w:pPr>
      <w:r w:rsidRPr="00C14E42">
        <w:rPr>
          <w:rFonts w:ascii="Times New Roman" w:hAnsi="Times New Roman"/>
          <w:sz w:val="24"/>
          <w:szCs w:val="24"/>
        </w:rPr>
        <w:t xml:space="preserve"> «Шатлык»п.г.т Богатые Сабы</w:t>
      </w:r>
    </w:p>
    <w:p w:rsidR="00397F59" w:rsidRPr="00C14E42" w:rsidRDefault="00397F59" w:rsidP="00E468CD">
      <w:pPr>
        <w:shd w:val="clear" w:color="auto" w:fill="FFFFFF"/>
        <w:spacing w:after="0" w:line="240" w:lineRule="auto"/>
        <w:rPr>
          <w:rStyle w:val="apple-converted-space"/>
          <w:rFonts w:ascii="Times New Roman" w:hAnsi="Times New Roman"/>
          <w:b/>
          <w:bCs/>
          <w:color w:val="000000"/>
          <w:sz w:val="24"/>
          <w:szCs w:val="24"/>
          <w:shd w:val="clear" w:color="auto" w:fill="F4F4F4"/>
          <w:lang w:val="tt-RU"/>
        </w:rPr>
      </w:pPr>
      <w:r w:rsidRPr="00C14E42">
        <w:rPr>
          <w:rStyle w:val="Strong"/>
          <w:rFonts w:ascii="Times New Roman" w:hAnsi="Times New Roman"/>
          <w:bCs/>
          <w:color w:val="000000"/>
          <w:sz w:val="24"/>
          <w:szCs w:val="24"/>
          <w:shd w:val="clear" w:color="auto" w:fill="F4F4F4"/>
        </w:rPr>
        <w:t>Максат:</w:t>
      </w:r>
      <w:r w:rsidRPr="00C14E42">
        <w:rPr>
          <w:rStyle w:val="apple-converted-space"/>
          <w:rFonts w:ascii="Times New Roman" w:hAnsi="Times New Roman"/>
          <w:color w:val="000000"/>
          <w:sz w:val="24"/>
          <w:szCs w:val="24"/>
          <w:shd w:val="clear" w:color="auto" w:fill="F4F4F4"/>
        </w:rPr>
        <w:t> </w:t>
      </w:r>
    </w:p>
    <w:p w:rsidR="00397F59" w:rsidRPr="00C14E42" w:rsidRDefault="00397F59" w:rsidP="00E468CD">
      <w:pPr>
        <w:shd w:val="clear" w:color="auto" w:fill="FFFFFF"/>
        <w:spacing w:after="0" w:line="240" w:lineRule="auto"/>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shd w:val="clear" w:color="auto" w:fill="F4F4F4"/>
          <w:lang w:val="tt-RU"/>
        </w:rPr>
        <w:t xml:space="preserve">Балаларның ел фасыллары турында белемнәрне ныгыту; күзаллауларын, хәтерен үстерү; </w:t>
      </w:r>
    </w:p>
    <w:p w:rsidR="00397F59" w:rsidRPr="00C14E42" w:rsidRDefault="00397F59" w:rsidP="00E468CD">
      <w:pPr>
        <w:shd w:val="clear" w:color="auto" w:fill="FFFFFF"/>
        <w:spacing w:after="0" w:line="240" w:lineRule="auto"/>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shd w:val="clear" w:color="auto" w:fill="F4F4F4"/>
          <w:lang w:val="tt-RU"/>
        </w:rPr>
        <w:t>сүз байлыгын арттыру, бәйләнешле сөйләм телен үстерү ;табигать күренешләрен танып , аера белергә өйрәтү;  табигатькә карата сакчыл караш тәрбияләү,матурлыкны күрә һәм тоя белергә өйрәтү.</w:t>
      </w:r>
    </w:p>
    <w:p w:rsidR="00397F59" w:rsidRPr="00C14E42" w:rsidRDefault="00397F59" w:rsidP="00E468CD">
      <w:pPr>
        <w:spacing w:after="0" w:line="240" w:lineRule="auto"/>
        <w:rPr>
          <w:rFonts w:ascii="Times New Roman" w:hAnsi="Times New Roman"/>
          <w:color w:val="000000"/>
          <w:sz w:val="24"/>
          <w:szCs w:val="24"/>
          <w:lang w:val="tt-RU"/>
        </w:rPr>
      </w:pPr>
    </w:p>
    <w:p w:rsidR="00397F59" w:rsidRPr="00C14E42" w:rsidRDefault="00397F59" w:rsidP="00E468CD">
      <w:pPr>
        <w:spacing w:after="0" w:line="240" w:lineRule="auto"/>
        <w:jc w:val="both"/>
        <w:rPr>
          <w:rFonts w:ascii="Times New Roman" w:hAnsi="Times New Roman"/>
          <w:b/>
          <w:i/>
          <w:color w:val="000000"/>
          <w:sz w:val="24"/>
          <w:szCs w:val="24"/>
        </w:rPr>
      </w:pPr>
      <w:r w:rsidRPr="00C14E42">
        <w:rPr>
          <w:rFonts w:ascii="Times New Roman" w:hAnsi="Times New Roman"/>
          <w:b/>
          <w:i/>
          <w:color w:val="000000"/>
          <w:sz w:val="24"/>
          <w:szCs w:val="24"/>
          <w:lang w:val="tt-RU"/>
        </w:rPr>
        <w:t xml:space="preserve">                                     </w:t>
      </w:r>
      <w:r w:rsidRPr="00C14E42">
        <w:rPr>
          <w:rFonts w:ascii="Times New Roman" w:hAnsi="Times New Roman"/>
          <w:b/>
          <w:i/>
          <w:color w:val="000000"/>
          <w:sz w:val="24"/>
          <w:szCs w:val="24"/>
        </w:rPr>
        <w:t>Уен вариантлары.</w:t>
      </w:r>
    </w:p>
    <w:p w:rsidR="00397F59" w:rsidRPr="00C14E42" w:rsidRDefault="00397F59" w:rsidP="00E468CD">
      <w:pPr>
        <w:spacing w:after="0" w:line="240" w:lineRule="auto"/>
        <w:jc w:val="both"/>
        <w:rPr>
          <w:rFonts w:ascii="Times New Roman" w:hAnsi="Times New Roman"/>
          <w:b/>
          <w:i/>
          <w:color w:val="000000"/>
          <w:sz w:val="24"/>
          <w:szCs w:val="24"/>
        </w:rPr>
      </w:pPr>
      <w:r w:rsidRPr="00C14E42">
        <w:rPr>
          <w:rFonts w:ascii="Times New Roman" w:hAnsi="Times New Roman"/>
          <w:b/>
          <w:i/>
          <w:color w:val="000000"/>
          <w:sz w:val="24"/>
          <w:szCs w:val="24"/>
        </w:rPr>
        <w:t xml:space="preserve">     «Тиешлесен сайлап ал»</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lang w:val="tt-RU"/>
        </w:rPr>
        <w:t>Б</w:t>
      </w:r>
      <w:r w:rsidRPr="00C14E42">
        <w:rPr>
          <w:rFonts w:ascii="Times New Roman" w:hAnsi="Times New Roman"/>
          <w:color w:val="000000"/>
          <w:sz w:val="24"/>
          <w:szCs w:val="24"/>
        </w:rPr>
        <w:t xml:space="preserve">алаларга бер ел фасылы </w:t>
      </w:r>
      <w:r w:rsidRPr="00C14E42">
        <w:rPr>
          <w:rFonts w:ascii="Times New Roman" w:hAnsi="Times New Roman"/>
          <w:color w:val="000000"/>
          <w:sz w:val="24"/>
          <w:szCs w:val="24"/>
          <w:lang w:val="tt-RU"/>
        </w:rPr>
        <w:t xml:space="preserve">әйтелә. Алар шул ел фасылына </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lang w:val="tt-RU"/>
        </w:rPr>
        <w:t xml:space="preserve">туры килгән рәсемнәрне магнитлы тактага ябыштыралар. </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lang w:val="tt-RU"/>
        </w:rPr>
        <w:t>Һәм ни өчен бу рәсемне сайлауларын  аңлатып сөйлиләр.</w:t>
      </w:r>
    </w:p>
    <w:p w:rsidR="00397F59" w:rsidRPr="00C14E42" w:rsidRDefault="00397F59" w:rsidP="00E468CD">
      <w:pPr>
        <w:spacing w:after="0" w:line="240" w:lineRule="auto"/>
        <w:jc w:val="both"/>
        <w:rPr>
          <w:rFonts w:ascii="Times New Roman" w:hAnsi="Times New Roman"/>
          <w:b/>
          <w:i/>
          <w:color w:val="000000"/>
          <w:sz w:val="24"/>
          <w:szCs w:val="24"/>
          <w:lang w:val="tt-RU"/>
        </w:rPr>
      </w:pPr>
      <w:r w:rsidRPr="00C14E42">
        <w:rPr>
          <w:rFonts w:ascii="Times New Roman" w:hAnsi="Times New Roman"/>
          <w:b/>
          <w:i/>
          <w:color w:val="000000"/>
          <w:sz w:val="24"/>
          <w:szCs w:val="24"/>
          <w:lang w:val="tt-RU"/>
        </w:rPr>
        <w:t xml:space="preserve">     «Бу кайсы ел фасылы?»</w:t>
      </w:r>
    </w:p>
    <w:p w:rsidR="00397F59" w:rsidRPr="00C14E42" w:rsidRDefault="00397F59" w:rsidP="00E468CD">
      <w:pPr>
        <w:spacing w:after="0" w:line="240" w:lineRule="auto"/>
        <w:jc w:val="both"/>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lang w:val="tt-RU"/>
        </w:rPr>
        <w:t>Балалар т</w:t>
      </w:r>
      <w:r w:rsidRPr="00C14E42">
        <w:rPr>
          <w:rFonts w:ascii="Times New Roman" w:hAnsi="Times New Roman"/>
          <w:color w:val="000000"/>
          <w:sz w:val="24"/>
          <w:szCs w:val="24"/>
          <w:shd w:val="clear" w:color="auto" w:fill="F4F4F4"/>
          <w:lang w:val="tt-RU"/>
        </w:rPr>
        <w:t xml:space="preserve">абигать күренешләрен танып ,кайсы ел фасылы </w:t>
      </w:r>
    </w:p>
    <w:p w:rsidR="00397F59" w:rsidRPr="00C14E42" w:rsidRDefault="00397F59" w:rsidP="00E468CD">
      <w:pPr>
        <w:spacing w:after="0" w:line="240" w:lineRule="auto"/>
        <w:jc w:val="both"/>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shd w:val="clear" w:color="auto" w:fill="F4F4F4"/>
          <w:lang w:val="tt-RU"/>
        </w:rPr>
        <w:t>икәнен атыйлар һәм шул ел фасылы турында сөйлиләр.</w:t>
      </w:r>
    </w:p>
    <w:p w:rsidR="00397F59" w:rsidRPr="00C14E42" w:rsidRDefault="00397F59" w:rsidP="00E468CD">
      <w:pPr>
        <w:spacing w:after="0" w:line="240" w:lineRule="auto"/>
        <w:jc w:val="both"/>
        <w:rPr>
          <w:rFonts w:ascii="Times New Roman" w:hAnsi="Times New Roman"/>
          <w:b/>
          <w:i/>
          <w:color w:val="000000"/>
          <w:sz w:val="24"/>
          <w:szCs w:val="24"/>
          <w:lang w:val="tt-RU"/>
        </w:rPr>
      </w:pPr>
      <w:r w:rsidRPr="00C14E42">
        <w:rPr>
          <w:rFonts w:ascii="Times New Roman" w:hAnsi="Times New Roman"/>
          <w:b/>
          <w:i/>
          <w:color w:val="000000"/>
          <w:sz w:val="24"/>
          <w:szCs w:val="24"/>
          <w:lang w:val="tt-RU"/>
        </w:rPr>
        <w:t xml:space="preserve">      «Ялгышны тап!»</w:t>
      </w:r>
    </w:p>
    <w:p w:rsidR="00397F59" w:rsidRPr="00C14E42" w:rsidRDefault="00397F59" w:rsidP="00E468CD">
      <w:pPr>
        <w:spacing w:after="0" w:line="240" w:lineRule="auto"/>
        <w:jc w:val="both"/>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lang w:val="tt-RU"/>
        </w:rPr>
        <w:t>Балаларга хаталар белән</w:t>
      </w:r>
      <w:r w:rsidRPr="00C14E42">
        <w:rPr>
          <w:rFonts w:ascii="Times New Roman" w:hAnsi="Times New Roman"/>
          <w:b/>
          <w:i/>
          <w:color w:val="000000"/>
          <w:sz w:val="24"/>
          <w:szCs w:val="24"/>
          <w:lang w:val="tt-RU"/>
        </w:rPr>
        <w:t xml:space="preserve"> </w:t>
      </w:r>
      <w:r w:rsidRPr="00C14E42">
        <w:rPr>
          <w:rFonts w:ascii="Times New Roman" w:hAnsi="Times New Roman"/>
          <w:color w:val="000000"/>
          <w:sz w:val="24"/>
          <w:szCs w:val="24"/>
          <w:shd w:val="clear" w:color="auto" w:fill="F4F4F4"/>
          <w:lang w:val="tt-RU"/>
        </w:rPr>
        <w:t xml:space="preserve">табигать күренешләре тезелгән </w:t>
      </w:r>
    </w:p>
    <w:p w:rsidR="00397F59" w:rsidRPr="00C14E42" w:rsidRDefault="00397F59" w:rsidP="00E468CD">
      <w:pPr>
        <w:spacing w:after="0" w:line="240" w:lineRule="auto"/>
        <w:jc w:val="both"/>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shd w:val="clear" w:color="auto" w:fill="F4F4F4"/>
          <w:lang w:val="tt-RU"/>
        </w:rPr>
        <w:t xml:space="preserve">рәсем күрсәтелә.Балалар игътибар белән карыйлар һәм </w:t>
      </w:r>
    </w:p>
    <w:p w:rsidR="00397F59" w:rsidRPr="00C14E42" w:rsidRDefault="00397F59" w:rsidP="00E468CD">
      <w:pPr>
        <w:spacing w:after="0" w:line="240" w:lineRule="auto"/>
        <w:jc w:val="both"/>
        <w:rPr>
          <w:rFonts w:ascii="Times New Roman" w:hAnsi="Times New Roman"/>
          <w:color w:val="000000"/>
          <w:sz w:val="24"/>
          <w:szCs w:val="24"/>
          <w:shd w:val="clear" w:color="auto" w:fill="F4F4F4"/>
          <w:lang w:val="tt-RU"/>
        </w:rPr>
      </w:pPr>
      <w:r w:rsidRPr="00C14E42">
        <w:rPr>
          <w:rFonts w:ascii="Times New Roman" w:hAnsi="Times New Roman"/>
          <w:color w:val="000000"/>
          <w:sz w:val="24"/>
          <w:szCs w:val="24"/>
          <w:shd w:val="clear" w:color="auto" w:fill="F4F4F4"/>
          <w:lang w:val="tt-RU"/>
        </w:rPr>
        <w:t>ялгышны табып , ни өчен икәнен аңлатып әйтәләр.</w:t>
      </w:r>
    </w:p>
    <w:p w:rsidR="00397F59" w:rsidRPr="00C14E42" w:rsidRDefault="00397F59" w:rsidP="00E468CD">
      <w:pPr>
        <w:spacing w:after="0" w:line="240" w:lineRule="auto"/>
        <w:jc w:val="both"/>
        <w:rPr>
          <w:rFonts w:ascii="Times New Roman" w:hAnsi="Times New Roman"/>
          <w:sz w:val="24"/>
          <w:szCs w:val="24"/>
          <w:lang w:val="tt-RU"/>
        </w:rPr>
      </w:pPr>
    </w:p>
    <w:p w:rsidR="00397F59" w:rsidRPr="00741F1E" w:rsidRDefault="00397F59" w:rsidP="00E468CD">
      <w:pPr>
        <w:pStyle w:val="NormalWeb"/>
        <w:shd w:val="clear" w:color="auto" w:fill="FFFFFF"/>
        <w:spacing w:before="0" w:beforeAutospacing="0" w:after="0" w:afterAutospacing="0"/>
        <w:rPr>
          <w:color w:val="000000"/>
          <w:lang w:val="tt-RU"/>
        </w:rPr>
      </w:pPr>
    </w:p>
    <w:p w:rsidR="00397F59" w:rsidRPr="00741F1E" w:rsidRDefault="00397F59" w:rsidP="00E468CD">
      <w:pPr>
        <w:pStyle w:val="NormalWeb"/>
        <w:shd w:val="clear" w:color="auto" w:fill="FFFFFF"/>
        <w:spacing w:before="0" w:beforeAutospacing="0" w:after="0" w:afterAutospacing="0"/>
        <w:jc w:val="center"/>
        <w:rPr>
          <w:b/>
          <w:color w:val="000000"/>
          <w:shd w:val="clear" w:color="auto" w:fill="FFFFFF"/>
          <w:lang w:val="tt-RU"/>
        </w:rPr>
      </w:pPr>
      <w:r w:rsidRPr="00741F1E">
        <w:rPr>
          <w:color w:val="000000"/>
          <w:shd w:val="clear" w:color="auto" w:fill="FFFFFF"/>
          <w:lang w:val="tt-RU"/>
        </w:rPr>
        <w:t xml:space="preserve"> </w:t>
      </w:r>
      <w:r w:rsidRPr="00741F1E">
        <w:rPr>
          <w:b/>
          <w:color w:val="000000"/>
          <w:shd w:val="clear" w:color="auto" w:fill="FFFFFF"/>
          <w:lang w:val="tt-RU"/>
        </w:rPr>
        <w:t xml:space="preserve">«Туган телне </w:t>
      </w:r>
      <w:r w:rsidRPr="00C14E42">
        <w:rPr>
          <w:b/>
          <w:color w:val="000000"/>
          <w:shd w:val="clear" w:color="auto" w:fill="FFFFFF"/>
          <w:lang w:val="tt-RU"/>
        </w:rPr>
        <w:t>өйрәтү буенча иннова</w:t>
      </w:r>
      <w:r w:rsidRPr="00741F1E">
        <w:rPr>
          <w:b/>
          <w:color w:val="000000"/>
          <w:shd w:val="clear" w:color="auto" w:fill="FFFFFF"/>
          <w:lang w:val="tt-RU"/>
        </w:rPr>
        <w:t>ц</w:t>
      </w:r>
      <w:r w:rsidRPr="00C14E42">
        <w:rPr>
          <w:b/>
          <w:color w:val="000000"/>
          <w:shd w:val="clear" w:color="auto" w:fill="FFFFFF"/>
          <w:lang w:val="tt-RU"/>
        </w:rPr>
        <w:t>ияләр”</w:t>
      </w:r>
      <w:r w:rsidRPr="00741F1E">
        <w:rPr>
          <w:b/>
          <w:color w:val="000000"/>
          <w:shd w:val="clear" w:color="auto" w:fill="FFFFFF"/>
          <w:lang w:val="tt-RU"/>
        </w:rPr>
        <w:t xml:space="preserve">     </w:t>
      </w:r>
    </w:p>
    <w:p w:rsidR="00397F59" w:rsidRPr="00C14E42" w:rsidRDefault="00397F59" w:rsidP="00E468CD">
      <w:pPr>
        <w:pStyle w:val="NormalWeb"/>
        <w:shd w:val="clear" w:color="auto" w:fill="FFFFFF"/>
        <w:spacing w:before="0" w:beforeAutospacing="0" w:after="0" w:afterAutospacing="0"/>
        <w:jc w:val="center"/>
        <w:rPr>
          <w:b/>
          <w:color w:val="000000"/>
          <w:lang w:val="tt-RU"/>
        </w:rPr>
      </w:pPr>
      <w:r w:rsidRPr="00741F1E">
        <w:rPr>
          <w:b/>
          <w:color w:val="000000"/>
          <w:shd w:val="clear" w:color="auto" w:fill="FFFFFF"/>
          <w:lang w:val="tt-RU"/>
        </w:rPr>
        <w:t xml:space="preserve">         </w:t>
      </w:r>
      <w:r w:rsidRPr="00C14E42">
        <w:rPr>
          <w:b/>
          <w:color w:val="000000"/>
          <w:shd w:val="clear" w:color="auto" w:fill="FFFFFF"/>
          <w:lang w:val="tt-RU"/>
        </w:rPr>
        <w:t>“</w:t>
      </w:r>
      <w:r w:rsidRPr="00C14E42">
        <w:rPr>
          <w:b/>
          <w:color w:val="000000"/>
          <w:shd w:val="clear" w:color="auto" w:fill="FFFFFF"/>
        </w:rPr>
        <w:t xml:space="preserve"> </w:t>
      </w:r>
      <w:r w:rsidRPr="00C14E42">
        <w:rPr>
          <w:b/>
          <w:color w:val="000000"/>
        </w:rPr>
        <w:t>« Весёлый кубик» «К</w:t>
      </w:r>
      <w:r w:rsidRPr="00C14E42">
        <w:rPr>
          <w:b/>
          <w:color w:val="000000"/>
          <w:lang w:val="tt-RU"/>
        </w:rPr>
        <w:t>үңелле тарма</w:t>
      </w:r>
      <w:r w:rsidRPr="00C14E42">
        <w:rPr>
          <w:b/>
          <w:color w:val="000000"/>
        </w:rPr>
        <w:t>»</w:t>
      </w:r>
      <w:r w:rsidRPr="00C14E42">
        <w:rPr>
          <w:b/>
          <w:color w:val="000000"/>
          <w:lang w:val="tt-RU"/>
        </w:rPr>
        <w:t>”</w:t>
      </w:r>
    </w:p>
    <w:p w:rsidR="00397F59" w:rsidRPr="00C14E42" w:rsidRDefault="00397F59" w:rsidP="00E468CD">
      <w:pPr>
        <w:pStyle w:val="NormalWeb"/>
        <w:shd w:val="clear" w:color="auto" w:fill="FFFFFF"/>
        <w:spacing w:before="0" w:beforeAutospacing="0" w:after="0" w:afterAutospacing="0"/>
        <w:jc w:val="center"/>
        <w:rPr>
          <w:color w:val="000000"/>
          <w:lang w:val="tt-RU"/>
        </w:rPr>
      </w:pPr>
      <w:r w:rsidRPr="00C14E42">
        <w:rPr>
          <w:color w:val="000000"/>
          <w:shd w:val="clear" w:color="auto" w:fill="FFFFFF"/>
          <w:lang w:val="tt-RU"/>
        </w:rPr>
        <w:t>(</w:t>
      </w:r>
      <w:r w:rsidRPr="00C14E42">
        <w:rPr>
          <w:color w:val="000000"/>
          <w:shd w:val="clear" w:color="auto" w:fill="FFFFFF"/>
        </w:rPr>
        <w:t xml:space="preserve">Дидактическая  игра </w:t>
      </w:r>
      <w:r w:rsidRPr="00C14E42">
        <w:rPr>
          <w:color w:val="000000"/>
          <w:shd w:val="clear" w:color="auto" w:fill="FFFFFF"/>
          <w:lang w:val="tt-RU"/>
        </w:rPr>
        <w:t>)</w:t>
      </w:r>
      <w:r w:rsidRPr="00C14E42">
        <w:rPr>
          <w:color w:val="000000"/>
          <w:shd w:val="clear" w:color="auto" w:fill="FFFFFF"/>
        </w:rPr>
        <w:t xml:space="preserve"> </w:t>
      </w:r>
    </w:p>
    <w:p w:rsidR="00397F59" w:rsidRPr="00C14E42" w:rsidRDefault="00397F59" w:rsidP="00E468CD">
      <w:pPr>
        <w:pStyle w:val="NormalWeb"/>
        <w:shd w:val="clear" w:color="auto" w:fill="FFFFFF"/>
        <w:spacing w:before="0" w:beforeAutospacing="0" w:after="0" w:afterAutospacing="0"/>
        <w:jc w:val="right"/>
      </w:pPr>
      <w:r w:rsidRPr="00C14E42">
        <w:t xml:space="preserve">Тазиева </w:t>
      </w:r>
      <w:r w:rsidRPr="00C14E42">
        <w:rPr>
          <w:lang w:val="tt-RU"/>
        </w:rPr>
        <w:t xml:space="preserve"> </w:t>
      </w:r>
      <w:r w:rsidRPr="00C14E42">
        <w:t>Ландыш</w:t>
      </w:r>
      <w:r w:rsidRPr="00C14E42">
        <w:rPr>
          <w:lang w:val="tt-RU"/>
        </w:rPr>
        <w:t xml:space="preserve"> </w:t>
      </w:r>
      <w:r w:rsidRPr="00C14E42">
        <w:t xml:space="preserve"> Алимасовна</w:t>
      </w:r>
    </w:p>
    <w:p w:rsidR="00397F59" w:rsidRPr="00C14E42" w:rsidRDefault="00397F59" w:rsidP="00E468CD">
      <w:pPr>
        <w:pStyle w:val="NormalWeb"/>
        <w:shd w:val="clear" w:color="auto" w:fill="FFFFFF"/>
        <w:spacing w:before="0" w:beforeAutospacing="0" w:after="0" w:afterAutospacing="0"/>
        <w:jc w:val="right"/>
      </w:pPr>
      <w:r w:rsidRPr="00C14E42">
        <w:t xml:space="preserve">МБДОУ Шикшинский </w:t>
      </w:r>
      <w:r w:rsidRPr="00C14E42">
        <w:rPr>
          <w:lang w:val="tt-RU"/>
        </w:rPr>
        <w:t xml:space="preserve"> </w:t>
      </w:r>
      <w:r w:rsidRPr="00C14E42">
        <w:t xml:space="preserve">детский сад «Акчарлак» </w:t>
      </w:r>
    </w:p>
    <w:p w:rsidR="00397F59" w:rsidRPr="00C14E42" w:rsidRDefault="00397F59" w:rsidP="00E468CD">
      <w:pPr>
        <w:pStyle w:val="NormalWeb"/>
        <w:shd w:val="clear" w:color="auto" w:fill="FFFFFF"/>
        <w:spacing w:before="0" w:beforeAutospacing="0" w:after="0" w:afterAutospacing="0"/>
        <w:jc w:val="right"/>
        <w:rPr>
          <w:color w:val="000000"/>
          <w:shd w:val="clear" w:color="auto" w:fill="FFFFFF"/>
          <w:lang w:val="tt-RU"/>
        </w:rPr>
      </w:pPr>
      <w:r w:rsidRPr="00C14E42">
        <w:t>Сабинского района</w:t>
      </w:r>
    </w:p>
    <w:p w:rsidR="00397F59" w:rsidRPr="00C14E42" w:rsidRDefault="00397F59" w:rsidP="00E468CD">
      <w:pPr>
        <w:pStyle w:val="NormalWeb"/>
        <w:shd w:val="clear" w:color="auto" w:fill="FFFFFF"/>
        <w:spacing w:before="0" w:beforeAutospacing="0" w:after="0" w:afterAutospacing="0"/>
        <w:jc w:val="right"/>
        <w:rPr>
          <w:color w:val="000000"/>
        </w:rPr>
      </w:pP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rPr>
        <w:t xml:space="preserve">Разработчик дидактической игры:  </w:t>
      </w:r>
      <w:r w:rsidRPr="00C14E42">
        <w:rPr>
          <w:color w:val="000000"/>
        </w:rPr>
        <w:t>Тазиева Ландыш Алимасовна</w:t>
      </w:r>
      <w:r w:rsidRPr="00C14E42">
        <w:rPr>
          <w:b/>
          <w:bCs/>
          <w:color w:val="000000"/>
        </w:rPr>
        <w:t> </w:t>
      </w:r>
      <w:r w:rsidRPr="00C14E42">
        <w:rPr>
          <w:color w:val="000000"/>
        </w:rPr>
        <w:t>воспитатель «МБДОУ Шикшинского детского сада «Акчарлак » Сабинского муниципального района Республики Татарстан.</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noProof/>
          <w:color w:val="000000"/>
        </w:rPr>
      </w:pPr>
      <w:r w:rsidRPr="00C14E42">
        <w:rPr>
          <w:color w:val="000000"/>
        </w:rPr>
        <w:t xml:space="preserve">Дидактическая игра состоит из коробки  и цветной самоклеющейся бумаги (игра на липучках). </w:t>
      </w:r>
    </w:p>
    <w:p w:rsidR="00397F59" w:rsidRPr="00C14E42" w:rsidRDefault="00397F59" w:rsidP="00E468CD">
      <w:pPr>
        <w:pStyle w:val="NormalWeb"/>
        <w:shd w:val="clear" w:color="auto" w:fill="FFFFFF"/>
        <w:spacing w:before="0" w:beforeAutospacing="0" w:after="0" w:afterAutospacing="0"/>
        <w:rPr>
          <w:noProof/>
          <w:color w:val="000000"/>
        </w:rPr>
      </w:pPr>
    </w:p>
    <w:p w:rsidR="00397F59" w:rsidRPr="00C14E42" w:rsidRDefault="00397F59" w:rsidP="00E468CD">
      <w:pPr>
        <w:pStyle w:val="NormalWeb"/>
        <w:shd w:val="clear" w:color="auto" w:fill="FFFFFF"/>
        <w:spacing w:before="0" w:beforeAutospacing="0" w:after="0" w:afterAutospacing="0"/>
        <w:rPr>
          <w:noProof/>
          <w:color w:val="000000"/>
        </w:rPr>
      </w:pPr>
      <w:r w:rsidRPr="00C14E42">
        <w:rPr>
          <w:noProof/>
          <w:color w:val="000000"/>
        </w:rPr>
        <w:t xml:space="preserve">                    </w:t>
      </w:r>
    </w:p>
    <w:p w:rsidR="00397F59" w:rsidRPr="00C14E42" w:rsidRDefault="00397F59" w:rsidP="00E468CD">
      <w:pPr>
        <w:pStyle w:val="NormalWeb"/>
        <w:shd w:val="clear" w:color="auto" w:fill="FFFFFF"/>
        <w:spacing w:before="0" w:beforeAutospacing="0" w:after="0" w:afterAutospacing="0"/>
        <w:rPr>
          <w:color w:val="000000"/>
          <w:lang w:val="tt-RU"/>
        </w:rPr>
      </w:pPr>
    </w:p>
    <w:p w:rsidR="00397F59" w:rsidRPr="00C14E42" w:rsidRDefault="00397F59" w:rsidP="00E468CD">
      <w:pPr>
        <w:pStyle w:val="NormalWeb"/>
        <w:shd w:val="clear" w:color="auto" w:fill="FFFFFF"/>
        <w:spacing w:before="0" w:beforeAutospacing="0" w:after="0" w:afterAutospacing="0"/>
      </w:pPr>
    </w:p>
    <w:p w:rsidR="00397F59" w:rsidRPr="00C14E42" w:rsidRDefault="00397F59" w:rsidP="00E468CD">
      <w:pPr>
        <w:pStyle w:val="NormalWeb"/>
        <w:shd w:val="clear" w:color="auto" w:fill="FFFFFF"/>
        <w:spacing w:before="0" w:beforeAutospacing="0" w:after="0" w:afterAutospacing="0"/>
        <w:rPr>
          <w:color w:val="000000"/>
          <w:lang w:val="tt-RU"/>
        </w:rPr>
      </w:pP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Дидактическая игра предназначена для индивидуальной и подгрупповой работы с детьми, на занятиях, в играх, режимных моментах.</w:t>
      </w:r>
    </w:p>
    <w:p w:rsidR="00397F59" w:rsidRPr="00C14E42" w:rsidRDefault="00397F59" w:rsidP="00E468CD">
      <w:pPr>
        <w:pStyle w:val="NormalWeb"/>
        <w:shd w:val="clear" w:color="auto" w:fill="FFFFFF"/>
        <w:spacing w:before="0" w:beforeAutospacing="0" w:after="0" w:afterAutospacing="0"/>
        <w:rPr>
          <w:b/>
          <w:bCs/>
          <w:color w:val="000000"/>
          <w:lang w:val="tt-RU"/>
        </w:rPr>
      </w:pP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rPr>
        <w:t>Цель: </w:t>
      </w:r>
      <w:r w:rsidRPr="00C14E42">
        <w:rPr>
          <w:color w:val="000000"/>
        </w:rPr>
        <w:t>Развитие речевых (коммуникативных) способностей старших дошкольников и навыков практического овладения русским или татарским языком в устной форме.</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b/>
          <w:bCs/>
          <w:color w:val="000000"/>
        </w:rPr>
      </w:pPr>
    </w:p>
    <w:p w:rsidR="00397F59" w:rsidRPr="00C14E42" w:rsidRDefault="00397F59" w:rsidP="00E468CD">
      <w:pPr>
        <w:pStyle w:val="NormalWeb"/>
        <w:shd w:val="clear" w:color="auto" w:fill="FFFFFF"/>
        <w:spacing w:before="0" w:beforeAutospacing="0" w:after="0" w:afterAutospacing="0"/>
        <w:rPr>
          <w:b/>
          <w:bCs/>
          <w:color w:val="000000"/>
        </w:rPr>
      </w:pPr>
    </w:p>
    <w:p w:rsidR="00397F59" w:rsidRPr="00C14E42" w:rsidRDefault="00397F59" w:rsidP="00E468CD">
      <w:pPr>
        <w:pStyle w:val="NormalWeb"/>
        <w:shd w:val="clear" w:color="auto" w:fill="FFFFFF"/>
        <w:spacing w:before="0" w:beforeAutospacing="0" w:after="0" w:afterAutospacing="0"/>
        <w:rPr>
          <w:b/>
          <w:bCs/>
          <w:color w:val="000000"/>
        </w:rPr>
      </w:pP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rPr>
        <w:t>Проблема:</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Для эффективного познания и усвоения родного языка, необходимо: обратить внимание на повторение материала и его осознанное восприятие, дети обязательно должны понимать, о чем они говорят; чтобы контролировать запас приобретённой лексики и речевых структур необходимы различные игровые пособии, которые интересны детям.</w:t>
      </w:r>
    </w:p>
    <w:p w:rsidR="00397F59" w:rsidRPr="00C14E42" w:rsidRDefault="00397F59" w:rsidP="00E468CD">
      <w:pPr>
        <w:pStyle w:val="NormalWeb"/>
        <w:shd w:val="clear" w:color="auto" w:fill="FFFFFF"/>
        <w:spacing w:before="0" w:beforeAutospacing="0" w:after="0" w:afterAutospacing="0"/>
        <w:rPr>
          <w:b/>
          <w:bCs/>
          <w:color w:val="000000"/>
        </w:rPr>
      </w:pPr>
    </w:p>
    <w:p w:rsidR="00397F59" w:rsidRPr="00C14E42" w:rsidRDefault="00397F59" w:rsidP="00E468CD">
      <w:pPr>
        <w:pStyle w:val="NormalWeb"/>
        <w:shd w:val="clear" w:color="auto" w:fill="FFFFFF"/>
        <w:spacing w:before="0" w:beforeAutospacing="0" w:after="0" w:afterAutospacing="0"/>
        <w:rPr>
          <w:b/>
          <w:bCs/>
          <w:color w:val="000000"/>
        </w:rPr>
      </w:pPr>
    </w:p>
    <w:p w:rsidR="00397F59" w:rsidRPr="00C14E42" w:rsidRDefault="00397F59" w:rsidP="00E468CD">
      <w:pPr>
        <w:pStyle w:val="NormalWeb"/>
        <w:shd w:val="clear" w:color="auto" w:fill="FFFFFF"/>
        <w:spacing w:before="0" w:beforeAutospacing="0" w:after="0" w:afterAutospacing="0"/>
        <w:rPr>
          <w:color w:val="000000"/>
        </w:rPr>
      </w:pPr>
      <w:r w:rsidRPr="00C14E42">
        <w:rPr>
          <w:b/>
          <w:bCs/>
          <w:color w:val="000000"/>
        </w:rPr>
        <w:t>Основные задачи:</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1.Учить называть на родном  языке домашних, диких животных, овощей, виды транспортов, мебели, игрушек  и т.д.  соответственно возрасту ребенка.</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Медведь - Это кто? Где живет  количество предмета - Сколько? (Ничә?) среди всех рисунков;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2.Развивать внимание, память, логическое мышление, связную речь у детей.</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3.Воспитывать умение прислушиваться к речи собеседника, говорящего на русском</w:t>
      </w:r>
      <w:r w:rsidRPr="00C14E42">
        <w:rPr>
          <w:color w:val="000000"/>
          <w:lang w:val="tt-RU"/>
        </w:rPr>
        <w:t xml:space="preserve"> и на татарском </w:t>
      </w:r>
      <w:r w:rsidRPr="00C14E42">
        <w:rPr>
          <w:color w:val="000000"/>
        </w:rPr>
        <w:t xml:space="preserve"> языке, стремиться понять (догадаться) о чём он говорит, общаться и достигать коммуникативной цели. </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b/>
          <w:bCs/>
          <w:color w:val="000000"/>
        </w:rPr>
      </w:pPr>
      <w:r w:rsidRPr="00C14E42">
        <w:rPr>
          <w:b/>
          <w:bCs/>
          <w:color w:val="000000"/>
        </w:rPr>
        <w:t xml:space="preserve">Описание хода игры:      </w:t>
      </w:r>
    </w:p>
    <w:p w:rsidR="00397F59" w:rsidRPr="00C14E42" w:rsidRDefault="00397F59" w:rsidP="00E468CD">
      <w:pPr>
        <w:pStyle w:val="NormalWeb"/>
        <w:shd w:val="clear" w:color="auto" w:fill="FFFFFF"/>
        <w:spacing w:before="0" w:beforeAutospacing="0" w:after="0" w:afterAutospacing="0"/>
        <w:rPr>
          <w:color w:val="000000"/>
        </w:rPr>
      </w:pPr>
      <w:r w:rsidRPr="00C14E42">
        <w:rPr>
          <w:snapToGrid w:val="0"/>
          <w:color w:val="000000"/>
          <w:w w:val="0"/>
          <w:u w:color="000000"/>
          <w:bdr w:val="none" w:sz="0" w:space="0" w:color="000000"/>
          <w:shd w:val="clear" w:color="000000" w:fill="000000"/>
        </w:rPr>
        <w:t xml:space="preserve">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Приглашается ребенок.  Ребенок  берет кубик и  с закрытыми глазами  крутит кубик на руке. Когда дети говорят «стоп» он открывает глаза .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 Воспитатель  спрашивает -Это какой цвет? Ответ:- Зеленый.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 Воспитатель говорит, открой окошко, что там?   (Ребенок открывает окошко, а там цифра)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Ребенок отвечает: (Например) Это-4.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Воспитатель: -Молодец, Тимур!  А сейчас открой инструкцию, посмотри , что там.                 </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Ребенок открывает коробку, находит цифру. ( Можно положить разные картинки и дополнить  в инструкции).</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 xml:space="preserve"> А воспитатель читает,  что там написано.  Например на цифре 4 –домашние животные. (Цифры можно положить на любой цвет  в любое окошко)</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pPr>
      <w:r w:rsidRPr="00C14E42">
        <w:rPr>
          <w:color w:val="000000"/>
        </w:rPr>
        <w:t xml:space="preserve"> Ребенок берет из коробки картинки домашних животных  на липучке и приклеивает на коробку на зеленый цвет,  где нашел цифру 4.</w:t>
      </w:r>
      <w:r w:rsidRPr="00C14E42">
        <w:t xml:space="preserve"> </w:t>
      </w:r>
    </w:p>
    <w:p w:rsidR="00397F59" w:rsidRPr="00C14E42" w:rsidRDefault="00397F59" w:rsidP="00E468CD">
      <w:pPr>
        <w:pStyle w:val="NormalWeb"/>
        <w:shd w:val="clear" w:color="auto" w:fill="FFFFFF"/>
        <w:spacing w:before="0" w:beforeAutospacing="0" w:after="0" w:afterAutospacing="0"/>
      </w:pP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Воспитатель  хвалит если ответ верный, если ответ не верный, то помогает игроку с заданием</w:t>
      </w:r>
    </w:p>
    <w:p w:rsidR="00397F59" w:rsidRPr="00C14E42" w:rsidRDefault="00397F59" w:rsidP="00E468CD">
      <w:pPr>
        <w:pStyle w:val="NormalWeb"/>
        <w:shd w:val="clear" w:color="auto" w:fill="FFFFFF"/>
        <w:spacing w:before="0" w:beforeAutospacing="0" w:after="0" w:afterAutospacing="0"/>
        <w:rPr>
          <w:color w:val="000000"/>
        </w:rPr>
      </w:pPr>
      <w:r w:rsidRPr="00C14E42">
        <w:rPr>
          <w:color w:val="000000"/>
        </w:rPr>
        <w:t>Ведущий вызывает вместо   себя другого игрока и игра продолжается.</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"Туган телне белүчеләр</w:t>
      </w:r>
      <w:r w:rsidRPr="00C14E42">
        <w:rPr>
          <w:rFonts w:ascii="Times New Roman" w:hAnsi="Times New Roman"/>
          <w:b/>
          <w:sz w:val="24"/>
          <w:szCs w:val="24"/>
          <w:lang w:val="tt-RU"/>
        </w:rPr>
        <w:t>”</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Тимергалиева  Эл</w:t>
      </w:r>
      <w:r w:rsidRPr="00C14E42">
        <w:rPr>
          <w:rFonts w:ascii="Times New Roman" w:hAnsi="Times New Roman"/>
          <w:sz w:val="24"/>
          <w:szCs w:val="24"/>
        </w:rPr>
        <w:t>ь</w:t>
      </w:r>
      <w:r w:rsidRPr="00C14E42">
        <w:rPr>
          <w:rFonts w:ascii="Times New Roman" w:hAnsi="Times New Roman"/>
          <w:sz w:val="24"/>
          <w:szCs w:val="24"/>
          <w:lang w:val="tt-RU"/>
        </w:rPr>
        <w:t>вира Ильдусовна</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lang w:val="tt-RU"/>
        </w:rPr>
        <w:t>МБДОУ  “Детский сад№7 « Колокольчик»»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Максат: ярыш элементлары белән уен аша балаларның сөйләм һәм коммуникатив сәләтләрен үстерү.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бурычлар: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 Өлкәннәр һәм яшьтәшләре белән сөйләшүдә баланың субъект позициясе чагылышын хуплау.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 Балаларның монологик сөйләмен, сөйләм иҗатын, уйлап чыгару, кызыксынуны, үстерүне дәвам итү.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3. Әдәби жанрның табышмак кебек төренә карата кызыксыну уяту.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9. Хәтер, логик  фикерләүне, фантазия үстерүне дәвам итү.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10. Төркемнәргә бүленеп эшли белү, үз уңышлары өчен генә түгел, ә иптәшләренең уңышлары өчен дә сөенә белү, үз-үзеңне бәяләү.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Материаллар һәм җиһазлар: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Уен кыры, фишкалар, кубик, биремнәр белән карточкалар.</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sz w:val="24"/>
          <w:szCs w:val="24"/>
        </w:rPr>
        <w:t>Белем бирү эшчәнлеге барышы.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Оештыру моменты.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Исәнмесез балалар</w:t>
      </w:r>
      <w:r w:rsidRPr="00C14E42">
        <w:rPr>
          <w:rFonts w:ascii="Times New Roman" w:hAnsi="Times New Roman"/>
          <w:sz w:val="24"/>
          <w:szCs w:val="24"/>
        </w:rPr>
        <w:t xml:space="preserve">, мин </w:t>
      </w:r>
      <w:r w:rsidRPr="00C14E42">
        <w:rPr>
          <w:rFonts w:ascii="Times New Roman" w:hAnsi="Times New Roman"/>
          <w:sz w:val="24"/>
          <w:szCs w:val="24"/>
          <w:lang w:val="tt-RU"/>
        </w:rPr>
        <w:t xml:space="preserve">бүген </w:t>
      </w:r>
      <w:r w:rsidRPr="00C14E42">
        <w:rPr>
          <w:rFonts w:ascii="Times New Roman" w:hAnsi="Times New Roman"/>
          <w:sz w:val="24"/>
          <w:szCs w:val="24"/>
        </w:rPr>
        <w:t>сезгә кунак</w:t>
      </w:r>
      <w:r w:rsidRPr="00C14E42">
        <w:rPr>
          <w:rFonts w:ascii="Times New Roman" w:hAnsi="Times New Roman"/>
          <w:sz w:val="24"/>
          <w:szCs w:val="24"/>
          <w:lang w:val="tt-RU"/>
        </w:rPr>
        <w:t>ка килдем</w:t>
      </w:r>
      <w:r w:rsidRPr="00C14E42">
        <w:rPr>
          <w:rFonts w:ascii="Times New Roman" w:hAnsi="Times New Roman"/>
          <w:sz w:val="24"/>
          <w:szCs w:val="24"/>
        </w:rPr>
        <w:t>, минем исемем Буратино. Ә сезнең исем</w:t>
      </w:r>
      <w:r w:rsidRPr="00C14E42">
        <w:rPr>
          <w:rFonts w:ascii="Times New Roman" w:hAnsi="Times New Roman"/>
          <w:sz w:val="24"/>
          <w:szCs w:val="24"/>
          <w:lang w:val="tt-RU"/>
        </w:rPr>
        <w:t>нәр</w:t>
      </w:r>
      <w:r w:rsidRPr="00C14E42">
        <w:rPr>
          <w:rFonts w:ascii="Times New Roman" w:hAnsi="Times New Roman"/>
          <w:sz w:val="24"/>
          <w:szCs w:val="24"/>
        </w:rPr>
        <w:t xml:space="preserve">егез ничек? (Балалар </w:t>
      </w:r>
      <w:r w:rsidRPr="00C14E42">
        <w:rPr>
          <w:rFonts w:ascii="Times New Roman" w:hAnsi="Times New Roman"/>
          <w:sz w:val="24"/>
          <w:szCs w:val="24"/>
          <w:lang w:val="tt-RU"/>
        </w:rPr>
        <w:t>түгәрәккә басалар,бер берсенә тупны биреп</w:t>
      </w:r>
      <w:r w:rsidRPr="00C14E42">
        <w:rPr>
          <w:rFonts w:ascii="Times New Roman" w:hAnsi="Times New Roman"/>
          <w:sz w:val="24"/>
          <w:szCs w:val="24"/>
        </w:rPr>
        <w:t xml:space="preserve"> исемнәре</w:t>
      </w:r>
      <w:r w:rsidRPr="00C14E42">
        <w:rPr>
          <w:rFonts w:ascii="Times New Roman" w:hAnsi="Times New Roman"/>
          <w:sz w:val="24"/>
          <w:szCs w:val="24"/>
          <w:lang w:val="tt-RU"/>
        </w:rPr>
        <w:t>н</w:t>
      </w:r>
      <w:r w:rsidRPr="00C14E42">
        <w:rPr>
          <w:rFonts w:ascii="Times New Roman" w:hAnsi="Times New Roman"/>
          <w:sz w:val="24"/>
          <w:szCs w:val="24"/>
        </w:rPr>
        <w:t xml:space="preserve"> атыйлар.)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Балалар, ә сез уйнарга яратасызмы? Минем сезнең өчен бик кызыклы уеным бар, </w:t>
      </w:r>
      <w:r w:rsidRPr="00C14E42">
        <w:rPr>
          <w:rFonts w:ascii="Times New Roman" w:hAnsi="Times New Roman"/>
          <w:sz w:val="24"/>
          <w:szCs w:val="24"/>
          <w:lang w:val="tt-RU"/>
        </w:rPr>
        <w:t xml:space="preserve">ул уен </w:t>
      </w:r>
      <w:r w:rsidRPr="00C14E42">
        <w:rPr>
          <w:rFonts w:ascii="Times New Roman" w:hAnsi="Times New Roman"/>
          <w:sz w:val="24"/>
          <w:szCs w:val="24"/>
        </w:rPr>
        <w:t>«Туган тел белгечләре»</w:t>
      </w:r>
      <w:r w:rsidRPr="00C14E42">
        <w:rPr>
          <w:rFonts w:ascii="Times New Roman" w:hAnsi="Times New Roman"/>
          <w:sz w:val="24"/>
          <w:szCs w:val="24"/>
          <w:lang w:val="tt-RU"/>
        </w:rPr>
        <w:t xml:space="preserve"> </w:t>
      </w:r>
      <w:r w:rsidRPr="00C14E42">
        <w:rPr>
          <w:rFonts w:ascii="Times New Roman" w:hAnsi="Times New Roman"/>
          <w:sz w:val="24"/>
          <w:szCs w:val="24"/>
        </w:rPr>
        <w:t>дип атала</w:t>
      </w:r>
      <w:r w:rsidRPr="00C14E42">
        <w:rPr>
          <w:rFonts w:ascii="Times New Roman" w:hAnsi="Times New Roman"/>
          <w:sz w:val="24"/>
          <w:szCs w:val="24"/>
          <w:lang w:val="tt-RU"/>
        </w:rPr>
        <w:t>.</w:t>
      </w:r>
      <w:r w:rsidRPr="00C14E42">
        <w:rPr>
          <w:rFonts w:ascii="Times New Roman" w:hAnsi="Times New Roman"/>
          <w:sz w:val="24"/>
          <w:szCs w:val="24"/>
        </w:rPr>
        <w:t xml:space="preserve">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Бу уенда катнашасыгызкиләме</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Ә сез ничек уйлыйсыз,кем ул белгечләр? (Балаларның җаваплары.)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Ә туган тел нәрсә ул? (Балаларның җаваплары.)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Уенны башлаганчы ике рәсемне сайларга кирәк була.Ябалак яки китап. </w:t>
      </w:r>
      <w:r w:rsidRPr="00C14E42">
        <w:rPr>
          <w:rFonts w:ascii="Times New Roman" w:hAnsi="Times New Roman"/>
          <w:sz w:val="24"/>
          <w:szCs w:val="24"/>
        </w:rPr>
        <w:t>Бу зирәклек һәм белем символлары.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Менә, сез командаларга бүлендегез дә. С</w:t>
      </w:r>
      <w:r w:rsidRPr="00C14E42">
        <w:rPr>
          <w:rFonts w:ascii="Times New Roman" w:hAnsi="Times New Roman"/>
          <w:sz w:val="24"/>
          <w:szCs w:val="24"/>
          <w:lang w:val="tt-RU"/>
        </w:rPr>
        <w:t>е</w:t>
      </w:r>
      <w:r w:rsidRPr="00C14E42">
        <w:rPr>
          <w:rFonts w:ascii="Times New Roman" w:hAnsi="Times New Roman"/>
          <w:sz w:val="24"/>
          <w:szCs w:val="24"/>
        </w:rPr>
        <w:t xml:space="preserve">з </w:t>
      </w:r>
      <w:r w:rsidRPr="00C14E42">
        <w:rPr>
          <w:rFonts w:ascii="Times New Roman" w:hAnsi="Times New Roman"/>
          <w:sz w:val="24"/>
          <w:szCs w:val="24"/>
          <w:lang w:val="tt-RU"/>
        </w:rPr>
        <w:t>ябалак</w:t>
      </w:r>
      <w:r w:rsidRPr="00C14E42">
        <w:rPr>
          <w:rFonts w:ascii="Times New Roman" w:hAnsi="Times New Roman"/>
          <w:sz w:val="24"/>
          <w:szCs w:val="24"/>
        </w:rPr>
        <w:t xml:space="preserve">, димәк, сез зирәк, ә Китап - белем чыганагы, димәк, сез белемле. </w:t>
      </w:r>
      <w:r w:rsidRPr="00C14E42">
        <w:rPr>
          <w:rFonts w:ascii="Times New Roman" w:hAnsi="Times New Roman"/>
          <w:sz w:val="24"/>
          <w:szCs w:val="24"/>
          <w:lang w:val="tt-RU"/>
        </w:rPr>
        <w:t xml:space="preserve"> Балалар сез команда исемнәре белән кәнагатьме?Башка исем сайламыйсызмы? (Балалар түгәрәк өстәл артында уен кыры янында басып торалар.)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Ә хәзер мин сезне уен кагыйдәләре белән таныштырачакмын. Сезнең алда биремнәр белән уен кыры. Һәр команда чират буенча кубикны тәгәрәтә, анда нокталар саны фишканы күпмегә күчерергә һәм нинди биремне үтәргә кирәклеген билгели.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Барлык биремнәрне дөрес үтәгән һәм иң күп фишкалар җыйган команда җиңәчәк.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  “Кем җитез”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 xml:space="preserve">Сезгә тиз һәм дөрес итеп сорауларга  җавап бирергә кирәк. </w:t>
      </w:r>
      <w:r w:rsidRPr="00C14E42">
        <w:rPr>
          <w:rFonts w:ascii="Times New Roman" w:hAnsi="Times New Roman"/>
          <w:sz w:val="24"/>
          <w:szCs w:val="24"/>
        </w:rPr>
        <w:t>Дөрес җавап өчен команда үзенә фишка</w:t>
      </w:r>
      <w:r w:rsidRPr="00C14E42">
        <w:rPr>
          <w:rFonts w:ascii="Times New Roman" w:hAnsi="Times New Roman"/>
          <w:sz w:val="24"/>
          <w:szCs w:val="24"/>
          <w:lang w:val="tt-RU"/>
        </w:rPr>
        <w:t xml:space="preserve"> ала</w:t>
      </w:r>
      <w:r w:rsidRPr="00C14E42">
        <w:rPr>
          <w:rFonts w:ascii="Times New Roman" w:hAnsi="Times New Roman"/>
          <w:sz w:val="24"/>
          <w:szCs w:val="24"/>
        </w:rPr>
        <w:t xml:space="preserve">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 xml:space="preserve"> Кешеләр й</w:t>
      </w:r>
      <w:r w:rsidRPr="00C14E42">
        <w:rPr>
          <w:rFonts w:ascii="Times New Roman" w:hAnsi="Times New Roman"/>
          <w:sz w:val="24"/>
          <w:szCs w:val="24"/>
        </w:rPr>
        <w:t>оклаган</w:t>
      </w:r>
      <w:r w:rsidRPr="00C14E42">
        <w:rPr>
          <w:rFonts w:ascii="Times New Roman" w:hAnsi="Times New Roman"/>
          <w:sz w:val="24"/>
          <w:szCs w:val="24"/>
          <w:lang w:val="tt-RU"/>
        </w:rPr>
        <w:t>да</w:t>
      </w:r>
      <w:r w:rsidRPr="00C14E42">
        <w:rPr>
          <w:rFonts w:ascii="Times New Roman" w:hAnsi="Times New Roman"/>
          <w:sz w:val="24"/>
          <w:szCs w:val="24"/>
        </w:rPr>
        <w:t xml:space="preserve"> нәрсә күрә</w:t>
      </w:r>
      <w:r w:rsidRPr="00C14E42">
        <w:rPr>
          <w:rFonts w:ascii="Times New Roman" w:hAnsi="Times New Roman"/>
          <w:sz w:val="24"/>
          <w:szCs w:val="24"/>
          <w:lang w:val="tt-RU"/>
        </w:rPr>
        <w:t>ләр</w:t>
      </w:r>
      <w:r w:rsidRPr="00C14E42">
        <w:rPr>
          <w:rFonts w:ascii="Times New Roman" w:hAnsi="Times New Roman"/>
          <w:sz w:val="24"/>
          <w:szCs w:val="24"/>
        </w:rPr>
        <w:t>? (Төш.)</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Песи йон</w:t>
      </w:r>
      <w:r w:rsidRPr="00C14E42">
        <w:rPr>
          <w:rFonts w:ascii="Times New Roman" w:hAnsi="Times New Roman"/>
          <w:sz w:val="24"/>
          <w:szCs w:val="24"/>
          <w:lang w:val="tt-RU"/>
        </w:rPr>
        <w:t>лы</w:t>
      </w:r>
      <w:r w:rsidRPr="00C14E42">
        <w:rPr>
          <w:rFonts w:ascii="Times New Roman" w:hAnsi="Times New Roman"/>
          <w:sz w:val="24"/>
          <w:szCs w:val="24"/>
        </w:rPr>
        <w:t>, ә балык? (</w:t>
      </w:r>
      <w:r w:rsidRPr="00C14E42">
        <w:rPr>
          <w:rFonts w:ascii="Times New Roman" w:hAnsi="Times New Roman"/>
          <w:sz w:val="24"/>
          <w:szCs w:val="24"/>
          <w:lang w:val="tt-RU"/>
        </w:rPr>
        <w:t>Тәңкәле.</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 xml:space="preserve">-Йокыдан торгач ашау </w:t>
      </w:r>
      <w:r w:rsidRPr="00C14E42">
        <w:rPr>
          <w:rFonts w:ascii="Times New Roman" w:hAnsi="Times New Roman"/>
          <w:sz w:val="24"/>
          <w:szCs w:val="24"/>
        </w:rPr>
        <w:t>ничек атала? (Иртәнге аш.)</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Бодай кайда үсә? "(Кыр</w:t>
      </w:r>
      <w:r w:rsidRPr="00C14E42">
        <w:rPr>
          <w:rFonts w:ascii="Times New Roman" w:hAnsi="Times New Roman"/>
          <w:sz w:val="24"/>
          <w:szCs w:val="24"/>
          <w:lang w:val="tt-RU"/>
        </w:rPr>
        <w:t>да</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Май</w:t>
      </w:r>
      <w:r w:rsidRPr="00C14E42">
        <w:rPr>
          <w:rFonts w:ascii="Times New Roman" w:hAnsi="Times New Roman"/>
          <w:sz w:val="24"/>
          <w:szCs w:val="24"/>
          <w:lang w:val="tt-RU"/>
        </w:rPr>
        <w:t>,</w:t>
      </w:r>
      <w:r w:rsidRPr="00C14E42">
        <w:rPr>
          <w:rFonts w:ascii="Times New Roman" w:hAnsi="Times New Roman"/>
          <w:sz w:val="24"/>
          <w:szCs w:val="24"/>
        </w:rPr>
        <w:t xml:space="preserve"> май </w:t>
      </w:r>
      <w:r w:rsidRPr="00C14E42">
        <w:rPr>
          <w:rFonts w:ascii="Times New Roman" w:hAnsi="Times New Roman"/>
          <w:sz w:val="24"/>
          <w:szCs w:val="24"/>
          <w:lang w:val="tt-RU"/>
        </w:rPr>
        <w:t>савытында</w:t>
      </w:r>
      <w:r w:rsidRPr="00C14E42">
        <w:rPr>
          <w:rFonts w:ascii="Times New Roman" w:hAnsi="Times New Roman"/>
          <w:sz w:val="24"/>
          <w:szCs w:val="24"/>
        </w:rPr>
        <w:t>, ә икмәк</w:t>
      </w:r>
      <w:r w:rsidRPr="00C14E42">
        <w:rPr>
          <w:rFonts w:ascii="Times New Roman" w:hAnsi="Times New Roman"/>
          <w:sz w:val="24"/>
          <w:szCs w:val="24"/>
          <w:lang w:val="tt-RU"/>
        </w:rPr>
        <w:t xml:space="preserve"> кайда</w:t>
      </w:r>
      <w:r w:rsidRPr="00C14E42">
        <w:rPr>
          <w:rFonts w:ascii="Times New Roman" w:hAnsi="Times New Roman"/>
          <w:sz w:val="24"/>
          <w:szCs w:val="24"/>
        </w:rPr>
        <w:t xml:space="preserve"> саклана? (</w:t>
      </w:r>
      <w:r w:rsidRPr="00C14E42">
        <w:rPr>
          <w:rFonts w:ascii="Times New Roman" w:hAnsi="Times New Roman"/>
          <w:sz w:val="24"/>
          <w:szCs w:val="24"/>
          <w:lang w:val="tt-RU"/>
        </w:rPr>
        <w:t>ипи савытында</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Кар өеме ничек атала? (Көрт.)</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Яшелчә һәм җиләк-җимеш нәрсә белән бай? (Витаминнар белән.)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Агач</w:t>
      </w:r>
      <w:r w:rsidRPr="00C14E42">
        <w:rPr>
          <w:rFonts w:ascii="Times New Roman" w:hAnsi="Times New Roman"/>
          <w:sz w:val="24"/>
          <w:szCs w:val="24"/>
          <w:lang w:val="tt-RU"/>
        </w:rPr>
        <w:t>ны</w:t>
      </w:r>
      <w:r w:rsidRPr="00C14E42">
        <w:rPr>
          <w:rFonts w:ascii="Times New Roman" w:hAnsi="Times New Roman"/>
          <w:sz w:val="24"/>
          <w:szCs w:val="24"/>
        </w:rPr>
        <w:t xml:space="preserve"> кискәннән соң нәрсә кала? (Агач төбе.)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Җәнлекләрнең тиресе, ә агачның тиресе бармы? (Кабык.)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Иттән аш</w:t>
      </w:r>
      <w:r w:rsidRPr="00C14E42">
        <w:rPr>
          <w:rFonts w:ascii="Times New Roman" w:hAnsi="Times New Roman"/>
          <w:sz w:val="24"/>
          <w:szCs w:val="24"/>
          <w:lang w:val="tt-RU"/>
        </w:rPr>
        <w:t xml:space="preserve"> пешерәләр</w:t>
      </w:r>
      <w:r w:rsidRPr="00C14E42">
        <w:rPr>
          <w:rFonts w:ascii="Times New Roman" w:hAnsi="Times New Roman"/>
          <w:sz w:val="24"/>
          <w:szCs w:val="24"/>
        </w:rPr>
        <w:t>, ә җиләк-җимеш</w:t>
      </w:r>
      <w:r w:rsidRPr="00C14E42">
        <w:rPr>
          <w:rFonts w:ascii="Times New Roman" w:hAnsi="Times New Roman"/>
          <w:sz w:val="24"/>
          <w:szCs w:val="24"/>
          <w:lang w:val="tt-RU"/>
        </w:rPr>
        <w:t>тән нәрсә ясыйлар</w:t>
      </w:r>
      <w:r w:rsidRPr="00C14E42">
        <w:rPr>
          <w:rFonts w:ascii="Times New Roman" w:hAnsi="Times New Roman"/>
          <w:sz w:val="24"/>
          <w:szCs w:val="24"/>
        </w:rPr>
        <w:t>? (Компот яки кайнатма.)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 Утын</w:t>
      </w:r>
      <w:r w:rsidRPr="00C14E42">
        <w:rPr>
          <w:rFonts w:ascii="Times New Roman" w:hAnsi="Times New Roman"/>
          <w:sz w:val="24"/>
          <w:szCs w:val="24"/>
          <w:lang w:val="tt-RU"/>
        </w:rPr>
        <w:t>ны</w:t>
      </w:r>
      <w:r w:rsidRPr="00C14E42">
        <w:rPr>
          <w:rFonts w:ascii="Times New Roman" w:hAnsi="Times New Roman"/>
          <w:sz w:val="24"/>
          <w:szCs w:val="24"/>
        </w:rPr>
        <w:t xml:space="preserve"> нәрсә белән кисәләр? (</w:t>
      </w:r>
      <w:r w:rsidRPr="00C14E42">
        <w:rPr>
          <w:rFonts w:ascii="Times New Roman" w:hAnsi="Times New Roman"/>
          <w:sz w:val="24"/>
          <w:szCs w:val="24"/>
          <w:lang w:val="tt-RU"/>
        </w:rPr>
        <w:t>Пычкы)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Тактага кадак кагу өчен н</w:t>
      </w:r>
      <w:r w:rsidRPr="00C14E42">
        <w:rPr>
          <w:rFonts w:ascii="Times New Roman" w:hAnsi="Times New Roman"/>
          <w:sz w:val="24"/>
          <w:szCs w:val="24"/>
        </w:rPr>
        <w:t>инди корал  куллан</w:t>
      </w:r>
      <w:r w:rsidRPr="00C14E42">
        <w:rPr>
          <w:rFonts w:ascii="Times New Roman" w:hAnsi="Times New Roman"/>
          <w:sz w:val="24"/>
          <w:szCs w:val="24"/>
          <w:lang w:val="tt-RU"/>
        </w:rPr>
        <w:t>а</w:t>
      </w:r>
      <w:r w:rsidRPr="00C14E42">
        <w:rPr>
          <w:rFonts w:ascii="Times New Roman" w:hAnsi="Times New Roman"/>
          <w:sz w:val="24"/>
          <w:szCs w:val="24"/>
        </w:rPr>
        <w:t>л</w:t>
      </w:r>
      <w:r w:rsidRPr="00C14E42">
        <w:rPr>
          <w:rFonts w:ascii="Times New Roman" w:hAnsi="Times New Roman"/>
          <w:sz w:val="24"/>
          <w:szCs w:val="24"/>
          <w:lang w:val="tt-RU"/>
        </w:rPr>
        <w:t>а</w:t>
      </w:r>
      <w:r w:rsidRPr="00C14E42">
        <w:rPr>
          <w:rFonts w:ascii="Times New Roman" w:hAnsi="Times New Roman"/>
          <w:sz w:val="24"/>
          <w:szCs w:val="24"/>
        </w:rPr>
        <w:t>р? (Чүкеч.)</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Диңгез һәм океаннар суының тәме нидән гыйбарәт? (Тоз.)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Сусауны басу өчен нәрсә кирәк? (Су.)</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Хайваннарның гәүдәсе нәрсә белән капланган? (Йон.)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2</w:t>
      </w:r>
      <w:r w:rsidRPr="00C14E42">
        <w:rPr>
          <w:rFonts w:ascii="Times New Roman" w:hAnsi="Times New Roman"/>
          <w:sz w:val="24"/>
          <w:szCs w:val="24"/>
        </w:rPr>
        <w:t>. "Логик поезд « -" нәрсә эшләнде?»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Сез ту</w:t>
      </w:r>
      <w:r w:rsidRPr="00C14E42">
        <w:rPr>
          <w:rFonts w:ascii="Times New Roman" w:hAnsi="Times New Roman"/>
          <w:sz w:val="24"/>
          <w:szCs w:val="24"/>
          <w:lang w:val="tt-RU"/>
        </w:rPr>
        <w:t xml:space="preserve">пны </w:t>
      </w:r>
      <w:r w:rsidRPr="00C14E42">
        <w:rPr>
          <w:rFonts w:ascii="Times New Roman" w:hAnsi="Times New Roman"/>
          <w:sz w:val="24"/>
          <w:szCs w:val="24"/>
        </w:rPr>
        <w:t>бер-берег</w:t>
      </w:r>
      <w:r w:rsidRPr="00C14E42">
        <w:rPr>
          <w:rFonts w:ascii="Times New Roman" w:hAnsi="Times New Roman"/>
          <w:sz w:val="24"/>
          <w:szCs w:val="24"/>
          <w:lang w:val="tt-RU"/>
        </w:rPr>
        <w:t>езг</w:t>
      </w:r>
      <w:r w:rsidRPr="00C14E42">
        <w:rPr>
          <w:rFonts w:ascii="Times New Roman" w:hAnsi="Times New Roman"/>
          <w:sz w:val="24"/>
          <w:szCs w:val="24"/>
        </w:rPr>
        <w:t>ә</w:t>
      </w:r>
      <w:r w:rsidRPr="00C14E42">
        <w:rPr>
          <w:rFonts w:ascii="Times New Roman" w:hAnsi="Times New Roman"/>
          <w:sz w:val="24"/>
          <w:szCs w:val="24"/>
          <w:lang w:val="tt-RU"/>
        </w:rPr>
        <w:t xml:space="preserve"> бирәсез һәм туп кемдә кала</w:t>
      </w:r>
      <w:r w:rsidRPr="00C14E42">
        <w:rPr>
          <w:rFonts w:ascii="Times New Roman" w:hAnsi="Times New Roman"/>
          <w:sz w:val="24"/>
          <w:szCs w:val="24"/>
        </w:rPr>
        <w:t xml:space="preserve"> </w:t>
      </w:r>
      <w:r w:rsidRPr="00C14E42">
        <w:rPr>
          <w:rFonts w:ascii="Times New Roman" w:hAnsi="Times New Roman"/>
          <w:sz w:val="24"/>
          <w:szCs w:val="24"/>
          <w:lang w:val="tt-RU"/>
        </w:rPr>
        <w:t xml:space="preserve">, шул кеше </w:t>
      </w:r>
      <w:r w:rsidRPr="00C14E42">
        <w:rPr>
          <w:rFonts w:ascii="Times New Roman" w:hAnsi="Times New Roman"/>
          <w:sz w:val="24"/>
          <w:szCs w:val="24"/>
        </w:rPr>
        <w:t>сорауларга тулы җавап бирә.</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Пластилиннан</w:t>
      </w:r>
      <w:r w:rsidRPr="00C14E42">
        <w:rPr>
          <w:rFonts w:ascii="Times New Roman" w:hAnsi="Times New Roman"/>
          <w:sz w:val="24"/>
          <w:szCs w:val="24"/>
          <w:lang w:val="tt-RU"/>
        </w:rPr>
        <w:t xml:space="preserve"> ясалган </w:t>
      </w:r>
      <w:r w:rsidRPr="00C14E42">
        <w:rPr>
          <w:rFonts w:ascii="Times New Roman" w:hAnsi="Times New Roman"/>
          <w:sz w:val="24"/>
          <w:szCs w:val="24"/>
        </w:rPr>
        <w:t xml:space="preserve"> төлке-пласти</w:t>
      </w:r>
      <w:r w:rsidRPr="00C14E42">
        <w:rPr>
          <w:rFonts w:ascii="Times New Roman" w:hAnsi="Times New Roman"/>
          <w:sz w:val="24"/>
          <w:szCs w:val="24"/>
          <w:lang w:val="tt-RU"/>
        </w:rPr>
        <w:t>лин</w:t>
      </w:r>
      <w:r w:rsidRPr="00C14E42">
        <w:rPr>
          <w:rFonts w:ascii="Times New Roman" w:hAnsi="Times New Roman"/>
          <w:sz w:val="24"/>
          <w:szCs w:val="24"/>
        </w:rPr>
        <w:t xml:space="preserve"> төлке.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Салам</w:t>
      </w:r>
      <w:r w:rsidRPr="00C14E42">
        <w:rPr>
          <w:rFonts w:ascii="Times New Roman" w:hAnsi="Times New Roman"/>
          <w:sz w:val="24"/>
          <w:szCs w:val="24"/>
          <w:lang w:val="tt-RU"/>
        </w:rPr>
        <w:t>нан эшләнгән</w:t>
      </w:r>
      <w:r w:rsidRPr="00C14E42">
        <w:rPr>
          <w:rFonts w:ascii="Times New Roman" w:hAnsi="Times New Roman"/>
          <w:sz w:val="24"/>
          <w:szCs w:val="24"/>
        </w:rPr>
        <w:t xml:space="preserve"> эшләпә-салам эшләпә.</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Бәллүрдән</w:t>
      </w:r>
      <w:r w:rsidRPr="00C14E42">
        <w:rPr>
          <w:rFonts w:ascii="Times New Roman" w:hAnsi="Times New Roman"/>
          <w:sz w:val="24"/>
          <w:szCs w:val="24"/>
          <w:lang w:val="tt-RU"/>
        </w:rPr>
        <w:t xml:space="preserve"> ясалган</w:t>
      </w:r>
      <w:r w:rsidRPr="00C14E42">
        <w:rPr>
          <w:rFonts w:ascii="Times New Roman" w:hAnsi="Times New Roman"/>
          <w:sz w:val="24"/>
          <w:szCs w:val="24"/>
        </w:rPr>
        <w:t xml:space="preserve"> </w:t>
      </w:r>
      <w:r w:rsidRPr="00C14E42">
        <w:rPr>
          <w:rFonts w:ascii="Times New Roman" w:hAnsi="Times New Roman"/>
          <w:sz w:val="24"/>
          <w:szCs w:val="24"/>
          <w:lang w:val="tt-RU"/>
        </w:rPr>
        <w:t>в</w:t>
      </w:r>
      <w:r w:rsidRPr="00C14E42">
        <w:rPr>
          <w:rFonts w:ascii="Times New Roman" w:hAnsi="Times New Roman"/>
          <w:sz w:val="24"/>
          <w:szCs w:val="24"/>
        </w:rPr>
        <w:t>аза-</w:t>
      </w:r>
      <w:r w:rsidRPr="00C14E42">
        <w:rPr>
          <w:rFonts w:ascii="Times New Roman" w:hAnsi="Times New Roman"/>
          <w:sz w:val="24"/>
          <w:szCs w:val="24"/>
          <w:lang w:val="tt-RU"/>
        </w:rPr>
        <w:t>б</w:t>
      </w:r>
      <w:r w:rsidRPr="00C14E42">
        <w:rPr>
          <w:rFonts w:ascii="Times New Roman" w:hAnsi="Times New Roman"/>
          <w:sz w:val="24"/>
          <w:szCs w:val="24"/>
        </w:rPr>
        <w:t>әллүр ваза.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Фарфордан ясалган чынаяк-фарфор ч</w:t>
      </w:r>
      <w:r w:rsidRPr="00C14E42">
        <w:rPr>
          <w:rFonts w:ascii="Times New Roman" w:hAnsi="Times New Roman"/>
          <w:sz w:val="24"/>
          <w:szCs w:val="24"/>
          <w:lang w:val="tt-RU"/>
        </w:rPr>
        <w:t>ыянаяк</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Ефәк</w:t>
      </w:r>
      <w:r w:rsidRPr="00C14E42">
        <w:rPr>
          <w:rFonts w:ascii="Times New Roman" w:hAnsi="Times New Roman"/>
          <w:sz w:val="24"/>
          <w:szCs w:val="24"/>
          <w:lang w:val="tt-RU"/>
        </w:rPr>
        <w:t>тән тегелгән</w:t>
      </w:r>
      <w:r w:rsidRPr="00C14E42">
        <w:rPr>
          <w:rFonts w:ascii="Times New Roman" w:hAnsi="Times New Roman"/>
          <w:sz w:val="24"/>
          <w:szCs w:val="24"/>
        </w:rPr>
        <w:t xml:space="preserve"> күлмәк – ефәк күлмәк.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Резинадан</w:t>
      </w:r>
      <w:r w:rsidRPr="00C14E42">
        <w:rPr>
          <w:rFonts w:ascii="Times New Roman" w:hAnsi="Times New Roman"/>
          <w:sz w:val="24"/>
          <w:szCs w:val="24"/>
          <w:lang w:val="tt-RU"/>
        </w:rPr>
        <w:t xml:space="preserve"> эшләнгән</w:t>
      </w:r>
      <w:r w:rsidRPr="00C14E42">
        <w:rPr>
          <w:rFonts w:ascii="Times New Roman" w:hAnsi="Times New Roman"/>
          <w:sz w:val="24"/>
          <w:szCs w:val="24"/>
        </w:rPr>
        <w:t xml:space="preserve"> туп - резин туп.</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Абрикослардан</w:t>
      </w:r>
      <w:r w:rsidRPr="00C14E42">
        <w:rPr>
          <w:rFonts w:ascii="Times New Roman" w:hAnsi="Times New Roman"/>
          <w:sz w:val="24"/>
          <w:szCs w:val="24"/>
          <w:lang w:val="tt-RU"/>
        </w:rPr>
        <w:t xml:space="preserve"> </w:t>
      </w:r>
      <w:r w:rsidRPr="00C14E42">
        <w:rPr>
          <w:rFonts w:ascii="Times New Roman" w:hAnsi="Times New Roman"/>
          <w:sz w:val="24"/>
          <w:szCs w:val="24"/>
        </w:rPr>
        <w:t>кайнатма-абрикос кайнатмасы.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 xml:space="preserve">Тиредән </w:t>
      </w:r>
      <w:r w:rsidRPr="00C14E42">
        <w:rPr>
          <w:rFonts w:ascii="Times New Roman" w:hAnsi="Times New Roman"/>
          <w:sz w:val="24"/>
          <w:szCs w:val="24"/>
        </w:rPr>
        <w:t>тегелгән тун-</w:t>
      </w:r>
      <w:r w:rsidRPr="00C14E42">
        <w:rPr>
          <w:rFonts w:ascii="Times New Roman" w:hAnsi="Times New Roman"/>
          <w:sz w:val="24"/>
          <w:szCs w:val="24"/>
          <w:lang w:val="tt-RU"/>
        </w:rPr>
        <w:t>тире</w:t>
      </w:r>
      <w:r w:rsidRPr="00C14E42">
        <w:rPr>
          <w:rFonts w:ascii="Times New Roman" w:hAnsi="Times New Roman"/>
          <w:sz w:val="24"/>
          <w:szCs w:val="24"/>
        </w:rPr>
        <w:t xml:space="preserve"> тун.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Бәрәңгедән </w:t>
      </w:r>
      <w:r w:rsidRPr="00C14E42">
        <w:rPr>
          <w:rFonts w:ascii="Times New Roman" w:hAnsi="Times New Roman"/>
          <w:sz w:val="24"/>
          <w:szCs w:val="24"/>
          <w:lang w:val="tt-RU"/>
        </w:rPr>
        <w:t>ясалган боламык</w:t>
      </w:r>
      <w:r w:rsidRPr="00C14E42">
        <w:rPr>
          <w:rFonts w:ascii="Times New Roman" w:hAnsi="Times New Roman"/>
          <w:sz w:val="24"/>
          <w:szCs w:val="24"/>
        </w:rPr>
        <w:t xml:space="preserve">– бәрәңге </w:t>
      </w:r>
      <w:r w:rsidRPr="00C14E42">
        <w:rPr>
          <w:rFonts w:ascii="Times New Roman" w:hAnsi="Times New Roman"/>
          <w:sz w:val="24"/>
          <w:szCs w:val="24"/>
          <w:lang w:val="tt-RU"/>
        </w:rPr>
        <w:t>боламыг</w:t>
      </w:r>
      <w:r w:rsidRPr="00C14E42">
        <w:rPr>
          <w:rFonts w:ascii="Times New Roman" w:hAnsi="Times New Roman"/>
          <w:sz w:val="24"/>
          <w:szCs w:val="24"/>
        </w:rPr>
        <w:t>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Җиләк</w:t>
      </w:r>
      <w:r w:rsidRPr="00C14E42">
        <w:rPr>
          <w:rFonts w:ascii="Times New Roman" w:hAnsi="Times New Roman"/>
          <w:sz w:val="24"/>
          <w:szCs w:val="24"/>
          <w:lang w:val="tt-RU"/>
        </w:rPr>
        <w:t>тән ясаган</w:t>
      </w:r>
      <w:r w:rsidRPr="00C14E42">
        <w:rPr>
          <w:rFonts w:ascii="Times New Roman" w:hAnsi="Times New Roman"/>
          <w:sz w:val="24"/>
          <w:szCs w:val="24"/>
        </w:rPr>
        <w:t xml:space="preserve"> со</w:t>
      </w:r>
      <w:r w:rsidRPr="00C14E42">
        <w:rPr>
          <w:rFonts w:ascii="Times New Roman" w:hAnsi="Times New Roman"/>
          <w:sz w:val="24"/>
          <w:szCs w:val="24"/>
          <w:lang w:val="tt-RU"/>
        </w:rPr>
        <w:t>к</w:t>
      </w:r>
      <w:r w:rsidRPr="00C14E42">
        <w:rPr>
          <w:rFonts w:ascii="Times New Roman" w:hAnsi="Times New Roman"/>
          <w:sz w:val="24"/>
          <w:szCs w:val="24"/>
        </w:rPr>
        <w:t>-җи</w:t>
      </w:r>
      <w:r w:rsidRPr="00C14E42">
        <w:rPr>
          <w:rFonts w:ascii="Times New Roman" w:hAnsi="Times New Roman"/>
          <w:sz w:val="24"/>
          <w:szCs w:val="24"/>
          <w:lang w:val="tt-RU"/>
        </w:rPr>
        <w:t>ләк</w:t>
      </w:r>
      <w:r w:rsidRPr="00C14E42">
        <w:rPr>
          <w:rFonts w:ascii="Times New Roman" w:hAnsi="Times New Roman"/>
          <w:sz w:val="24"/>
          <w:szCs w:val="24"/>
        </w:rPr>
        <w:t xml:space="preserve"> согы.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w:t>
      </w:r>
      <w:r w:rsidRPr="00C14E42">
        <w:rPr>
          <w:rFonts w:ascii="Times New Roman" w:hAnsi="Times New Roman"/>
          <w:sz w:val="24"/>
          <w:szCs w:val="24"/>
          <w:lang w:val="tt-RU"/>
        </w:rPr>
        <w:t>Күннән тегелгән</w:t>
      </w:r>
      <w:r w:rsidRPr="00C14E42">
        <w:rPr>
          <w:rFonts w:ascii="Times New Roman" w:hAnsi="Times New Roman"/>
          <w:sz w:val="24"/>
          <w:szCs w:val="24"/>
        </w:rPr>
        <w:t xml:space="preserve"> сумка-</w:t>
      </w:r>
      <w:r w:rsidRPr="00C14E42">
        <w:rPr>
          <w:rFonts w:ascii="Times New Roman" w:hAnsi="Times New Roman"/>
          <w:sz w:val="24"/>
          <w:szCs w:val="24"/>
          <w:lang w:val="tt-RU"/>
        </w:rPr>
        <w:t>күн</w:t>
      </w:r>
      <w:r w:rsidRPr="00C14E42">
        <w:rPr>
          <w:rFonts w:ascii="Times New Roman" w:hAnsi="Times New Roman"/>
          <w:sz w:val="24"/>
          <w:szCs w:val="24"/>
        </w:rPr>
        <w:t xml:space="preserve"> сумка.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Таштан ясалган дивар-таш дивар.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3</w:t>
      </w:r>
      <w:r w:rsidRPr="00C14E42">
        <w:rPr>
          <w:rFonts w:ascii="Times New Roman" w:hAnsi="Times New Roman"/>
          <w:sz w:val="24"/>
          <w:szCs w:val="24"/>
        </w:rPr>
        <w:t>. «</w:t>
      </w:r>
      <w:r w:rsidRPr="00C14E42">
        <w:rPr>
          <w:rFonts w:ascii="Times New Roman" w:hAnsi="Times New Roman"/>
          <w:sz w:val="24"/>
          <w:szCs w:val="24"/>
          <w:lang w:val="tt-RU"/>
        </w:rPr>
        <w:t>Сорау</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 xml:space="preserve">Бу биремдә сезгә табышмаклар тәкъдим ителә. Һәм сез, </w:t>
      </w:r>
      <w:r w:rsidRPr="00C14E42">
        <w:rPr>
          <w:rFonts w:ascii="Times New Roman" w:hAnsi="Times New Roman"/>
          <w:sz w:val="24"/>
          <w:szCs w:val="24"/>
          <w:lang w:val="tt-RU"/>
        </w:rPr>
        <w:t>дөрес итеп җавап бирергә тиеш буласыз</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1.Энәсе бар, тегә алмый. ( Керпе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2.Сорыдыр төсе, үткендер теше.</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Урманда йөри, бозаулар эзли.   ( Бүре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3.</w:t>
      </w:r>
      <w:r w:rsidRPr="00C14E42">
        <w:rPr>
          <w:rFonts w:ascii="Times New Roman" w:hAnsi="Times New Roman"/>
          <w:sz w:val="24"/>
          <w:szCs w:val="24"/>
        </w:rPr>
        <w:t>Кош түгел оча, ябалактан курка,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Сызгырса, бөтен урманны яңгырата.   ( Тиен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4.</w:t>
      </w:r>
      <w:r w:rsidRPr="00C14E42">
        <w:rPr>
          <w:rFonts w:ascii="Times New Roman" w:hAnsi="Times New Roman"/>
          <w:sz w:val="24"/>
          <w:szCs w:val="24"/>
        </w:rPr>
        <w:t>Көлтә — көлтә койрыгым</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Селки – селки барамын.</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Йортларга кереп</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5.</w:t>
      </w:r>
      <w:r w:rsidRPr="00C14E42">
        <w:rPr>
          <w:rFonts w:ascii="Times New Roman" w:hAnsi="Times New Roman"/>
          <w:sz w:val="24"/>
          <w:szCs w:val="24"/>
        </w:rPr>
        <w:t>Тавык – чеби аламын.     ( Төлке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Урманда патша җәен,</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lang w:val="tt-RU"/>
        </w:rPr>
        <w:t>6.</w:t>
      </w:r>
      <w:r w:rsidRPr="00C14E42">
        <w:rPr>
          <w:rFonts w:ascii="Times New Roman" w:hAnsi="Times New Roman"/>
          <w:sz w:val="24"/>
          <w:szCs w:val="24"/>
        </w:rPr>
        <w:t>Кышын кардан да аста.   ( Аю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4. “Шанс " - командага уен кырында үз теләге белән теләсә кайсы биремне сайлау мөмкинлеге.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5</w:t>
      </w:r>
      <w:r w:rsidRPr="00C14E42">
        <w:rPr>
          <w:rFonts w:ascii="Times New Roman" w:hAnsi="Times New Roman"/>
          <w:sz w:val="24"/>
          <w:szCs w:val="24"/>
        </w:rPr>
        <w:t>. "Кара песи</w:t>
      </w:r>
      <w:r w:rsidRPr="00C14E42">
        <w:rPr>
          <w:rFonts w:ascii="Times New Roman" w:hAnsi="Times New Roman"/>
          <w:sz w:val="24"/>
          <w:szCs w:val="24"/>
          <w:lang w:val="tt-RU"/>
        </w:rPr>
        <w:t>”</w:t>
      </w:r>
      <w:r w:rsidRPr="00C14E42">
        <w:rPr>
          <w:rFonts w:ascii="Times New Roman" w:hAnsi="Times New Roman"/>
          <w:sz w:val="24"/>
          <w:szCs w:val="24"/>
        </w:rPr>
        <w:t xml:space="preserve"> –</w:t>
      </w:r>
      <w:r w:rsidRPr="00C14E42">
        <w:rPr>
          <w:rFonts w:ascii="Times New Roman" w:hAnsi="Times New Roman"/>
          <w:sz w:val="24"/>
          <w:szCs w:val="24"/>
          <w:lang w:val="tt-RU"/>
        </w:rPr>
        <w:t>“</w:t>
      </w:r>
      <w:r w:rsidRPr="00C14E42">
        <w:rPr>
          <w:rFonts w:ascii="Times New Roman" w:hAnsi="Times New Roman"/>
          <w:sz w:val="24"/>
          <w:szCs w:val="24"/>
        </w:rPr>
        <w:t>сүз</w:t>
      </w:r>
      <w:r w:rsidRPr="00C14E42">
        <w:rPr>
          <w:rFonts w:ascii="Times New Roman" w:hAnsi="Times New Roman"/>
          <w:sz w:val="24"/>
          <w:szCs w:val="24"/>
          <w:lang w:val="tt-RU"/>
        </w:rPr>
        <w:t>не аңлат</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Сез</w:t>
      </w:r>
      <w:r w:rsidRPr="00C14E42">
        <w:rPr>
          <w:rFonts w:ascii="Times New Roman" w:hAnsi="Times New Roman"/>
          <w:sz w:val="24"/>
          <w:szCs w:val="24"/>
          <w:lang w:val="tt-RU"/>
        </w:rPr>
        <w:t>нең</w:t>
      </w:r>
      <w:r w:rsidRPr="00C14E42">
        <w:rPr>
          <w:rFonts w:ascii="Times New Roman" w:hAnsi="Times New Roman"/>
          <w:sz w:val="24"/>
          <w:szCs w:val="24"/>
        </w:rPr>
        <w:t xml:space="preserve"> юлны </w:t>
      </w:r>
      <w:r w:rsidRPr="00C14E42">
        <w:rPr>
          <w:rFonts w:ascii="Times New Roman" w:hAnsi="Times New Roman"/>
          <w:sz w:val="24"/>
          <w:szCs w:val="24"/>
          <w:lang w:val="tt-RU"/>
        </w:rPr>
        <w:t>к</w:t>
      </w:r>
      <w:r w:rsidRPr="00C14E42">
        <w:rPr>
          <w:rFonts w:ascii="Times New Roman" w:hAnsi="Times New Roman"/>
          <w:sz w:val="24"/>
          <w:szCs w:val="24"/>
        </w:rPr>
        <w:t xml:space="preserve">ара мәче </w:t>
      </w:r>
      <w:r w:rsidRPr="00C14E42">
        <w:rPr>
          <w:rFonts w:ascii="Times New Roman" w:hAnsi="Times New Roman"/>
          <w:sz w:val="24"/>
          <w:szCs w:val="24"/>
          <w:lang w:val="tt-RU"/>
        </w:rPr>
        <w:t xml:space="preserve">кисте һәм сезгә </w:t>
      </w:r>
      <w:r w:rsidRPr="00C14E42">
        <w:rPr>
          <w:rFonts w:ascii="Times New Roman" w:hAnsi="Times New Roman"/>
          <w:sz w:val="24"/>
          <w:szCs w:val="24"/>
        </w:rPr>
        <w:t>бирем ка</w:t>
      </w:r>
      <w:r w:rsidRPr="00C14E42">
        <w:rPr>
          <w:rFonts w:ascii="Times New Roman" w:hAnsi="Times New Roman"/>
          <w:sz w:val="24"/>
          <w:szCs w:val="24"/>
          <w:lang w:val="tt-RU"/>
        </w:rPr>
        <w:t>лдырды</w:t>
      </w:r>
      <w:r w:rsidRPr="00C14E42">
        <w:rPr>
          <w:rFonts w:ascii="Times New Roman" w:hAnsi="Times New Roman"/>
          <w:sz w:val="24"/>
          <w:szCs w:val="24"/>
        </w:rPr>
        <w:t xml:space="preserve">. Сүзне </w:t>
      </w:r>
      <w:r w:rsidRPr="00C14E42">
        <w:rPr>
          <w:rFonts w:ascii="Times New Roman" w:hAnsi="Times New Roman"/>
          <w:sz w:val="24"/>
          <w:szCs w:val="24"/>
          <w:lang w:val="tt-RU"/>
        </w:rPr>
        <w:t xml:space="preserve">аңлатырга </w:t>
      </w:r>
      <w:r w:rsidRPr="00C14E42">
        <w:rPr>
          <w:rFonts w:ascii="Times New Roman" w:hAnsi="Times New Roman"/>
          <w:sz w:val="24"/>
          <w:szCs w:val="24"/>
        </w:rPr>
        <w:t>һәм аны тәртип буенча хәрефләр урнаштырып укырга кирәк.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(Дөрес җавап өчен-фишка. Командалар өстәл артында биремнәр башкаралар.)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6</w:t>
      </w:r>
      <w:r w:rsidRPr="00C14E42">
        <w:rPr>
          <w:rFonts w:ascii="Times New Roman" w:hAnsi="Times New Roman"/>
          <w:sz w:val="24"/>
          <w:szCs w:val="24"/>
        </w:rPr>
        <w:t>. "Үлчәүләр һәм үлчәүләр палатасы» -" яхшы» һәм "начар" уены»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Нәрсә яхшы» һәм нәрсә начар  сурәтләнгән предметларның  начар һәм яхшы ягын атарга кирәк.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1. Роза гөле  – яхшы, чөнки ул матур, начар-чөнки чәнечкеләре бар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2. Туңдырма-яхшы, чөнки тәмле, начар-чөнки күп ашасаң салкын тия</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3. Кояш-яхшы чөнки җылы, начар- чөнки каты кыздыра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4. Яңгыр- яхшы,чөнки җиргә дым бирә, начар -чөнки күп яуса әйберләрне эчертә.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5. Укол –яхшы,чөнки дәвалый,начар- чөнки авырттыра.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6. Чүкеч –яхшы, чөнки әйбер ясап була,начар- чөнки бармакка сикерергә мөмкин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Һәр сүз өчен команда фишка ала.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7. "Айболит" – ял минуты.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 xml:space="preserve">8. "Театр" - </w:t>
      </w:r>
      <w:r w:rsidRPr="00C14E42">
        <w:rPr>
          <w:rFonts w:ascii="Times New Roman" w:hAnsi="Times New Roman"/>
          <w:sz w:val="24"/>
          <w:szCs w:val="24"/>
        </w:rPr>
        <w:t>геройлар исеменнән сюжет картиналары буенча хикәяләр төзү.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Монда сюжет</w:t>
      </w:r>
      <w:r w:rsidRPr="00C14E42">
        <w:rPr>
          <w:rFonts w:ascii="Times New Roman" w:hAnsi="Times New Roman"/>
          <w:sz w:val="24"/>
          <w:szCs w:val="24"/>
          <w:lang w:val="tt-RU"/>
        </w:rPr>
        <w:t>лы</w:t>
      </w:r>
      <w:r w:rsidRPr="00C14E42">
        <w:rPr>
          <w:rFonts w:ascii="Times New Roman" w:hAnsi="Times New Roman"/>
          <w:sz w:val="24"/>
          <w:szCs w:val="24"/>
        </w:rPr>
        <w:t xml:space="preserve"> </w:t>
      </w:r>
      <w:r w:rsidRPr="00C14E42">
        <w:rPr>
          <w:rFonts w:ascii="Times New Roman" w:hAnsi="Times New Roman"/>
          <w:sz w:val="24"/>
          <w:szCs w:val="24"/>
          <w:lang w:val="tt-RU"/>
        </w:rPr>
        <w:t xml:space="preserve">рәсемнәр </w:t>
      </w:r>
      <w:r w:rsidRPr="00C14E42">
        <w:rPr>
          <w:rFonts w:ascii="Times New Roman" w:hAnsi="Times New Roman"/>
          <w:sz w:val="24"/>
          <w:szCs w:val="24"/>
        </w:rPr>
        <w:t xml:space="preserve">ята, аларны тәртипкә салырга кирәк.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Беренче картина буенча эш.</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 Беренче картинага игътибар итегез һәм монда гадәти булмаган к</w:t>
      </w:r>
      <w:r w:rsidRPr="00C14E42">
        <w:rPr>
          <w:rFonts w:ascii="Times New Roman" w:hAnsi="Times New Roman"/>
          <w:sz w:val="24"/>
          <w:szCs w:val="24"/>
          <w:lang w:val="tt-RU"/>
        </w:rPr>
        <w:t xml:space="preserve">үренешне </w:t>
      </w:r>
      <w:r w:rsidRPr="00C14E42">
        <w:rPr>
          <w:rFonts w:ascii="Times New Roman" w:hAnsi="Times New Roman"/>
          <w:sz w:val="24"/>
          <w:szCs w:val="24"/>
        </w:rPr>
        <w:t xml:space="preserve">әйтегез ? </w:t>
      </w:r>
      <w:r w:rsidRPr="00C14E42">
        <w:rPr>
          <w:rFonts w:ascii="Times New Roman" w:hAnsi="Times New Roman"/>
          <w:sz w:val="24"/>
          <w:szCs w:val="24"/>
          <w:lang w:val="tt-RU"/>
        </w:rPr>
        <w:t xml:space="preserve">(Тычкан сарафан кигән кыз бала кебек,шар белән кеше кебек уйный)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-тычкан нинди? (Күңелле, кечкенә, матур һәм җитез)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ул нәрсә эшли ? (Шар белән уйный, аны тәгәрәтә,очырта  сикерә,  тота.)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Тычкан шарны  ыргыта һәм нәрсә сөйли?(Син  нинди матур, миңа синең белән уйнарга рәхәт.)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Тычкан шар белән уйнаганда, куаклар арасына кергән песине сизми дә кала.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Песи, нинди ул? Ул хәйләкәр, сак, әкерен.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Тычканга карап песи нәрсә уйлый?</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Икенче картина буенча эш.</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Әйдәгез, бу күренеш</w:t>
      </w:r>
      <w:r w:rsidRPr="00C14E42">
        <w:rPr>
          <w:rFonts w:ascii="Times New Roman" w:hAnsi="Times New Roman"/>
          <w:sz w:val="24"/>
          <w:szCs w:val="24"/>
          <w:lang w:val="tt-RU"/>
        </w:rPr>
        <w:t>не</w:t>
      </w:r>
      <w:r w:rsidRPr="00C14E42">
        <w:rPr>
          <w:rFonts w:ascii="Times New Roman" w:hAnsi="Times New Roman"/>
          <w:sz w:val="24"/>
          <w:szCs w:val="24"/>
        </w:rPr>
        <w:t xml:space="preserve"> карыйк һәм алга таба нәрсә булды, дип уйлыйк. (Песи түзмәде һәм куаклар</w:t>
      </w:r>
      <w:r w:rsidRPr="00C14E42">
        <w:rPr>
          <w:rFonts w:ascii="Times New Roman" w:hAnsi="Times New Roman"/>
          <w:sz w:val="24"/>
          <w:szCs w:val="24"/>
          <w:lang w:val="tt-RU"/>
        </w:rPr>
        <w:t xml:space="preserve"> арасыннан тычканга</w:t>
      </w:r>
      <w:r w:rsidRPr="00C14E42">
        <w:rPr>
          <w:rFonts w:ascii="Times New Roman" w:hAnsi="Times New Roman"/>
          <w:sz w:val="24"/>
          <w:szCs w:val="24"/>
        </w:rPr>
        <w:t xml:space="preserve"> сикерде.)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Ә тычкан</w:t>
      </w:r>
      <w:r w:rsidRPr="00C14E42">
        <w:rPr>
          <w:rFonts w:ascii="Times New Roman" w:hAnsi="Times New Roman"/>
          <w:sz w:val="24"/>
          <w:szCs w:val="24"/>
          <w:lang w:val="tt-RU"/>
        </w:rPr>
        <w:t xml:space="preserve"> нишләде</w:t>
      </w:r>
      <w:r w:rsidRPr="00C14E42">
        <w:rPr>
          <w:rFonts w:ascii="Times New Roman" w:hAnsi="Times New Roman"/>
          <w:sz w:val="24"/>
          <w:szCs w:val="24"/>
        </w:rPr>
        <w:t>? Ул үзен ничек тотты? Куркып качарга</w:t>
      </w:r>
      <w:r w:rsidRPr="00C14E42">
        <w:rPr>
          <w:rFonts w:ascii="Times New Roman" w:hAnsi="Times New Roman"/>
          <w:sz w:val="24"/>
          <w:szCs w:val="24"/>
          <w:lang w:val="tt-RU"/>
        </w:rPr>
        <w:t xml:space="preserve"> җыенды</w:t>
      </w:r>
      <w:r w:rsidRPr="00C14E42">
        <w:rPr>
          <w:rFonts w:ascii="Times New Roman" w:hAnsi="Times New Roman"/>
          <w:sz w:val="24"/>
          <w:szCs w:val="24"/>
        </w:rPr>
        <w:t xml:space="preserve">, </w:t>
      </w:r>
      <w:r w:rsidRPr="00C14E42">
        <w:rPr>
          <w:rFonts w:ascii="Times New Roman" w:hAnsi="Times New Roman"/>
          <w:sz w:val="24"/>
          <w:szCs w:val="24"/>
          <w:lang w:val="tt-RU"/>
        </w:rPr>
        <w:t xml:space="preserve">һәм </w:t>
      </w:r>
      <w:r w:rsidRPr="00C14E42">
        <w:rPr>
          <w:rFonts w:ascii="Times New Roman" w:hAnsi="Times New Roman"/>
          <w:sz w:val="24"/>
          <w:szCs w:val="24"/>
        </w:rPr>
        <w:t>шарга таба к</w:t>
      </w:r>
      <w:r w:rsidRPr="00C14E42">
        <w:rPr>
          <w:rFonts w:ascii="Times New Roman" w:hAnsi="Times New Roman"/>
          <w:sz w:val="24"/>
          <w:szCs w:val="24"/>
          <w:lang w:val="tt-RU"/>
        </w:rPr>
        <w:t>итте</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Өченче картина буенча эш.</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 Алга таба н</w:t>
      </w:r>
      <w:r w:rsidRPr="00C14E42">
        <w:rPr>
          <w:rFonts w:ascii="Times New Roman" w:hAnsi="Times New Roman"/>
          <w:sz w:val="24"/>
          <w:szCs w:val="24"/>
          <w:lang w:val="tt-RU"/>
        </w:rPr>
        <w:t>әрсә булды</w:t>
      </w:r>
      <w:r w:rsidRPr="00C14E42">
        <w:rPr>
          <w:rFonts w:ascii="Times New Roman" w:hAnsi="Times New Roman"/>
          <w:sz w:val="24"/>
          <w:szCs w:val="24"/>
        </w:rPr>
        <w:t>? (</w:t>
      </w:r>
      <w:r w:rsidRPr="00C14E42">
        <w:rPr>
          <w:rFonts w:ascii="Times New Roman" w:hAnsi="Times New Roman"/>
          <w:sz w:val="24"/>
          <w:szCs w:val="24"/>
          <w:lang w:val="tt-RU"/>
        </w:rPr>
        <w:t>шарда тычкан  рәсеме булганы тычканның исенә төште һәм ул аны песигә таба әйләндерде)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Көтмәгән хәлдән песи туктап калды, шардагы рәсемгә карады һәм нәрсә дип уйлады? (Ничек тычкан  шарга әйләнде.)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Песи нәрсә эшләде? (Бөтен көче белән шарга ябышты.)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Дүртенче картина буенча эш.</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 xml:space="preserve">- Бу кызык маҗара  нәрсә белән тәмамланды ? </w:t>
      </w:r>
      <w:r w:rsidRPr="00C14E42">
        <w:rPr>
          <w:rFonts w:ascii="Times New Roman" w:hAnsi="Times New Roman"/>
          <w:sz w:val="24"/>
          <w:szCs w:val="24"/>
        </w:rPr>
        <w:t>(Шар</w:t>
      </w:r>
      <w:r w:rsidRPr="00C14E42">
        <w:rPr>
          <w:rFonts w:ascii="Times New Roman" w:hAnsi="Times New Roman"/>
          <w:sz w:val="24"/>
          <w:szCs w:val="24"/>
          <w:lang w:val="tt-RU"/>
        </w:rPr>
        <w:t xml:space="preserve"> шартлады</w:t>
      </w:r>
      <w:r w:rsidRPr="00C14E42">
        <w:rPr>
          <w:rFonts w:ascii="Times New Roman" w:hAnsi="Times New Roman"/>
          <w:sz w:val="24"/>
          <w:szCs w:val="24"/>
        </w:rPr>
        <w:t xml:space="preserve">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Песи</w:t>
      </w:r>
      <w:r w:rsidRPr="00C14E42">
        <w:rPr>
          <w:rFonts w:ascii="Times New Roman" w:hAnsi="Times New Roman"/>
          <w:sz w:val="24"/>
          <w:szCs w:val="24"/>
          <w:lang w:val="tt-RU"/>
        </w:rPr>
        <w:t xml:space="preserve"> нинди хәлдә калды</w:t>
      </w:r>
      <w:r w:rsidRPr="00C14E42">
        <w:rPr>
          <w:rFonts w:ascii="Times New Roman" w:hAnsi="Times New Roman"/>
          <w:sz w:val="24"/>
          <w:szCs w:val="24"/>
        </w:rPr>
        <w:t>? (Көт</w:t>
      </w:r>
      <w:r w:rsidRPr="00C14E42">
        <w:rPr>
          <w:rFonts w:ascii="Times New Roman" w:hAnsi="Times New Roman"/>
          <w:sz w:val="24"/>
          <w:szCs w:val="24"/>
          <w:lang w:val="tt-RU"/>
        </w:rPr>
        <w:t xml:space="preserve">елмәгән хәлдән </w:t>
      </w:r>
      <w:r w:rsidRPr="00C14E42">
        <w:rPr>
          <w:rFonts w:ascii="Times New Roman" w:hAnsi="Times New Roman"/>
          <w:sz w:val="24"/>
          <w:szCs w:val="24"/>
        </w:rPr>
        <w:t xml:space="preserve"> ул куркып калды,</w:t>
      </w:r>
      <w:r w:rsidRPr="00C14E42">
        <w:rPr>
          <w:rFonts w:ascii="Times New Roman" w:hAnsi="Times New Roman"/>
          <w:sz w:val="24"/>
          <w:szCs w:val="24"/>
          <w:lang w:val="tt-RU"/>
        </w:rPr>
        <w:t xml:space="preserve"> һәм</w:t>
      </w:r>
      <w:r w:rsidRPr="00C14E42">
        <w:rPr>
          <w:rFonts w:ascii="Times New Roman" w:hAnsi="Times New Roman"/>
          <w:sz w:val="24"/>
          <w:szCs w:val="24"/>
        </w:rPr>
        <w:t xml:space="preserve"> кычкы</w:t>
      </w:r>
      <w:r w:rsidRPr="00C14E42">
        <w:rPr>
          <w:rFonts w:ascii="Times New Roman" w:hAnsi="Times New Roman"/>
          <w:sz w:val="24"/>
          <w:szCs w:val="24"/>
          <w:lang w:val="tt-RU"/>
        </w:rPr>
        <w:t>рып җибәрде</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Ул нәрсә </w:t>
      </w:r>
      <w:r w:rsidRPr="00C14E42">
        <w:rPr>
          <w:rFonts w:ascii="Times New Roman" w:hAnsi="Times New Roman"/>
          <w:sz w:val="24"/>
          <w:szCs w:val="24"/>
          <w:lang w:val="tt-RU"/>
        </w:rPr>
        <w:t xml:space="preserve"> дип </w:t>
      </w:r>
      <w:r w:rsidRPr="00C14E42">
        <w:rPr>
          <w:rFonts w:ascii="Times New Roman" w:hAnsi="Times New Roman"/>
          <w:sz w:val="24"/>
          <w:szCs w:val="24"/>
        </w:rPr>
        <w:t xml:space="preserve">кычкырды? </w:t>
      </w:r>
      <w:r w:rsidRPr="00C14E42">
        <w:rPr>
          <w:rFonts w:ascii="Times New Roman" w:hAnsi="Times New Roman"/>
          <w:sz w:val="24"/>
          <w:szCs w:val="24"/>
          <w:lang w:val="tt-RU"/>
        </w:rPr>
        <w:t>Ничек уйлыйсыз?</w:t>
      </w:r>
      <w:r w:rsidRPr="00C14E42">
        <w:rPr>
          <w:rFonts w:ascii="Times New Roman" w:hAnsi="Times New Roman"/>
          <w:sz w:val="24"/>
          <w:szCs w:val="24"/>
        </w:rPr>
        <w:t>(Ярдәм итегез, коткарыгыз, куркам.)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Ә тычкан кайда ? ( </w:t>
      </w:r>
      <w:r w:rsidRPr="00C14E42">
        <w:rPr>
          <w:rFonts w:ascii="Times New Roman" w:hAnsi="Times New Roman"/>
          <w:sz w:val="24"/>
          <w:szCs w:val="24"/>
          <w:lang w:val="tt-RU"/>
        </w:rPr>
        <w:t xml:space="preserve">тычкан оясына </w:t>
      </w:r>
      <w:r w:rsidRPr="00C14E42">
        <w:rPr>
          <w:rFonts w:ascii="Times New Roman" w:hAnsi="Times New Roman"/>
          <w:sz w:val="24"/>
          <w:szCs w:val="24"/>
        </w:rPr>
        <w:t>качкан.)</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 Биредә </w:t>
      </w:r>
      <w:r w:rsidRPr="00C14E42">
        <w:rPr>
          <w:rFonts w:ascii="Times New Roman" w:hAnsi="Times New Roman"/>
          <w:sz w:val="24"/>
          <w:szCs w:val="24"/>
          <w:lang w:val="tt-RU"/>
        </w:rPr>
        <w:t>тычкан</w:t>
      </w:r>
      <w:r w:rsidRPr="00C14E42">
        <w:rPr>
          <w:rFonts w:ascii="Times New Roman" w:hAnsi="Times New Roman"/>
          <w:sz w:val="24"/>
          <w:szCs w:val="24"/>
        </w:rPr>
        <w:t xml:space="preserve"> нинди? (бәхетле, </w:t>
      </w:r>
      <w:r w:rsidRPr="00C14E42">
        <w:rPr>
          <w:rFonts w:ascii="Times New Roman" w:hAnsi="Times New Roman"/>
          <w:sz w:val="24"/>
          <w:szCs w:val="24"/>
          <w:lang w:val="tt-RU"/>
        </w:rPr>
        <w:t>җитез, хәйләкәр</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Тагын бер кат игътибар белән карагыз һәм геройларның исеменнән хикәя төзегез. Бер команда – тычкан. Икенче команда-мәче. (Биремгә бирелгән вакыт тәмамлангач, командалар үз хикәяләрен </w:t>
      </w:r>
      <w:r w:rsidRPr="00C14E42">
        <w:rPr>
          <w:rFonts w:ascii="Times New Roman" w:hAnsi="Times New Roman"/>
          <w:sz w:val="24"/>
          <w:szCs w:val="24"/>
          <w:lang w:val="tt-RU"/>
        </w:rPr>
        <w:t>сөйлилә</w:t>
      </w:r>
      <w:r w:rsidRPr="00C14E42">
        <w:rPr>
          <w:rFonts w:ascii="Times New Roman" w:hAnsi="Times New Roman"/>
          <w:sz w:val="24"/>
          <w:szCs w:val="24"/>
        </w:rPr>
        <w:t>р.)</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lang w:val="tt-RU"/>
        </w:rPr>
        <w:t>9</w:t>
      </w:r>
      <w:r w:rsidRPr="00C14E42">
        <w:rPr>
          <w:rFonts w:ascii="Times New Roman" w:hAnsi="Times New Roman"/>
          <w:sz w:val="24"/>
          <w:szCs w:val="24"/>
        </w:rPr>
        <w:t>. «Сүзләр чылбыры»</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Алдагы сүз тәмамланган </w:t>
      </w:r>
      <w:r w:rsidRPr="00C14E42">
        <w:rPr>
          <w:rFonts w:ascii="Times New Roman" w:hAnsi="Times New Roman"/>
          <w:sz w:val="24"/>
          <w:szCs w:val="24"/>
          <w:lang w:val="tt-RU"/>
        </w:rPr>
        <w:t>авазга карап</w:t>
      </w:r>
      <w:r w:rsidRPr="00C14E42">
        <w:rPr>
          <w:rFonts w:ascii="Times New Roman" w:hAnsi="Times New Roman"/>
          <w:sz w:val="24"/>
          <w:szCs w:val="24"/>
        </w:rPr>
        <w:t xml:space="preserve">, </w:t>
      </w:r>
      <w:r w:rsidRPr="00C14E42">
        <w:rPr>
          <w:rFonts w:ascii="Times New Roman" w:hAnsi="Times New Roman"/>
          <w:sz w:val="24"/>
          <w:szCs w:val="24"/>
          <w:lang w:val="tt-RU"/>
        </w:rPr>
        <w:t>рәсемнәрне</w:t>
      </w:r>
      <w:r w:rsidRPr="00C14E42">
        <w:rPr>
          <w:rFonts w:ascii="Times New Roman" w:hAnsi="Times New Roman"/>
          <w:sz w:val="24"/>
          <w:szCs w:val="24"/>
        </w:rPr>
        <w:t xml:space="preserve"> урнаштырыгыз.</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Бер команданың беренче рәсеме: шар-роза-а</w:t>
      </w:r>
      <w:r w:rsidRPr="00C14E42">
        <w:rPr>
          <w:rFonts w:ascii="Times New Roman" w:hAnsi="Times New Roman"/>
          <w:sz w:val="24"/>
          <w:szCs w:val="24"/>
          <w:lang w:val="tt-RU"/>
        </w:rPr>
        <w:t>л</w:t>
      </w:r>
      <w:r w:rsidRPr="00C14E42">
        <w:rPr>
          <w:rFonts w:ascii="Times New Roman" w:hAnsi="Times New Roman"/>
          <w:sz w:val="24"/>
          <w:szCs w:val="24"/>
        </w:rPr>
        <w:t>ма-а</w:t>
      </w:r>
      <w:r w:rsidRPr="00C14E42">
        <w:rPr>
          <w:rFonts w:ascii="Times New Roman" w:hAnsi="Times New Roman"/>
          <w:sz w:val="24"/>
          <w:szCs w:val="24"/>
          <w:lang w:val="tt-RU"/>
        </w:rPr>
        <w:t>л</w:t>
      </w:r>
      <w:r w:rsidRPr="00C14E42">
        <w:rPr>
          <w:rFonts w:ascii="Times New Roman" w:hAnsi="Times New Roman"/>
          <w:sz w:val="24"/>
          <w:szCs w:val="24"/>
        </w:rPr>
        <w:t>ьбом</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Икенче команданың: сок-кирпеч – чикертк</w:t>
      </w:r>
      <w:r w:rsidRPr="00C14E42">
        <w:rPr>
          <w:rFonts w:ascii="Times New Roman" w:hAnsi="Times New Roman"/>
          <w:sz w:val="24"/>
          <w:szCs w:val="24"/>
          <w:lang w:val="tt-RU"/>
        </w:rPr>
        <w:t>ә</w:t>
      </w:r>
      <w:r w:rsidRPr="00C14E42">
        <w:rPr>
          <w:rFonts w:ascii="Times New Roman" w:hAnsi="Times New Roman"/>
          <w:sz w:val="24"/>
          <w:szCs w:val="24"/>
        </w:rPr>
        <w:t>-</w:t>
      </w:r>
      <w:r w:rsidRPr="00C14E42">
        <w:rPr>
          <w:rFonts w:ascii="Times New Roman" w:hAnsi="Times New Roman"/>
          <w:sz w:val="24"/>
          <w:szCs w:val="24"/>
          <w:lang w:val="tt-RU"/>
        </w:rPr>
        <w:t>әни</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Дөрес җавап өчен, команда үзенә фишка ала.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Уен ахырында фишкалар исәпләнә.</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Рефлексия: Балалар, сезгә уен ошадымы? Нинди биремнәр сезгә күбрәк ошады? Ә </w:t>
      </w:r>
      <w:r w:rsidRPr="00C14E42">
        <w:rPr>
          <w:rFonts w:ascii="Times New Roman" w:hAnsi="Times New Roman"/>
          <w:sz w:val="24"/>
          <w:szCs w:val="24"/>
          <w:lang w:val="tt-RU"/>
        </w:rPr>
        <w:t xml:space="preserve">кайсы </w:t>
      </w:r>
      <w:r w:rsidRPr="00C14E42">
        <w:rPr>
          <w:rFonts w:ascii="Times New Roman" w:hAnsi="Times New Roman"/>
          <w:sz w:val="24"/>
          <w:szCs w:val="24"/>
        </w:rPr>
        <w:t xml:space="preserve">биремнәрне үтәү авыр булды?  </w:t>
      </w:r>
      <w:r w:rsidRPr="00C14E42">
        <w:rPr>
          <w:rFonts w:ascii="Times New Roman" w:hAnsi="Times New Roman"/>
          <w:sz w:val="24"/>
          <w:szCs w:val="24"/>
          <w:lang w:val="tt-RU"/>
        </w:rPr>
        <w:t>С</w:t>
      </w:r>
      <w:r w:rsidRPr="00C14E42">
        <w:rPr>
          <w:rFonts w:ascii="Times New Roman" w:hAnsi="Times New Roman"/>
          <w:sz w:val="24"/>
          <w:szCs w:val="24"/>
        </w:rPr>
        <w:t>ез  тагын уйнарга теләр идегезме?</w:t>
      </w:r>
    </w:p>
    <w:p w:rsidR="00397F59" w:rsidRPr="00C14E42" w:rsidRDefault="00397F59" w:rsidP="00E468CD">
      <w:pPr>
        <w:pStyle w:val="NormalWeb"/>
        <w:shd w:val="clear" w:color="auto" w:fill="FFFFFF"/>
        <w:spacing w:before="0" w:beforeAutospacing="0" w:after="0" w:afterAutospacing="0"/>
        <w:rPr>
          <w:color w:val="000000"/>
        </w:rPr>
      </w:pPr>
    </w:p>
    <w:p w:rsidR="00397F59" w:rsidRPr="00C14E42" w:rsidRDefault="00397F59" w:rsidP="00E468CD">
      <w:pPr>
        <w:spacing w:after="0" w:line="240" w:lineRule="auto"/>
        <w:jc w:val="center"/>
        <w:rPr>
          <w:rStyle w:val="c4"/>
          <w:rFonts w:ascii="Times New Roman" w:hAnsi="Times New Roman"/>
          <w:b/>
          <w:bCs/>
          <w:iCs/>
          <w:color w:val="000000"/>
          <w:sz w:val="24"/>
          <w:szCs w:val="24"/>
          <w:lang w:val="tt-RU"/>
        </w:rPr>
      </w:pPr>
      <w:r w:rsidRPr="00C14E42">
        <w:rPr>
          <w:rStyle w:val="c4"/>
          <w:rFonts w:ascii="Times New Roman" w:hAnsi="Times New Roman"/>
          <w:b/>
          <w:bCs/>
          <w:iCs/>
          <w:color w:val="000000"/>
          <w:sz w:val="24"/>
          <w:szCs w:val="24"/>
          <w:lang w:val="tt-RU"/>
        </w:rPr>
        <w:t>“Татар халкының милли киемнәре белән таныштыру”</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Файзрахманова Рафида Рафагатовна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Хантимерова Зубейда Рафисовна</w:t>
      </w:r>
    </w:p>
    <w:p w:rsidR="00397F59" w:rsidRPr="00C14E42" w:rsidRDefault="00397F59" w:rsidP="00E468CD">
      <w:pPr>
        <w:spacing w:after="0" w:line="240" w:lineRule="auto"/>
        <w:jc w:val="right"/>
        <w:rPr>
          <w:rFonts w:ascii="Times New Roman" w:hAnsi="Times New Roman"/>
          <w:sz w:val="24"/>
          <w:szCs w:val="24"/>
        </w:rPr>
      </w:pPr>
    </w:p>
    <w:p w:rsidR="00397F59" w:rsidRPr="00C14E42" w:rsidRDefault="00397F59" w:rsidP="00E468CD">
      <w:pPr>
        <w:spacing w:after="0" w:line="240" w:lineRule="auto"/>
        <w:jc w:val="right"/>
        <w:rPr>
          <w:rStyle w:val="c3"/>
          <w:rFonts w:ascii="Times New Roman" w:hAnsi="Times New Roman"/>
          <w:b/>
          <w:sz w:val="24"/>
          <w:szCs w:val="24"/>
        </w:rPr>
      </w:pPr>
      <w:r w:rsidRPr="00C14E42">
        <w:rPr>
          <w:rFonts w:ascii="Times New Roman" w:hAnsi="Times New Roman"/>
          <w:sz w:val="24"/>
          <w:szCs w:val="24"/>
        </w:rPr>
        <w:t>МБДОУ «Детский сад села большой Кукмор»</w:t>
      </w:r>
    </w:p>
    <w:p w:rsidR="00397F59" w:rsidRPr="00C14E42" w:rsidRDefault="00397F59" w:rsidP="00E468CD">
      <w:pPr>
        <w:spacing w:after="0" w:line="240" w:lineRule="auto"/>
        <w:jc w:val="both"/>
        <w:rPr>
          <w:rStyle w:val="c1"/>
          <w:rFonts w:ascii="Times New Roman" w:hAnsi="Times New Roman"/>
          <w:sz w:val="24"/>
          <w:szCs w:val="24"/>
        </w:rPr>
      </w:pPr>
      <w:r w:rsidRPr="00C14E42">
        <w:rPr>
          <w:rStyle w:val="c1"/>
          <w:rFonts w:ascii="Times New Roman" w:hAnsi="Times New Roman"/>
          <w:b/>
          <w:color w:val="000000"/>
          <w:sz w:val="24"/>
          <w:szCs w:val="24"/>
          <w:lang w:val="tt-RU"/>
        </w:rPr>
        <w:t>Максат:</w:t>
      </w:r>
      <w:r w:rsidRPr="00C14E42">
        <w:rPr>
          <w:rStyle w:val="c1"/>
          <w:rFonts w:ascii="Times New Roman" w:hAnsi="Times New Roman"/>
          <w:color w:val="000000"/>
          <w:sz w:val="24"/>
          <w:szCs w:val="24"/>
          <w:lang w:val="tt-RU"/>
        </w:rPr>
        <w:t xml:space="preserve"> милли сәнгатькә  мәхәббәт һәм ихтирам тәрбияләү; </w:t>
      </w:r>
    </w:p>
    <w:p w:rsidR="00397F59" w:rsidRPr="00C14E42" w:rsidRDefault="00397F59" w:rsidP="00E468CD">
      <w:pPr>
        <w:spacing w:after="0" w:line="240" w:lineRule="auto"/>
        <w:jc w:val="both"/>
        <w:rPr>
          <w:rStyle w:val="c1"/>
          <w:rFonts w:ascii="Times New Roman" w:hAnsi="Times New Roman"/>
          <w:bCs/>
          <w:iCs/>
          <w:color w:val="000000"/>
          <w:sz w:val="24"/>
          <w:szCs w:val="24"/>
          <w:lang w:val="tt-RU"/>
        </w:rPr>
      </w:pPr>
      <w:r w:rsidRPr="00C14E42">
        <w:rPr>
          <w:rStyle w:val="c1"/>
          <w:rFonts w:ascii="Times New Roman" w:hAnsi="Times New Roman"/>
          <w:color w:val="000000"/>
          <w:sz w:val="24"/>
          <w:szCs w:val="24"/>
          <w:lang w:val="tt-RU"/>
        </w:rPr>
        <w:t>аппликациянең эчтәлеген катлауландырып һәм төрле сүрәтләр иҗат итү мөмкинлекләрен киңәйтеп, аппликациягә карата кызыксыну тәрбияләү.</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Бурычлар:</w:t>
      </w:r>
      <w:r w:rsidRPr="00C14E42">
        <w:rPr>
          <w:rStyle w:val="c1"/>
          <w:rFonts w:ascii="Times New Roman" w:hAnsi="Times New Roman"/>
          <w:color w:val="000000"/>
          <w:sz w:val="24"/>
          <w:szCs w:val="24"/>
          <w:lang w:val="tt-RU"/>
        </w:rPr>
        <w:t xml:space="preserve"> балаларның иҗади сәләтләрен  тасвирлап сөйләү күнекмәләрен үстерү, милли киемнәрнең исемнәрен, бизәлешләрен сөйләмдә дөрес әйтүне активлаштыру.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Тәрбия бурычы:</w:t>
      </w:r>
      <w:r w:rsidRPr="00C14E42">
        <w:rPr>
          <w:rStyle w:val="c1"/>
          <w:rFonts w:ascii="Times New Roman" w:hAnsi="Times New Roman"/>
          <w:color w:val="000000"/>
          <w:sz w:val="24"/>
          <w:szCs w:val="24"/>
          <w:lang w:val="tt-RU"/>
        </w:rPr>
        <w:t xml:space="preserve">  балаларда татар халкының милли бизәкләренә  мәхәббәт һәм соклану хисләре тәрбияләү.</w:t>
      </w:r>
    </w:p>
    <w:p w:rsidR="00397F59" w:rsidRPr="00C14E42" w:rsidRDefault="00397F59" w:rsidP="00E468CD">
      <w:pPr>
        <w:pStyle w:val="Style5"/>
        <w:widowControl/>
        <w:spacing w:line="240" w:lineRule="auto"/>
        <w:ind w:firstLine="10"/>
        <w:rPr>
          <w:noProof/>
          <w:lang w:val="tt-RU"/>
        </w:rPr>
      </w:pPr>
      <w:r w:rsidRPr="00C14E42">
        <w:rPr>
          <w:rStyle w:val="c1"/>
          <w:b/>
          <w:color w:val="000000"/>
          <w:lang w:val="tt-RU"/>
        </w:rPr>
        <w:t xml:space="preserve">Үстерү бурычы: </w:t>
      </w:r>
      <w:r w:rsidRPr="00C14E42">
        <w:rPr>
          <w:rStyle w:val="c1"/>
          <w:color w:val="000000"/>
          <w:lang w:val="tt-RU"/>
        </w:rPr>
        <w:t xml:space="preserve">балаларда татар халык киемнәре белән ныграк танышу стимулы үстерү; сөйләм телләрен үстерү; сөйләмдә камзул </w:t>
      </w:r>
      <w:r w:rsidRPr="00C14E42">
        <w:rPr>
          <w:rStyle w:val="FontStyle11"/>
          <w:noProof/>
          <w:sz w:val="24"/>
          <w:lang w:val="tt-RU"/>
        </w:rPr>
        <w:t>алъяпкыч, калфак, читек сүзләрен кулланырга өйрәтү.</w:t>
      </w:r>
      <w:r w:rsidRPr="00C14E42">
        <w:rPr>
          <w:noProof/>
          <w:lang w:val="tt-RU"/>
        </w:rPr>
        <w:t xml:space="preserve"> </w:t>
      </w:r>
    </w:p>
    <w:p w:rsidR="00397F59" w:rsidRPr="00C14E42" w:rsidRDefault="00397F59" w:rsidP="00E468CD">
      <w:pPr>
        <w:pStyle w:val="Style5"/>
        <w:widowControl/>
        <w:spacing w:line="240" w:lineRule="auto"/>
        <w:ind w:firstLine="10"/>
        <w:rPr>
          <w:rStyle w:val="FontStyle11"/>
          <w:sz w:val="24"/>
          <w:lang w:val="tt-RU"/>
        </w:rPr>
      </w:pPr>
      <w:r w:rsidRPr="00C14E42">
        <w:rPr>
          <w:b/>
          <w:noProof/>
          <w:lang w:val="tt-RU"/>
        </w:rPr>
        <w:t>Белем бирү бурычы:</w:t>
      </w:r>
      <w:r w:rsidRPr="00C14E42">
        <w:rPr>
          <w:noProof/>
          <w:lang w:val="tt-RU"/>
        </w:rPr>
        <w:t xml:space="preserve"> </w:t>
      </w:r>
      <w:r w:rsidRPr="00C14E42">
        <w:rPr>
          <w:rStyle w:val="FontStyle11"/>
          <w:noProof/>
          <w:sz w:val="24"/>
          <w:lang w:val="tt-RU"/>
        </w:rPr>
        <w:t>татар халкының киемнәре бик матур һәм кияргә уңайлы булуы турыңда күзалллаулар формалаштыру;</w:t>
      </w:r>
    </w:p>
    <w:p w:rsidR="00397F59" w:rsidRPr="00C14E42" w:rsidRDefault="00397F59" w:rsidP="00E468CD">
      <w:pPr>
        <w:pStyle w:val="Style5"/>
        <w:widowControl/>
        <w:spacing w:line="240" w:lineRule="auto"/>
        <w:ind w:firstLine="19"/>
        <w:rPr>
          <w:rStyle w:val="FontStyle11"/>
          <w:noProof/>
          <w:sz w:val="24"/>
          <w:lang w:val="tt-RU"/>
        </w:rPr>
      </w:pPr>
      <w:r w:rsidRPr="00C14E42">
        <w:rPr>
          <w:rStyle w:val="FontStyle11"/>
          <w:b/>
          <w:noProof/>
          <w:sz w:val="24"/>
          <w:lang w:val="tt-RU"/>
        </w:rPr>
        <w:t>Көтелгән нәтиҗәләр:</w:t>
      </w:r>
      <w:r w:rsidRPr="00C14E42">
        <w:rPr>
          <w:rStyle w:val="FontStyle11"/>
          <w:noProof/>
          <w:sz w:val="24"/>
          <w:lang w:val="tt-RU"/>
        </w:rPr>
        <w:t xml:space="preserve"> сүзләрдәге авазларны чиста, дөрес әйтү күнекмәләрен үстерү.</w:t>
      </w:r>
    </w:p>
    <w:p w:rsidR="00397F59" w:rsidRPr="00C14E42" w:rsidRDefault="00397F59" w:rsidP="00E468CD">
      <w:pPr>
        <w:pStyle w:val="Style5"/>
        <w:widowControl/>
        <w:spacing w:line="240" w:lineRule="auto"/>
        <w:ind w:firstLine="19"/>
        <w:rPr>
          <w:rStyle w:val="FontStyle11"/>
          <w:noProof/>
          <w:sz w:val="24"/>
          <w:lang w:val="tt-RU"/>
        </w:rPr>
      </w:pPr>
      <w:r w:rsidRPr="00C14E42">
        <w:rPr>
          <w:noProof/>
          <w:lang w:val="tt-RU"/>
        </w:rPr>
        <w:t xml:space="preserve"> </w:t>
      </w:r>
      <w:r w:rsidRPr="00C14E42">
        <w:rPr>
          <w:rStyle w:val="FontStyle11"/>
          <w:noProof/>
          <w:sz w:val="24"/>
          <w:lang w:val="tt-RU"/>
        </w:rPr>
        <w:t>балаларның бер- берсенә карата игътибарлы булу, балаларның коммуникатив эшчәнлеген үстерү;</w:t>
      </w:r>
    </w:p>
    <w:p w:rsidR="00397F59" w:rsidRPr="00C14E42" w:rsidRDefault="00397F59" w:rsidP="00E468CD">
      <w:pPr>
        <w:pStyle w:val="Style5"/>
        <w:widowControl/>
        <w:spacing w:line="240" w:lineRule="auto"/>
        <w:ind w:firstLine="19"/>
        <w:rPr>
          <w:rStyle w:val="FontStyle11"/>
          <w:noProof/>
          <w:sz w:val="24"/>
          <w:lang w:val="tt-RU"/>
        </w:rPr>
      </w:pPr>
      <w:r w:rsidRPr="00C14E42">
        <w:rPr>
          <w:rStyle w:val="FontStyle11"/>
          <w:noProof/>
          <w:sz w:val="24"/>
          <w:lang w:val="tt-RU"/>
        </w:rPr>
        <w:t>-башка татар халык бизәкләре арасыннан яфрак, ләлә чәчәге мотивларын табып алу;</w:t>
      </w:r>
    </w:p>
    <w:p w:rsidR="00397F59" w:rsidRPr="00C14E42" w:rsidRDefault="00397F59" w:rsidP="00E468CD">
      <w:pPr>
        <w:pStyle w:val="Style3"/>
        <w:widowControl/>
        <w:spacing w:line="240" w:lineRule="auto"/>
        <w:jc w:val="both"/>
        <w:rPr>
          <w:rStyle w:val="FontStyle12"/>
          <w:sz w:val="24"/>
          <w:lang w:val="tt-RU"/>
        </w:rPr>
      </w:pPr>
      <w:r w:rsidRPr="00C14E42">
        <w:rPr>
          <w:rStyle w:val="FontStyle11"/>
          <w:noProof/>
          <w:sz w:val="24"/>
          <w:lang w:val="tt-RU"/>
        </w:rPr>
        <w:t>-бирелгән бизәкләрне үзең теләгәнчә ябыштырып, иптәшләренекенә</w:t>
      </w:r>
      <w:r w:rsidRPr="00C14E42">
        <w:rPr>
          <w:noProof/>
          <w:lang w:val="tt-RU"/>
        </w:rPr>
        <w:t xml:space="preserve"> </w:t>
      </w:r>
      <w:r w:rsidRPr="00C14E42">
        <w:rPr>
          <w:rStyle w:val="FontStyle12"/>
          <w:noProof/>
          <w:sz w:val="24"/>
          <w:lang w:val="tt-RU"/>
        </w:rPr>
        <w:t>охшамаган икенче төрле бизәкле алъяпкыч ябыштырып була;</w:t>
      </w:r>
      <w:r w:rsidRPr="00C14E42">
        <w:rPr>
          <w:rStyle w:val="FontStyle12"/>
          <w:noProof/>
          <w:sz w:val="24"/>
          <w:lang w:val="tt-RU"/>
        </w:rPr>
        <w:br/>
        <w:t>-дигән нәтиҗә чыгару.</w:t>
      </w:r>
    </w:p>
    <w:p w:rsidR="00397F59" w:rsidRPr="00C14E42" w:rsidRDefault="00397F59" w:rsidP="00E468CD">
      <w:pPr>
        <w:pStyle w:val="Style3"/>
        <w:widowControl/>
        <w:spacing w:line="240" w:lineRule="auto"/>
        <w:jc w:val="both"/>
        <w:rPr>
          <w:rStyle w:val="FontStyle12"/>
          <w:b/>
          <w:noProof/>
          <w:sz w:val="24"/>
          <w:lang w:val="tt-RU"/>
        </w:rPr>
      </w:pPr>
      <w:r w:rsidRPr="00C14E42">
        <w:rPr>
          <w:rStyle w:val="FontStyle12"/>
          <w:b/>
          <w:noProof/>
          <w:sz w:val="24"/>
          <w:lang w:val="tt-RU"/>
        </w:rPr>
        <w:t>Сүзлек өстендә эш: камзул, алъяпкыч, калфак, читек</w:t>
      </w:r>
    </w:p>
    <w:p w:rsidR="00397F59" w:rsidRPr="00C14E42" w:rsidRDefault="00397F59" w:rsidP="00E468CD">
      <w:pPr>
        <w:pStyle w:val="Style1"/>
        <w:widowControl/>
        <w:jc w:val="both"/>
        <w:rPr>
          <w:rStyle w:val="c1"/>
        </w:rPr>
      </w:pPr>
      <w:r w:rsidRPr="00C14E42">
        <w:rPr>
          <w:rStyle w:val="FontStyle12"/>
          <w:b/>
          <w:noProof/>
          <w:sz w:val="24"/>
          <w:lang w:val="tt-RU"/>
        </w:rPr>
        <w:t>Методик алымнар:</w:t>
      </w:r>
      <w:r w:rsidRPr="00C14E42">
        <w:rPr>
          <w:rStyle w:val="FontStyle12"/>
          <w:noProof/>
          <w:sz w:val="24"/>
          <w:lang w:val="tt-RU"/>
        </w:rPr>
        <w:t xml:space="preserve"> </w:t>
      </w:r>
      <w:r w:rsidRPr="00C14E42">
        <w:rPr>
          <w:rStyle w:val="FontStyle12"/>
          <w:noProof/>
          <w:sz w:val="24"/>
        </w:rPr>
        <w:t>сорау- җавап, техник чара куллану, җырлы - биюле уен, сюрприз моменты.</w:t>
      </w:r>
    </w:p>
    <w:p w:rsidR="00397F59" w:rsidRPr="00C14E42" w:rsidRDefault="00397F59" w:rsidP="00E468CD">
      <w:pPr>
        <w:spacing w:after="0" w:line="240" w:lineRule="auto"/>
        <w:jc w:val="both"/>
        <w:rPr>
          <w:rStyle w:val="FontStyle12"/>
          <w:sz w:val="24"/>
          <w:szCs w:val="24"/>
          <w:lang w:val="tt-RU"/>
        </w:rPr>
      </w:pPr>
      <w:r w:rsidRPr="00C14E42">
        <w:rPr>
          <w:rStyle w:val="c1"/>
          <w:rFonts w:ascii="Times New Roman" w:hAnsi="Times New Roman"/>
          <w:b/>
          <w:color w:val="000000"/>
          <w:sz w:val="24"/>
          <w:szCs w:val="24"/>
          <w:lang w:val="tt-RU"/>
        </w:rPr>
        <w:t xml:space="preserve">Җиһазлау: </w:t>
      </w:r>
      <w:r w:rsidRPr="00C14E42">
        <w:rPr>
          <w:rStyle w:val="FontStyle12"/>
          <w:noProof/>
          <w:sz w:val="24"/>
          <w:szCs w:val="24"/>
        </w:rPr>
        <w:t>ноутбук, проектор, милли киемнәр рәсемнәре белән</w:t>
      </w:r>
      <w:r w:rsidRPr="00C14E42">
        <w:rPr>
          <w:rStyle w:val="FontStyle12"/>
          <w:noProof/>
          <w:sz w:val="24"/>
          <w:szCs w:val="24"/>
        </w:rPr>
        <w:br/>
        <w:t>слайдлар,балалар санынча әзер</w:t>
      </w:r>
      <w:r w:rsidRPr="00C14E42">
        <w:rPr>
          <w:rStyle w:val="FontStyle12"/>
          <w:noProof/>
          <w:sz w:val="24"/>
          <w:szCs w:val="24"/>
          <w:lang w:val="tt-RU"/>
        </w:rPr>
        <w:t xml:space="preserve"> </w:t>
      </w:r>
      <w:r w:rsidRPr="00C14E42">
        <w:rPr>
          <w:rStyle w:val="FontStyle12"/>
          <w:noProof/>
          <w:sz w:val="24"/>
          <w:szCs w:val="24"/>
        </w:rPr>
        <w:t>алъяпкыч</w:t>
      </w:r>
      <w:r w:rsidRPr="00C14E42">
        <w:rPr>
          <w:rStyle w:val="FontStyle12"/>
          <w:noProof/>
          <w:sz w:val="24"/>
          <w:szCs w:val="24"/>
          <w:lang w:val="tt-RU"/>
        </w:rPr>
        <w:t xml:space="preserve"> </w:t>
      </w:r>
      <w:r w:rsidRPr="00C14E42">
        <w:rPr>
          <w:rStyle w:val="FontStyle12"/>
          <w:noProof/>
          <w:sz w:val="24"/>
          <w:szCs w:val="24"/>
        </w:rPr>
        <w:t>өлгеләре, җилем, пумала,</w:t>
      </w:r>
      <w:r w:rsidRPr="00C14E42">
        <w:rPr>
          <w:rStyle w:val="FontStyle12"/>
          <w:noProof/>
          <w:sz w:val="24"/>
          <w:szCs w:val="24"/>
        </w:rPr>
        <w:br/>
        <w:t>бизәкләү өчен бизәү үрнәкләре, кәрзин, кәрзин эчендә чәчәк</w:t>
      </w:r>
      <w:r w:rsidRPr="00C14E42">
        <w:rPr>
          <w:rStyle w:val="FontStyle12"/>
          <w:noProof/>
          <w:sz w:val="24"/>
          <w:szCs w:val="24"/>
        </w:rPr>
        <w:br/>
      </w:r>
      <w:r w:rsidRPr="00C14E42">
        <w:rPr>
          <w:rFonts w:ascii="Times New Roman" w:hAnsi="Times New Roman"/>
          <w:b/>
          <w:sz w:val="24"/>
          <w:szCs w:val="24"/>
          <w:lang w:val="tt-RU"/>
        </w:rPr>
        <w:t>Алдан әзерлек:</w:t>
      </w:r>
      <w:r w:rsidRPr="00C14E42">
        <w:rPr>
          <w:rFonts w:ascii="Times New Roman" w:hAnsi="Times New Roman"/>
          <w:sz w:val="24"/>
          <w:szCs w:val="24"/>
          <w:lang w:val="tt-RU"/>
        </w:rPr>
        <w:t xml:space="preserve"> балалар белән “Бииләр итек- читекләр “ җырын тыңлау, төрле татар халык бизәкләре белән китаплар буяу. </w:t>
      </w:r>
    </w:p>
    <w:p w:rsidR="00397F59" w:rsidRPr="00C14E42" w:rsidRDefault="00397F59" w:rsidP="00E468CD">
      <w:pPr>
        <w:spacing w:after="0" w:line="240" w:lineRule="auto"/>
        <w:jc w:val="both"/>
        <w:rPr>
          <w:rStyle w:val="apple-converted-space"/>
          <w:rFonts w:ascii="Times New Roman" w:hAnsi="Times New Roman"/>
          <w:sz w:val="24"/>
          <w:szCs w:val="24"/>
        </w:rPr>
      </w:pP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apple-converted-space"/>
          <w:rFonts w:ascii="Times New Roman" w:hAnsi="Times New Roman"/>
          <w:color w:val="000000"/>
          <w:sz w:val="24"/>
          <w:szCs w:val="24"/>
          <w:lang w:val="tt-RU"/>
        </w:rPr>
        <w:t xml:space="preserve">                                    </w:t>
      </w:r>
      <w:r w:rsidRPr="00C14E42">
        <w:rPr>
          <w:rStyle w:val="c1"/>
          <w:rFonts w:ascii="Times New Roman" w:hAnsi="Times New Roman"/>
          <w:color w:val="000000"/>
          <w:sz w:val="24"/>
          <w:szCs w:val="24"/>
          <w:lang w:val="tt-RU"/>
        </w:rPr>
        <w:t>Эшчәнлек  барышы:</w:t>
      </w:r>
    </w:p>
    <w:p w:rsidR="00397F59" w:rsidRPr="00C14E42" w:rsidRDefault="00397F59" w:rsidP="00E468CD">
      <w:pPr>
        <w:spacing w:after="0" w:line="240" w:lineRule="auto"/>
        <w:jc w:val="both"/>
        <w:rPr>
          <w:rStyle w:val="c1"/>
          <w:rFonts w:ascii="Times New Roman" w:hAnsi="Times New Roman"/>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-Исәнмесез, балалар. Хәерле иртә. Кәефләрегез ничек? (Балалар җавабы).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Әйдәгез әле кәефләребезне тагын да күтәрү өчен бер- беребезгә карап елмайдык. Балалар   минем дә бүген кәефем шундый  яхшы. Карагыз әле мин бүген сезнең янга ничек матур итеп киенеп килдем. Матурмы минем киемнәрем? –Нинди милләт киеменнән килдем мин сезгә? (Балалар җавабы).</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 xml:space="preserve">Тәрбияче: </w:t>
      </w:r>
      <w:r w:rsidRPr="00C14E42">
        <w:rPr>
          <w:rStyle w:val="c1"/>
          <w:rFonts w:ascii="Times New Roman" w:hAnsi="Times New Roman"/>
          <w:color w:val="000000"/>
          <w:sz w:val="24"/>
          <w:szCs w:val="24"/>
          <w:lang w:val="tt-RU"/>
        </w:rPr>
        <w:t xml:space="preserve"> Каян белдегез? (Балалар җавабы).</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-Карагыз әле, минем  өстемдәге киемнәремнең  барысыда да нинди халык бизәкләре белән бизәлгән?(Балалар җавабы). </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 Матурмы  бизәкләре? Әйдәгез, без сезнең белән бүген татар милли киемнәре белән якынрак танышыйк әле.</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-Менә карагыз әле минем күлмәгемә, бу</w:t>
      </w:r>
      <w:r w:rsidRPr="00C14E42">
        <w:rPr>
          <w:rStyle w:val="apple-converted-space"/>
          <w:rFonts w:ascii="Times New Roman" w:hAnsi="Times New Roman"/>
          <w:color w:val="000000"/>
          <w:sz w:val="24"/>
          <w:szCs w:val="24"/>
          <w:lang w:val="tt-RU"/>
        </w:rPr>
        <w:t> </w:t>
      </w:r>
      <w:r w:rsidRPr="00C14E42">
        <w:rPr>
          <w:rStyle w:val="c1"/>
          <w:rFonts w:ascii="Times New Roman" w:hAnsi="Times New Roman"/>
          <w:bCs/>
          <w:color w:val="000000"/>
          <w:sz w:val="24"/>
          <w:szCs w:val="24"/>
          <w:lang w:val="tt-RU"/>
        </w:rPr>
        <w:t>татар хатын-кызлары кия торган чигүле озын күлмәк</w:t>
      </w:r>
      <w:r w:rsidRPr="00C14E42">
        <w:rPr>
          <w:rStyle w:val="c1"/>
          <w:rFonts w:ascii="Times New Roman" w:hAnsi="Times New Roman"/>
          <w:color w:val="000000"/>
          <w:sz w:val="24"/>
          <w:szCs w:val="24"/>
          <w:lang w:val="tt-RU"/>
        </w:rPr>
        <w:t>.Ул төрле бизәкләр белән бизәлә. Карагыз әле күлмәктә нинди бизәкләр бар? (Яфрак, сабак, кәнәфер чәчәге). Менә нинди матур итеп киенгәннәр әбиләребез яшь чакта.</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  -</w:t>
      </w:r>
      <w:r w:rsidRPr="00C14E42">
        <w:rPr>
          <w:rStyle w:val="c3"/>
          <w:rFonts w:ascii="Times New Roman" w:hAnsi="Times New Roman"/>
          <w:bCs/>
          <w:color w:val="000000"/>
          <w:sz w:val="24"/>
          <w:szCs w:val="24"/>
          <w:lang w:val="tt-RU"/>
        </w:rPr>
        <w:t>Ә менә бу кием  Камзу</w:t>
      </w:r>
      <w:r w:rsidRPr="00C14E42">
        <w:rPr>
          <w:rStyle w:val="c1"/>
          <w:rFonts w:ascii="Times New Roman" w:hAnsi="Times New Roman"/>
          <w:color w:val="000000"/>
          <w:sz w:val="24"/>
          <w:szCs w:val="24"/>
          <w:lang w:val="tt-RU"/>
        </w:rPr>
        <w:t>л дип атала.(Әйдәгез бергәләп кабатлыйк эле). Ул озын яки кыска, җиңле яки җиңсез булган. Бай хатын-кызлар  камзулларын бәрхет яйсә ефәктән теккәннәр. Шулай ук асыл ташлар белән бизәгәннәр.</w:t>
      </w:r>
      <w:r w:rsidRPr="00C14E42">
        <w:rPr>
          <w:rFonts w:ascii="Times New Roman" w:hAnsi="Times New Roman"/>
          <w:color w:val="000000"/>
          <w:sz w:val="24"/>
          <w:szCs w:val="24"/>
          <w:lang w:val="tt-RU"/>
        </w:rPr>
        <w:t xml:space="preserve"> </w:t>
      </w:r>
      <w:r w:rsidRPr="00C14E42">
        <w:rPr>
          <w:rStyle w:val="c1"/>
          <w:rFonts w:ascii="Times New Roman" w:hAnsi="Times New Roman"/>
          <w:color w:val="000000"/>
          <w:sz w:val="24"/>
          <w:szCs w:val="24"/>
          <w:lang w:val="tt-RU"/>
        </w:rPr>
        <w:t>Камзулны ирләр дә кигән. Ләкин алар аны өйдә кигәннәр. Алар күбрәк күлмәк белән ыштан кигәннәр. Ир кешеләр карарак төстә, ә  хатын кызлар ачык, якты төстәге бәрхеттән кигәннәр. Хәзерге заманда ул җилетка охшаган, аны шулай дип йөртәләр.</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-Ә</w:t>
      </w:r>
      <w:r w:rsidRPr="00C14E42">
        <w:rPr>
          <w:rStyle w:val="apple-converted-space"/>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менә монысы, балалар, алъяпкыч. Инзил, кабатла эле үскәнем. (</w:t>
      </w:r>
      <w:r w:rsidRPr="00C14E42">
        <w:rPr>
          <w:rStyle w:val="c3"/>
          <w:rFonts w:ascii="Times New Roman" w:hAnsi="Times New Roman"/>
          <w:bCs/>
          <w:i/>
          <w:color w:val="000000"/>
          <w:sz w:val="24"/>
          <w:szCs w:val="24"/>
          <w:lang w:val="tt-RU"/>
        </w:rPr>
        <w:t>Берничә баладан кабатлата).</w:t>
      </w:r>
      <w:r w:rsidRPr="00C14E42">
        <w:rPr>
          <w:rStyle w:val="c3"/>
          <w:rFonts w:ascii="Times New Roman" w:hAnsi="Times New Roman"/>
          <w:bCs/>
          <w:color w:val="000000"/>
          <w:sz w:val="24"/>
          <w:szCs w:val="24"/>
          <w:lang w:val="tt-RU"/>
        </w:rPr>
        <w:t xml:space="preserve"> </w:t>
      </w:r>
      <w:r w:rsidRPr="00C14E42">
        <w:rPr>
          <w:rStyle w:val="c1"/>
          <w:rFonts w:ascii="Times New Roman" w:hAnsi="Times New Roman"/>
          <w:color w:val="000000"/>
          <w:sz w:val="24"/>
          <w:szCs w:val="24"/>
          <w:lang w:val="tt-RU"/>
        </w:rPr>
        <w:t> Аны хатын кызлар гел киеп йөргән. Ул эш киеме генә түгел, ә көн саен кия торган кием булып саналган. Алъяпкычның күкрәк турысына, итәк читенә төрле чәчәкләр, яфраклар белән бизәп чиккәннәр. Әби-апаларыбыз ашарга пешергәндә бер алъяпкыч кигәннәр, эшләгәндә печән җыйганда икенчесен, шулай ук кунакка бара торган алъяпкычлар да булган. Алъяпкычны сезнең әниләр, әбиләр нәрсәгә кияләр кем белә? (Балалар җавабы).</w:t>
      </w:r>
    </w:p>
    <w:p w:rsidR="00397F59" w:rsidRPr="00C14E42" w:rsidRDefault="00397F59" w:rsidP="00E468CD">
      <w:pPr>
        <w:spacing w:after="0" w:line="240" w:lineRule="auto"/>
        <w:jc w:val="both"/>
        <w:rPr>
          <w:rStyle w:val="c1"/>
          <w:rFonts w:ascii="Times New Roman" w:hAnsi="Times New Roman"/>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 -Ә хәзер без сезнен белән татар халкының бик яратып уйнаган бер уенын уйнап алырбыз.                                   </w:t>
      </w:r>
    </w:p>
    <w:p w:rsidR="00397F59" w:rsidRPr="00C14E42" w:rsidRDefault="00397F59" w:rsidP="00E468CD">
      <w:pPr>
        <w:spacing w:after="0" w:line="240" w:lineRule="auto"/>
        <w:jc w:val="both"/>
        <w:rPr>
          <w:rFonts w:ascii="Times New Roman" w:hAnsi="Times New Roman"/>
          <w:b/>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w:t>
      </w:r>
      <w:r w:rsidRPr="00C14E42">
        <w:rPr>
          <w:rStyle w:val="c3"/>
          <w:rFonts w:ascii="Times New Roman" w:hAnsi="Times New Roman"/>
          <w:b/>
          <w:bCs/>
          <w:color w:val="000000"/>
          <w:sz w:val="24"/>
          <w:szCs w:val="24"/>
          <w:lang w:val="tt-RU"/>
        </w:rPr>
        <w:t>Түбәтәй уены”.</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Түбәтәенне кигәнсен, бик  ераклардан килгәнсен</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Төскә матурлыгын белән, шаккатырыйм дигәнсен.</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Түп-түп-түбәтәй, түбәтәен укалы</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Чиккән матур түбәтәең, менә кемдә тукталды.</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i/>
          <w:color w:val="000000"/>
          <w:sz w:val="24"/>
          <w:szCs w:val="24"/>
          <w:lang w:val="tt-RU"/>
        </w:rPr>
        <w:t>(</w:t>
      </w:r>
      <w:r w:rsidRPr="00C14E42">
        <w:rPr>
          <w:rStyle w:val="c1"/>
          <w:rFonts w:ascii="Times New Roman" w:hAnsi="Times New Roman"/>
          <w:i/>
          <w:iCs/>
          <w:color w:val="000000"/>
          <w:sz w:val="24"/>
          <w:szCs w:val="24"/>
          <w:lang w:val="tt-RU"/>
        </w:rPr>
        <w:t>Түгәрәк буенча җырлап йөрибез, уртада түбәтәй кигән бала тора, җыр ахырында ул түбәтәйне икенче балага бүләк итә, шул балага җәза бирелә – җырларга, биергә һәм башкалар).</w:t>
      </w:r>
      <w:r w:rsidRPr="00C14E42">
        <w:rPr>
          <w:rStyle w:val="c1"/>
          <w:rFonts w:ascii="Times New Roman" w:hAnsi="Times New Roman"/>
          <w:color w:val="000000"/>
          <w:sz w:val="24"/>
          <w:szCs w:val="24"/>
          <w:lang w:val="tt-RU"/>
        </w:rPr>
        <w:t xml:space="preserve"> Бик матур уйнадыгыз, рәхмәт балалар.</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w:t>
      </w:r>
      <w:r w:rsidRPr="00C14E42">
        <w:rPr>
          <w:rStyle w:val="apple-converted-space"/>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Ә менә монысы калфак</w:t>
      </w:r>
      <w:r w:rsidRPr="00C14E42">
        <w:rPr>
          <w:rStyle w:val="c1"/>
          <w:rFonts w:ascii="Times New Roman" w:hAnsi="Times New Roman"/>
          <w:color w:val="000000"/>
          <w:sz w:val="24"/>
          <w:szCs w:val="24"/>
          <w:lang w:val="tt-RU"/>
        </w:rPr>
        <w:t>. Калфакларның да төрлесе булган. Кечкенә калфакларны чәчкә кыстырып куйганнар, аның өстенә шәл ябылган. Ә менә  зур калфакларны тулысынча башка кигәннәр. Аларны диңгез энҗеләре белән чиккәннәр. Эңҗе чирләрдән сакласа, ә калфак башта начар уйлар юк икәнен аңлаткан. Заманалар узу белән, калфаклар да үзгәргән. Элек бәйләнгән калфаклар булган, ә хәзер күбрәк кечкенә бәрхет калфаклар алыштырган.</w:t>
      </w:r>
    </w:p>
    <w:p w:rsidR="00397F59" w:rsidRPr="00C14E42" w:rsidRDefault="00397F59" w:rsidP="00E468CD">
      <w:pPr>
        <w:spacing w:after="0" w:line="240" w:lineRule="auto"/>
        <w:jc w:val="both"/>
        <w:rPr>
          <w:rStyle w:val="c3"/>
          <w:rFonts w:ascii="Times New Roman" w:hAnsi="Times New Roman"/>
          <w:bCs/>
          <w:sz w:val="24"/>
          <w:szCs w:val="24"/>
          <w:lang w:val="tt-RU"/>
        </w:rPr>
      </w:pPr>
      <w:r w:rsidRPr="00C14E42">
        <w:rPr>
          <w:rStyle w:val="c1"/>
          <w:rFonts w:ascii="Times New Roman" w:hAnsi="Times New Roman"/>
          <w:color w:val="000000"/>
          <w:sz w:val="24"/>
          <w:szCs w:val="24"/>
          <w:lang w:val="tt-RU"/>
        </w:rPr>
        <w:t>-Ә хәзер, балалар, әйдәгез</w:t>
      </w:r>
      <w:r w:rsidRPr="00C14E42">
        <w:rPr>
          <w:rStyle w:val="apple-converted-space"/>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Р. Валиеваның “Калфак кигән кыз турында”  шигырен  тыңлап үтик.</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apple-converted-space"/>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Дәү әнием эңҗе калфак, бүләк итте үземә.</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Эңҗе калфак үзе ап-ак, бик килешә йөземә.</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Калфагымның матурлыгын, һәммәсе дә күрсеннәр</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Эңҗе калфак кигән кыз ул татар кызы –дисеннәр.</w:t>
      </w:r>
    </w:p>
    <w:p w:rsidR="00397F59" w:rsidRPr="00C14E42" w:rsidRDefault="00397F59" w:rsidP="00E468CD">
      <w:pPr>
        <w:spacing w:after="0" w:line="240" w:lineRule="auto"/>
        <w:jc w:val="both"/>
        <w:rPr>
          <w:rStyle w:val="c1"/>
          <w:rFonts w:ascii="Times New Roman" w:hAnsi="Times New Roman"/>
          <w:sz w:val="24"/>
          <w:szCs w:val="24"/>
          <w:lang w:val="tt-RU"/>
        </w:rPr>
      </w:pPr>
      <w:r w:rsidRPr="00C14E42">
        <w:rPr>
          <w:rStyle w:val="c1"/>
          <w:rFonts w:ascii="Times New Roman" w:hAnsi="Times New Roman"/>
          <w:color w:val="000000"/>
          <w:sz w:val="24"/>
          <w:szCs w:val="24"/>
          <w:lang w:val="tt-RU"/>
        </w:rPr>
        <w:t>-Балалар, карагыз әле, ә менә бу баш киеме сезгә барыгызгада таныш.</w:t>
      </w:r>
      <w:r w:rsidRPr="00C14E42">
        <w:rPr>
          <w:rFonts w:ascii="Times New Roman" w:hAnsi="Times New Roman"/>
          <w:color w:val="000000"/>
          <w:sz w:val="24"/>
          <w:szCs w:val="24"/>
          <w:lang w:val="tt-RU"/>
        </w:rPr>
        <w:t xml:space="preserve"> </w:t>
      </w:r>
      <w:r w:rsidRPr="00C14E42">
        <w:rPr>
          <w:rStyle w:val="c1"/>
          <w:rFonts w:ascii="Times New Roman" w:hAnsi="Times New Roman"/>
          <w:color w:val="000000"/>
          <w:sz w:val="24"/>
          <w:szCs w:val="24"/>
          <w:lang w:val="tt-RU"/>
        </w:rPr>
        <w:t xml:space="preserve">-Нәрсә ул? </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(Түбәтәй).</w:t>
      </w:r>
      <w:r w:rsidRPr="00C14E42">
        <w:rPr>
          <w:rFonts w:ascii="Times New Roman" w:hAnsi="Times New Roman"/>
          <w:color w:val="000000"/>
          <w:sz w:val="24"/>
          <w:szCs w:val="24"/>
          <w:lang w:val="tt-RU"/>
        </w:rPr>
        <w:t xml:space="preserve"> </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1"/>
          <w:rFonts w:ascii="Times New Roman" w:hAnsi="Times New Roman"/>
          <w:b/>
          <w:color w:val="000000"/>
          <w:sz w:val="24"/>
          <w:szCs w:val="24"/>
          <w:lang w:val="tt-RU"/>
        </w:rPr>
        <w:t xml:space="preserve">Тәрбияче: </w:t>
      </w:r>
      <w:r w:rsidRPr="00C14E42">
        <w:rPr>
          <w:rStyle w:val="c1"/>
          <w:rFonts w:ascii="Times New Roman" w:hAnsi="Times New Roman"/>
          <w:color w:val="000000"/>
          <w:sz w:val="24"/>
          <w:szCs w:val="24"/>
          <w:lang w:val="tt-RU"/>
        </w:rPr>
        <w:t xml:space="preserve"> Дөрес, чөнки аны ир-егетләр бүгенге көндә дә кияләр. Билгеле</w:t>
      </w:r>
      <w:r w:rsidRPr="00C14E42">
        <w:rPr>
          <w:rStyle w:val="apple-converted-space"/>
          <w:rFonts w:ascii="Times New Roman" w:hAnsi="Times New Roman"/>
          <w:color w:val="000000"/>
          <w:sz w:val="24"/>
          <w:szCs w:val="24"/>
          <w:lang w:val="tt-RU"/>
        </w:rPr>
        <w:t> </w:t>
      </w:r>
      <w:r w:rsidRPr="00C14E42">
        <w:rPr>
          <w:rStyle w:val="c3"/>
          <w:rFonts w:ascii="Times New Roman" w:hAnsi="Times New Roman"/>
          <w:bCs/>
          <w:color w:val="000000"/>
          <w:sz w:val="24"/>
          <w:szCs w:val="24"/>
          <w:lang w:val="tt-RU"/>
        </w:rPr>
        <w:t>бу түбәтәй,</w:t>
      </w:r>
      <w:r w:rsidRPr="00C14E42">
        <w:rPr>
          <w:rStyle w:val="c1"/>
          <w:rFonts w:ascii="Times New Roman" w:hAnsi="Times New Roman"/>
          <w:color w:val="000000"/>
          <w:sz w:val="24"/>
          <w:szCs w:val="24"/>
          <w:lang w:val="tt-RU"/>
        </w:rPr>
        <w:t> аны кәләпүш дип тә йөртәләр. Ул безнең әтиләребез, бабаларыбыз кия торган баш киеме.</w:t>
      </w:r>
    </w:p>
    <w:p w:rsidR="00397F59" w:rsidRPr="00C14E42" w:rsidRDefault="00397F59" w:rsidP="00E468CD">
      <w:pPr>
        <w:spacing w:after="0" w:line="240" w:lineRule="auto"/>
        <w:jc w:val="both"/>
        <w:rPr>
          <w:rStyle w:val="c1"/>
          <w:rFonts w:ascii="Times New Roman" w:hAnsi="Times New Roman"/>
          <w:sz w:val="24"/>
          <w:szCs w:val="24"/>
          <w:lang w:val="tt-RU"/>
        </w:rPr>
      </w:pPr>
      <w:r w:rsidRPr="00C14E42">
        <w:rPr>
          <w:rStyle w:val="c1"/>
          <w:rFonts w:ascii="Times New Roman" w:hAnsi="Times New Roman"/>
          <w:color w:val="000000"/>
          <w:sz w:val="24"/>
          <w:szCs w:val="24"/>
          <w:lang w:val="tt-RU"/>
        </w:rPr>
        <w:t>-Түбәтәй матур бизәлгәнме?</w:t>
      </w:r>
      <w:r w:rsidRPr="00C14E42">
        <w:rPr>
          <w:rFonts w:ascii="Times New Roman" w:hAnsi="Times New Roman"/>
          <w:color w:val="000000"/>
          <w:sz w:val="24"/>
          <w:szCs w:val="24"/>
          <w:lang w:val="tt-RU"/>
        </w:rPr>
        <w:t xml:space="preserve"> </w:t>
      </w:r>
      <w:r w:rsidRPr="00C14E42">
        <w:rPr>
          <w:rStyle w:val="c1"/>
          <w:rFonts w:ascii="Times New Roman" w:hAnsi="Times New Roman"/>
          <w:color w:val="000000"/>
          <w:sz w:val="24"/>
          <w:szCs w:val="24"/>
          <w:lang w:val="tt-RU"/>
        </w:rPr>
        <w:t>Әйе, бик матур бизәлгән. Түбәсен алтын җеп белән бизәгәннәр. Кырыйларында матур үсемлек бизәкләре урнаштырганнар. Шулай ук түбәтәйне эңҗеләр, төрле төстәге ташлар белән дә бизәгәннәр. Ул ташлар  курка торган кешеләргә  батырлык биргән.</w:t>
      </w:r>
    </w:p>
    <w:p w:rsidR="00397F59" w:rsidRPr="00C14E42" w:rsidRDefault="00397F59" w:rsidP="00E468CD">
      <w:pPr>
        <w:spacing w:after="0" w:line="240" w:lineRule="auto"/>
        <w:jc w:val="both"/>
        <w:rPr>
          <w:rStyle w:val="c3"/>
          <w:rFonts w:ascii="Times New Roman" w:hAnsi="Times New Roman"/>
          <w:bCs/>
          <w:sz w:val="24"/>
          <w:szCs w:val="24"/>
          <w:lang w:val="tt-RU"/>
        </w:rPr>
      </w:pPr>
      <w:r w:rsidRPr="00C14E42">
        <w:rPr>
          <w:rStyle w:val="c1"/>
          <w:rFonts w:ascii="Times New Roman" w:hAnsi="Times New Roman"/>
          <w:b/>
          <w:color w:val="000000"/>
          <w:sz w:val="24"/>
          <w:szCs w:val="24"/>
          <w:lang w:val="tt-RU"/>
        </w:rPr>
        <w:t xml:space="preserve">Тәрбияче: </w:t>
      </w:r>
      <w:r w:rsidRPr="00C14E42">
        <w:rPr>
          <w:rStyle w:val="c1"/>
          <w:rFonts w:ascii="Times New Roman" w:hAnsi="Times New Roman"/>
          <w:color w:val="000000"/>
          <w:sz w:val="24"/>
          <w:szCs w:val="24"/>
          <w:lang w:val="tt-RU"/>
        </w:rPr>
        <w:t xml:space="preserve"> Балалар,</w:t>
      </w:r>
      <w:r w:rsidRPr="00C14E42">
        <w:rPr>
          <w:rStyle w:val="apple-converted-space"/>
          <w:rFonts w:ascii="Times New Roman" w:hAnsi="Times New Roman"/>
          <w:color w:val="000000"/>
          <w:sz w:val="24"/>
          <w:szCs w:val="24"/>
          <w:lang w:val="tt-RU"/>
        </w:rPr>
        <w:t xml:space="preserve"> мин сезгә </w:t>
      </w:r>
      <w:r w:rsidRPr="00C14E42">
        <w:rPr>
          <w:rStyle w:val="c3"/>
          <w:rFonts w:ascii="Times New Roman" w:hAnsi="Times New Roman"/>
          <w:bCs/>
          <w:color w:val="000000"/>
          <w:sz w:val="24"/>
          <w:szCs w:val="24"/>
          <w:lang w:val="tt-RU"/>
        </w:rPr>
        <w:t xml:space="preserve">Р Валиеваның “Түбәтәй кигән малай турында” шигырен сөйләп китәм, тыңлап карагыз әле. </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3"/>
          <w:rFonts w:ascii="Times New Roman" w:hAnsi="Times New Roman"/>
          <w:bCs/>
          <w:color w:val="000000"/>
          <w:sz w:val="24"/>
          <w:szCs w:val="24"/>
          <w:lang w:val="tt-RU"/>
        </w:rPr>
        <w:t>Йөзләремә килешәсен, кайлардан гына белгән.</w:t>
      </w:r>
    </w:p>
    <w:p w:rsidR="00397F59" w:rsidRPr="00C14E42" w:rsidRDefault="00397F59" w:rsidP="00E468CD">
      <w:pPr>
        <w:spacing w:after="0" w:line="240" w:lineRule="auto"/>
        <w:jc w:val="both"/>
        <w:rPr>
          <w:rFonts w:ascii="Times New Roman" w:hAnsi="Times New Roman"/>
          <w:color w:val="000000"/>
          <w:sz w:val="24"/>
          <w:szCs w:val="24"/>
          <w:lang w:val="tt-RU"/>
        </w:rPr>
      </w:pPr>
      <w:r w:rsidRPr="00C14E42">
        <w:rPr>
          <w:rStyle w:val="c3"/>
          <w:rFonts w:ascii="Times New Roman" w:hAnsi="Times New Roman"/>
          <w:bCs/>
          <w:color w:val="000000"/>
          <w:sz w:val="24"/>
          <w:szCs w:val="24"/>
          <w:lang w:val="tt-RU"/>
        </w:rPr>
        <w:t>Туган көнгә  дәү әтием, түбәтәй алып килгән.</w:t>
      </w:r>
    </w:p>
    <w:p w:rsidR="00397F59" w:rsidRPr="00C14E42" w:rsidRDefault="00397F59" w:rsidP="00E468CD">
      <w:pPr>
        <w:spacing w:after="0" w:line="240" w:lineRule="auto"/>
        <w:jc w:val="both"/>
        <w:rPr>
          <w:rFonts w:ascii="Times New Roman" w:hAnsi="Times New Roman"/>
          <w:color w:val="000000"/>
          <w:sz w:val="24"/>
          <w:szCs w:val="24"/>
        </w:rPr>
      </w:pPr>
      <w:r w:rsidRPr="00C14E42">
        <w:rPr>
          <w:rStyle w:val="c3"/>
          <w:rFonts w:ascii="Times New Roman" w:hAnsi="Times New Roman"/>
          <w:bCs/>
          <w:color w:val="000000"/>
          <w:sz w:val="24"/>
          <w:szCs w:val="24"/>
        </w:rPr>
        <w:t>Түбәтәемне кидем мин, көзге каршына килдем</w:t>
      </w:r>
    </w:p>
    <w:p w:rsidR="00397F59" w:rsidRPr="00C14E42" w:rsidRDefault="00397F59" w:rsidP="00E468CD">
      <w:pPr>
        <w:spacing w:after="0" w:line="240" w:lineRule="auto"/>
        <w:jc w:val="both"/>
        <w:rPr>
          <w:rFonts w:ascii="Times New Roman" w:hAnsi="Times New Roman"/>
          <w:color w:val="000000"/>
          <w:sz w:val="24"/>
          <w:szCs w:val="24"/>
        </w:rPr>
      </w:pPr>
      <w:r w:rsidRPr="00C14E42">
        <w:rPr>
          <w:rStyle w:val="c3"/>
          <w:rFonts w:ascii="Times New Roman" w:hAnsi="Times New Roman"/>
          <w:bCs/>
          <w:color w:val="000000"/>
          <w:sz w:val="24"/>
          <w:szCs w:val="24"/>
        </w:rPr>
        <w:t>Менә шундый була ул, татар малае! – дидем.</w:t>
      </w:r>
    </w:p>
    <w:p w:rsidR="00397F59" w:rsidRPr="00C14E42" w:rsidRDefault="00397F59" w:rsidP="00E468CD">
      <w:pPr>
        <w:spacing w:after="0" w:line="240" w:lineRule="auto"/>
        <w:jc w:val="both"/>
        <w:rPr>
          <w:rStyle w:val="c1"/>
          <w:rFonts w:ascii="Times New Roman" w:hAnsi="Times New Roman"/>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Балалар без  бүген сезнең белән бүген нинди халыкның киемнәре белән таныштык?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Татар милли киемнәре белән таныштык.  </w:t>
      </w:r>
    </w:p>
    <w:p w:rsidR="00397F59" w:rsidRPr="00C14E42" w:rsidRDefault="00397F59" w:rsidP="00E468CD">
      <w:pPr>
        <w:spacing w:after="0" w:line="240" w:lineRule="auto"/>
        <w:jc w:val="both"/>
        <w:rPr>
          <w:rStyle w:val="c1"/>
          <w:rFonts w:ascii="Times New Roman" w:hAnsi="Times New Roman"/>
          <w:iCs/>
          <w:color w:val="000000"/>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Әйдәгез, искә төшерик әле ул киемнәрне. (Бала әйтеп бара, тәрбияче слайдтан күрсәтеп бара).  Бу</w:t>
      </w:r>
      <w:r w:rsidRPr="00C14E42">
        <w:rPr>
          <w:rStyle w:val="apple-converted-space"/>
          <w:rFonts w:ascii="Times New Roman" w:hAnsi="Times New Roman"/>
          <w:color w:val="000000"/>
          <w:sz w:val="24"/>
          <w:szCs w:val="24"/>
          <w:lang w:val="tt-RU"/>
        </w:rPr>
        <w:t> </w:t>
      </w:r>
      <w:r w:rsidRPr="00C14E42">
        <w:rPr>
          <w:rStyle w:val="c1"/>
          <w:rFonts w:ascii="Times New Roman" w:hAnsi="Times New Roman"/>
          <w:iCs/>
          <w:color w:val="000000"/>
          <w:sz w:val="24"/>
          <w:szCs w:val="24"/>
          <w:lang w:val="tt-RU"/>
        </w:rPr>
        <w:t>күлмәк (1 слайд), бу камзул (2 слайд),  бу күлмәк (3 слайд),  бу ыштан (4 слайд), бу алъяпкыч (5 слайд),  бу калфак (6 слайд), бу түбәтәй (7 слайд).</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iCs/>
          <w:color w:val="000000"/>
          <w:sz w:val="24"/>
          <w:szCs w:val="24"/>
          <w:lang w:val="tt-RU"/>
        </w:rPr>
        <w:t>Тәрбияче:</w:t>
      </w:r>
      <w:r w:rsidRPr="00C14E42">
        <w:rPr>
          <w:rStyle w:val="c1"/>
          <w:rFonts w:ascii="Times New Roman" w:hAnsi="Times New Roman"/>
          <w:iCs/>
          <w:color w:val="000000"/>
          <w:sz w:val="24"/>
          <w:szCs w:val="24"/>
          <w:lang w:val="tt-RU"/>
        </w:rPr>
        <w:t xml:space="preserve"> </w:t>
      </w:r>
      <w:r w:rsidRPr="00C14E42">
        <w:rPr>
          <w:rStyle w:val="c1"/>
          <w:rFonts w:ascii="Times New Roman" w:hAnsi="Times New Roman"/>
          <w:color w:val="000000"/>
          <w:sz w:val="24"/>
          <w:szCs w:val="24"/>
          <w:lang w:val="tt-RU"/>
        </w:rPr>
        <w:t>Балалар, карагыз әле минем монда бизәксез алъяпкычларым бар.Әйдәгез әле әзер бизәкләр белән шушы алъяпкычларны матур итеп бизик әле, сез ризамы?</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Риза.</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Карагыз әле алъяпкыч нинди бизәкләр белән бизәлгән? (Әзер күрсәтмәлелекне карау).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Яфрак, ләлә чәчәге.  (Балалар өстәл янында эшлиләр ).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Булдырдыгыз, балалар, без күпме матур алъяпкыч бизәдек.Мин сезгә бүген өй эше бирәм. Алъяпкычтагы  бизәкләрне өйгә кайткач эзләп карагыз әле, кайда очратырсыз микән? Ярдәмгә әтиләрне, әниләрне дә чакырыгыз. Миңа иртәгә килгәч әйтерсез.Сез ризамы балалар?.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Риза.</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color w:val="000000"/>
          <w:sz w:val="24"/>
          <w:szCs w:val="24"/>
          <w:lang w:val="tt-RU"/>
        </w:rPr>
        <w:t xml:space="preserve"> </w:t>
      </w: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Балалар, без бүген сезнең белән нәрсәләр турында сөйләштек. </w:t>
      </w:r>
    </w:p>
    <w:p w:rsidR="00397F59" w:rsidRPr="00C14E42" w:rsidRDefault="00397F59" w:rsidP="00E468CD">
      <w:pPr>
        <w:spacing w:after="0" w:line="240" w:lineRule="auto"/>
        <w:jc w:val="both"/>
        <w:rPr>
          <w:rStyle w:val="c1"/>
          <w:rFonts w:ascii="Times New Roman" w:hAnsi="Times New Roman"/>
          <w:color w:val="000000"/>
          <w:sz w:val="24"/>
          <w:szCs w:val="24"/>
          <w:lang w:val="tt-RU"/>
        </w:rPr>
      </w:pPr>
      <w:r w:rsidRPr="00C14E42">
        <w:rPr>
          <w:rStyle w:val="c1"/>
          <w:rFonts w:ascii="Times New Roman" w:hAnsi="Times New Roman"/>
          <w:b/>
          <w:color w:val="000000"/>
          <w:sz w:val="24"/>
          <w:szCs w:val="24"/>
          <w:lang w:val="tt-RU"/>
        </w:rPr>
        <w:t>Балалар:</w:t>
      </w:r>
      <w:r w:rsidRPr="00C14E42">
        <w:rPr>
          <w:rStyle w:val="c1"/>
          <w:rFonts w:ascii="Times New Roman" w:hAnsi="Times New Roman"/>
          <w:color w:val="000000"/>
          <w:sz w:val="24"/>
          <w:szCs w:val="24"/>
          <w:lang w:val="tt-RU"/>
        </w:rPr>
        <w:t xml:space="preserve"> Татар халык киемнәре белән. </w:t>
      </w:r>
    </w:p>
    <w:p w:rsidR="00397F59" w:rsidRPr="00741F1E" w:rsidRDefault="00397F59" w:rsidP="00E468CD">
      <w:pPr>
        <w:spacing w:after="0" w:line="240" w:lineRule="auto"/>
        <w:jc w:val="both"/>
        <w:rPr>
          <w:rFonts w:ascii="Times New Roman" w:hAnsi="Times New Roman"/>
          <w:sz w:val="24"/>
          <w:szCs w:val="24"/>
          <w:lang w:val="tt-RU"/>
        </w:rPr>
      </w:pPr>
      <w:r w:rsidRPr="00C14E42">
        <w:rPr>
          <w:rStyle w:val="c1"/>
          <w:rFonts w:ascii="Times New Roman" w:hAnsi="Times New Roman"/>
          <w:b/>
          <w:color w:val="000000"/>
          <w:sz w:val="24"/>
          <w:szCs w:val="24"/>
          <w:lang w:val="tt-RU"/>
        </w:rPr>
        <w:t>Тәрбияче:</w:t>
      </w:r>
      <w:r w:rsidRPr="00C14E42">
        <w:rPr>
          <w:rStyle w:val="c1"/>
          <w:rFonts w:ascii="Times New Roman" w:hAnsi="Times New Roman"/>
          <w:color w:val="000000"/>
          <w:sz w:val="24"/>
          <w:szCs w:val="24"/>
          <w:lang w:val="tt-RU"/>
        </w:rPr>
        <w:t xml:space="preserve"> Сезгә эшчәнлек ошадымы? Кайткач сез кемнәргә сөйләргә җыенасыз? Мин бу алъяпкычларыгызны алып кайтып әниләрегезгз бүләк итәргә тәкъдим итәм.Сез каршы түгелме?  Рәхмәт балалар , миңа сезне ничек итеп шөгыльләнүегез бик тә ошады, булдырдыгыз. Хәзер ял итәргә тәкъдим итәм.</w:t>
      </w: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lang w:val="tt-RU"/>
        </w:rPr>
        <w:t>Мастер-классның темасы: ”Эбру” техникасы ярдәмендә кар йомарламнарын бизәү”</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Хайруллина Назия Адгамовна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МБДОУ «Карадуванский детский сад</w:t>
      </w:r>
    </w:p>
    <w:p w:rsidR="00397F59" w:rsidRPr="00C14E42" w:rsidRDefault="00397F59" w:rsidP="00E468CD">
      <w:pPr>
        <w:spacing w:after="0" w:line="240" w:lineRule="auto"/>
        <w:jc w:val="right"/>
        <w:rPr>
          <w:rFonts w:ascii="Times New Roman" w:hAnsi="Times New Roman"/>
          <w:b/>
          <w:sz w:val="24"/>
          <w:szCs w:val="24"/>
          <w:lang w:val="tt-RU"/>
        </w:rPr>
      </w:pPr>
      <w:r w:rsidRPr="00C14E42">
        <w:rPr>
          <w:rFonts w:ascii="Times New Roman" w:hAnsi="Times New Roman"/>
          <w:sz w:val="24"/>
          <w:szCs w:val="24"/>
        </w:rPr>
        <w:t xml:space="preserve"> комбинированного вида»</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b/>
          <w:sz w:val="24"/>
          <w:szCs w:val="24"/>
          <w:lang w:val="tt-RU"/>
        </w:rPr>
        <w:t>Максат:</w:t>
      </w:r>
      <w:r w:rsidRPr="00C14E42">
        <w:rPr>
          <w:rFonts w:ascii="Times New Roman" w:hAnsi="Times New Roman"/>
          <w:sz w:val="24"/>
          <w:szCs w:val="24"/>
          <w:lang w:val="tt-RU"/>
        </w:rPr>
        <w:t xml:space="preserve"> Заманча рәсем  техникасы -”Эбру” белән таныштыру. Яңа техниканы үзләштерүдә педагогларның һәм  балаларның белемнәрен күтәрү.</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b/>
          <w:bCs/>
          <w:color w:val="000000"/>
          <w:sz w:val="24"/>
          <w:szCs w:val="24"/>
          <w:lang w:val="tt-RU"/>
        </w:rPr>
        <w:t>Тәрбия бурычы:</w:t>
      </w:r>
      <w:r w:rsidRPr="00C14E42">
        <w:rPr>
          <w:rFonts w:ascii="Times New Roman" w:hAnsi="Times New Roman"/>
          <w:sz w:val="24"/>
          <w:szCs w:val="24"/>
          <w:lang w:val="tt-RU"/>
        </w:rPr>
        <w:t>  балаларда чиста, пөхтә эшләү, табигатькә мәхәббәт тәрбияләү.</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b/>
          <w:bCs/>
          <w:color w:val="000000"/>
          <w:sz w:val="24"/>
          <w:szCs w:val="24"/>
          <w:lang w:val="tt-RU"/>
        </w:rPr>
        <w:t>Үстерү бурычы:</w:t>
      </w:r>
      <w:r w:rsidRPr="00C14E42">
        <w:rPr>
          <w:rFonts w:ascii="Times New Roman" w:hAnsi="Times New Roman"/>
          <w:sz w:val="24"/>
          <w:szCs w:val="24"/>
          <w:lang w:val="tt-RU"/>
        </w:rPr>
        <w:t> бәйләнешле сөйләмне, ориентлашуны, хәрәкәт координациясен үстерү.</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b/>
          <w:bCs/>
          <w:color w:val="000000"/>
          <w:sz w:val="24"/>
          <w:szCs w:val="24"/>
          <w:lang w:val="tt-RU"/>
        </w:rPr>
        <w:t>Белем бирү бурычы:</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sz w:val="24"/>
          <w:szCs w:val="24"/>
          <w:lang w:val="tt-RU"/>
        </w:rPr>
        <w:t>1.Балаларны кышның характерлы билгеләре белән таныштыруны дәвам итү; авазлар әйтелешен ныгыту.</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sz w:val="24"/>
          <w:szCs w:val="24"/>
          <w:lang w:val="tt-RU"/>
        </w:rPr>
        <w:t>2. Балаларның игътибарын, хәтерен, бәйләнешле сөйләмен үстерү.</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sz w:val="24"/>
          <w:szCs w:val="24"/>
          <w:lang w:val="tt-RU"/>
        </w:rPr>
        <w:t>3. Кышкы табигатьнең матурлыгын күрә белергә өйрәтү.</w:t>
      </w:r>
    </w:p>
    <w:p w:rsidR="00397F59" w:rsidRPr="00C14E42" w:rsidRDefault="00397F59" w:rsidP="00E468CD">
      <w:pPr>
        <w:spacing w:after="0" w:line="240" w:lineRule="auto"/>
        <w:jc w:val="both"/>
        <w:rPr>
          <w:rFonts w:ascii="Times New Roman" w:hAnsi="Times New Roman"/>
          <w:caps/>
          <w:sz w:val="24"/>
          <w:szCs w:val="24"/>
          <w:lang w:val="tt-RU"/>
        </w:rPr>
      </w:pPr>
      <w:r w:rsidRPr="00C14E42">
        <w:rPr>
          <w:rFonts w:ascii="Times New Roman" w:hAnsi="Times New Roman"/>
          <w:b/>
          <w:sz w:val="24"/>
          <w:szCs w:val="24"/>
          <w:lang w:val="tt-RU"/>
        </w:rPr>
        <w:t xml:space="preserve">Җиһазлау: </w:t>
      </w:r>
      <w:r w:rsidRPr="00C14E42">
        <w:rPr>
          <w:rFonts w:ascii="Times New Roman" w:hAnsi="Times New Roman"/>
          <w:sz w:val="24"/>
          <w:szCs w:val="24"/>
          <w:lang w:val="tt-RU"/>
        </w:rPr>
        <w:t>Кәрҗин белән кар йомардамнары,зәңгәр төстә кабартылган шар,такта, тәлинкә,таякчыклар, ак төстә түгәрәкләр,кырып алу өчен каты картон,зәңгәр төстәге азыкка салына торган буяулар,күбек.</w:t>
      </w:r>
    </w:p>
    <w:p w:rsidR="00397F59" w:rsidRPr="00C14E42" w:rsidRDefault="00397F59" w:rsidP="00E468CD">
      <w:pPr>
        <w:spacing w:after="0" w:line="240" w:lineRule="auto"/>
        <w:jc w:val="both"/>
        <w:rPr>
          <w:rFonts w:ascii="Times New Roman" w:hAnsi="Times New Roman"/>
          <w:b/>
          <w:caps/>
          <w:sz w:val="24"/>
          <w:szCs w:val="24"/>
          <w:lang w:val="tt-RU"/>
        </w:rPr>
      </w:pPr>
      <w:r w:rsidRPr="00C14E42">
        <w:rPr>
          <w:rFonts w:ascii="Times New Roman" w:hAnsi="Times New Roman"/>
          <w:b/>
          <w:sz w:val="24"/>
          <w:szCs w:val="24"/>
          <w:lang w:val="tt-RU"/>
        </w:rPr>
        <w:t>Эшчәнлек барышы:</w:t>
      </w:r>
    </w:p>
    <w:p w:rsidR="00397F59" w:rsidRPr="00C14E42" w:rsidRDefault="00397F59" w:rsidP="00E468CD">
      <w:pPr>
        <w:spacing w:after="0" w:line="240" w:lineRule="auto"/>
        <w:jc w:val="both"/>
        <w:rPr>
          <w:rFonts w:ascii="Times New Roman" w:hAnsi="Times New Roman"/>
          <w:caps/>
          <w:sz w:val="24"/>
          <w:szCs w:val="24"/>
          <w:lang w:val="tt-RU" w:bidi="ta-IN"/>
        </w:rPr>
      </w:pPr>
      <w:r w:rsidRPr="00C14E42">
        <w:rPr>
          <w:rFonts w:ascii="Times New Roman" w:hAnsi="Times New Roman"/>
          <w:sz w:val="24"/>
          <w:szCs w:val="24"/>
          <w:lang w:val="tt-RU"/>
        </w:rPr>
        <w:t xml:space="preserve"> </w:t>
      </w: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мин сезгә шар алып килдем. Ул нинди төстә? (зәңгәр). Мин аңа исәнме дидем, елмайдым һәм Ясминәгә бирәм. Син шарга нәрсә дип әйтәсең Ясминә?(</w:t>
      </w:r>
      <w:r w:rsidRPr="00C14E42">
        <w:rPr>
          <w:rFonts w:ascii="Times New Roman" w:hAnsi="Times New Roman"/>
          <w:b/>
          <w:sz w:val="24"/>
          <w:szCs w:val="24"/>
          <w:lang w:val="tt-RU"/>
        </w:rPr>
        <w:t>балалар шар белән исәнләшәләр, бер-берсенә биреп чыгалар).</w:t>
      </w:r>
      <w:r w:rsidRPr="00C14E42">
        <w:rPr>
          <w:rFonts w:ascii="Times New Roman" w:hAnsi="Times New Roman"/>
          <w:b/>
          <w:sz w:val="24"/>
          <w:szCs w:val="24"/>
          <w:lang w:val="tt-RU"/>
        </w:rPr>
        <w:br/>
        <w:t xml:space="preserve">Тәрбияче: </w:t>
      </w:r>
      <w:r w:rsidRPr="00C14E42">
        <w:rPr>
          <w:rFonts w:ascii="Times New Roman" w:hAnsi="Times New Roman"/>
          <w:sz w:val="24"/>
          <w:szCs w:val="24"/>
          <w:lang w:val="tt-RU"/>
        </w:rPr>
        <w:t>Әйдәгез шарыбызны очыртыйк, ул безгә өстән карап торсын. Карагыз әле, балалар, безгә күпме кунаклар килгән, әйдәгез, алар белән дә исәнләшик.</w:t>
      </w:r>
      <w:r w:rsidRPr="00C14E42">
        <w:rPr>
          <w:rFonts w:ascii="Times New Roman" w:hAnsi="Times New Roman"/>
          <w:sz w:val="24"/>
          <w:szCs w:val="24"/>
          <w:lang w:val="tt-RU"/>
        </w:rPr>
        <w:br/>
      </w: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Исәнмесез.</w:t>
      </w:r>
    </w:p>
    <w:p w:rsidR="00397F59" w:rsidRPr="00C14E42" w:rsidRDefault="00397F59" w:rsidP="00E468CD">
      <w:pPr>
        <w:spacing w:after="0" w:line="240" w:lineRule="auto"/>
        <w:jc w:val="both"/>
        <w:rPr>
          <w:rFonts w:ascii="Times New Roman" w:hAnsi="Times New Roman"/>
          <w:caps/>
          <w:sz w:val="24"/>
          <w:szCs w:val="24"/>
          <w:lang w:val="tt-RU" w:bidi="ta-IN"/>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Балалар мин бүген балалар бакчасына килгәндә менә шушы кәрҗинне таптым . Карагыз әле, кәрҗиндә нәрсәләр бар?</w:t>
      </w:r>
    </w:p>
    <w:p w:rsidR="00397F59" w:rsidRPr="00C14E42" w:rsidRDefault="00397F59" w:rsidP="00E468CD">
      <w:pPr>
        <w:spacing w:after="0" w:line="240" w:lineRule="auto"/>
        <w:jc w:val="both"/>
        <w:rPr>
          <w:rFonts w:ascii="Times New Roman" w:hAnsi="Times New Roman"/>
          <w:caps/>
          <w:sz w:val="24"/>
          <w:szCs w:val="24"/>
          <w:lang w:val="tt-RU" w:bidi="ta-IN"/>
        </w:rPr>
      </w:pPr>
      <w:r w:rsidRPr="00C14E42">
        <w:rPr>
          <w:rFonts w:ascii="Times New Roman" w:hAnsi="Times New Roman"/>
          <w:b/>
          <w:sz w:val="24"/>
          <w:szCs w:val="24"/>
          <w:lang w:val="tt-RU" w:bidi="ta-IN"/>
        </w:rPr>
        <w:t>Балалар</w:t>
      </w:r>
      <w:r w:rsidRPr="00C14E42">
        <w:rPr>
          <w:rFonts w:ascii="Times New Roman" w:hAnsi="Times New Roman"/>
          <w:sz w:val="24"/>
          <w:szCs w:val="24"/>
          <w:lang w:val="tt-RU" w:bidi="ta-IN"/>
        </w:rPr>
        <w:t>: Шарлар.</w:t>
      </w:r>
    </w:p>
    <w:p w:rsidR="00397F59" w:rsidRPr="00C14E42" w:rsidRDefault="00397F59" w:rsidP="00E468CD">
      <w:pPr>
        <w:pStyle w:val="NoSpacing"/>
        <w:jc w:val="both"/>
        <w:rPr>
          <w:rFonts w:ascii="Times New Roman" w:eastAsia="Arial Unicode MS" w:hAnsi="Times New Roman"/>
          <w:b/>
          <w:sz w:val="24"/>
          <w:szCs w:val="24"/>
          <w:lang w:val="tt-RU"/>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-Әйе шул, менә шундый кечкенә шарлар.</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Алар нинди төстә һәм нәрсәгә ошаганнар?</w:t>
      </w:r>
      <w:r w:rsidRPr="00C14E42">
        <w:rPr>
          <w:rFonts w:ascii="Times New Roman" w:hAnsi="Times New Roman"/>
          <w:b/>
          <w:sz w:val="24"/>
          <w:szCs w:val="24"/>
          <w:lang w:val="tt-RU" w:bidi="ta-IN"/>
        </w:rPr>
        <w:t xml:space="preserve">(кар йомарламнарына ошаганнар). </w:t>
      </w:r>
      <w:r w:rsidRPr="00C14E42">
        <w:rPr>
          <w:rFonts w:ascii="Times New Roman" w:hAnsi="Times New Roman"/>
          <w:sz w:val="24"/>
          <w:szCs w:val="24"/>
          <w:lang w:val="tt-RU" w:bidi="ta-IN"/>
        </w:rPr>
        <w:t>Карагыз әле, араларында</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нәрсәләр дә бар? Нәрсә икән бу?</w:t>
      </w:r>
      <w:r w:rsidRPr="00C14E42">
        <w:rPr>
          <w:rFonts w:ascii="Times New Roman" w:hAnsi="Times New Roman"/>
          <w:b/>
          <w:sz w:val="24"/>
          <w:szCs w:val="24"/>
          <w:lang w:val="tt-RU" w:bidi="ta-IN"/>
        </w:rPr>
        <w:t xml:space="preserve"> (түгәрәкләр)</w:t>
      </w:r>
      <w:r w:rsidRPr="00C14E42">
        <w:rPr>
          <w:rFonts w:ascii="Times New Roman" w:hAnsi="Times New Roman"/>
          <w:caps/>
          <w:sz w:val="24"/>
          <w:szCs w:val="24"/>
          <w:lang w:val="tt-RU" w:bidi="ta-IN"/>
        </w:rPr>
        <w:t>.</w:t>
      </w:r>
      <w:r w:rsidRPr="00C14E42">
        <w:rPr>
          <w:rFonts w:ascii="Times New Roman" w:hAnsi="Times New Roman"/>
          <w:sz w:val="24"/>
          <w:szCs w:val="24"/>
          <w:lang w:val="tt-RU" w:bidi="ta-IN"/>
        </w:rPr>
        <w:t>Әлеге</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түгәрәкләр ошаганмы соң кар йомарламнарына?</w:t>
      </w:r>
      <w:r w:rsidRPr="00C14E42">
        <w:rPr>
          <w:rFonts w:ascii="Times New Roman" w:hAnsi="Times New Roman"/>
          <w:caps/>
          <w:sz w:val="24"/>
          <w:szCs w:val="24"/>
          <w:lang w:val="tt-RU" w:bidi="ta-IN"/>
        </w:rPr>
        <w:t xml:space="preserve"> </w:t>
      </w:r>
      <w:r w:rsidRPr="00C14E42">
        <w:rPr>
          <w:rFonts w:ascii="Times New Roman" w:hAnsi="Times New Roman"/>
          <w:b/>
          <w:sz w:val="24"/>
          <w:szCs w:val="24"/>
          <w:lang w:val="tt-RU" w:bidi="ta-IN"/>
        </w:rPr>
        <w:t>(Әйе, ошаган).</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Мөгаен,  салкын кышның буяулары җитми калгандыр.</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Әйдәгез, аларны да матур төсләргә дә буяп алыйк. Тик эш башланганчы безгә бармакларга гимнастика ясап алырга кирәк.</w:t>
      </w:r>
      <w:r w:rsidRPr="00C14E42">
        <w:rPr>
          <w:rFonts w:ascii="Times New Roman" w:eastAsia="Arial Unicode MS" w:hAnsi="Times New Roman"/>
          <w:b/>
          <w:sz w:val="24"/>
          <w:szCs w:val="24"/>
          <w:lang w:val="tt-RU"/>
        </w:rPr>
        <w:t xml:space="preserve"> </w:t>
      </w:r>
    </w:p>
    <w:p w:rsidR="00397F59" w:rsidRPr="00C14E42" w:rsidRDefault="00397F59" w:rsidP="00E468CD">
      <w:pPr>
        <w:pStyle w:val="NoSpacing"/>
        <w:jc w:val="both"/>
        <w:rPr>
          <w:rFonts w:ascii="Times New Roman" w:eastAsia="Arial Unicode MS" w:hAnsi="Times New Roman"/>
          <w:b/>
          <w:sz w:val="24"/>
          <w:szCs w:val="24"/>
          <w:lang w:val="tt-RU"/>
        </w:rPr>
      </w:pPr>
      <w:r w:rsidRPr="00C14E42">
        <w:rPr>
          <w:rFonts w:ascii="Times New Roman" w:eastAsia="Arial Unicode MS" w:hAnsi="Times New Roman"/>
          <w:b/>
          <w:sz w:val="24"/>
          <w:szCs w:val="24"/>
          <w:lang w:val="tt-RU"/>
        </w:rPr>
        <w:t>Әйдәгез әле, “Кар әвәләү”не уйнап алыйк.</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 xml:space="preserve">Бер, ике, өч, дүрт, биш,       Бармакларны саныйбыз, </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Без кар әвәлибез ич.           Учлар белән әвәлибез,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Түгәрәк ул, шома ул,           Бармак белән түгәрәк ясыйбыз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Ашарга ярамый шул.          Янау хәрәкәте</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“Бер” дигәндә атабыз,        Ату хәрәкәте ясыйбыз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“Ике” дигәч тотабыз,           Учларны  тоташтырабыз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 Өч” дигәч төшеп китә,       Учларны ачабыз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Ватыла, эреп бетә.              Аяклар белән таптыйбыз</w:t>
      </w:r>
    </w:p>
    <w:p w:rsidR="00397F59" w:rsidRPr="00C14E42" w:rsidRDefault="00397F59" w:rsidP="00E468CD">
      <w:pPr>
        <w:pStyle w:val="NoSpacing"/>
        <w:rPr>
          <w:rFonts w:ascii="Times New Roman" w:eastAsia="Arial Unicode MS" w:hAnsi="Times New Roman"/>
          <w:sz w:val="24"/>
          <w:szCs w:val="24"/>
          <w:lang w:val="tt-RU"/>
        </w:rPr>
      </w:pP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Ә хәзер, әйдәгез, эшне башлыйк.</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1.Тәлинкәгә күбекне салабыз.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2.Кашык ярдәмендә күбекне тигезлибез.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3.Күбеккә зәңгәр буяуны ике тамчы  тамызабыз.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4.Күбекне таякчыклар ярдәмендә болгатабыз.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5.Әзер киселгән кәгазь түгәрәкләрне күбек өстенә куеп, җиңелчә генә бармаклар белән  баскалыйбыз.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6.Күбектән  түгәрәкне алып такта өстенә салабыз.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7. Түгәрәктән артык буяуны кырып төшерәбез.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sz w:val="24"/>
          <w:szCs w:val="24"/>
          <w:lang w:val="tt-RU" w:bidi="ta-IN"/>
        </w:rPr>
        <w:t>8. Кар йомарламнарын такта өстенә кибәргә куябыз.</w:t>
      </w:r>
    </w:p>
    <w:p w:rsidR="00397F59" w:rsidRPr="00C14E42" w:rsidRDefault="00397F59" w:rsidP="00E468CD">
      <w:pPr>
        <w:spacing w:after="0" w:line="240" w:lineRule="auto"/>
        <w:rPr>
          <w:rFonts w:ascii="Times New Roman" w:hAnsi="Times New Roman"/>
          <w:caps/>
          <w:sz w:val="24"/>
          <w:szCs w:val="24"/>
          <w:lang w:val="tt-RU" w:bidi="ta-IN"/>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Хәзер әйдәгез, кар йомарламнарын кәрҗингә салыйк.Әлбәттә, без әлеге кар йомарламнарын эшчәнлекләребездә һәм уеннарда кулланырбыз.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b/>
          <w:sz w:val="24"/>
          <w:szCs w:val="24"/>
          <w:lang w:val="tt-RU"/>
        </w:rPr>
        <w:t>Тәрбияче:</w:t>
      </w:r>
      <w:r w:rsidRPr="00C14E42">
        <w:rPr>
          <w:rFonts w:ascii="Times New Roman" w:hAnsi="Times New Roman"/>
          <w:sz w:val="24"/>
          <w:szCs w:val="24"/>
          <w:lang w:val="tt-RU"/>
        </w:rPr>
        <w:t xml:space="preserve"> Балалар, мин сезгә шар алып килдем. Ул нинди төстә? (зәңгәр). Мин аңа исәнме дидем, елмайдым һәм Ясминәгә бирәм. Син шарга нәрсә дип әйтәсең Ясминә?(</w:t>
      </w:r>
      <w:r w:rsidRPr="00C14E42">
        <w:rPr>
          <w:rFonts w:ascii="Times New Roman" w:hAnsi="Times New Roman"/>
          <w:b/>
          <w:sz w:val="24"/>
          <w:szCs w:val="24"/>
          <w:lang w:val="tt-RU"/>
        </w:rPr>
        <w:t>балалар шар белән исәнләшәләр, бер-берсенә биреп чыгалар).</w:t>
      </w:r>
      <w:r w:rsidRPr="00C14E42">
        <w:rPr>
          <w:rFonts w:ascii="Times New Roman" w:hAnsi="Times New Roman"/>
          <w:b/>
          <w:sz w:val="24"/>
          <w:szCs w:val="24"/>
          <w:lang w:val="tt-RU"/>
        </w:rPr>
        <w:br/>
        <w:t xml:space="preserve">Тәрбияче: </w:t>
      </w:r>
      <w:r w:rsidRPr="00C14E42">
        <w:rPr>
          <w:rFonts w:ascii="Times New Roman" w:hAnsi="Times New Roman"/>
          <w:sz w:val="24"/>
          <w:szCs w:val="24"/>
          <w:lang w:val="tt-RU"/>
        </w:rPr>
        <w:t>Әйдәгез шарыбызны очыртыйк, ул безгә өстән карап торсын. Карагыз әле, балалар, безгә күпме кунаклар килгән, әйдәгез, алар белән дә исәнләшик.</w:t>
      </w:r>
      <w:r w:rsidRPr="00C14E42">
        <w:rPr>
          <w:rFonts w:ascii="Times New Roman" w:hAnsi="Times New Roman"/>
          <w:sz w:val="24"/>
          <w:szCs w:val="24"/>
          <w:lang w:val="tt-RU"/>
        </w:rPr>
        <w:br/>
      </w:r>
      <w:r w:rsidRPr="00C14E42">
        <w:rPr>
          <w:rFonts w:ascii="Times New Roman" w:hAnsi="Times New Roman"/>
          <w:b/>
          <w:sz w:val="24"/>
          <w:szCs w:val="24"/>
          <w:lang w:val="tt-RU"/>
        </w:rPr>
        <w:t>Балалар:</w:t>
      </w:r>
      <w:r w:rsidRPr="00C14E42">
        <w:rPr>
          <w:rFonts w:ascii="Times New Roman" w:hAnsi="Times New Roman"/>
          <w:sz w:val="24"/>
          <w:szCs w:val="24"/>
          <w:lang w:val="tt-RU"/>
        </w:rPr>
        <w:t xml:space="preserve"> Исәнмесез.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Балалар мин бүген балалар бакчасына килгәндә менә шушы кәрҗинне таптым . Карагыз әле, кәрҗиндә нәрсәләр бар?</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b/>
          <w:sz w:val="24"/>
          <w:szCs w:val="24"/>
          <w:lang w:val="tt-RU" w:bidi="ta-IN"/>
        </w:rPr>
        <w:t>Балалар</w:t>
      </w:r>
      <w:r w:rsidRPr="00C14E42">
        <w:rPr>
          <w:rFonts w:ascii="Times New Roman" w:hAnsi="Times New Roman"/>
          <w:sz w:val="24"/>
          <w:szCs w:val="24"/>
          <w:lang w:val="tt-RU" w:bidi="ta-IN"/>
        </w:rPr>
        <w:t>: Шарлар.</w:t>
      </w:r>
    </w:p>
    <w:p w:rsidR="00397F59" w:rsidRPr="00C14E42" w:rsidRDefault="00397F59" w:rsidP="00E468CD">
      <w:pPr>
        <w:pStyle w:val="NoSpacing"/>
        <w:rPr>
          <w:rFonts w:ascii="Times New Roman" w:eastAsia="Arial Unicode MS" w:hAnsi="Times New Roman"/>
          <w:b/>
          <w:sz w:val="24"/>
          <w:szCs w:val="24"/>
          <w:lang w:val="tt-RU"/>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-Әйе шул, менә шундый кечкенә шарлар.</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Алар нинди төстә һәм нәрсәгә ошаганнар?</w:t>
      </w:r>
      <w:r w:rsidRPr="00C14E42">
        <w:rPr>
          <w:rFonts w:ascii="Times New Roman" w:hAnsi="Times New Roman"/>
          <w:b/>
          <w:sz w:val="24"/>
          <w:szCs w:val="24"/>
          <w:lang w:val="tt-RU" w:bidi="ta-IN"/>
        </w:rPr>
        <w:t xml:space="preserve">(кар йомарламнарына ошаганнар). </w:t>
      </w:r>
      <w:r w:rsidRPr="00C14E42">
        <w:rPr>
          <w:rFonts w:ascii="Times New Roman" w:hAnsi="Times New Roman"/>
          <w:sz w:val="24"/>
          <w:szCs w:val="24"/>
          <w:lang w:val="tt-RU" w:bidi="ta-IN"/>
        </w:rPr>
        <w:t>Карагыз әле, араларында</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нәрсәләр дә бар? Нәрсә икән бу?</w:t>
      </w:r>
      <w:r w:rsidRPr="00C14E42">
        <w:rPr>
          <w:rFonts w:ascii="Times New Roman" w:hAnsi="Times New Roman"/>
          <w:b/>
          <w:sz w:val="24"/>
          <w:szCs w:val="24"/>
          <w:lang w:val="tt-RU" w:bidi="ta-IN"/>
        </w:rPr>
        <w:t xml:space="preserve"> (түгәрәкләр)</w:t>
      </w:r>
      <w:r w:rsidRPr="00C14E42">
        <w:rPr>
          <w:rFonts w:ascii="Times New Roman" w:hAnsi="Times New Roman"/>
          <w:caps/>
          <w:sz w:val="24"/>
          <w:szCs w:val="24"/>
          <w:lang w:val="tt-RU" w:bidi="ta-IN"/>
        </w:rPr>
        <w:t>.</w:t>
      </w:r>
      <w:r w:rsidRPr="00C14E42">
        <w:rPr>
          <w:rFonts w:ascii="Times New Roman" w:hAnsi="Times New Roman"/>
          <w:sz w:val="24"/>
          <w:szCs w:val="24"/>
          <w:lang w:val="tt-RU" w:bidi="ta-IN"/>
        </w:rPr>
        <w:t>Әлеге</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түгәрәкләр ошаганмы соң кар йомарламнарына?</w:t>
      </w:r>
      <w:r w:rsidRPr="00C14E42">
        <w:rPr>
          <w:rFonts w:ascii="Times New Roman" w:hAnsi="Times New Roman"/>
          <w:caps/>
          <w:sz w:val="24"/>
          <w:szCs w:val="24"/>
          <w:lang w:val="tt-RU" w:bidi="ta-IN"/>
        </w:rPr>
        <w:t xml:space="preserve"> </w:t>
      </w:r>
      <w:r w:rsidRPr="00C14E42">
        <w:rPr>
          <w:rFonts w:ascii="Times New Roman" w:hAnsi="Times New Roman"/>
          <w:b/>
          <w:sz w:val="24"/>
          <w:szCs w:val="24"/>
          <w:lang w:val="tt-RU" w:bidi="ta-IN"/>
        </w:rPr>
        <w:t>(Әйе, ошаган).</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Мөгаен,  салкын кышның буяулары җитми калгандыр.</w:t>
      </w:r>
      <w:r w:rsidRPr="00C14E42">
        <w:rPr>
          <w:rFonts w:ascii="Times New Roman" w:hAnsi="Times New Roman"/>
          <w:caps/>
          <w:sz w:val="24"/>
          <w:szCs w:val="24"/>
          <w:lang w:val="tt-RU" w:bidi="ta-IN"/>
        </w:rPr>
        <w:t xml:space="preserve"> </w:t>
      </w:r>
      <w:r w:rsidRPr="00C14E42">
        <w:rPr>
          <w:rFonts w:ascii="Times New Roman" w:hAnsi="Times New Roman"/>
          <w:sz w:val="24"/>
          <w:szCs w:val="24"/>
          <w:lang w:val="tt-RU" w:bidi="ta-IN"/>
        </w:rPr>
        <w:t>Әйдәгез, аларны да матур төсләргә дә буяп алыйк. Тик эш башланганчы безгә бармакларга гимнастика ясап алырга кирәк.</w:t>
      </w:r>
      <w:r w:rsidRPr="00C14E42">
        <w:rPr>
          <w:rFonts w:ascii="Times New Roman" w:eastAsia="Arial Unicode MS" w:hAnsi="Times New Roman"/>
          <w:b/>
          <w:sz w:val="24"/>
          <w:szCs w:val="24"/>
          <w:lang w:val="tt-RU"/>
        </w:rPr>
        <w:t xml:space="preserve"> Әйдәгез әле,“Кар әвәләү”не уйнап алыйк.</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 xml:space="preserve">Бер, ике, өч, дүрт, биш,       Бармакларны саныйбыз, </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Без кар әвәлибез ич.           Учлар белән әвәлибез,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Түгәрәк ул, шома ул,           Бармак белән түгәрәк ясыйбыз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Ашарга ярамый шул.          Янау хәрәкәте</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“Бер” дигәндә атабыз,        Ату хәрәкәте ясыйбыз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“Ике” дигәч тотабыз,           Учларны  тоташтырабыз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 Өч” дигәч төшеп китә,       Учларны ачабыз</w:t>
      </w:r>
    </w:p>
    <w:p w:rsidR="00397F59" w:rsidRPr="00C14E42" w:rsidRDefault="00397F59" w:rsidP="00E468CD">
      <w:pPr>
        <w:pStyle w:val="NoSpacing"/>
        <w:rPr>
          <w:rFonts w:ascii="Times New Roman" w:eastAsia="Arial Unicode MS" w:hAnsi="Times New Roman"/>
          <w:sz w:val="24"/>
          <w:szCs w:val="24"/>
          <w:lang w:val="tt-RU"/>
        </w:rPr>
      </w:pPr>
      <w:r w:rsidRPr="00C14E42">
        <w:rPr>
          <w:rFonts w:ascii="Times New Roman" w:eastAsia="Arial Unicode MS" w:hAnsi="Times New Roman"/>
          <w:sz w:val="24"/>
          <w:szCs w:val="24"/>
          <w:lang w:val="tt-RU"/>
        </w:rPr>
        <w:t>Ватыла, эреп бетә.              Аяклар белән таптыйбыз</w:t>
      </w:r>
    </w:p>
    <w:p w:rsidR="00397F59" w:rsidRPr="00C14E42" w:rsidRDefault="00397F59" w:rsidP="00E468CD">
      <w:pPr>
        <w:pStyle w:val="NoSpacing"/>
        <w:rPr>
          <w:rFonts w:ascii="Times New Roman" w:eastAsia="Arial Unicode MS" w:hAnsi="Times New Roman"/>
          <w:sz w:val="24"/>
          <w:szCs w:val="24"/>
          <w:lang w:val="tt-RU"/>
        </w:rPr>
      </w:pP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Ә хәзер, әйдәгез, эшне башлыйк.</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1.Тәлинкәгә күбекне салабыз.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2.Кашык ярдәмендә күбекне тигезлибез.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3.Күбеккә зәңгәр буяуны ике тамчы  тамызабыз.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4.Күбекне таякчыклар ярдәмендә болгатабыз.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5.Әзер киселгән кәгазь түгәрәкләрне күбек өстенә куеп, җиңелчә генә бармаклар белән  баскалыйбыз.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6.Күбектән  түгәрәкне алып такта өстенә салабыз.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7. Түгәрәктән артык буяуны кырып төшерәбез.</w:t>
      </w:r>
    </w:p>
    <w:p w:rsidR="00397F59" w:rsidRPr="00C14E42" w:rsidRDefault="00397F59" w:rsidP="00E468CD">
      <w:pPr>
        <w:pStyle w:val="NoSpacing"/>
        <w:rPr>
          <w:rFonts w:ascii="Times New Roman" w:hAnsi="Times New Roman"/>
          <w:caps/>
          <w:sz w:val="24"/>
          <w:szCs w:val="24"/>
          <w:lang w:val="tt-RU" w:bidi="ta-IN"/>
        </w:rPr>
      </w:pPr>
      <w:r w:rsidRPr="00C14E42">
        <w:rPr>
          <w:rFonts w:ascii="Times New Roman" w:hAnsi="Times New Roman"/>
          <w:sz w:val="24"/>
          <w:szCs w:val="24"/>
          <w:lang w:val="tt-RU" w:bidi="ta-IN"/>
        </w:rPr>
        <w:t>8. Кар йомарламнарын такта өстенә кибәргә куябыз.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bidi="ta-IN"/>
        </w:rPr>
        <w:t>Тәрбияче:</w:t>
      </w:r>
      <w:r w:rsidRPr="00C14E42">
        <w:rPr>
          <w:rFonts w:ascii="Times New Roman" w:hAnsi="Times New Roman"/>
          <w:sz w:val="24"/>
          <w:szCs w:val="24"/>
          <w:lang w:val="tt-RU" w:bidi="ta-IN"/>
        </w:rPr>
        <w:t xml:space="preserve"> Хәзер әйдәгез, кар йомарламнарын кәрҗингә салыйк.  Әлбәттә, без әлеге кар йомарламнарын эшчәнлекләребездә һәм у</w:t>
      </w:r>
    </w:p>
    <w:p w:rsidR="00397F59" w:rsidRPr="00C14E42" w:rsidRDefault="00397F59" w:rsidP="00E468CD">
      <w:pPr>
        <w:spacing w:after="0" w:line="240" w:lineRule="auto"/>
        <w:jc w:val="center"/>
        <w:rPr>
          <w:rFonts w:ascii="Times New Roman" w:hAnsi="Times New Roman"/>
          <w:b/>
          <w:color w:val="000000"/>
          <w:sz w:val="24"/>
          <w:szCs w:val="24"/>
        </w:rPr>
      </w:pPr>
      <w:r w:rsidRPr="00C14E42">
        <w:rPr>
          <w:rFonts w:ascii="Times New Roman" w:hAnsi="Times New Roman"/>
          <w:b/>
          <w:color w:val="000000"/>
          <w:sz w:val="24"/>
          <w:szCs w:val="24"/>
          <w:u w:val="single"/>
        </w:rPr>
        <w:t>Ребус</w:t>
      </w:r>
      <w:r w:rsidRPr="00C14E42">
        <w:rPr>
          <w:rFonts w:ascii="Times New Roman" w:hAnsi="Times New Roman"/>
          <w:b/>
          <w:color w:val="000000"/>
          <w:sz w:val="24"/>
          <w:szCs w:val="24"/>
        </w:rPr>
        <w:t>»</w:t>
      </w:r>
    </w:p>
    <w:p w:rsidR="00397F59" w:rsidRPr="00C14E42" w:rsidRDefault="00397F59" w:rsidP="00E468CD">
      <w:pPr>
        <w:spacing w:after="0" w:line="240" w:lineRule="auto"/>
        <w:jc w:val="center"/>
        <w:rPr>
          <w:rFonts w:ascii="Times New Roman" w:hAnsi="Times New Roman"/>
          <w:bCs/>
          <w:iCs/>
          <w:color w:val="000000"/>
          <w:sz w:val="24"/>
          <w:szCs w:val="24"/>
          <w:lang w:val="tt-RU"/>
        </w:rPr>
      </w:pPr>
      <w:r w:rsidRPr="00C14E42">
        <w:rPr>
          <w:rFonts w:ascii="Times New Roman" w:hAnsi="Times New Roman"/>
          <w:bCs/>
          <w:iCs/>
          <w:color w:val="000000"/>
          <w:sz w:val="24"/>
          <w:szCs w:val="24"/>
          <w:lang w:val="tt-RU"/>
        </w:rPr>
        <w:t>(Дидактическое пособие)</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rPr>
        <w:t>Хайрутдинова Гульнур Махмутовна</w:t>
      </w:r>
    </w:p>
    <w:p w:rsidR="00397F59" w:rsidRPr="00C14E42" w:rsidRDefault="00397F59" w:rsidP="00E468CD">
      <w:pPr>
        <w:spacing w:after="0" w:line="240" w:lineRule="auto"/>
        <w:jc w:val="right"/>
        <w:rPr>
          <w:rFonts w:ascii="Times New Roman" w:hAnsi="Times New Roman"/>
          <w:sz w:val="24"/>
          <w:szCs w:val="24"/>
        </w:rPr>
      </w:pPr>
      <w:r w:rsidRPr="00C14E42">
        <w:rPr>
          <w:rFonts w:ascii="Times New Roman" w:hAnsi="Times New Roman"/>
          <w:sz w:val="24"/>
          <w:szCs w:val="24"/>
          <w:lang w:val="tt-RU"/>
        </w:rPr>
        <w:t>МБДОУ Сабинский детский сад №2“Әллюки</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ПАСПОРТ ИГРОВОГО ДИДАКТИЧЕСКОГО ПОСОБИЯ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7195"/>
      </w:tblGrid>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Название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«Ребус»</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Ф.И.О. автора</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Хайрутдинова Гульнур Махмутовна</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Наименование ДОУ</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Муниципальное бюджетное дошкольное образовательное учреждение «Сабинский детский сад общеразвивающего вида №2 «Эллуки» п.г.т. Богатые Сабы Сабинского муниципального района Республики Татарстан</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Образовательная  область</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Речевое развитие</w:t>
            </w:r>
          </w:p>
          <w:p w:rsidR="00397F59" w:rsidRPr="00461A8B" w:rsidRDefault="00397F59" w:rsidP="00E468CD">
            <w:pPr>
              <w:spacing w:after="0" w:line="240" w:lineRule="auto"/>
              <w:rPr>
                <w:rFonts w:ascii="Times New Roman" w:hAnsi="Times New Roman"/>
                <w:sz w:val="24"/>
                <w:szCs w:val="24"/>
              </w:rPr>
            </w:pP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Возрастная категория</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Для детей старшего дошкольного возраста.</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Наименование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Дидактическая игра «Ребус»</w:t>
            </w:r>
          </w:p>
          <w:p w:rsidR="00397F59" w:rsidRPr="00461A8B" w:rsidRDefault="00397F59" w:rsidP="00E468CD">
            <w:pPr>
              <w:spacing w:after="0" w:line="240" w:lineRule="auto"/>
              <w:rPr>
                <w:rFonts w:ascii="Times New Roman" w:hAnsi="Times New Roman"/>
                <w:sz w:val="24"/>
                <w:szCs w:val="24"/>
              </w:rPr>
            </w:pP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Цель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Активизация мыслительной деятельности, закрепление навыков звукового анализа, обучение к чтению.</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Задача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Упражнять выделять </w:t>
            </w:r>
            <w:r w:rsidRPr="00461A8B">
              <w:rPr>
                <w:rFonts w:ascii="Times New Roman" w:hAnsi="Times New Roman"/>
                <w:bCs/>
                <w:sz w:val="24"/>
                <w:szCs w:val="24"/>
              </w:rPr>
              <w:t>первый звук в слове</w:t>
            </w:r>
            <w:r w:rsidRPr="00461A8B">
              <w:rPr>
                <w:rFonts w:ascii="Times New Roman" w:hAnsi="Times New Roman"/>
                <w:sz w:val="24"/>
                <w:szCs w:val="24"/>
              </w:rPr>
              <w:t> и записывать его с помощью </w:t>
            </w:r>
            <w:r w:rsidRPr="00461A8B">
              <w:rPr>
                <w:rFonts w:ascii="Times New Roman" w:hAnsi="Times New Roman"/>
                <w:bCs/>
                <w:sz w:val="24"/>
                <w:szCs w:val="24"/>
              </w:rPr>
              <w:t>буквы</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Развивать мыслительные операции </w:t>
            </w:r>
            <w:r w:rsidRPr="00461A8B">
              <w:rPr>
                <w:rFonts w:ascii="Times New Roman" w:hAnsi="Times New Roman"/>
                <w:i/>
                <w:iCs/>
                <w:sz w:val="24"/>
                <w:szCs w:val="24"/>
              </w:rPr>
              <w:t>(память, внимание, логическое мышление)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Подготавливать детей к чтению и закреплять навык чтения и </w:t>
            </w:r>
            <w:r w:rsidRPr="00461A8B">
              <w:rPr>
                <w:rFonts w:ascii="Times New Roman" w:hAnsi="Times New Roman"/>
                <w:bCs/>
                <w:sz w:val="24"/>
                <w:szCs w:val="24"/>
              </w:rPr>
              <w:t>звукобуквенного анализа слов</w:t>
            </w:r>
            <w:r w:rsidRPr="00461A8B">
              <w:rPr>
                <w:rFonts w:ascii="Times New Roman" w:hAnsi="Times New Roman"/>
                <w:b/>
                <w:bCs/>
                <w:sz w:val="24"/>
                <w:szCs w:val="24"/>
              </w:rPr>
              <w:t> </w:t>
            </w:r>
            <w:r w:rsidRPr="00461A8B">
              <w:rPr>
                <w:rFonts w:ascii="Times New Roman" w:hAnsi="Times New Roman"/>
                <w:i/>
                <w:iCs/>
                <w:sz w:val="24"/>
                <w:szCs w:val="24"/>
              </w:rPr>
              <w:t>(гласные, согласные)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Развивать пространственные представления.</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Устанавливать, какие звуки слышны в </w:t>
            </w:r>
            <w:r w:rsidRPr="00461A8B">
              <w:rPr>
                <w:rFonts w:ascii="Times New Roman" w:hAnsi="Times New Roman"/>
                <w:b/>
                <w:bCs/>
                <w:sz w:val="24"/>
                <w:szCs w:val="24"/>
              </w:rPr>
              <w:t>слове</w:t>
            </w:r>
            <w:r w:rsidRPr="00461A8B">
              <w:rPr>
                <w:rFonts w:ascii="Times New Roman" w:hAnsi="Times New Roman"/>
                <w:sz w:val="24"/>
                <w:szCs w:val="24"/>
              </w:rPr>
              <w:t>, определять порядок их следования и количество.</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Воспитывать самостоятельность, смекалку.</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Предметы, входящие в комплект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Буквы черные -  33  шт., буквы разноцветные  – гласные, согласные – 33 шт., ребусы с картинками, карточки со словами , карточки с картинками, с зашифрованными на них названиями по определенной тематике ( мебель, овощи, фрукты, одежда, обувь)</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Материал (из которого изготовлено пособие)</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bCs/>
                <w:sz w:val="24"/>
                <w:szCs w:val="24"/>
              </w:rPr>
              <w:t>Игра</w:t>
            </w:r>
            <w:r w:rsidRPr="00461A8B">
              <w:rPr>
                <w:rFonts w:ascii="Times New Roman" w:hAnsi="Times New Roman"/>
                <w:sz w:val="24"/>
                <w:szCs w:val="24"/>
              </w:rPr>
              <w:t> изготовлена из коробки размером 40 х 30, на листе буквы формата А4, ламинированными и вырезанными карточек и ребусов, распечатанных на листе формата А4, ламинированных и разрезанных.</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Актуальность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Обучение грамоте – довольно сложный процесс для дошкольников. Им очень сложно усвоить звуко-буквенный анализ слов, деление слова на слоги, нахождение нужного звука в слове и составление предложения. И тут на помощь приходит игра. В игре сложное становится понятным и доступным. Игра не возникает сама по себе. Педагог должен открыть мир игры и заинтересовать ребёнка. И только тогда он будет подчиняться определенным правилам, у него появится желание много узнать и добиться результатов.</w:t>
            </w:r>
          </w:p>
          <w:p w:rsidR="00397F59" w:rsidRPr="00461A8B" w:rsidRDefault="00397F59" w:rsidP="00E468CD">
            <w:pPr>
              <w:spacing w:after="0" w:line="240" w:lineRule="auto"/>
              <w:rPr>
                <w:rFonts w:ascii="Times New Roman" w:hAnsi="Times New Roman"/>
                <w:sz w:val="24"/>
                <w:szCs w:val="24"/>
              </w:rPr>
            </w:pP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Описание хода и правил игры</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Ребёнку предлагается прочитать слова по первым буквам картинок и составить их из набора букв.</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Можно так же пользоваться набором букв и для составления других слов.</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w:t>
            </w:r>
          </w:p>
        </w:tc>
      </w:tr>
      <w:tr w:rsidR="00397F59" w:rsidRPr="00C14E42" w:rsidTr="00264A3F">
        <w:tc>
          <w:tcPr>
            <w:tcW w:w="2376"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Аннотация к игре с  описанием (как использовать в работе с детьми, в каких видах деятельности может пригодиться; на что обратить внимание в работе с детьми)</w:t>
            </w:r>
          </w:p>
        </w:tc>
        <w:tc>
          <w:tcPr>
            <w:tcW w:w="7195"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 «Прочитай по первым буквам» – это ребусы, играя с которыми ребенок развивает речь и логическое мышление.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В комплекте 8 разрезных карточек. Из них вы получаете 24 ребуса (слова от 3 до 6 букв) и 96 карточек-букв.</w:t>
            </w:r>
            <w:r w:rsidRPr="00461A8B">
              <w:rPr>
                <w:rFonts w:ascii="Times New Roman" w:hAnsi="Times New Roman"/>
                <w:sz w:val="24"/>
                <w:szCs w:val="24"/>
              </w:rPr>
              <w:br/>
              <w:t>Познакомьте малыша с предметами, которые изображены на ребусах. Разгадывать начинайте с самых простых заданий. Проговаривайте названия всех предметов и вычленяйте их первые буквы. Затем составляйте из них слово, а чтобы ребенок его лучше запомнил, выложите слово из карточек-букв под соответствующим ребусом.</w:t>
            </w:r>
            <w:r w:rsidRPr="00461A8B">
              <w:rPr>
                <w:rFonts w:ascii="Times New Roman" w:hAnsi="Times New Roman"/>
                <w:sz w:val="24"/>
                <w:szCs w:val="24"/>
              </w:rPr>
              <w:br/>
              <w:t>Впоследствии ваш малыш читает слово по первым буквам сразу, проанализировав картинку в уме.</w:t>
            </w:r>
            <w:r w:rsidRPr="00461A8B">
              <w:rPr>
                <w:rFonts w:ascii="Times New Roman" w:hAnsi="Times New Roman"/>
                <w:sz w:val="24"/>
                <w:szCs w:val="24"/>
              </w:rPr>
              <w:br/>
              <w:t>Играть с ребусами можно в компании. Предложите детям соревнование – кто отгадает больше всего слов?</w:t>
            </w:r>
            <w:r w:rsidRPr="00461A8B">
              <w:rPr>
                <w:rFonts w:ascii="Times New Roman" w:hAnsi="Times New Roman"/>
                <w:sz w:val="24"/>
                <w:szCs w:val="24"/>
              </w:rPr>
              <w:br/>
              <w:t>Ребенок развивает логику, быстроту мышления, умение оперировать сразу несколькими фактами. Он пополняет словарный запас, улучшает память и внимание, чувство языка.</w:t>
            </w:r>
            <w:r w:rsidRPr="00461A8B">
              <w:rPr>
                <w:rFonts w:ascii="Times New Roman" w:hAnsi="Times New Roman"/>
                <w:sz w:val="24"/>
                <w:szCs w:val="24"/>
              </w:rPr>
              <w:br/>
              <w:t>Ребусы – это игра, которая увлекает детей любого возраста. Поиск ответа – стимул для расширения кругозора.</w:t>
            </w:r>
          </w:p>
        </w:tc>
      </w:tr>
    </w:tbl>
    <w:p w:rsidR="00397F59" w:rsidRPr="00C14E42" w:rsidRDefault="00397F59" w:rsidP="00E468CD">
      <w:pPr>
        <w:spacing w:after="0" w:line="240" w:lineRule="auto"/>
        <w:jc w:val="center"/>
        <w:rPr>
          <w:rFonts w:ascii="Times New Roman" w:hAnsi="Times New Roman"/>
          <w:b/>
          <w:sz w:val="24"/>
          <w:szCs w:val="24"/>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«Тылсымлы экият йомгаклары”</w:t>
      </w: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(Конспект ОД)</w:t>
      </w:r>
    </w:p>
    <w:p w:rsidR="00397F59" w:rsidRPr="00C14E42" w:rsidRDefault="00397F59" w:rsidP="00E468CD">
      <w:pPr>
        <w:spacing w:after="0" w:line="240" w:lineRule="auto"/>
        <w:jc w:val="right"/>
        <w:rPr>
          <w:rFonts w:ascii="Times New Roman" w:hAnsi="Times New Roman"/>
          <w:b/>
          <w:sz w:val="24"/>
          <w:szCs w:val="24"/>
        </w:rPr>
      </w:pPr>
      <w:r w:rsidRPr="00C14E42">
        <w:rPr>
          <w:rFonts w:ascii="Times New Roman" w:hAnsi="Times New Roman"/>
          <w:sz w:val="24"/>
          <w:szCs w:val="24"/>
        </w:rPr>
        <w:t>Хантимирова Альбина Мубаракзяновна</w:t>
      </w:r>
    </w:p>
    <w:p w:rsidR="00397F59" w:rsidRPr="00C14E42" w:rsidRDefault="00397F59" w:rsidP="00E468CD">
      <w:pPr>
        <w:pStyle w:val="c15"/>
        <w:shd w:val="clear" w:color="auto" w:fill="FFFFFF"/>
        <w:tabs>
          <w:tab w:val="left" w:pos="567"/>
        </w:tabs>
        <w:spacing w:before="0" w:beforeAutospacing="0" w:after="0" w:afterAutospacing="0"/>
        <w:jc w:val="right"/>
        <w:rPr>
          <w:rStyle w:val="c22"/>
          <w:b/>
          <w:bCs/>
          <w:color w:val="000000"/>
        </w:rPr>
      </w:pPr>
      <w:r w:rsidRPr="00C14E42">
        <w:rPr>
          <w:rStyle w:val="c22"/>
          <w:color w:val="000000"/>
        </w:rPr>
        <w:t>Саба районы Тимершык «Кояшкай»балалар бакчасы.</w:t>
      </w:r>
    </w:p>
    <w:p w:rsidR="00397F59" w:rsidRPr="00C14E42" w:rsidRDefault="00397F59" w:rsidP="00E468CD">
      <w:pPr>
        <w:pStyle w:val="c15"/>
        <w:shd w:val="clear" w:color="auto" w:fill="FFFFFF"/>
        <w:spacing w:before="0" w:beforeAutospacing="0" w:after="0" w:afterAutospacing="0"/>
        <w:rPr>
          <w:rStyle w:val="c8"/>
          <w:b/>
          <w:bCs/>
          <w:i/>
          <w:iCs/>
          <w:color w:val="000000"/>
          <w:lang w:val="tt-RU"/>
        </w:rPr>
      </w:pPr>
    </w:p>
    <w:p w:rsidR="00397F59" w:rsidRPr="00C14E42" w:rsidRDefault="00397F59" w:rsidP="00E468CD">
      <w:pPr>
        <w:pStyle w:val="c15"/>
        <w:shd w:val="clear" w:color="auto" w:fill="FFFFFF"/>
        <w:spacing w:before="0" w:beforeAutospacing="0" w:after="0" w:afterAutospacing="0"/>
        <w:jc w:val="both"/>
        <w:rPr>
          <w:rStyle w:val="c8"/>
          <w:b/>
          <w:bCs/>
          <w:i/>
          <w:iCs/>
          <w:color w:val="000000"/>
          <w:lang w:val="tt-RU"/>
        </w:rPr>
      </w:pPr>
      <w:r w:rsidRPr="00C14E42">
        <w:rPr>
          <w:rStyle w:val="c8"/>
          <w:b/>
          <w:bCs/>
          <w:i/>
          <w:iCs/>
          <w:color w:val="000000"/>
          <w:lang w:val="tt-RU"/>
        </w:rPr>
        <w:t>(Зурлар төркемендә сөйләм үстерү буенча ачык шөгыль ).</w:t>
      </w:r>
    </w:p>
    <w:p w:rsidR="00397F59" w:rsidRPr="00C14E42" w:rsidRDefault="00397F59" w:rsidP="00E468CD">
      <w:pPr>
        <w:pStyle w:val="c15"/>
        <w:shd w:val="clear" w:color="auto" w:fill="FFFFFF"/>
        <w:spacing w:before="0" w:beforeAutospacing="0" w:after="0" w:afterAutospacing="0"/>
        <w:jc w:val="both"/>
        <w:rPr>
          <w:color w:val="000000"/>
          <w:lang w:val="tt-RU"/>
        </w:rPr>
      </w:pPr>
      <w:r w:rsidRPr="00C14E42">
        <w:rPr>
          <w:color w:val="000000"/>
          <w:lang w:val="tt-RU"/>
        </w:rPr>
        <w:t>Төркем  тәрбиячесе: Хантимирова А.М.</w:t>
      </w:r>
    </w:p>
    <w:p w:rsidR="00397F59" w:rsidRPr="00C14E42" w:rsidRDefault="00397F59" w:rsidP="00E468CD">
      <w:pPr>
        <w:pStyle w:val="c6"/>
        <w:shd w:val="clear" w:color="auto" w:fill="FFFFFF"/>
        <w:spacing w:before="0" w:beforeAutospacing="0" w:after="0" w:afterAutospacing="0"/>
        <w:jc w:val="both"/>
        <w:rPr>
          <w:color w:val="000000"/>
          <w:lang w:val="tt-RU"/>
        </w:rPr>
      </w:pPr>
      <w:r w:rsidRPr="00C14E42">
        <w:rPr>
          <w:b/>
          <w:bCs/>
          <w:color w:val="000000"/>
          <w:shd w:val="clear" w:color="auto" w:fill="FFFFFF"/>
          <w:lang w:val="tt-RU"/>
        </w:rPr>
        <w:t>Белем бирү өлкәсе: </w:t>
      </w:r>
      <w:r w:rsidRPr="00C14E42">
        <w:rPr>
          <w:rStyle w:val="c0"/>
          <w:color w:val="000000"/>
          <w:shd w:val="clear" w:color="auto" w:fill="FFFFFF"/>
          <w:lang w:val="tt-RU"/>
        </w:rPr>
        <w:t>сөйләм  үстерү.</w:t>
      </w:r>
    </w:p>
    <w:p w:rsidR="00397F59" w:rsidRPr="00C14E42" w:rsidRDefault="00397F59" w:rsidP="00E468CD">
      <w:pPr>
        <w:pStyle w:val="c6"/>
        <w:shd w:val="clear" w:color="auto" w:fill="FFFFFF"/>
        <w:spacing w:before="0" w:beforeAutospacing="0" w:after="0" w:afterAutospacing="0"/>
        <w:ind w:hanging="142"/>
        <w:jc w:val="both"/>
        <w:rPr>
          <w:color w:val="000000"/>
          <w:lang w:val="tt-RU"/>
        </w:rPr>
      </w:pPr>
      <w:r w:rsidRPr="00C14E42">
        <w:rPr>
          <w:rStyle w:val="c0"/>
          <w:b/>
          <w:bCs/>
          <w:color w:val="000000"/>
          <w:lang w:val="tt-RU"/>
        </w:rPr>
        <w:t xml:space="preserve">  Максат:</w:t>
      </w:r>
      <w:r w:rsidRPr="00C14E42">
        <w:rPr>
          <w:rStyle w:val="c2"/>
          <w:color w:val="000000"/>
          <w:lang w:val="tt-RU"/>
        </w:rPr>
        <w:t> Татар халык иҗаты аша телебезнең байлыгын, матурлыгын күрсәтү;</w:t>
      </w:r>
    </w:p>
    <w:p w:rsidR="00397F59" w:rsidRPr="00C14E42" w:rsidRDefault="00397F59" w:rsidP="00E468CD">
      <w:pPr>
        <w:pStyle w:val="c6"/>
        <w:shd w:val="clear" w:color="auto" w:fill="FFFFFF"/>
        <w:spacing w:before="0" w:beforeAutospacing="0" w:after="0" w:afterAutospacing="0"/>
        <w:jc w:val="both"/>
        <w:rPr>
          <w:color w:val="000000"/>
          <w:lang w:val="tt-RU"/>
        </w:rPr>
      </w:pPr>
      <w:r w:rsidRPr="00C14E42">
        <w:rPr>
          <w:rStyle w:val="c2"/>
          <w:color w:val="000000"/>
          <w:lang w:val="tt-RU"/>
        </w:rPr>
        <w:t> балаларның сөйләм телләрен, сүз байлыкларын үстерү; туган телебезне ярату, зурлау, аңа соклану хисләре тәрбияләү.</w:t>
      </w:r>
    </w:p>
    <w:p w:rsidR="00397F59" w:rsidRPr="00C14E42" w:rsidRDefault="00397F59" w:rsidP="00E468CD">
      <w:pPr>
        <w:pStyle w:val="NormalWeb"/>
        <w:shd w:val="clear" w:color="auto" w:fill="F9FAFA"/>
        <w:spacing w:before="0" w:beforeAutospacing="0" w:after="0" w:afterAutospacing="0"/>
        <w:jc w:val="both"/>
        <w:rPr>
          <w:b/>
          <w:color w:val="000000"/>
          <w:lang w:val="tt-RU"/>
        </w:rPr>
      </w:pPr>
      <w:r w:rsidRPr="00C14E42">
        <w:rPr>
          <w:b/>
          <w:color w:val="000000"/>
          <w:lang w:val="tt-RU"/>
        </w:rPr>
        <w:t xml:space="preserve">  Бурычлар:</w:t>
      </w:r>
    </w:p>
    <w:p w:rsidR="00397F59" w:rsidRPr="00C14E42" w:rsidRDefault="00397F59" w:rsidP="00E468CD">
      <w:pPr>
        <w:pStyle w:val="NormalWeb"/>
        <w:shd w:val="clear" w:color="auto" w:fill="F9FAFA"/>
        <w:spacing w:before="0" w:beforeAutospacing="0" w:after="0" w:afterAutospacing="0"/>
        <w:jc w:val="both"/>
        <w:rPr>
          <w:color w:val="000000"/>
          <w:lang w:val="tt-RU"/>
        </w:rPr>
      </w:pPr>
      <w:r w:rsidRPr="00C14E42">
        <w:rPr>
          <w:color w:val="000000"/>
          <w:lang w:val="tt-RU"/>
        </w:rPr>
        <w:t>1.Татар халык әкиятләренә карата кызыксыну уяту, балаларга әкиятне тыңларга, эчтәлеген аңлый белергә өйрәтү.</w:t>
      </w:r>
    </w:p>
    <w:p w:rsidR="00397F59" w:rsidRPr="00C14E42" w:rsidRDefault="00397F59" w:rsidP="00E468CD">
      <w:pPr>
        <w:pStyle w:val="NormalWeb"/>
        <w:shd w:val="clear" w:color="auto" w:fill="F9FAFA"/>
        <w:spacing w:before="0" w:beforeAutospacing="0" w:after="0" w:afterAutospacing="0"/>
        <w:jc w:val="both"/>
        <w:rPr>
          <w:color w:val="000000"/>
          <w:lang w:val="tt-RU"/>
        </w:rPr>
      </w:pPr>
      <w:r w:rsidRPr="00C14E42">
        <w:rPr>
          <w:color w:val="000000"/>
          <w:lang w:val="tt-RU"/>
        </w:rPr>
        <w:t>2. Сөйләмнең диалог формасын үзләштерү, сөйләм теленү стерү, сүз байлыгын арттыру.</w:t>
      </w:r>
    </w:p>
    <w:p w:rsidR="00397F59" w:rsidRPr="00C14E42" w:rsidRDefault="00397F59" w:rsidP="00E468CD">
      <w:pPr>
        <w:pStyle w:val="NormalWeb"/>
        <w:shd w:val="clear" w:color="auto" w:fill="F9FAFA"/>
        <w:spacing w:before="0" w:beforeAutospacing="0" w:after="0" w:afterAutospacing="0"/>
        <w:jc w:val="both"/>
        <w:rPr>
          <w:color w:val="000000"/>
          <w:lang w:val="tt-RU"/>
        </w:rPr>
      </w:pPr>
      <w:r w:rsidRPr="00C14E42">
        <w:rPr>
          <w:color w:val="000000"/>
          <w:lang w:val="tt-RU"/>
        </w:rPr>
        <w:t>3. Балаларда дустанә мөнәсәбәт, ярдәмләшәсе килү теләген тәрбияләү.</w:t>
      </w:r>
    </w:p>
    <w:p w:rsidR="00397F59" w:rsidRPr="00C14E42" w:rsidRDefault="00397F59" w:rsidP="00E468CD">
      <w:pPr>
        <w:pStyle w:val="c6"/>
        <w:shd w:val="clear" w:color="auto" w:fill="FFFFFF"/>
        <w:spacing w:before="0" w:beforeAutospacing="0" w:after="0" w:afterAutospacing="0"/>
        <w:jc w:val="both"/>
        <w:rPr>
          <w:rStyle w:val="c2"/>
          <w:b/>
          <w:color w:val="000000"/>
          <w:lang w:val="tt-RU"/>
        </w:rPr>
      </w:pPr>
      <w:r w:rsidRPr="00C14E42">
        <w:rPr>
          <w:rStyle w:val="c2"/>
          <w:b/>
          <w:color w:val="000000"/>
          <w:lang w:val="tt-RU"/>
        </w:rPr>
        <w:t>Җиһазлау: бишек, кәрзин, йомгаклар, курчак, агачлар, самовар, савыт-         сабалар, татар халык ашлары, сандык, калфак, түбәтәй, әкият рәсемнәре, кубик, капчык, конверт, капчык.</w:t>
      </w:r>
    </w:p>
    <w:p w:rsidR="00397F59" w:rsidRPr="00C14E42" w:rsidRDefault="00397F59" w:rsidP="00E468CD">
      <w:pPr>
        <w:pStyle w:val="c6"/>
        <w:shd w:val="clear" w:color="auto" w:fill="FFFFFF"/>
        <w:spacing w:before="0" w:beforeAutospacing="0" w:after="0" w:afterAutospacing="0"/>
        <w:jc w:val="both"/>
        <w:rPr>
          <w:rStyle w:val="c2"/>
          <w:b/>
          <w:color w:val="000000"/>
          <w:lang w:val="tt-RU"/>
        </w:rPr>
      </w:pPr>
    </w:p>
    <w:p w:rsidR="00397F59" w:rsidRPr="00C14E42" w:rsidRDefault="00397F59" w:rsidP="00E468CD">
      <w:pPr>
        <w:pStyle w:val="c6"/>
        <w:shd w:val="clear" w:color="auto" w:fill="FFFFFF"/>
        <w:spacing w:before="0" w:beforeAutospacing="0" w:after="0" w:afterAutospacing="0"/>
        <w:jc w:val="both"/>
        <w:rPr>
          <w:rStyle w:val="c2"/>
          <w:b/>
          <w:color w:val="000000"/>
          <w:lang w:val="tt-RU"/>
        </w:rPr>
      </w:pPr>
      <w:r w:rsidRPr="00C14E42">
        <w:rPr>
          <w:b/>
          <w:bCs/>
          <w:color w:val="000000"/>
          <w:shd w:val="clear" w:color="auto" w:fill="FFFFFF"/>
          <w:lang w:val="tt-RU"/>
        </w:rPr>
        <w:t>Сүзлек өстендә эш</w:t>
      </w:r>
      <w:r w:rsidRPr="00C14E42">
        <w:rPr>
          <w:rStyle w:val="c0"/>
          <w:color w:val="000000"/>
          <w:shd w:val="clear" w:color="auto" w:fill="FFFFFF"/>
          <w:lang w:val="tt-RU"/>
        </w:rPr>
        <w:t>: йомгак, әкият, бишек, түбәтәй, сандык, калфак, тиен, ярдәм, дуслык, йомгак, ярма, сөяк.</w:t>
      </w:r>
    </w:p>
    <w:p w:rsidR="00397F59" w:rsidRPr="00C14E42" w:rsidRDefault="00397F59" w:rsidP="00E468CD">
      <w:pPr>
        <w:pStyle w:val="c6"/>
        <w:shd w:val="clear" w:color="auto" w:fill="FFFFFF"/>
        <w:spacing w:before="0" w:beforeAutospacing="0" w:after="0" w:afterAutospacing="0"/>
        <w:ind w:hanging="710"/>
        <w:jc w:val="both"/>
        <w:rPr>
          <w:b/>
          <w:color w:val="000000"/>
          <w:lang w:val="tt-RU"/>
        </w:rPr>
      </w:pPr>
    </w:p>
    <w:p w:rsidR="00397F59" w:rsidRPr="00C14E42" w:rsidRDefault="00397F59" w:rsidP="00E468CD">
      <w:pPr>
        <w:pStyle w:val="c6"/>
        <w:shd w:val="clear" w:color="auto" w:fill="FFFFFF"/>
        <w:spacing w:before="0" w:beforeAutospacing="0" w:after="0" w:afterAutospacing="0"/>
        <w:ind w:hanging="710"/>
        <w:jc w:val="both"/>
        <w:rPr>
          <w:color w:val="231F20"/>
          <w:shd w:val="clear" w:color="auto" w:fill="FFFFFF"/>
          <w:lang w:val="tt-RU"/>
        </w:rPr>
      </w:pPr>
      <w:r w:rsidRPr="00C14E42">
        <w:rPr>
          <w:rStyle w:val="Strong"/>
          <w:bCs/>
          <w:color w:val="231F20"/>
          <w:shd w:val="clear" w:color="auto" w:fill="FFFFFF"/>
          <w:lang w:val="tt-RU"/>
        </w:rPr>
        <w:t>Көтелгән нәтиҗәләр:</w:t>
      </w:r>
      <w:r w:rsidRPr="00C14E42">
        <w:rPr>
          <w:color w:val="231F20"/>
          <w:shd w:val="clear" w:color="auto" w:fill="FFFFFF"/>
          <w:lang w:val="tt-RU"/>
        </w:rPr>
        <w:t> балаларның логик фикер йөртүләре, сәнгатьле һәм бәйләнешле сөйләмнәре үсә, әкиятләр белән кызыксынучан иҗади шәхес тәрбияләнә.</w:t>
      </w:r>
    </w:p>
    <w:p w:rsidR="00397F59" w:rsidRPr="00C14E42" w:rsidRDefault="00397F59" w:rsidP="00E468CD">
      <w:pPr>
        <w:pStyle w:val="c6"/>
        <w:shd w:val="clear" w:color="auto" w:fill="FFFFFF"/>
        <w:spacing w:before="0" w:beforeAutospacing="0" w:after="0" w:afterAutospacing="0"/>
        <w:ind w:hanging="710"/>
        <w:jc w:val="both"/>
        <w:rPr>
          <w:color w:val="000000"/>
          <w:lang w:val="tt-RU"/>
        </w:rPr>
      </w:pPr>
      <w:r w:rsidRPr="00C14E42">
        <w:rPr>
          <w:b/>
          <w:bCs/>
          <w:color w:val="000000"/>
          <w:shd w:val="clear" w:color="auto" w:fill="FFFFFF"/>
          <w:lang w:val="tt-RU"/>
        </w:rPr>
        <w:t>Методик алымнар: </w:t>
      </w:r>
      <w:r w:rsidRPr="00C14E42">
        <w:rPr>
          <w:rStyle w:val="c0"/>
          <w:color w:val="000000"/>
          <w:shd w:val="clear" w:color="auto" w:fill="FFFFFF"/>
          <w:lang w:val="tt-RU"/>
        </w:rPr>
        <w:t>әңгәмә, сөйләү, күрсәтү.</w:t>
      </w:r>
    </w:p>
    <w:p w:rsidR="00397F59" w:rsidRPr="00C14E42" w:rsidRDefault="00397F59" w:rsidP="00E468CD">
      <w:pPr>
        <w:pStyle w:val="c6"/>
        <w:shd w:val="clear" w:color="auto" w:fill="FFFFFF"/>
        <w:spacing w:before="0" w:beforeAutospacing="0" w:after="0" w:afterAutospacing="0"/>
        <w:jc w:val="both"/>
        <w:rPr>
          <w:rStyle w:val="c0"/>
          <w:b/>
          <w:bCs/>
          <w:color w:val="000000"/>
          <w:lang w:val="tt-RU"/>
        </w:rPr>
      </w:pPr>
      <w:r w:rsidRPr="00C14E42">
        <w:rPr>
          <w:rStyle w:val="c0"/>
          <w:b/>
          <w:bCs/>
          <w:color w:val="000000"/>
          <w:lang w:val="tt-RU"/>
        </w:rPr>
        <w:t>Эшчәнлек барышы:</w:t>
      </w:r>
    </w:p>
    <w:p w:rsidR="00397F59" w:rsidRPr="00C14E42" w:rsidRDefault="00397F59" w:rsidP="00E468CD">
      <w:pPr>
        <w:pStyle w:val="c6"/>
        <w:shd w:val="clear" w:color="auto" w:fill="FFFFFF"/>
        <w:spacing w:before="0" w:beforeAutospacing="0" w:after="0" w:afterAutospacing="0"/>
        <w:jc w:val="both"/>
        <w:rPr>
          <w:color w:val="000000"/>
          <w:lang w:val="tt-RU"/>
        </w:rPr>
      </w:pPr>
      <w:r w:rsidRPr="00C14E42">
        <w:rPr>
          <w:rStyle w:val="c0"/>
          <w:b/>
          <w:bCs/>
          <w:color w:val="000000"/>
          <w:lang w:val="tt-RU"/>
        </w:rPr>
        <w:t>1) Оештыру өлеше: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Исәнмесез балалар! Балалар бакчасына кергәндә   миңа бер апа, менә шушы йомгаклар салынган кәрзинне бирде. Тылсымлы йомгаклар диде! “Бик тә кирәкле йомгаклар, сакла” - диде.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Әйдәгез әле йомгакларны сынап карыйк! Тылсымы,сере  нидә икән бу йомгакларның? Сезнең белән дә танышып алыйк әле шушы серле йомгак  ярдәме белән! Ул бик тиз сүтелә. Мин түгәрәк буенча җибәрәм, ә сез сүтелеп киткән җепне тотып калыгыз!(Йомгак сүтелә, бала үз исемне, нәрсә яратканын әйтеп, йомгакны дустына бирә). Зур түгәрәк барлыкка килә. Ә хәзер без аны әкрен генә идәнгә төшереп куйыйк! Ул безнең дуслык  илебез булып торыр!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-Сез бигрәк матурлар,зурлар икәнсез! Менә таныштык та шулай бит! Балалар бу түгәрәк нәрсәгә ошаган?(Кояшка һ.б.)</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Менә сезнең белән танышуга сөенеп кояш та елмаеп куйды! Карагыз әле сезнең төркемегезгә ничек матур итеп кояш карап тора!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Кояш белән дә исәнләшеп алабызмы балалар?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Исәнме кояш, исәнме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Җылы бир кулларыма!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Мин ул җылымны һәм яктымны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Таратам дусларыма!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бер-берсен  кочаклыйлар)</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2. Мотивация:</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Әйдәгез без беренче йомгакны тәгәрәтеп карыйк! Кая алып барыр икән ул безне?(Татар халык өенә керү).</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A9"/>
          <w:rFonts w:ascii="Times New Roman" w:hAnsi="Times New Roman"/>
          <w:b/>
          <w:i/>
          <w:sz w:val="24"/>
          <w:szCs w:val="24"/>
          <w:lang w:val="tt-RU"/>
        </w:rPr>
        <w:t>3. Актуалләштерү:</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-Балалар кунакка кергәндә без нишлибез әле?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-Ишек шакып, исәнләшеп керәбез.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Күрегез әле ничек матур  монда!(Балалар белән төркемдә бизәлгән татар  мөхитен карау) Матур итеп милли рухта бизәлгән өстәл: самовар, савыт –сабалар, камыр ризыклары, лампа. Почмакта бишек эленеп тора.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-Ә менә бу нәрсә ? Кем әйтә? (Бишеккә күрсәтү). Балалар бу, кечкенә балалар йоклый торган бишек! Мондый бишектә элек әби-әниләр бишек җыры җырлап бәбиләрен йоклатканнар.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Сандык өстендә хат ята. Балалар белән әңгәмә корып өйне карап чыгабыз.Сандык  өстеннән  хатны алабыз.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Тәрбияче балаларның игътибарын хатка юнәлтә.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-Карагыз әле балалар , монда ниндидер хат бар!(Тәрбияче хатны ачып укый).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Исәнмесез балалар!</w:t>
      </w:r>
    </w:p>
    <w:p w:rsidR="00397F59" w:rsidRPr="00C14E42" w:rsidRDefault="00397F59" w:rsidP="00E468CD">
      <w:pPr>
        <w:spacing w:after="0" w:line="240" w:lineRule="auto"/>
        <w:ind w:firstLine="142"/>
        <w:jc w:val="both"/>
        <w:rPr>
          <w:rFonts w:ascii="Times New Roman" w:hAnsi="Times New Roman"/>
          <w:sz w:val="24"/>
          <w:szCs w:val="24"/>
          <w:lang w:val="tt-RU"/>
        </w:rPr>
      </w:pPr>
      <w:r w:rsidRPr="00C14E42">
        <w:rPr>
          <w:rFonts w:ascii="Times New Roman" w:hAnsi="Times New Roman"/>
          <w:sz w:val="24"/>
          <w:szCs w:val="24"/>
          <w:lang w:val="tt-RU"/>
        </w:rPr>
        <w:t>Сезгә бу хатны шушы йортның хуҗабикәсе яза! Бу йортта  элек-электән минем әби-бабайларым яшәгән. Мин аларның бар әйберләрен дә истәлек ,хәтирә итеп саклыйм. Сез дә бер үк сак булыгыз! Минем кечкенә кызым бар! Тәрбияче апагызга минем кызымны карап торырга кушкан идем, тылсымлы йомгаклар да биреп җибәрдем. Ул йомгаклар миңа әбиемнән калды. “Тылсымлы әкият йомгаклары” алар. Кызым йокыдан уянса, шул йомгак тәгәрәгән якка барып, әкиятләр тыңлатырсыз. Алай да йокламаса, бишек җыры җырларсыз! Язырга  онытып торам икән! Ул йомгакларның тылсымын чын татар кызы, татар малайлары гына белә ала! Әбиемнең сандыгында сезгә кирәк булган әйберләр бар! Алдан ук сезгә рәхмәтләремне җиткерәм! Исән –сау йөрегез! Уңышлар Сезгә!</w:t>
      </w:r>
    </w:p>
    <w:p w:rsidR="00397F59" w:rsidRPr="00C14E42" w:rsidRDefault="00397F59" w:rsidP="00E468CD">
      <w:pPr>
        <w:pStyle w:val="c15"/>
        <w:shd w:val="clear" w:color="auto" w:fill="FFFFFF"/>
        <w:spacing w:before="0" w:beforeAutospacing="0" w:after="0" w:afterAutospacing="0"/>
        <w:jc w:val="center"/>
        <w:rPr>
          <w:color w:val="000000"/>
          <w:lang w:val="tt-RU"/>
        </w:rPr>
      </w:pP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-Балалар, безнең бишектә бала тавышы ишетелә түгелме?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 елаган тавыш). Монда бик матур Айсылу исемле курчак йокысыннан уянган икән балалар! Кая әле кулыма алыйм үзен!(Курчак елавыннан туктый)</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Менә Айсылу  елмая да башлады! Аны да әнисе бишек җыры җырлап йоклаткан булгандыр. Балалар сезгә  дә әби-әниләрегез бишек җыры җырлыймы йоклатканда? Әллә инде әкият укыйлармы?(Балалар белән әңгәмә кору)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Айсылу исемле курчагыбызны нишләтеп йоклатырга икән инде хәзер балар? Әллә хаттагыча “Әкият иленә барып карыйкмы?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i/>
          <w:sz w:val="24"/>
          <w:szCs w:val="24"/>
          <w:lang w:val="tt-RU"/>
        </w:rPr>
        <w:t>4. Яңа күнекмәләр  үзләштерү (үткән материалны кабатлау</w:t>
      </w:r>
    </w:p>
    <w:p w:rsidR="00397F59" w:rsidRPr="00C14E42" w:rsidRDefault="00397F59" w:rsidP="00E468CD">
      <w:pPr>
        <w:spacing w:after="0" w:line="240" w:lineRule="auto"/>
        <w:ind w:firstLine="540"/>
        <w:jc w:val="both"/>
        <w:rPr>
          <w:rFonts w:ascii="Times New Roman" w:hAnsi="Times New Roman"/>
          <w:b/>
          <w:i/>
          <w:iCs/>
          <w:sz w:val="24"/>
          <w:szCs w:val="24"/>
          <w:lang w:val="tt-RU"/>
        </w:rPr>
      </w:pPr>
      <w:r w:rsidRPr="00C14E42">
        <w:rPr>
          <w:rFonts w:ascii="Times New Roman" w:hAnsi="Times New Roman"/>
          <w:b/>
          <w:i/>
          <w:iCs/>
          <w:sz w:val="24"/>
          <w:szCs w:val="24"/>
          <w:lang w:val="tt-RU"/>
        </w:rPr>
        <w:t>Тылсымлы йомгакка әйтелә торган сүзләр:</w:t>
      </w:r>
    </w:p>
    <w:p w:rsidR="00397F59" w:rsidRPr="00C14E42" w:rsidRDefault="00397F59" w:rsidP="00E468CD">
      <w:pPr>
        <w:spacing w:after="0" w:line="240" w:lineRule="auto"/>
        <w:ind w:firstLine="540"/>
        <w:jc w:val="both"/>
        <w:rPr>
          <w:rFonts w:ascii="Times New Roman" w:hAnsi="Times New Roman"/>
          <w:b/>
          <w:i/>
          <w:iCs/>
          <w:sz w:val="24"/>
          <w:szCs w:val="24"/>
          <w:lang w:val="tt-RU"/>
        </w:rPr>
      </w:pPr>
      <w:r w:rsidRPr="00C14E42">
        <w:rPr>
          <w:rFonts w:ascii="Times New Roman" w:hAnsi="Times New Roman"/>
          <w:b/>
          <w:i/>
          <w:iCs/>
          <w:sz w:val="24"/>
          <w:szCs w:val="24"/>
          <w:lang w:val="tt-RU"/>
        </w:rPr>
        <w:t>“Йомшак йомгак тәгәрә.әкияткә син әйдә!”</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Төп өлеш.(Йомгак экранга таба тәгәри)</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xml:space="preserve"> “Әкият турында әкият” дип исемләнгән әкиятне уку.</w:t>
      </w:r>
    </w:p>
    <w:p w:rsidR="00397F59" w:rsidRPr="00C14E42" w:rsidRDefault="00397F59" w:rsidP="00E468CD">
      <w:pPr>
        <w:pStyle w:val="BodyText0"/>
        <w:spacing w:after="0"/>
        <w:ind w:firstLine="540"/>
        <w:jc w:val="both"/>
        <w:rPr>
          <w:b/>
          <w:lang w:val="tt-RU"/>
        </w:rPr>
      </w:pPr>
      <w:r w:rsidRPr="00C14E42">
        <w:rPr>
          <w:b/>
          <w:lang w:val="tt-RU"/>
        </w:rPr>
        <w:t>Әкият турында әкият.</w:t>
      </w:r>
    </w:p>
    <w:p w:rsidR="00397F59" w:rsidRPr="00C14E42" w:rsidRDefault="00397F59" w:rsidP="00E468CD">
      <w:pPr>
        <w:pStyle w:val="BodyText0"/>
        <w:spacing w:after="0"/>
        <w:ind w:firstLine="540"/>
        <w:jc w:val="both"/>
        <w:rPr>
          <w:lang w:val="tt-RU"/>
        </w:rPr>
      </w:pPr>
      <w:r w:rsidRPr="00C14E42">
        <w:rPr>
          <w:lang w:val="tt-RU"/>
        </w:rPr>
        <w:t>-Балалар, әкиятләр бик борынгы заманнардан, безнең әби- бабаларыбыз бишектә яткан чорлардан ук килгәннәр. Әкиятләр яши торган ил еракта да якында да түгел, ә менә нәкъ балачак иленең янәшәсендә генә икән. Балачак иле нинди аллы-гөлле, чәчәк-күбәләкле, тылсымлы, кызыктыргыч һәм мавыктыргыч булса, әкиятләр иле дә искитәрлек матур җир ди. Анда бары тик әкиятләр генә яши икән. Алар һич кенә дә бер-берсенә ошамаганнар: араларында озыннары да кыскалары да тылсымлылары һәм уйландыра торганнары, борынгылары да, өр-яңалары да бар икән ди, балалар.</w:t>
      </w:r>
    </w:p>
    <w:p w:rsidR="00397F59" w:rsidRPr="00C14E42" w:rsidRDefault="00397F59" w:rsidP="00E468CD">
      <w:pPr>
        <w:pStyle w:val="BodyText0"/>
        <w:spacing w:after="0"/>
        <w:ind w:firstLine="540"/>
        <w:jc w:val="both"/>
        <w:rPr>
          <w:lang w:val="tt-RU"/>
        </w:rPr>
      </w:pPr>
      <w:r w:rsidRPr="00C14E42">
        <w:rPr>
          <w:lang w:val="tt-RU"/>
        </w:rPr>
        <w:t>Әкиятләр һәрберсе йомшак түгәрәк йомгаклар булып үз кәрзинендә ята бирә. Көне буе матур кошлар сайраганны, җилдә яфрак шаулаганны, балачак иле ягыннан килгән шат авазларны тыңлап ял итәләр ди болар шулай. Ә инде чак кына эңгер-меңгер тарала башлауга җитез генә сикереп төшәләр дә үз кәрзиннәреннән, китәләр ди тәгәрәп сезнең  илегезгә - балачакка. Ашыгып-ашыгып киләләр, сез чишенеп йокларга ятканчы килеп өлгерик диләр болар.</w:t>
      </w:r>
    </w:p>
    <w:p w:rsidR="00397F59" w:rsidRPr="00C14E42" w:rsidRDefault="00397F59" w:rsidP="00E468CD">
      <w:pPr>
        <w:pStyle w:val="BodyText0"/>
        <w:spacing w:after="0"/>
        <w:ind w:firstLine="540"/>
        <w:jc w:val="both"/>
        <w:rPr>
          <w:lang w:val="tt-RU"/>
        </w:rPr>
      </w:pPr>
      <w:r w:rsidRPr="00C14E42">
        <w:rPr>
          <w:lang w:val="tt-RU"/>
        </w:rPr>
        <w:t>Менә сез уенчыкларыгызны җыеп, тешләрегезне чистартып, өйдәге һәммә кешегә тыныч йокы теләп үз бүлмәгезгә керәсез.Сезне караватыгызга әтиегез я әниегез, я булмаса әби-бабаегыз озатып куя. Ә әкият-йомгак нәкъ шул вакытны көтеп кенә тора да инде. Ул әкрен генә өлкәннәрнең тел очына менеп куна да, сүтелә-сүтелә сөйләнә башлый. Аның тылсымы сезнең керфекләрегезгә сарыла бара. Шуңа күрә дә, күзләрегез авыраеп йомыла һәм сез йокыга таласыз.</w:t>
      </w:r>
    </w:p>
    <w:p w:rsidR="00397F59" w:rsidRPr="00C14E42" w:rsidRDefault="00397F59" w:rsidP="00E468CD">
      <w:pPr>
        <w:pStyle w:val="BodyText0"/>
        <w:spacing w:after="0"/>
        <w:ind w:firstLine="540"/>
        <w:jc w:val="both"/>
        <w:rPr>
          <w:lang w:val="tt-RU"/>
        </w:rPr>
      </w:pPr>
      <w:r w:rsidRPr="00C14E42">
        <w:rPr>
          <w:lang w:val="tt-RU"/>
        </w:rPr>
        <w:t xml:space="preserve">Әниегез сезнең маңгаегыздан үбә, матур теләкләрен теләп чәчегездән сыйпый һәм бүлмәдән чыгып китә. Ә әкият- йомгак беренче таң нурларына кадәр сезнең мендәрегездә ятып кала. Ул сыек төтен булып тарала да, керфекләрегез аша үтеп керә. Шул рәвешле  сезгә матур әкият төшләр күрсәтүен дәвам итә ул. </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Әкият-йомгаклар белән эш.</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Әкият-йомгакларны күрегезче! Нинди матурлар, нинди йомшаклар. Раяз, кил әле кәрзин янына, иң озын әкият-йомгакны тап әле!</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Менә иң озын йомгак. Ул иң зурысы.</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-Сабина, бу йомгак нинди төстә?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Ул  яшел төстә.</w:t>
      </w:r>
    </w:p>
    <w:p w:rsidR="00397F59" w:rsidRPr="00C14E42" w:rsidRDefault="00397F59" w:rsidP="00E468CD">
      <w:pPr>
        <w:spacing w:after="0" w:line="240" w:lineRule="auto"/>
        <w:ind w:firstLine="540"/>
        <w:jc w:val="both"/>
        <w:rPr>
          <w:rFonts w:ascii="Times New Roman" w:hAnsi="Times New Roman"/>
          <w:iCs/>
          <w:sz w:val="24"/>
          <w:szCs w:val="24"/>
          <w:lang w:val="tt-RU"/>
        </w:rPr>
      </w:pPr>
      <w:r w:rsidRPr="00C14E42">
        <w:rPr>
          <w:rFonts w:ascii="Times New Roman" w:hAnsi="Times New Roman"/>
          <w:iCs/>
          <w:sz w:val="24"/>
          <w:szCs w:val="24"/>
          <w:lang w:val="tt-RU"/>
        </w:rPr>
        <w:t>(шул рәвешле тагын 3-4 бала иң кыска, ачык төс – матур , караңгы төс - моңсу яки куркыныч әкият-йомгакларны таба). Ә хәзер әйдәгез үзебезнең “Дуслык иленә” түгәрәкләнеп басыйк та, серле сүзләр әйтеп сәяхәткә барыйк:</w:t>
      </w:r>
    </w:p>
    <w:p w:rsidR="00397F59" w:rsidRPr="00C14E42" w:rsidRDefault="00397F59" w:rsidP="00E468CD">
      <w:pPr>
        <w:spacing w:after="0" w:line="240" w:lineRule="auto"/>
        <w:ind w:firstLine="540"/>
        <w:jc w:val="both"/>
        <w:rPr>
          <w:rFonts w:ascii="Times New Roman" w:hAnsi="Times New Roman"/>
          <w:b/>
          <w:i/>
          <w:iCs/>
          <w:sz w:val="24"/>
          <w:szCs w:val="24"/>
          <w:lang w:val="tt-RU"/>
        </w:rPr>
      </w:pPr>
      <w:r w:rsidRPr="00C14E42">
        <w:rPr>
          <w:rFonts w:ascii="Times New Roman" w:hAnsi="Times New Roman"/>
          <w:b/>
          <w:i/>
          <w:iCs/>
          <w:sz w:val="24"/>
          <w:szCs w:val="24"/>
          <w:lang w:val="tt-RU"/>
        </w:rPr>
        <w:t>“Йомшак йомгак тәгәрә, әкияткә син әйдә!”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Әкиятләр илендә беренче тукталыш.</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Балалар, бер йомгак кәрзиннән тәгәрәп төшкән дә, безне үзе артыннан дәшә. Әйдәгез, әкиятләр иленә рәхим итегез. Әкият илендә безне төрле маҗаралар көтеп тора. Күрегез әле,  рәсемнәр  кайларга яшеренгән! Нинди әкият  рәсемнәре икән бу? Без хәзер сезнең белән бергәләп биремне үтәп чыга алырбыз. (“Өч кыз ” әкияте  төзелә).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Бу кайсы халык әкияте?</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Татар  халык әкияте.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 Бу рәсем кайсы әкияттән?</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“Өч кыз ” әкиятеннән.</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Кайсыгыз әлеге әкият геройларыны  хәтерли, белә?</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b/>
          <w:sz w:val="24"/>
          <w:szCs w:val="24"/>
          <w:lang w:val="tt-RU"/>
        </w:rPr>
        <w:t>Балалар</w:t>
      </w:r>
      <w:r w:rsidRPr="00C14E42">
        <w:rPr>
          <w:rFonts w:ascii="Times New Roman" w:hAnsi="Times New Roman"/>
          <w:sz w:val="24"/>
          <w:szCs w:val="24"/>
          <w:lang w:val="tt-RU"/>
        </w:rPr>
        <w:t>: Әнисе, тиен, ләгәннәр юучы –олы кыз, йон эрләүче -уртанчы кыз, камыр басучы кыз-кечкенә кыз.</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b/>
          <w:color w:val="000000"/>
          <w:sz w:val="24"/>
          <w:szCs w:val="24"/>
          <w:shd w:val="clear" w:color="auto" w:fill="F9FAFA"/>
          <w:lang w:val="tt-RU"/>
        </w:rPr>
        <w:t>Тәрбияче</w:t>
      </w:r>
      <w:r w:rsidRPr="00C14E42">
        <w:rPr>
          <w:rFonts w:ascii="Times New Roman" w:hAnsi="Times New Roman"/>
          <w:color w:val="000000"/>
          <w:sz w:val="24"/>
          <w:szCs w:val="24"/>
          <w:shd w:val="clear" w:color="auto" w:fill="F9FAFA"/>
          <w:lang w:val="tt-RU"/>
        </w:rPr>
        <w:t>: Балалар, әйдәгез әнисенә ярдәм иткән кызны  мактыйк. Сез нинди мактау сүзләре беләсез?</w:t>
      </w:r>
    </w:p>
    <w:p w:rsidR="00397F59" w:rsidRPr="00C14E42" w:rsidRDefault="00397F59" w:rsidP="00E468CD">
      <w:pPr>
        <w:spacing w:after="0" w:line="240" w:lineRule="auto"/>
        <w:jc w:val="both"/>
        <w:rPr>
          <w:rFonts w:ascii="Times New Roman" w:hAnsi="Times New Roman"/>
          <w:b/>
          <w:sz w:val="24"/>
          <w:szCs w:val="24"/>
          <w:lang w:val="tt-RU"/>
        </w:rPr>
      </w:pPr>
      <w:r w:rsidRPr="00C14E42">
        <w:rPr>
          <w:rFonts w:ascii="Times New Roman" w:hAnsi="Times New Roman"/>
          <w:b/>
          <w:sz w:val="24"/>
          <w:szCs w:val="24"/>
          <w:lang w:val="tt-RU"/>
        </w:rPr>
        <w:t>5.</w:t>
      </w:r>
      <w:r w:rsidRPr="00C14E42">
        <w:rPr>
          <w:rFonts w:ascii="Times New Roman" w:hAnsi="Times New Roman"/>
          <w:b/>
          <w:i/>
          <w:sz w:val="24"/>
          <w:szCs w:val="24"/>
          <w:lang w:val="tt-RU"/>
        </w:rPr>
        <w:t xml:space="preserve"> Динамик пауза (физ.мин):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color w:val="000000"/>
          <w:sz w:val="24"/>
          <w:szCs w:val="24"/>
          <w:lang w:val="tt-RU"/>
        </w:rPr>
        <w:t>Курчагым</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0"/>
          <w:rFonts w:ascii="Times New Roman" w:hAnsi="Times New Roman"/>
          <w:color w:val="000000"/>
          <w:sz w:val="24"/>
          <w:szCs w:val="24"/>
          <w:lang w:val="tt-RU"/>
        </w:rPr>
        <w:t>    Менә минем курчагым</w:t>
      </w:r>
      <w:r w:rsidRPr="00C14E42">
        <w:rPr>
          <w:rStyle w:val="c0"/>
          <w:rFonts w:ascii="Times New Roman" w:hAnsi="Times New Roman"/>
          <w:i/>
          <w:iCs/>
          <w:color w:val="000000"/>
          <w:sz w:val="24"/>
          <w:szCs w:val="24"/>
          <w:lang w:val="tt-RU"/>
        </w:rPr>
        <w:t>,                         (күзләрен күрсәтәләр)</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0"/>
          <w:rFonts w:ascii="Times New Roman" w:hAnsi="Times New Roman"/>
          <w:color w:val="000000"/>
          <w:sz w:val="24"/>
          <w:szCs w:val="24"/>
          <w:lang w:val="tt-RU"/>
        </w:rPr>
        <w:t xml:space="preserve">     Ике күзе бар аның</w:t>
      </w:r>
      <w:r w:rsidRPr="00C14E42">
        <w:rPr>
          <w:rStyle w:val="c0"/>
          <w:rFonts w:ascii="Times New Roman" w:hAnsi="Times New Roman"/>
          <w:i/>
          <w:iCs/>
          <w:color w:val="000000"/>
          <w:sz w:val="24"/>
          <w:szCs w:val="24"/>
          <w:lang w:val="tt-RU"/>
        </w:rPr>
        <w:t>.                           (барысын да шулай күрсәтеп   баралар)</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Ә менә</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бу</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борыны,</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Бу - билгеле, муены.</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Колакларын</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күрсәтим,</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Чәчен</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сыйпап</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иркәлим.</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Бигрәк</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матур</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битләре,</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Авызында</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тешләре.</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Ә менә</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болар – куллар,</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Чәбәк-чәбәк</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уйныйлар.                           (</w:t>
      </w:r>
      <w:r w:rsidRPr="00C14E42">
        <w:rPr>
          <w:rStyle w:val="c0"/>
          <w:rFonts w:ascii="Times New Roman" w:hAnsi="Times New Roman"/>
          <w:i/>
          <w:iCs/>
          <w:color w:val="000000"/>
          <w:sz w:val="24"/>
          <w:szCs w:val="24"/>
        </w:rPr>
        <w:t>кулларын чәбәклиләр</w:t>
      </w:r>
      <w:r w:rsidRPr="00C14E42">
        <w:rPr>
          <w:rStyle w:val="c0"/>
          <w:rFonts w:ascii="Times New Roman" w:hAnsi="Times New Roman"/>
          <w:color w:val="000000"/>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Кечкенә</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аяклары</w:t>
      </w:r>
    </w:p>
    <w:p w:rsidR="00397F59" w:rsidRPr="00C14E42" w:rsidRDefault="00397F59" w:rsidP="00E468CD">
      <w:pPr>
        <w:spacing w:after="0" w:line="240" w:lineRule="auto"/>
        <w:jc w:val="both"/>
        <w:rPr>
          <w:rFonts w:ascii="Times New Roman" w:hAnsi="Times New Roman"/>
          <w:sz w:val="24"/>
          <w:szCs w:val="24"/>
        </w:rPr>
      </w:pPr>
      <w:r w:rsidRPr="00C14E42">
        <w:rPr>
          <w:rStyle w:val="c0"/>
          <w:rFonts w:ascii="Times New Roman" w:hAnsi="Times New Roman"/>
          <w:color w:val="000000"/>
          <w:sz w:val="24"/>
          <w:szCs w:val="24"/>
        </w:rPr>
        <w:t>     Бик</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матур</w:t>
      </w:r>
      <w:r w:rsidRPr="00C14E42">
        <w:rPr>
          <w:rStyle w:val="c0"/>
          <w:rFonts w:ascii="Times New Roman" w:hAnsi="Times New Roman"/>
          <w:color w:val="000000"/>
          <w:sz w:val="24"/>
          <w:szCs w:val="24"/>
          <w:lang w:val="tt-RU"/>
        </w:rPr>
        <w:t xml:space="preserve"> </w:t>
      </w:r>
      <w:r w:rsidRPr="00C14E42">
        <w:rPr>
          <w:rStyle w:val="c0"/>
          <w:rFonts w:ascii="Times New Roman" w:hAnsi="Times New Roman"/>
          <w:color w:val="000000"/>
          <w:sz w:val="24"/>
          <w:szCs w:val="24"/>
        </w:rPr>
        <w:t>тыпырдыйлар.                          </w:t>
      </w:r>
      <w:r w:rsidRPr="00C14E42">
        <w:rPr>
          <w:rStyle w:val="c0"/>
          <w:rFonts w:ascii="Times New Roman" w:hAnsi="Times New Roman"/>
          <w:i/>
          <w:iCs/>
          <w:color w:val="000000"/>
          <w:sz w:val="24"/>
          <w:szCs w:val="24"/>
        </w:rPr>
        <w:t>(тыпырдыйлар</w:t>
      </w:r>
      <w:r w:rsidRPr="00C14E42">
        <w:rPr>
          <w:rStyle w:val="c0"/>
          <w:rFonts w:ascii="Times New Roman" w:hAnsi="Times New Roman"/>
          <w:color w:val="000000"/>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Style w:val="c0"/>
          <w:rFonts w:ascii="Times New Roman" w:hAnsi="Times New Roman"/>
          <w:color w:val="000000"/>
          <w:sz w:val="24"/>
          <w:szCs w:val="24"/>
        </w:rPr>
        <w:t>     Тыпыр-тыпыр,тыпыр-тыпыр!</w:t>
      </w:r>
    </w:p>
    <w:p w:rsidR="00397F59" w:rsidRPr="00C14E42" w:rsidRDefault="00397F59" w:rsidP="00E468CD">
      <w:pPr>
        <w:spacing w:after="0" w:line="240" w:lineRule="auto"/>
        <w:ind w:firstLine="540"/>
        <w:jc w:val="both"/>
        <w:rPr>
          <w:rFonts w:ascii="Times New Roman" w:hAnsi="Times New Roman"/>
          <w:sz w:val="24"/>
          <w:szCs w:val="24"/>
          <w:lang w:val="tt-RU"/>
        </w:rPr>
      </w:pPr>
      <w:r w:rsidRPr="00C14E42">
        <w:rPr>
          <w:rFonts w:ascii="Times New Roman" w:hAnsi="Times New Roman"/>
          <w:sz w:val="24"/>
          <w:szCs w:val="24"/>
          <w:lang w:val="tt-RU"/>
        </w:rPr>
        <w:t>- Рәхмәт, балалар инде юлыбызны дәвам итик.</w:t>
      </w:r>
    </w:p>
    <w:p w:rsidR="00397F59" w:rsidRPr="00C14E42" w:rsidRDefault="00397F59" w:rsidP="00E468CD">
      <w:pPr>
        <w:pStyle w:val="NoSpacing"/>
        <w:jc w:val="both"/>
        <w:rPr>
          <w:rFonts w:ascii="Times New Roman" w:hAnsi="Times New Roman"/>
          <w:sz w:val="24"/>
          <w:szCs w:val="24"/>
          <w:lang w:val="tt-RU"/>
        </w:rPr>
      </w:pPr>
      <w:r w:rsidRPr="00C14E42">
        <w:rPr>
          <w:rFonts w:ascii="Times New Roman" w:hAnsi="Times New Roman"/>
          <w:b/>
          <w:color w:val="000000"/>
          <w:sz w:val="24"/>
          <w:szCs w:val="24"/>
          <w:lang w:val="tt-RU"/>
        </w:rPr>
        <w:t>6.</w:t>
      </w:r>
      <w:r w:rsidRPr="00C14E42">
        <w:rPr>
          <w:rFonts w:ascii="Times New Roman" w:hAnsi="Times New Roman"/>
          <w:sz w:val="24"/>
          <w:szCs w:val="24"/>
          <w:lang w:val="tt-RU"/>
        </w:rPr>
        <w:t>.</w:t>
      </w:r>
      <w:r w:rsidRPr="00C14E42">
        <w:rPr>
          <w:rFonts w:ascii="Times New Roman" w:hAnsi="Times New Roman"/>
          <w:b/>
          <w:sz w:val="24"/>
          <w:szCs w:val="24"/>
          <w:lang w:val="tt-RU"/>
        </w:rPr>
        <w:t>Практик эш (каралган булса яки интеллектуаль, дидактик, сүзле, сюжетлы- рольле, абстракт фикерләүгә уеннар логик фикерләүгә, иҗади фикерләүгә уеннар/сайланган уен астына сызып куела/)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color w:val="000000"/>
          <w:sz w:val="24"/>
          <w:szCs w:val="24"/>
          <w:lang w:val="tt-RU"/>
        </w:rPr>
        <w:br/>
      </w:r>
      <w:r w:rsidRPr="00C14E42">
        <w:rPr>
          <w:rFonts w:ascii="Times New Roman" w:hAnsi="Times New Roman"/>
          <w:sz w:val="24"/>
          <w:szCs w:val="24"/>
          <w:lang w:val="tt-RU"/>
        </w:rPr>
        <w:t>-Карагыз әле өченче  әкияти йомгагыбыз безне  кая  алып килде!(Капчык янына килеп басалар)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(Әкият  геройлары  ябыштырылган  кубик)Карап карыйк әле!(Кубикны тәгәрәтәләр. Нинди әкият герое күренеп кала шуның турында сөйлисе)</w:t>
      </w:r>
      <w:r w:rsidRPr="00C14E42">
        <w:rPr>
          <w:rFonts w:ascii="Times New Roman" w:hAnsi="Times New Roman"/>
          <w:color w:val="000000"/>
          <w:sz w:val="24"/>
          <w:szCs w:val="24"/>
          <w:shd w:val="clear" w:color="auto" w:fill="FFFFFF"/>
          <w:lang w:val="tt-RU"/>
        </w:rPr>
        <w:t>. Әкият геройларының маскаларын киеп барабыз.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-Фирүзә, бу кайсы әкият герое?( Уен шулай дәвам итә).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Кем нәрсә ярата?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i/>
          <w:iCs/>
          <w:sz w:val="24"/>
          <w:szCs w:val="24"/>
          <w:lang w:val="tt-RU"/>
        </w:rPr>
        <w:t>(Татар халык әкияте)</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Иң тәмле сый— сөт,— ди Песи.— Сөттән соң бер Тычкан да тотып кабып җибәрсәң, бигрәк тә шәп була инде! Тик Тычканны тотуы кыен.</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Сөт нәрсә? Ул бит сыек, тамак туйдырмый. Ә менә ярма бөртекләрен, солы орлыгын тук-тук итеп чүпләсәң — менә шунда тамак тук-тук-тук була! — ди Әтәч.</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Юк-юк! — дип</w:t>
      </w:r>
      <w:r w:rsidRPr="00C14E42">
        <w:rPr>
          <w:rFonts w:ascii="Times New Roman" w:hAnsi="Times New Roman"/>
          <w:sz w:val="24"/>
          <w:szCs w:val="24"/>
          <w:lang w:val="tt-RU"/>
        </w:rPr>
        <w:t xml:space="preserve"> </w:t>
      </w:r>
      <w:r w:rsidRPr="00C14E42">
        <w:rPr>
          <w:rFonts w:ascii="Times New Roman" w:hAnsi="Times New Roman"/>
          <w:sz w:val="24"/>
          <w:szCs w:val="24"/>
        </w:rPr>
        <w:t>сүзгә</w:t>
      </w:r>
      <w:r w:rsidRPr="00C14E42">
        <w:rPr>
          <w:rFonts w:ascii="Times New Roman" w:hAnsi="Times New Roman"/>
          <w:sz w:val="24"/>
          <w:szCs w:val="24"/>
          <w:lang w:val="tt-RU"/>
        </w:rPr>
        <w:t xml:space="preserve"> </w:t>
      </w:r>
      <w:r w:rsidRPr="00C14E42">
        <w:rPr>
          <w:rFonts w:ascii="Times New Roman" w:hAnsi="Times New Roman"/>
          <w:sz w:val="24"/>
          <w:szCs w:val="24"/>
        </w:rPr>
        <w:t>кушыла</w:t>
      </w:r>
      <w:r w:rsidRPr="00C14E42">
        <w:rPr>
          <w:rFonts w:ascii="Times New Roman" w:hAnsi="Times New Roman"/>
          <w:sz w:val="24"/>
          <w:szCs w:val="24"/>
          <w:lang w:val="tt-RU"/>
        </w:rPr>
        <w:t xml:space="preserve"> </w:t>
      </w:r>
      <w:r w:rsidRPr="00C14E42">
        <w:rPr>
          <w:rFonts w:ascii="Times New Roman" w:hAnsi="Times New Roman"/>
          <w:sz w:val="24"/>
          <w:szCs w:val="24"/>
        </w:rPr>
        <w:t>Акбай.— Бөртек</w:t>
      </w:r>
      <w:r w:rsidRPr="00C14E42">
        <w:rPr>
          <w:rFonts w:ascii="Times New Roman" w:hAnsi="Times New Roman"/>
          <w:sz w:val="24"/>
          <w:szCs w:val="24"/>
          <w:lang w:val="tt-RU"/>
        </w:rPr>
        <w:t xml:space="preserve"> </w:t>
      </w:r>
      <w:r w:rsidRPr="00C14E42">
        <w:rPr>
          <w:rFonts w:ascii="Times New Roman" w:hAnsi="Times New Roman"/>
          <w:sz w:val="24"/>
          <w:szCs w:val="24"/>
        </w:rPr>
        <w:t>чүпләп</w:t>
      </w:r>
      <w:r w:rsidRPr="00C14E42">
        <w:rPr>
          <w:rFonts w:ascii="Times New Roman" w:hAnsi="Times New Roman"/>
          <w:sz w:val="24"/>
          <w:szCs w:val="24"/>
          <w:lang w:val="tt-RU"/>
        </w:rPr>
        <w:t xml:space="preserve"> </w:t>
      </w:r>
      <w:r w:rsidRPr="00C14E42">
        <w:rPr>
          <w:rFonts w:ascii="Times New Roman" w:hAnsi="Times New Roman"/>
          <w:sz w:val="24"/>
          <w:szCs w:val="24"/>
        </w:rPr>
        <w:t>кенә</w:t>
      </w:r>
      <w:r w:rsidRPr="00C14E42">
        <w:rPr>
          <w:rFonts w:ascii="Times New Roman" w:hAnsi="Times New Roman"/>
          <w:sz w:val="24"/>
          <w:szCs w:val="24"/>
          <w:lang w:val="tt-RU"/>
        </w:rPr>
        <w:t xml:space="preserve"> </w:t>
      </w:r>
      <w:r w:rsidRPr="00C14E42">
        <w:rPr>
          <w:rFonts w:ascii="Times New Roman" w:hAnsi="Times New Roman"/>
          <w:sz w:val="24"/>
          <w:szCs w:val="24"/>
        </w:rPr>
        <w:t>туеп</w:t>
      </w:r>
      <w:r w:rsidRPr="00C14E42">
        <w:rPr>
          <w:rFonts w:ascii="Times New Roman" w:hAnsi="Times New Roman"/>
          <w:sz w:val="24"/>
          <w:szCs w:val="24"/>
          <w:lang w:val="tt-RU"/>
        </w:rPr>
        <w:t xml:space="preserve"> </w:t>
      </w:r>
      <w:r w:rsidRPr="00C14E42">
        <w:rPr>
          <w:rFonts w:ascii="Times New Roman" w:hAnsi="Times New Roman"/>
          <w:sz w:val="24"/>
          <w:szCs w:val="24"/>
        </w:rPr>
        <w:t>бул-бул-булмый. Менә</w:t>
      </w:r>
      <w:r w:rsidRPr="00C14E42">
        <w:rPr>
          <w:rFonts w:ascii="Times New Roman" w:hAnsi="Times New Roman"/>
          <w:sz w:val="24"/>
          <w:szCs w:val="24"/>
          <w:lang w:val="tt-RU"/>
        </w:rPr>
        <w:t xml:space="preserve"> </w:t>
      </w:r>
      <w:r w:rsidRPr="00C14E42">
        <w:rPr>
          <w:rFonts w:ascii="Times New Roman" w:hAnsi="Times New Roman"/>
          <w:sz w:val="24"/>
          <w:szCs w:val="24"/>
        </w:rPr>
        <w:t>сөяк</w:t>
      </w:r>
      <w:r w:rsidRPr="00C14E42">
        <w:rPr>
          <w:rFonts w:ascii="Times New Roman" w:hAnsi="Times New Roman"/>
          <w:sz w:val="24"/>
          <w:szCs w:val="24"/>
          <w:lang w:val="tt-RU"/>
        </w:rPr>
        <w:t xml:space="preserve"> </w:t>
      </w:r>
      <w:r w:rsidRPr="00C14E42">
        <w:rPr>
          <w:rFonts w:ascii="Times New Roman" w:hAnsi="Times New Roman"/>
          <w:sz w:val="24"/>
          <w:szCs w:val="24"/>
        </w:rPr>
        <w:t>кимерсәң, чынлап та әйбәт</w:t>
      </w:r>
      <w:r w:rsidRPr="00C14E42">
        <w:rPr>
          <w:rFonts w:ascii="Times New Roman" w:hAnsi="Times New Roman"/>
          <w:sz w:val="24"/>
          <w:szCs w:val="24"/>
          <w:lang w:val="tt-RU"/>
        </w:rPr>
        <w:t xml:space="preserve"> </w:t>
      </w:r>
      <w:r w:rsidRPr="00C14E42">
        <w:rPr>
          <w:rFonts w:ascii="Times New Roman" w:hAnsi="Times New Roman"/>
          <w:sz w:val="24"/>
          <w:szCs w:val="24"/>
        </w:rPr>
        <w:t>була, шунда</w:t>
      </w:r>
      <w:r w:rsidRPr="00C14E42">
        <w:rPr>
          <w:rFonts w:ascii="Times New Roman" w:hAnsi="Times New Roman"/>
          <w:sz w:val="24"/>
          <w:szCs w:val="24"/>
          <w:lang w:val="tt-RU"/>
        </w:rPr>
        <w:t xml:space="preserve"> </w:t>
      </w:r>
      <w:r w:rsidRPr="00C14E42">
        <w:rPr>
          <w:rFonts w:ascii="Times New Roman" w:hAnsi="Times New Roman"/>
          <w:sz w:val="24"/>
          <w:szCs w:val="24"/>
        </w:rPr>
        <w:t>ук тук буласың. Нинди</w:t>
      </w:r>
      <w:r w:rsidRPr="00C14E42">
        <w:rPr>
          <w:rFonts w:ascii="Times New Roman" w:hAnsi="Times New Roman"/>
          <w:sz w:val="24"/>
          <w:szCs w:val="24"/>
          <w:lang w:val="tt-RU"/>
        </w:rPr>
        <w:t xml:space="preserve"> </w:t>
      </w:r>
      <w:r w:rsidRPr="00C14E42">
        <w:rPr>
          <w:rFonts w:ascii="Times New Roman" w:hAnsi="Times New Roman"/>
          <w:sz w:val="24"/>
          <w:szCs w:val="24"/>
        </w:rPr>
        <w:t>азык</w:t>
      </w:r>
      <w:r w:rsidRPr="00C14E42">
        <w:rPr>
          <w:rFonts w:ascii="Times New Roman" w:hAnsi="Times New Roman"/>
          <w:sz w:val="24"/>
          <w:szCs w:val="24"/>
          <w:lang w:val="tt-RU"/>
        </w:rPr>
        <w:t xml:space="preserve"> </w:t>
      </w:r>
      <w:r w:rsidRPr="00C14E42">
        <w:rPr>
          <w:rFonts w:ascii="Times New Roman" w:hAnsi="Times New Roman"/>
          <w:sz w:val="24"/>
          <w:szCs w:val="24"/>
        </w:rPr>
        <w:t>тәмле, нинди</w:t>
      </w:r>
      <w:r w:rsidRPr="00C14E42">
        <w:rPr>
          <w:rFonts w:ascii="Times New Roman" w:hAnsi="Times New Roman"/>
          <w:sz w:val="24"/>
          <w:szCs w:val="24"/>
          <w:lang w:val="tt-RU"/>
        </w:rPr>
        <w:t xml:space="preserve"> </w:t>
      </w:r>
      <w:r w:rsidRPr="00C14E42">
        <w:rPr>
          <w:rFonts w:ascii="Times New Roman" w:hAnsi="Times New Roman"/>
          <w:sz w:val="24"/>
          <w:szCs w:val="24"/>
        </w:rPr>
        <w:t>азык</w:t>
      </w:r>
      <w:r w:rsidRPr="00C14E42">
        <w:rPr>
          <w:rFonts w:ascii="Times New Roman" w:hAnsi="Times New Roman"/>
          <w:sz w:val="24"/>
          <w:szCs w:val="24"/>
          <w:lang w:val="tt-RU"/>
        </w:rPr>
        <w:t xml:space="preserve"> </w:t>
      </w:r>
      <w:r w:rsidRPr="00C14E42">
        <w:rPr>
          <w:rFonts w:ascii="Times New Roman" w:hAnsi="Times New Roman"/>
          <w:sz w:val="24"/>
          <w:szCs w:val="24"/>
        </w:rPr>
        <w:t>файдалы</w:t>
      </w:r>
      <w:r w:rsidRPr="00C14E42">
        <w:rPr>
          <w:rFonts w:ascii="Times New Roman" w:hAnsi="Times New Roman"/>
          <w:sz w:val="24"/>
          <w:szCs w:val="24"/>
          <w:lang w:val="tt-RU"/>
        </w:rPr>
        <w:t xml:space="preserve"> </w:t>
      </w:r>
      <w:r w:rsidRPr="00C14E42">
        <w:rPr>
          <w:rFonts w:ascii="Times New Roman" w:hAnsi="Times New Roman"/>
          <w:sz w:val="24"/>
          <w:szCs w:val="24"/>
        </w:rPr>
        <w:t>икәнен</w:t>
      </w:r>
      <w:r w:rsidRPr="00C14E42">
        <w:rPr>
          <w:rFonts w:ascii="Times New Roman" w:hAnsi="Times New Roman"/>
          <w:sz w:val="24"/>
          <w:szCs w:val="24"/>
          <w:lang w:val="tt-RU"/>
        </w:rPr>
        <w:t xml:space="preserve"> </w:t>
      </w:r>
      <w:r w:rsidRPr="00C14E42">
        <w:rPr>
          <w:rFonts w:ascii="Times New Roman" w:hAnsi="Times New Roman"/>
          <w:sz w:val="24"/>
          <w:szCs w:val="24"/>
        </w:rPr>
        <w:t>миннән</w:t>
      </w:r>
      <w:r w:rsidRPr="00C14E42">
        <w:rPr>
          <w:rFonts w:ascii="Times New Roman" w:hAnsi="Times New Roman"/>
          <w:sz w:val="24"/>
          <w:szCs w:val="24"/>
          <w:lang w:val="tt-RU"/>
        </w:rPr>
        <w:t xml:space="preserve"> </w:t>
      </w:r>
      <w:r w:rsidRPr="00C14E42">
        <w:rPr>
          <w:rFonts w:ascii="Times New Roman" w:hAnsi="Times New Roman"/>
          <w:sz w:val="24"/>
          <w:szCs w:val="24"/>
        </w:rPr>
        <w:t>дә</w:t>
      </w:r>
      <w:r w:rsidRPr="00C14E42">
        <w:rPr>
          <w:rFonts w:ascii="Times New Roman" w:hAnsi="Times New Roman"/>
          <w:sz w:val="24"/>
          <w:szCs w:val="24"/>
          <w:lang w:val="tt-RU"/>
        </w:rPr>
        <w:t xml:space="preserve"> </w:t>
      </w:r>
      <w:r w:rsidRPr="00C14E42">
        <w:rPr>
          <w:rFonts w:ascii="Times New Roman" w:hAnsi="Times New Roman"/>
          <w:sz w:val="24"/>
          <w:szCs w:val="24"/>
        </w:rPr>
        <w:t>әйбәт</w:t>
      </w:r>
      <w:r w:rsidRPr="00C14E42">
        <w:rPr>
          <w:rFonts w:ascii="Times New Roman" w:hAnsi="Times New Roman"/>
          <w:sz w:val="24"/>
          <w:szCs w:val="24"/>
          <w:lang w:val="tt-RU"/>
        </w:rPr>
        <w:t xml:space="preserve"> </w:t>
      </w:r>
      <w:r w:rsidRPr="00C14E42">
        <w:rPr>
          <w:rFonts w:ascii="Times New Roman" w:hAnsi="Times New Roman"/>
          <w:sz w:val="24"/>
          <w:szCs w:val="24"/>
        </w:rPr>
        <w:t>белгән</w:t>
      </w:r>
      <w:r w:rsidRPr="00C14E42">
        <w:rPr>
          <w:rFonts w:ascii="Times New Roman" w:hAnsi="Times New Roman"/>
          <w:sz w:val="24"/>
          <w:szCs w:val="24"/>
          <w:lang w:val="tt-RU"/>
        </w:rPr>
        <w:t xml:space="preserve"> </w:t>
      </w:r>
      <w:r w:rsidRPr="00C14E42">
        <w:rPr>
          <w:rFonts w:ascii="Times New Roman" w:hAnsi="Times New Roman"/>
          <w:sz w:val="24"/>
          <w:szCs w:val="24"/>
        </w:rPr>
        <w:t>хайван</w:t>
      </w:r>
      <w:r w:rsidRPr="00C14E42">
        <w:rPr>
          <w:rFonts w:ascii="Times New Roman" w:hAnsi="Times New Roman"/>
          <w:sz w:val="24"/>
          <w:szCs w:val="24"/>
          <w:lang w:val="tt-RU"/>
        </w:rPr>
        <w:t xml:space="preserve"> </w:t>
      </w:r>
      <w:r w:rsidRPr="00C14E42">
        <w:rPr>
          <w:rFonts w:ascii="Times New Roman" w:hAnsi="Times New Roman"/>
          <w:sz w:val="24"/>
          <w:szCs w:val="24"/>
        </w:rPr>
        <w:t>юк.</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Нәрсә-ә-ә сөйлисең</w:t>
      </w:r>
      <w:r w:rsidRPr="00C14E42">
        <w:rPr>
          <w:rFonts w:ascii="Times New Roman" w:hAnsi="Times New Roman"/>
          <w:sz w:val="24"/>
          <w:szCs w:val="24"/>
          <w:lang w:val="tt-RU"/>
        </w:rPr>
        <w:t xml:space="preserve"> </w:t>
      </w:r>
      <w:r w:rsidRPr="00C14E42">
        <w:rPr>
          <w:rFonts w:ascii="Times New Roman" w:hAnsi="Times New Roman"/>
          <w:sz w:val="24"/>
          <w:szCs w:val="24"/>
        </w:rPr>
        <w:t>син,— дип</w:t>
      </w:r>
      <w:r w:rsidRPr="00C14E42">
        <w:rPr>
          <w:rFonts w:ascii="Times New Roman" w:hAnsi="Times New Roman"/>
          <w:sz w:val="24"/>
          <w:szCs w:val="24"/>
          <w:lang w:val="tt-RU"/>
        </w:rPr>
        <w:t xml:space="preserve"> </w:t>
      </w:r>
      <w:r w:rsidRPr="00C14E42">
        <w:rPr>
          <w:rFonts w:ascii="Times New Roman" w:hAnsi="Times New Roman"/>
          <w:sz w:val="24"/>
          <w:szCs w:val="24"/>
        </w:rPr>
        <w:t>каршы</w:t>
      </w:r>
      <w:r w:rsidRPr="00C14E42">
        <w:rPr>
          <w:rFonts w:ascii="Times New Roman" w:hAnsi="Times New Roman"/>
          <w:sz w:val="24"/>
          <w:szCs w:val="24"/>
          <w:lang w:val="tt-RU"/>
        </w:rPr>
        <w:t xml:space="preserve"> </w:t>
      </w:r>
      <w:r w:rsidRPr="00C14E42">
        <w:rPr>
          <w:rFonts w:ascii="Times New Roman" w:hAnsi="Times New Roman"/>
          <w:sz w:val="24"/>
          <w:szCs w:val="24"/>
        </w:rPr>
        <w:t>килә Кәҗә.— Менә</w:t>
      </w:r>
      <w:r w:rsidRPr="00C14E42">
        <w:rPr>
          <w:rFonts w:ascii="Times New Roman" w:hAnsi="Times New Roman"/>
          <w:sz w:val="24"/>
          <w:szCs w:val="24"/>
          <w:lang w:val="tt-RU"/>
        </w:rPr>
        <w:t xml:space="preserve"> </w:t>
      </w:r>
      <w:r w:rsidRPr="00C14E42">
        <w:rPr>
          <w:rFonts w:ascii="Times New Roman" w:hAnsi="Times New Roman"/>
          <w:sz w:val="24"/>
          <w:szCs w:val="24"/>
        </w:rPr>
        <w:t>кәбестә-ә-ә булса</w:t>
      </w:r>
      <w:r w:rsidRPr="00C14E42">
        <w:rPr>
          <w:rFonts w:ascii="Times New Roman" w:hAnsi="Times New Roman"/>
          <w:sz w:val="24"/>
          <w:szCs w:val="24"/>
          <w:lang w:val="tt-RU"/>
        </w:rPr>
        <w:t xml:space="preserve"> </w:t>
      </w:r>
      <w:r w:rsidRPr="00C14E42">
        <w:rPr>
          <w:rFonts w:ascii="Times New Roman" w:hAnsi="Times New Roman"/>
          <w:sz w:val="24"/>
          <w:szCs w:val="24"/>
        </w:rPr>
        <w:t>икән. Иң</w:t>
      </w:r>
      <w:r w:rsidRPr="00C14E42">
        <w:rPr>
          <w:rFonts w:ascii="Times New Roman" w:hAnsi="Times New Roman"/>
          <w:sz w:val="24"/>
          <w:szCs w:val="24"/>
          <w:lang w:val="tt-RU"/>
        </w:rPr>
        <w:t xml:space="preserve"> </w:t>
      </w:r>
      <w:r w:rsidRPr="00C14E42">
        <w:rPr>
          <w:rFonts w:ascii="Times New Roman" w:hAnsi="Times New Roman"/>
          <w:sz w:val="24"/>
          <w:szCs w:val="24"/>
        </w:rPr>
        <w:t>тәмле</w:t>
      </w:r>
      <w:r w:rsidRPr="00C14E42">
        <w:rPr>
          <w:rFonts w:ascii="Times New Roman" w:hAnsi="Times New Roman"/>
          <w:sz w:val="24"/>
          <w:szCs w:val="24"/>
          <w:lang w:val="tt-RU"/>
        </w:rPr>
        <w:t xml:space="preserve"> </w:t>
      </w:r>
      <w:r w:rsidRPr="00C14E42">
        <w:rPr>
          <w:rFonts w:ascii="Times New Roman" w:hAnsi="Times New Roman"/>
          <w:sz w:val="24"/>
          <w:szCs w:val="24"/>
        </w:rPr>
        <w:t>азык — кәбестә-ә-ә! — Ди ул.</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Алар</w:t>
      </w:r>
      <w:r w:rsidRPr="00C14E42">
        <w:rPr>
          <w:rFonts w:ascii="Times New Roman" w:hAnsi="Times New Roman"/>
          <w:sz w:val="24"/>
          <w:szCs w:val="24"/>
          <w:lang w:val="tt-RU"/>
        </w:rPr>
        <w:t xml:space="preserve"> </w:t>
      </w:r>
      <w:r w:rsidRPr="00C14E42">
        <w:rPr>
          <w:rFonts w:ascii="Times New Roman" w:hAnsi="Times New Roman"/>
          <w:sz w:val="24"/>
          <w:szCs w:val="24"/>
        </w:rPr>
        <w:t>бәхәсләшәләр</w:t>
      </w:r>
      <w:r w:rsidRPr="00C14E42">
        <w:rPr>
          <w:rFonts w:ascii="Times New Roman" w:hAnsi="Times New Roman"/>
          <w:sz w:val="24"/>
          <w:szCs w:val="24"/>
          <w:lang w:val="tt-RU"/>
        </w:rPr>
        <w:t xml:space="preserve"> </w:t>
      </w:r>
      <w:r w:rsidRPr="00C14E42">
        <w:rPr>
          <w:rFonts w:ascii="Times New Roman" w:hAnsi="Times New Roman"/>
          <w:sz w:val="24"/>
          <w:szCs w:val="24"/>
        </w:rPr>
        <w:t>икән</w:t>
      </w:r>
      <w:r w:rsidRPr="00C14E42">
        <w:rPr>
          <w:rFonts w:ascii="Times New Roman" w:hAnsi="Times New Roman"/>
          <w:sz w:val="24"/>
          <w:szCs w:val="24"/>
          <w:lang w:val="tt-RU"/>
        </w:rPr>
        <w:t xml:space="preserve"> </w:t>
      </w:r>
      <w:r w:rsidRPr="00C14E42">
        <w:rPr>
          <w:rFonts w:ascii="Times New Roman" w:hAnsi="Times New Roman"/>
          <w:sz w:val="24"/>
          <w:szCs w:val="24"/>
        </w:rPr>
        <w:t>әле — һаман</w:t>
      </w:r>
      <w:r w:rsidRPr="00C14E42">
        <w:rPr>
          <w:rFonts w:ascii="Times New Roman" w:hAnsi="Times New Roman"/>
          <w:sz w:val="24"/>
          <w:szCs w:val="24"/>
          <w:lang w:val="tt-RU"/>
        </w:rPr>
        <w:t xml:space="preserve"> </w:t>
      </w:r>
      <w:r w:rsidRPr="00C14E42">
        <w:rPr>
          <w:rFonts w:ascii="Times New Roman" w:hAnsi="Times New Roman"/>
          <w:sz w:val="24"/>
          <w:szCs w:val="24"/>
        </w:rPr>
        <w:t>килешә</w:t>
      </w:r>
      <w:r w:rsidRPr="00C14E42">
        <w:rPr>
          <w:rFonts w:ascii="Times New Roman" w:hAnsi="Times New Roman"/>
          <w:sz w:val="24"/>
          <w:szCs w:val="24"/>
          <w:lang w:val="tt-RU"/>
        </w:rPr>
        <w:t xml:space="preserve"> </w:t>
      </w:r>
      <w:r w:rsidRPr="00C14E42">
        <w:rPr>
          <w:rFonts w:ascii="Times New Roman" w:hAnsi="Times New Roman"/>
          <w:sz w:val="24"/>
          <w:szCs w:val="24"/>
        </w:rPr>
        <w:t>алганнары</w:t>
      </w:r>
      <w:r w:rsidRPr="00C14E42">
        <w:rPr>
          <w:rFonts w:ascii="Times New Roman" w:hAnsi="Times New Roman"/>
          <w:sz w:val="24"/>
          <w:szCs w:val="24"/>
          <w:lang w:val="tt-RU"/>
        </w:rPr>
        <w:t xml:space="preserve"> </w:t>
      </w:r>
      <w:r w:rsidRPr="00C14E42">
        <w:rPr>
          <w:rFonts w:ascii="Times New Roman" w:hAnsi="Times New Roman"/>
          <w:sz w:val="24"/>
          <w:szCs w:val="24"/>
        </w:rPr>
        <w:t>юк, ди.</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Балалар?</w:t>
      </w:r>
      <w:r w:rsidRPr="00C14E42">
        <w:rPr>
          <w:rFonts w:ascii="Times New Roman" w:hAnsi="Times New Roman"/>
          <w:sz w:val="24"/>
          <w:szCs w:val="24"/>
          <w:lang w:val="tt-RU"/>
        </w:rPr>
        <w:t xml:space="preserve"> Песи нәрсә ярата? Эт нәрсә ярата? Кәҗә нәрсә ашый? Сез бу әкияткә нинди исем бирер идегез?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алар дусмы? Андый булырга ярыймы?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Балалар: Юк, дус буласы.Уенчыклар белән бергәләп уйныйсы, һ.б.</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br/>
        <w:t>Тәрбияче: Булдырдыгыз балалар! Сез бик күп әкиятләр беләсез икән! Менә бүген без сезнең белән татар халык әкиятләре белән таныштык. Бик тырыш, өлгер, җитез булдыгыз!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Инде минем кәрзинемдә әкият йомгакларым да бетте. Айсылуның да йокысы да килә башлады. Димәк безгә өйгә кайтырга кирәк!</w:t>
      </w:r>
    </w:p>
    <w:p w:rsidR="00397F59" w:rsidRPr="00C14E42" w:rsidRDefault="00397F59" w:rsidP="00E468CD">
      <w:pPr>
        <w:spacing w:after="0" w:line="240" w:lineRule="auto"/>
        <w:ind w:firstLine="540"/>
        <w:jc w:val="both"/>
        <w:rPr>
          <w:rFonts w:ascii="Times New Roman" w:hAnsi="Times New Roman"/>
          <w:b/>
          <w:i/>
          <w:iCs/>
          <w:sz w:val="24"/>
          <w:szCs w:val="24"/>
          <w:lang w:val="tt-RU"/>
        </w:rPr>
      </w:pPr>
      <w:r w:rsidRPr="00C14E42">
        <w:rPr>
          <w:rFonts w:ascii="Times New Roman" w:hAnsi="Times New Roman"/>
          <w:sz w:val="24"/>
          <w:szCs w:val="24"/>
          <w:lang w:val="tt-RU"/>
        </w:rPr>
        <w:t>Тәрбияче: Балалар , әкият тыңлап кына Айсылуны йоклатып булмады.... Без  аңа ничек итеп ярдәм итәрбез икән?(Балалар җавабы)Аның өчен безгә Айсылу торган өйгә кайтырга кирәк! Дуслык иленә басыйк та серле сүзебезне  әйтик:</w:t>
      </w:r>
      <w:r w:rsidRPr="00C14E42">
        <w:rPr>
          <w:rFonts w:ascii="Times New Roman" w:hAnsi="Times New Roman"/>
          <w:b/>
          <w:i/>
          <w:iCs/>
          <w:sz w:val="24"/>
          <w:szCs w:val="24"/>
          <w:lang w:val="tt-RU"/>
        </w:rPr>
        <w:t xml:space="preserve"> “Йомшак йомгак тәгә, әкияткә син әйдә!”</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 Өйгә кайталар.</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-Әйе балалар, әйдәгез без бергәләп җыелыйк та Айсылуга бишек җыры җырлыйк!</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Айсылуны  йоклатабыз.</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lang w:val="tt-RU"/>
        </w:rPr>
        <w:t>7.</w:t>
      </w:r>
      <w:r w:rsidRPr="00C14E42">
        <w:rPr>
          <w:rFonts w:ascii="Times New Roman" w:hAnsi="Times New Roman"/>
          <w:b/>
          <w:i/>
          <w:sz w:val="24"/>
          <w:szCs w:val="24"/>
          <w:lang w:val="tt-RU"/>
        </w:rPr>
        <w:t xml:space="preserve"> Рефлексия(</w:t>
      </w:r>
      <w:r w:rsidRPr="00C14E42">
        <w:rPr>
          <w:rFonts w:ascii="Times New Roman" w:hAnsi="Times New Roman"/>
          <w:b/>
          <w:sz w:val="24"/>
          <w:szCs w:val="24"/>
          <w:lang w:val="tt-RU"/>
        </w:rPr>
        <w:t xml:space="preserve"> Йомгаклау)</w:t>
      </w:r>
      <w:r w:rsidRPr="00C14E42">
        <w:rPr>
          <w:rFonts w:ascii="Times New Roman" w:hAnsi="Times New Roman"/>
          <w:sz w:val="24"/>
          <w:szCs w:val="24"/>
          <w:lang w:val="tt-RU"/>
        </w:rPr>
        <w:t>. Безгә дә үзебезнең “Дуслык иле”нә кайтыр вакытыбыз да җитте!</w:t>
      </w:r>
    </w:p>
    <w:p w:rsidR="00397F59" w:rsidRPr="002E7D20"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-Булдырдыгыз балалар! Сезгә бүгенге шөгыль ошадымы? Сез кая бардыгыз? Сез нинди әкиятләрне истә калдырдыгыз? Тагын әкиятләр тыңлыйсыгыз киләме? Матурмы татар халык әкиятләре?  Алга таба да әкиятләр белән танышуыбызны дәвам итәрбез.  </w:t>
      </w:r>
    </w:p>
    <w:p w:rsidR="00397F59" w:rsidRDefault="00397F59" w:rsidP="00E468CD">
      <w:pPr>
        <w:spacing w:after="0" w:line="240" w:lineRule="auto"/>
        <w:jc w:val="right"/>
        <w:rPr>
          <w:rFonts w:ascii="Times New Roman" w:hAnsi="Times New Roman"/>
          <w:sz w:val="24"/>
          <w:szCs w:val="24"/>
          <w:lang w:val="tt-RU"/>
        </w:rPr>
      </w:pPr>
    </w:p>
    <w:p w:rsidR="00397F59" w:rsidRDefault="00397F59" w:rsidP="00E468CD">
      <w:pPr>
        <w:spacing w:after="0" w:line="240" w:lineRule="auto"/>
        <w:jc w:val="right"/>
        <w:rPr>
          <w:rFonts w:ascii="Times New Roman" w:hAnsi="Times New Roman"/>
          <w:sz w:val="24"/>
          <w:szCs w:val="24"/>
        </w:rPr>
      </w:pPr>
      <w:r>
        <w:rPr>
          <w:rFonts w:ascii="Times New Roman" w:hAnsi="Times New Roman"/>
          <w:sz w:val="24"/>
          <w:szCs w:val="24"/>
        </w:rPr>
        <w:t>«Разноцветный фейерверк» (Игровой парашют)»Тосле фейрверк» многофункцианальное авторское пособие по изучению де</w:t>
      </w:r>
      <w:r>
        <w:t>тей дошкольного возраста языкам</w:t>
      </w:r>
    </w:p>
    <w:p w:rsidR="00397F59" w:rsidRDefault="00397F59" w:rsidP="00E468CD">
      <w:pPr>
        <w:spacing w:after="0" w:line="240" w:lineRule="auto"/>
        <w:jc w:val="right"/>
        <w:rPr>
          <w:rFonts w:ascii="Times New Roman" w:hAnsi="Times New Roman"/>
          <w:sz w:val="24"/>
          <w:szCs w:val="24"/>
        </w:rPr>
      </w:pPr>
      <w:r w:rsidRPr="008906B9">
        <w:rPr>
          <w:rFonts w:ascii="Times New Roman" w:hAnsi="Times New Roman"/>
          <w:sz w:val="24"/>
          <w:szCs w:val="24"/>
        </w:rPr>
        <w:t>Хузина Р.Р., Степанова Е.Н.</w:t>
      </w:r>
    </w:p>
    <w:p w:rsidR="00397F59" w:rsidRDefault="00397F59" w:rsidP="00E468CD">
      <w:pPr>
        <w:spacing w:after="0" w:line="240" w:lineRule="auto"/>
        <w:jc w:val="right"/>
        <w:rPr>
          <w:rFonts w:ascii="Times New Roman" w:hAnsi="Times New Roman"/>
          <w:sz w:val="24"/>
          <w:szCs w:val="24"/>
        </w:rPr>
      </w:pPr>
      <w:r w:rsidRPr="008906B9">
        <w:rPr>
          <w:rFonts w:ascii="Times New Roman" w:hAnsi="Times New Roman"/>
          <w:sz w:val="24"/>
          <w:szCs w:val="24"/>
        </w:rPr>
        <w:t xml:space="preserve"> «Детский сад общеразвивающего вида № 8 «Ручеек» г. Кукмор» </w:t>
      </w:r>
    </w:p>
    <w:p w:rsidR="00397F59" w:rsidRPr="008906B9" w:rsidRDefault="00397F59" w:rsidP="00E468CD">
      <w:pPr>
        <w:spacing w:after="0" w:line="240" w:lineRule="auto"/>
        <w:jc w:val="right"/>
        <w:rPr>
          <w:rFonts w:ascii="Times New Roman" w:hAnsi="Times New Roman"/>
          <w:sz w:val="24"/>
          <w:szCs w:val="24"/>
        </w:rPr>
      </w:pPr>
      <w:r w:rsidRPr="008906B9">
        <w:rPr>
          <w:rFonts w:ascii="Times New Roman" w:hAnsi="Times New Roman"/>
          <w:sz w:val="24"/>
          <w:szCs w:val="24"/>
        </w:rPr>
        <w:t>Кукморского муниципального района Республики Татарстан.</w:t>
      </w:r>
    </w:p>
    <w:p w:rsidR="00397F59" w:rsidRPr="008906B9" w:rsidRDefault="00397F59" w:rsidP="00E468CD">
      <w:pPr>
        <w:spacing w:after="0" w:line="240" w:lineRule="auto"/>
        <w:rPr>
          <w:rFonts w:ascii="Times New Roman" w:hAnsi="Times New Roman"/>
          <w:sz w:val="24"/>
          <w:szCs w:val="24"/>
        </w:rPr>
      </w:pPr>
      <w:r w:rsidRPr="008906B9">
        <w:rPr>
          <w:rFonts w:ascii="Times New Roman" w:hAnsi="Times New Roman"/>
          <w:sz w:val="24"/>
          <w:szCs w:val="24"/>
        </w:rPr>
        <w:t>Опыт работы предназначен для воспитателей, психологов и логопедов дошкольных образовательных учреждений.</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516"/>
      </w:tblGrid>
      <w:tr w:rsidR="00397F59" w:rsidRPr="00CF00C2" w:rsidTr="00264A3F">
        <w:trPr>
          <w:trHeight w:val="12173"/>
        </w:trPr>
        <w:tc>
          <w:tcPr>
            <w:tcW w:w="6516" w:type="dxa"/>
            <w:tcBorders>
              <w:top w:val="nil"/>
              <w:left w:val="nil"/>
              <w:bottom w:val="nil"/>
              <w:right w:val="nil"/>
            </w:tcBorders>
          </w:tcPr>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ВВЕДЕНИЕ</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Одна из важнейших форм обучения языку является - игра. Игра создает прекрасные условия для овладения языком, а особенно продуктивна она в дошкольном возрасте. Игра – это наиболее доступный для детей вид деятельности, способ переработки из окружающего мира полученных впечатлений. В игре ярко проявляются мышление и воображение ребенка, его эмоциональность, активность, развивающая потребность в общении. Она также является и методом обучения языкам. Во время игры дети, сами того не замечая, усваивают определенную лексику, овладевают языковыми умениями, речевыми навыками и таким образом у детей развиваются основы коммуникативной компетенции. Они обучаются правильному произношению слов, построению связного высказывания, закрепляют и активизируют языковую лексику.</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Для того, чтобы процесс обучения языкам был доступным, занимательным и интересным мы предлагаем использовать дидактические игры. Дидактические игры - это разновидность игр с правилами, специально создаваемых педагогикой в целях воспитания и обучения детей.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Дидактические игры позволяют повысить качество обучения, способствует лучшему усвоению программного материала, дает возможность усвоить лексику татарского языка, закрепить речевой материал в игровой форме, поддерживать интерес к языку.</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Каждый педагог, учитывая возрастные и индивидуальные особенности детей, может усложнять или облегчать игровые задания в дидактических играх. Дидактические игры имеют разные формы. Мы предлагаем дидактические игры на игровом пособии (далее «Игровой парашют») «Разноцветный фейерверк».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Игровой парашют – это яркая ткань, состоящая из нескольких цветных секторов, у которой по кругу расположены ручки. Диаметр парашюта 3 метра. Парашютом можно играть в спортивном зале или в группе, но парашют подходит и для игр на свежем воздухе. Игры в парашют – не соревновательные: они учат согласованности действий и умению чувствовать движения других игроков. Для детей очень важно ощутить, что именно в движениях они могут ощутить себя частью команды. В играх с парашютом это могут почувствовать даже самые маленькие игроки! Ребёнку любого возраста важно научиться согласовывать свои действия с командами ведущего и действиями других игроков. В играх с парашютом это достигается само собой, без особых усилий. Парашют даёт ребёнку богатый спектр новых ощущений: это и яркий зрительный образ, и сильный ветер, и звон натянутого парашюта, и ощущение мягкой ткани, обнимающей ребёнка, сидящего под парашютом</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Данное пособие предназначено для детей старшего дошкольного возраста (5-7 лет).</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Игра предназначена для реализации образовательных областей «Социально-коммуникативное развитие», «Познавательное развитие», «Речевое развитие».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Форма работы - подгрупповая, можно использовать и в индивидуальной работе по разным темам.</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Описание игры:</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 Полифункциональная – может использоваться детьми в самостоятельной, игровой и образовательной деятельности.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Трансформируемая – может применяться в зависимости от образовательной ситуации.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 Вариативна - так как содержание можно пополнять и усложнять в соответствии от темы занятия.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Обеспечивает игровую, познавательную, исследовательскую и творческую активность всех воспитанников.</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 Данная игра является средством развивающего обучения, предполагает использование современных технологий: технологии организации коллективной творческой деятельности используя различных карточек и бус (реализация авторской программы «Энже-мәрҗән»), коммуникативных технологий, технологии проектной деятельности, игровых технологий.</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Цель: повышение эффективности работы по развитию речи, качеств личности, мотивации, способностей воспитанников, формированию предпосылок учебных действий во взаимодействии участников образовательных отношений.</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Задачи: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повышать познавательный интерес и речевую активность воспитанников; развивать общение и взаимодействие ребёнка со взрослыми и сверстниками; развивать координацию движений и мелкую моторику рук;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воспитывать у воспитанников самостоятельность, целенаправленность и саморегуляцию собственной деятельности; формировать эстетическое отношение ребенка к окружающему миру;</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-создавать условия для формирования правильной татарской речи.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Планируемый результат:</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12" o:spid="_x0000_s1033" type="#_x0000_t75" style="position:absolute;margin-left:2.4pt;margin-top:102.3pt;width:313.2pt;height:152.65pt;z-index:-251628544;visibility:visible" wrapcoords="-52 0 -52 21494 21600 21494 21600 0 -52 0">
                  <v:imagedata r:id="rId26" o:title=""/>
                  <w10:wrap type="tight"/>
                </v:shape>
              </w:pict>
            </w:r>
            <w:r w:rsidRPr="00CF00C2">
              <w:rPr>
                <w:rFonts w:ascii="Times New Roman" w:hAnsi="Times New Roman"/>
                <w:sz w:val="24"/>
                <w:szCs w:val="24"/>
              </w:rPr>
              <w:t>Дети научатся правильно и красиво говорить на татарском (родном), английском языке; отвечать на вопросы; решать самостоятельно логические задачи; яркий парашют и картинки привлекают и удерживают внимание, ребёнок с интересом будет их разглядывать и выполнять задания.</w:t>
            </w:r>
          </w:p>
          <w:p w:rsidR="00397F59" w:rsidRPr="00CF00C2" w:rsidRDefault="00397F59" w:rsidP="00E468CD">
            <w:pPr>
              <w:spacing w:after="0" w:line="240" w:lineRule="auto"/>
              <w:rPr>
                <w:rFonts w:ascii="Times New Roman" w:hAnsi="Times New Roman"/>
                <w:sz w:val="24"/>
                <w:szCs w:val="24"/>
              </w:rPr>
            </w:pPr>
          </w:p>
        </w:tc>
      </w:tr>
      <w:tr w:rsidR="00397F59" w:rsidRPr="00CF00C2" w:rsidTr="00264A3F">
        <w:trPr>
          <w:trHeight w:val="5375"/>
        </w:trPr>
        <w:tc>
          <w:tcPr>
            <w:tcW w:w="6516" w:type="dxa"/>
            <w:tcBorders>
              <w:top w:val="nil"/>
              <w:left w:val="nil"/>
              <w:bottom w:val="nil"/>
              <w:right w:val="nil"/>
            </w:tcBorders>
          </w:tcPr>
          <w:p w:rsidR="00397F59" w:rsidRPr="00CF00C2" w:rsidRDefault="00397F59" w:rsidP="00E468CD">
            <w:pPr>
              <w:spacing w:after="0" w:line="240" w:lineRule="auto"/>
              <w:rPr>
                <w:rFonts w:ascii="Times New Roman" w:hAnsi="Times New Roman"/>
                <w:sz w:val="24"/>
                <w:szCs w:val="24"/>
                <w:highlight w:val="yellow"/>
              </w:rPr>
            </w:pPr>
            <w:r w:rsidRPr="00CF00C2">
              <w:rPr>
                <w:rFonts w:ascii="Times New Roman" w:hAnsi="Times New Roman"/>
                <w:sz w:val="24"/>
                <w:szCs w:val="24"/>
              </w:rPr>
              <w:t xml:space="preserve">            Правила игры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Игру можно использовать в режимных моментах для групповой игры и для индивидуальной работы с детьми.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Парашют настолько привлекателен сам по себе, что обычно детей не приходиться долго уговаривать – они сами мчатся к нему со всех ног. Даже очень стеснительные дети, которые с трудом приобщаются к общим играм, любят играть с парашютом. Для тихих и застенчивых детей парашют даёт массу возможностей для постепенного присоединения к компании детей. Ведь в этих играх никто не требует сразу давать руку другим детям, как в хороводе, или сразу входить в круг. Парашют даёт массу возможностей для игр с правилами, игр с границами. Кроме того, игры с парашютом развивают фантазию, умение подражать и показывать пантомимой какие – то характерные движения. Вы можете вообразить, что парашют – это домик, или море, шляпка гриба или волшебная поляна. Как и в других подвижных играх, дети учатся соблюдать правила игры, дожидаться своей очереди, взаимодействовать друг с другом.</w:t>
            </w:r>
          </w:p>
          <w:p w:rsidR="00397F59" w:rsidRPr="00CF00C2" w:rsidRDefault="00397F59" w:rsidP="00E468CD">
            <w:pPr>
              <w:spacing w:after="0" w:line="240" w:lineRule="auto"/>
              <w:rPr>
                <w:rFonts w:ascii="Times New Roman" w:hAnsi="Times New Roman"/>
                <w:sz w:val="24"/>
                <w:szCs w:val="24"/>
                <w:highlight w:val="yellow"/>
              </w:rPr>
            </w:pPr>
            <w:r w:rsidRPr="00CF00C2">
              <w:rPr>
                <w:rFonts w:ascii="Times New Roman" w:hAnsi="Times New Roman"/>
                <w:sz w:val="24"/>
                <w:szCs w:val="24"/>
              </w:rPr>
              <w:t xml:space="preserve">Значение игрового пособия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Данное пособие помогает ребенку по своему желанию организовать информацию по изучаемой теме и лучше понять, и запомнить материал (особенно если ваш ребенок визуал).</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Это отличный способ для повторения, пройденного материала в любое удобное время для ребенка.</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Ребенок научится самостоятельно собирать и организовывать информацию.</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11" o:spid="_x0000_s1034" type="#_x0000_t75" style="position:absolute;margin-left:-5.4pt;margin-top:14.05pt;width:104.85pt;height:79.45pt;z-index:-251629568;visibility:visible" wrapcoords="-154 0 -154 21396 21600 21396 21600 0 -154 0">
                  <v:imagedata r:id="rId27" o:title=""/>
                  <w10:wrap type="tight"/>
                </v:shape>
              </w:pict>
            </w:r>
            <w:r w:rsidRPr="00CF00C2">
              <w:rPr>
                <w:rFonts w:ascii="Times New Roman" w:hAnsi="Times New Roman"/>
                <w:sz w:val="24"/>
                <w:szCs w:val="24"/>
              </w:rPr>
              <w:t>Атрибуты к игре</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Различные предметные карточки, соответствующие теме; кубик на липучках и органайзер с цветными бусами (реализация авторской программы «Энже-мәрҗән»)</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Игра «Найди и назови», «Тап һәм әйт»</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Цель: создание условий для закрепления названия предметов и основных цветов на трех языках: русском, татарском, английском (полилингвальное образование), умение согласовывать существительное и прилагательное.</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Оборудование: цветной кубик, предметные карточки.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Ход игры. </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10" o:spid="_x0000_s1035" type="#_x0000_t75" style="position:absolute;margin-left:220.6pt;margin-top:17.1pt;width:99.1pt;height:81.45pt;z-index:-251632640;visibility:visible" wrapcoords="-164 0 -164 21402 21600 21402 21600 0 -164 0">
                  <v:imagedata r:id="rId28" o:title=""/>
                  <w10:wrap type="tight"/>
                </v:shape>
              </w:pict>
            </w:r>
            <w:r w:rsidRPr="00CF00C2">
              <w:rPr>
                <w:rFonts w:ascii="Times New Roman" w:hAnsi="Times New Roman"/>
                <w:sz w:val="24"/>
                <w:szCs w:val="24"/>
              </w:rPr>
              <w:t>1 вариант. Ребенок кидает цветной кубик.  Смотрят, какой цвет выпал и называют его на трех языках: зеленый – яшел, «green»; красный - кызыл, «red»; желтый - сары, «yellow»; синий – зәнгәр «blue».</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2 вариант. Ребенок выбирает цветную дорожку и называет предмет на карточке и подбирает к нему прилагательное (играем на трех языках).</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3 вариант. Водящий кидает кубик. Смотрят, какой цвет выпал и называют его. Участник подходит к игровому полю выбирает соответствующий по цвету круг определенного цвета (красного, синего или желтого), берёт карточку и называют предмет.</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9" o:spid="_x0000_s1036" type="#_x0000_t75" style="position:absolute;margin-left:12.15pt;margin-top:17.25pt;width:109.35pt;height:73.05pt;z-index:-251630592;visibility:visible" wrapcoords="-148 0 -148 21377 21600 21377 21600 0 -148 0">
                  <v:imagedata r:id="rId29" o:title=""/>
                  <w10:wrap type="tight"/>
                </v:shape>
              </w:pict>
            </w:r>
            <w:r w:rsidRPr="00CF00C2">
              <w:rPr>
                <w:rFonts w:ascii="Times New Roman" w:hAnsi="Times New Roman"/>
                <w:sz w:val="24"/>
                <w:szCs w:val="24"/>
              </w:rPr>
              <w:t>4 вариант. Дети садятся на парашют. Уточняется цвета парашюта. Игроки получают предметные картинки. Дети называют цвета предметов: помидор красный, апельсин оранжевый, лимон желтый, солнце желтое, лист зеленый, трава зеленая, небо голубое, незабудки синие, василек синий.</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Подвижная игра «Разноцветный фейерверк», «Төсле фейерверк»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Цель: закреплять знания детей основных цветов: зеленый – яшел, «green»; красный - кызыл, «red»; желтый - сары, «yellow»; синий – зәнгәр «blue» на трёх языках; совершенствовать умение бегать по сигналу, формировать желание заниматься спортивными упражнениями, создать радостное настроение от участия в игре.</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Оборудование: игровой парашют, цветные бусы</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8" o:spid="_x0000_s1037" type="#_x0000_t75" style="position:absolute;margin-left:239.65pt;margin-top:86.7pt;width:80.1pt;height:59.1pt;z-index:-251627520;visibility:visible" wrapcoords="-202 0 -202 21327 21600 21327 21600 0 -202 0">
                  <v:imagedata r:id="rId30" o:title=""/>
                  <w10:wrap type="tight"/>
                </v:shape>
              </w:pict>
            </w:r>
            <w:r w:rsidRPr="00CF00C2">
              <w:rPr>
                <w:rFonts w:ascii="Times New Roman" w:hAnsi="Times New Roman"/>
                <w:sz w:val="24"/>
                <w:szCs w:val="24"/>
              </w:rPr>
              <w:t xml:space="preserve">Ход игры.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1 вариант. Дети стоят на одной стороне зала (площадки), в руках у них по одной (две) цветных бус, в центре зала (площадки) двое взрослых держат парашют. Ведущий – педагог называет цвет на татарском языке, дети,  чей цвет назвали пробегают под парашютом, который поднимают взрослые на другую сторону площадки. Игра продолжается  до тех пор, пока все ребята не окажутся на другой стороне площадки (повтор игры 3-4 раза).</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2 вариант. Ведущий показывает предметные картинки, дети по сигналу на цветной дорожке выкладывают из бус предметы (формы).</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Игра “Цветочная поляна” - “Чәчәкле алан”</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Цель: закреплять знание названий цветов, умение группировать предметы по цвету, величине; развивать цветовое восприятие, память, внимание, речь.</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Оборудование: игровой парашют, цветные бусы, предметные картинки, цветной кубик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Ход игры.</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1 вариант . “Найди свой домик” - “Үз өеңне тап” </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7" o:spid="_x0000_s1038" type="#_x0000_t75" style="position:absolute;margin-left:230.85pt;margin-top:64.4pt;width:85.15pt;height:56.9pt;z-index:-251633664;visibility:visible" wrapcoords="-189 0 -189 21316 21600 21316 21600 0 -189 0">
                  <v:imagedata r:id="rId31" o:title=""/>
                  <w10:wrap type="tight"/>
                </v:shape>
              </w:pict>
            </w:r>
            <w:r w:rsidRPr="00CF00C2">
              <w:rPr>
                <w:rFonts w:ascii="Times New Roman" w:hAnsi="Times New Roman"/>
                <w:sz w:val="24"/>
                <w:szCs w:val="24"/>
              </w:rPr>
              <w:t>Воспитатель показывает круглую полянку, поделеннную на 4 секторов - красный, синий, желтый, зеленый. Воспитатель говорит, что каждый цветочек живет в домике такого же цвета, что и он сам: красный - в красном домике, синий - в синем и т.д. Дети по очереди раскладывают цветы по домикам. Воспитатель спрашивает, сколько цветочков он положил в домик и какого они цвета? Ребенок отвечает: «Бер сары чәчәк».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2 вариант. «Какой цветок ты выбрал?» - «Нинди чәчәк сайладың?»</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На столе лежат разноцветные цветочки. Дети по очереди подходят к столу, выбирают понравившийся цветок, называют какого цвета у них цветок. Например: «Красный цветок - кызыл чәчәк».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3 вариант. «Я дарю тебе... » - «Мин ... бүләк итәм»</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Дети обмениваются выбранными цветочками:</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 Лина (Ислам, Софья и т.д.), я дарю тебе зеленый цветок (бусы).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Яна, мә, яшел чәчәк (муенса).</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Спасибо. А я дарю тебе красивый синий цветок (Рәхмәт. Мә, матур, зәңгәр чәчәк).</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6" o:spid="_x0000_s1039" type="#_x0000_t75" style="position:absolute;margin-left:-3.65pt;margin-top:29.8pt;width:109.2pt;height:65.75pt;z-index:-251631616;visibility:visible" wrapcoords="-148 0 -148 21355 21600 21355 21600 0 -148 0">
                  <v:imagedata r:id="rId32" o:title=""/>
                  <w10:wrap type="tight"/>
                </v:shape>
              </w:pict>
            </w:r>
            <w:r w:rsidRPr="00CF00C2">
              <w:rPr>
                <w:rFonts w:ascii="Times New Roman" w:hAnsi="Times New Roman"/>
                <w:sz w:val="24"/>
                <w:szCs w:val="24"/>
              </w:rPr>
              <w:t>4 вариант. «Разные цветы » - «Төрле чәчәкләр»</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Воспитатель раскладывает на столе бусы разных размеров и цветов. Первый ребенок должен выбрать только большие бусы, второй - маленькие. Затем дети с выбранными цветными бусами раскладывают на парашюте цветочный домик, при этом говорят: «Большой синий цветок» (Зур зәңгәр чәчәк) или «Маленький белый цветок» (Бәләкәй ак чәчәк ) и т.д.</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Игры на дыхание </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Цель: помочь детям преодолеть возрастные недостатки их речевого дыхания, научить правильному диафрагмальному дыханию.</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Оборудование: игровой парашют, цветные бусы, вата, цветной кубик</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Ход игры.</w:t>
            </w:r>
          </w:p>
          <w:p w:rsidR="00397F59" w:rsidRPr="00CF00C2" w:rsidRDefault="00397F59" w:rsidP="00E468CD">
            <w:pPr>
              <w:spacing w:after="0" w:line="240" w:lineRule="auto"/>
              <w:rPr>
                <w:rFonts w:ascii="Times New Roman" w:hAnsi="Times New Roman"/>
                <w:sz w:val="24"/>
                <w:szCs w:val="24"/>
              </w:rPr>
            </w:pPr>
            <w:r w:rsidRPr="00CF00C2">
              <w:rPr>
                <w:rFonts w:ascii="Times New Roman" w:hAnsi="Times New Roman"/>
                <w:sz w:val="24"/>
                <w:szCs w:val="24"/>
              </w:rPr>
              <w:t xml:space="preserve">1 вариант. Игра «Кто дальше задует ватку в цветной сектор» </w:t>
            </w:r>
          </w:p>
          <w:p w:rsidR="00397F59" w:rsidRPr="00CF00C2" w:rsidRDefault="00397F59" w:rsidP="00E468CD">
            <w:pPr>
              <w:spacing w:after="0" w:line="240" w:lineRule="auto"/>
              <w:rPr>
                <w:rFonts w:ascii="Times New Roman" w:hAnsi="Times New Roman"/>
                <w:sz w:val="24"/>
                <w:szCs w:val="24"/>
              </w:rPr>
            </w:pPr>
            <w:r>
              <w:rPr>
                <w:noProof/>
                <w:lang w:eastAsia="ru-RU"/>
              </w:rPr>
              <w:pict>
                <v:shape id="Рисунок 5" o:spid="_x0000_s1040" type="#_x0000_t75" style="position:absolute;margin-left:194.4pt;margin-top:71.65pt;width:125.45pt;height:100.55pt;z-index:-251626496;visibility:visible" wrapcoords="-129 0 -129 21439 21600 21439 21600 0 -129 0">
                  <v:imagedata r:id="rId33" o:title=""/>
                  <w10:wrap type="tight"/>
                </v:shape>
              </w:pict>
            </w:r>
            <w:r w:rsidRPr="00CF00C2">
              <w:rPr>
                <w:rFonts w:ascii="Times New Roman" w:hAnsi="Times New Roman"/>
                <w:sz w:val="24"/>
                <w:szCs w:val="24"/>
              </w:rPr>
              <w:t xml:space="preserve">Цель: выработать непрерывную воздушную струю, при необходимости изменять ее направление. Каждый ребёнок стоит напротив своего сектора, и ватки лежат на ладошках. Играющие принимают определенное положение: губы в улыбке, широкий язык приподнимается к верхней губе. Далее, как бы произнося звук [ф], ребенок старается задуть ватку в цветной сектор как можно дальше. Не допускается нарушение положения речевых органов: раздувание щек, выдох только на губы, произнесение звука [ф] вместо [х]. </w:t>
            </w:r>
          </w:p>
          <w:p w:rsidR="00397F59" w:rsidRPr="00CF00C2" w:rsidRDefault="00397F59" w:rsidP="00E468CD">
            <w:pPr>
              <w:spacing w:after="0" w:line="240" w:lineRule="auto"/>
              <w:rPr>
                <w:rFonts w:ascii="Times New Roman" w:hAnsi="Times New Roman"/>
                <w:sz w:val="24"/>
                <w:szCs w:val="24"/>
              </w:rPr>
            </w:pPr>
          </w:p>
        </w:tc>
      </w:tr>
    </w:tbl>
    <w:p w:rsidR="00397F59" w:rsidRPr="008906B9" w:rsidRDefault="00397F59" w:rsidP="00E468CD">
      <w:pPr>
        <w:spacing w:after="0" w:line="240" w:lineRule="auto"/>
        <w:rPr>
          <w:rFonts w:ascii="Times New Roman" w:hAnsi="Times New Roman"/>
          <w:sz w:val="24"/>
          <w:szCs w:val="24"/>
        </w:rPr>
      </w:pPr>
    </w:p>
    <w:p w:rsidR="00397F59" w:rsidRPr="008906B9" w:rsidRDefault="00397F59" w:rsidP="00E468CD">
      <w:pPr>
        <w:spacing w:after="0" w:line="240" w:lineRule="auto"/>
        <w:rPr>
          <w:rFonts w:ascii="Times New Roman" w:hAnsi="Times New Roman"/>
          <w:sz w:val="24"/>
          <w:szCs w:val="24"/>
        </w:rPr>
      </w:pPr>
    </w:p>
    <w:p w:rsidR="00397F59" w:rsidRPr="002E7D20"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b/>
          <w:sz w:val="24"/>
          <w:szCs w:val="24"/>
          <w:lang w:val="tt-RU"/>
        </w:rPr>
      </w:pPr>
    </w:p>
    <w:p w:rsidR="00397F59" w:rsidRPr="00984381" w:rsidRDefault="00397F59" w:rsidP="00E468CD">
      <w:pPr>
        <w:spacing w:after="0" w:line="240" w:lineRule="auto"/>
        <w:jc w:val="center"/>
        <w:rPr>
          <w:rFonts w:ascii="Times New Roman" w:hAnsi="Times New Roman"/>
          <w:b/>
          <w:sz w:val="24"/>
          <w:szCs w:val="24"/>
          <w:lang w:val="tt-RU"/>
        </w:rPr>
      </w:pPr>
      <w:r w:rsidRPr="00984381">
        <w:rPr>
          <w:rFonts w:ascii="Times New Roman" w:hAnsi="Times New Roman"/>
          <w:b/>
          <w:sz w:val="24"/>
          <w:szCs w:val="24"/>
          <w:lang w:val="tt-RU"/>
        </w:rPr>
        <w:t>“Дружба народов”</w:t>
      </w:r>
    </w:p>
    <w:p w:rsidR="00397F59" w:rsidRPr="00C14E42" w:rsidRDefault="00397F59" w:rsidP="00E468CD">
      <w:pPr>
        <w:pStyle w:val="NormalWeb"/>
        <w:shd w:val="clear" w:color="auto" w:fill="FFFFFF"/>
        <w:spacing w:before="0" w:beforeAutospacing="0" w:after="0" w:afterAutospacing="0"/>
        <w:jc w:val="center"/>
        <w:rPr>
          <w:lang w:val="tt-RU" w:eastAsia="en-US"/>
        </w:rPr>
      </w:pPr>
      <w:r w:rsidRPr="00C14E42">
        <w:rPr>
          <w:lang w:val="tt-RU" w:eastAsia="en-US"/>
        </w:rPr>
        <w:t>(Дидактическая игра)</w:t>
      </w:r>
    </w:p>
    <w:p w:rsidR="00397F59" w:rsidRPr="00C14E42" w:rsidRDefault="00397F59" w:rsidP="00E468CD">
      <w:pPr>
        <w:pStyle w:val="NormalWeb"/>
        <w:shd w:val="clear" w:color="auto" w:fill="FFFFFF"/>
        <w:spacing w:before="0" w:beforeAutospacing="0" w:after="0" w:afterAutospacing="0"/>
        <w:jc w:val="center"/>
        <w:rPr>
          <w:b/>
          <w:bCs/>
          <w:color w:val="000000"/>
          <w:lang w:val="tt-RU"/>
        </w:rPr>
      </w:pPr>
    </w:p>
    <w:p w:rsidR="00397F59" w:rsidRPr="00C14E42" w:rsidRDefault="00397F59" w:rsidP="00E468CD">
      <w:pPr>
        <w:pStyle w:val="NormalWeb"/>
        <w:shd w:val="clear" w:color="auto" w:fill="FFFFFF"/>
        <w:spacing w:before="0" w:beforeAutospacing="0" w:after="0" w:afterAutospacing="0"/>
        <w:jc w:val="right"/>
        <w:rPr>
          <w:lang w:val="tt-RU"/>
        </w:rPr>
      </w:pPr>
      <w:r w:rsidRPr="00C14E42">
        <w:rPr>
          <w:lang w:val="tt-RU"/>
        </w:rPr>
        <w:t>Хусаенова Римма Назгатовна</w:t>
      </w:r>
    </w:p>
    <w:p w:rsidR="00397F59" w:rsidRPr="00C14E42" w:rsidRDefault="00397F59" w:rsidP="00E468CD">
      <w:pPr>
        <w:pStyle w:val="NormalWeb"/>
        <w:shd w:val="clear" w:color="auto" w:fill="FFFFFF"/>
        <w:spacing w:before="0" w:beforeAutospacing="0" w:after="0" w:afterAutospacing="0"/>
        <w:jc w:val="right"/>
        <w:rPr>
          <w:b/>
          <w:bCs/>
          <w:color w:val="000000"/>
          <w:lang w:val="tt-RU"/>
        </w:rPr>
      </w:pPr>
    </w:p>
    <w:p w:rsidR="00397F59" w:rsidRPr="00C14E42" w:rsidRDefault="00397F59" w:rsidP="00E468CD">
      <w:pPr>
        <w:pStyle w:val="NormalWeb"/>
        <w:shd w:val="clear" w:color="auto" w:fill="FFFFFF"/>
        <w:spacing w:before="0" w:beforeAutospacing="0" w:after="0" w:afterAutospacing="0"/>
        <w:jc w:val="right"/>
        <w:rPr>
          <w:lang w:val="tt-RU"/>
        </w:rPr>
      </w:pPr>
      <w:r w:rsidRPr="00C14E42">
        <w:rPr>
          <w:lang w:val="tt-RU"/>
        </w:rPr>
        <w:t>МБДОУ “Наласинский детский сад общеразвивающего вида</w:t>
      </w:r>
    </w:p>
    <w:p w:rsidR="00397F59" w:rsidRPr="00C14E42" w:rsidRDefault="00397F59" w:rsidP="00E468CD">
      <w:pPr>
        <w:pStyle w:val="NormalWeb"/>
        <w:shd w:val="clear" w:color="auto" w:fill="FFFFFF"/>
        <w:spacing w:before="0" w:beforeAutospacing="0" w:after="0" w:afterAutospacing="0"/>
        <w:jc w:val="right"/>
        <w:rPr>
          <w:b/>
          <w:bCs/>
          <w:color w:val="000000"/>
          <w:lang w:val="tt-RU"/>
        </w:rPr>
      </w:pPr>
      <w:r w:rsidRPr="00C14E42">
        <w:rPr>
          <w:lang w:val="tt-RU"/>
        </w:rPr>
        <w:t xml:space="preserve"> “Балачак” Арский</w:t>
      </w:r>
    </w:p>
    <w:p w:rsidR="00397F59" w:rsidRPr="00C14E42" w:rsidRDefault="00397F59" w:rsidP="00E468CD">
      <w:pPr>
        <w:pStyle w:val="NormalWeb"/>
        <w:shd w:val="clear" w:color="auto" w:fill="FFFFFF"/>
        <w:spacing w:before="0" w:beforeAutospacing="0" w:after="0" w:afterAutospacing="0"/>
        <w:jc w:val="right"/>
        <w:rPr>
          <w:b/>
          <w:bCs/>
          <w:color w:val="000000"/>
          <w:lang w:val="tt-RU"/>
        </w:rPr>
      </w:pPr>
    </w:p>
    <w:p w:rsidR="00397F59" w:rsidRPr="00C14E42" w:rsidRDefault="00397F59" w:rsidP="00E468CD">
      <w:pPr>
        <w:pStyle w:val="NormalWeb"/>
        <w:shd w:val="clear" w:color="auto" w:fill="FFFFFF"/>
        <w:spacing w:before="0" w:beforeAutospacing="0" w:after="0" w:afterAutospacing="0"/>
        <w:jc w:val="right"/>
        <w:rPr>
          <w:b/>
          <w:bCs/>
          <w:color w:val="000000"/>
          <w:lang w:val="tt-RU"/>
        </w:rPr>
      </w:pP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Цель игры: Реализовать региональный компонент по поликультурному воспитанию детей дошкольного возраста через ознакомление с культурой народов Поволжья.</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Задачи игры: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1. Вызвать у детей интерес к знакомству с традициями народов Поволжья.</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2. Сформировать у детей знания и представления об образе жизни людей, населяющих Поволжье, их обычаях, традициях, фольклоре и национальных костюмах.</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3.Расширить и углубить знания детей о нашей многонациональной Родине, формирование представлений о дружбе народов разной национальности.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Перечень атрибутов к игре: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1.Карточки с цифрами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2.Медальончики с орнаментами татарского народа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3.Разноцветные кружки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4.Конверты с заданиями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5.Фишки с разными узорами народов Поволжья.</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6.Картины «Достопримечательности Татарстана», «Праздник»</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7.Задания с картинками.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8.Пазл «Узоры»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Игра предназначена для детей 5-7 лет.</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Правила игры: в игре принимают участие 4-7 игроков. На столе разноцветные кружки. Под ними медальончики для игроков. Угадывая загадку, определяется ряд игроков. По очереди выбирают кружок  и соответственно медальончик. Какого цвета  кружок, такие конвертики с заданиями. Конвертики пронумерованы.  Выбирая карточку с цифрами, определяется номер конверта с заданиями. Цвет конверта соответствует  кружку, который выбирали в начале игры. Задание выполняется, если правильно, игроку дается фишки. В конце по счету фишек определяется победитель.</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 xml:space="preserve">Задания с картинками в конвертах: </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(задания в конвертах: вопросы одинаковые, но картинки разные)</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1.Флаг и герб какой Республики?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2.Назови орнаменты.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3.Узор какой национальности?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4.Костюм какого народа?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5.Расскажи  по рисунку «Достопримечательности Татарстана»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6. Расскажи  по рисунку «Праздник какого народа»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7.Это блюдо как называется? Какого народа?</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С этими атрибутами можно играть ряд игр.</w:t>
      </w: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 xml:space="preserve">  «Угадай с одного раза»</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xml:space="preserve">Игра между парами. В одно время могут играть несколько пар игроков. У одного игрока карточка с рисунком, а другой должен отгадать, что на рисунке. Например, этот флаг и герб какой Республики? Если угадывает с одного раза, дается 3 фишки, с второго раза- 2 фишки, с  третьего раза – 1 фишка .Если не угадывает, останется без фишек.  По счету фишек определяется лучший игрок. </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 xml:space="preserve"> «Найди пару»</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Используется картинки с куклами в народной одежде. Например девочка татарка, найди мальчика татарина.</w:t>
      </w: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Пазл «Собери узор»</w:t>
      </w:r>
    </w:p>
    <w:p w:rsidR="00397F59" w:rsidRPr="00C14E42" w:rsidRDefault="00397F59" w:rsidP="00E468CD">
      <w:pPr>
        <w:spacing w:after="0" w:line="240" w:lineRule="auto"/>
        <w:rPr>
          <w:rFonts w:ascii="Times New Roman" w:hAnsi="Times New Roman"/>
          <w:b/>
          <w:sz w:val="24"/>
          <w:szCs w:val="24"/>
        </w:rPr>
      </w:pP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«Игра с фишками»</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1.Какая фишка лишняя?</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2.Найди одинаковые фишки.</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b/>
          <w:sz w:val="24"/>
          <w:szCs w:val="24"/>
        </w:rPr>
      </w:pPr>
      <w:r w:rsidRPr="00C14E42">
        <w:rPr>
          <w:rFonts w:ascii="Times New Roman" w:hAnsi="Times New Roman"/>
          <w:b/>
          <w:sz w:val="24"/>
          <w:szCs w:val="24"/>
        </w:rPr>
        <w:t>«Собери по картинкам»</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Нужно собирать рисунки, касающиеся одного народа: флаг, герб, костюм, орнамент ,узор, блюдо, праздник.  Потом  угадать, это какой  народ Поволжья?</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Результат игры:</w:t>
      </w:r>
    </w:p>
    <w:p w:rsidR="00397F59" w:rsidRPr="00C14E42" w:rsidRDefault="00397F59" w:rsidP="00E468CD">
      <w:pPr>
        <w:spacing w:after="0" w:line="240" w:lineRule="auto"/>
        <w:rPr>
          <w:rFonts w:ascii="Times New Roman" w:hAnsi="Times New Roman"/>
          <w:sz w:val="24"/>
          <w:szCs w:val="24"/>
        </w:rPr>
      </w:pPr>
      <w:r w:rsidRPr="00C14E42">
        <w:rPr>
          <w:rFonts w:ascii="Times New Roman" w:hAnsi="Times New Roman"/>
          <w:sz w:val="24"/>
          <w:szCs w:val="24"/>
        </w:rPr>
        <w:t>Формируется знания  о  народах  Поволжья. Дети учатся узнавать, различать и рассказывать о  символике, о народных костюмах,  о языке, о достопримечательностях, о традициях и обычаях разных народов. Учатся слушать друг-друга. Развивается речь, слух, воспитывается интерес, уважение и дружба.</w:t>
      </w: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rPr>
          <w:rFonts w:ascii="Times New Roman" w:hAnsi="Times New Roman"/>
          <w:sz w:val="24"/>
          <w:szCs w:val="24"/>
        </w:rPr>
      </w:pP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Многофункциональная дидактическая игра</w:t>
      </w:r>
    </w:p>
    <w:p w:rsidR="00397F59" w:rsidRPr="00C14E42" w:rsidRDefault="00397F59" w:rsidP="00E468CD">
      <w:pPr>
        <w:spacing w:after="0" w:line="240" w:lineRule="auto"/>
        <w:jc w:val="center"/>
        <w:rPr>
          <w:rFonts w:ascii="Times New Roman" w:hAnsi="Times New Roman"/>
          <w:sz w:val="24"/>
          <w:szCs w:val="24"/>
        </w:rPr>
      </w:pPr>
      <w:r w:rsidRPr="00C14E42">
        <w:rPr>
          <w:rFonts w:ascii="Times New Roman" w:hAnsi="Times New Roman"/>
          <w:b/>
          <w:sz w:val="24"/>
          <w:szCs w:val="24"/>
        </w:rPr>
        <w:t>«Твистер»</w:t>
      </w:r>
      <w:r w:rsidRPr="00C14E42">
        <w:rPr>
          <w:rFonts w:ascii="Times New Roman" w:hAnsi="Times New Roman"/>
          <w:sz w:val="24"/>
          <w:szCs w:val="24"/>
        </w:rPr>
        <w:t xml:space="preserve"> </w:t>
      </w:r>
    </w:p>
    <w:p w:rsidR="00397F59" w:rsidRPr="00C14E42" w:rsidRDefault="00397F59" w:rsidP="00E468CD">
      <w:pPr>
        <w:pStyle w:val="NormalWeb"/>
        <w:spacing w:before="0" w:beforeAutospacing="0" w:after="0" w:afterAutospacing="0"/>
        <w:jc w:val="right"/>
        <w:rPr>
          <w:bCs/>
          <w:lang w:val="tt-RU"/>
        </w:rPr>
      </w:pPr>
    </w:p>
    <w:p w:rsidR="00397F59" w:rsidRPr="00C14E42" w:rsidRDefault="00397F59" w:rsidP="00E468CD">
      <w:pPr>
        <w:pStyle w:val="NormalWeb"/>
        <w:spacing w:before="0" w:beforeAutospacing="0" w:after="0" w:afterAutospacing="0"/>
        <w:jc w:val="right"/>
        <w:rPr>
          <w:bCs/>
          <w:color w:val="000000"/>
          <w:lang w:val="tt-RU"/>
        </w:rPr>
      </w:pPr>
      <w:r w:rsidRPr="00C14E42">
        <w:rPr>
          <w:bCs/>
          <w:color w:val="000000"/>
        </w:rPr>
        <w:t xml:space="preserve">воспитатель </w:t>
      </w:r>
      <w:r w:rsidRPr="00C14E42">
        <w:rPr>
          <w:bCs/>
          <w:color w:val="000000"/>
          <w:lang w:val="tt-RU"/>
        </w:rPr>
        <w:t>высшей</w:t>
      </w:r>
      <w:r w:rsidRPr="00C14E42">
        <w:rPr>
          <w:bCs/>
          <w:color w:val="000000"/>
        </w:rPr>
        <w:t xml:space="preserve"> кв. категории</w:t>
      </w:r>
      <w:r w:rsidRPr="00C14E42">
        <w:rPr>
          <w:bCs/>
          <w:color w:val="000000"/>
          <w:lang w:val="tt-RU"/>
        </w:rPr>
        <w:t xml:space="preserve">  Шакирова Д.Р.</w:t>
      </w:r>
    </w:p>
    <w:p w:rsidR="00397F59" w:rsidRPr="00C14E42" w:rsidRDefault="00397F59" w:rsidP="00E468CD">
      <w:pPr>
        <w:pStyle w:val="NormalWeb"/>
        <w:spacing w:before="0" w:beforeAutospacing="0" w:after="0" w:afterAutospacing="0"/>
        <w:jc w:val="right"/>
        <w:rPr>
          <w:bCs/>
          <w:lang w:val="tt-RU"/>
        </w:rPr>
      </w:pPr>
      <w:r w:rsidRPr="00C14E42">
        <w:rPr>
          <w:bCs/>
          <w:lang w:val="tt-RU"/>
        </w:rPr>
        <w:t xml:space="preserve">МБДОУ </w:t>
      </w:r>
      <w:r w:rsidRPr="00C14E42">
        <w:rPr>
          <w:bCs/>
        </w:rPr>
        <w:t xml:space="preserve">«Детский сад развивающего </w:t>
      </w:r>
    </w:p>
    <w:p w:rsidR="00397F59" w:rsidRPr="00C14E42" w:rsidRDefault="00397F59" w:rsidP="00E468CD">
      <w:pPr>
        <w:pStyle w:val="NormalWeb"/>
        <w:spacing w:before="0" w:beforeAutospacing="0" w:after="0" w:afterAutospacing="0"/>
        <w:jc w:val="right"/>
        <w:rPr>
          <w:bCs/>
          <w:lang w:val="tt-RU"/>
        </w:rPr>
      </w:pPr>
      <w:r w:rsidRPr="00C14E42">
        <w:rPr>
          <w:bCs/>
        </w:rPr>
        <w:t>вида №8</w:t>
      </w:r>
      <w:r w:rsidRPr="00C14E42">
        <w:rPr>
          <w:bCs/>
          <w:lang w:val="tt-RU"/>
        </w:rPr>
        <w:t xml:space="preserve"> </w:t>
      </w:r>
      <w:r w:rsidRPr="00C14E42">
        <w:rPr>
          <w:bCs/>
        </w:rPr>
        <w:t>«Ручеёк» г. Кукмор»</w:t>
      </w:r>
      <w:r w:rsidRPr="00C14E42">
        <w:rPr>
          <w:bCs/>
          <w:lang w:val="tt-RU"/>
        </w:rPr>
        <w:t xml:space="preserve"> </w:t>
      </w:r>
    </w:p>
    <w:p w:rsidR="00397F59" w:rsidRPr="00C14E42" w:rsidRDefault="00397F59" w:rsidP="00E468CD">
      <w:pPr>
        <w:pStyle w:val="NormalWeb"/>
        <w:spacing w:before="0" w:beforeAutospacing="0" w:after="0" w:afterAutospacing="0"/>
        <w:jc w:val="right"/>
        <w:rPr>
          <w:bCs/>
          <w:color w:val="000000"/>
          <w:lang w:val="tt-RU"/>
        </w:rPr>
      </w:pPr>
    </w:p>
    <w:p w:rsidR="00397F59" w:rsidRPr="00C14E42" w:rsidRDefault="00397F59" w:rsidP="00E468CD">
      <w:pPr>
        <w:pStyle w:val="Heading1"/>
        <w:spacing w:before="0" w:line="240" w:lineRule="auto"/>
        <w:ind w:firstLine="567"/>
        <w:rPr>
          <w:rFonts w:ascii="Times New Roman" w:hAnsi="Times New Roman"/>
          <w:sz w:val="24"/>
          <w:szCs w:val="24"/>
          <w:lang w:val="tt-RU"/>
        </w:rPr>
      </w:pPr>
      <w:bookmarkStart w:id="10" w:name="_Toc525413310"/>
    </w:p>
    <w:p w:rsidR="00397F59" w:rsidRPr="00C14E42" w:rsidRDefault="00397F59" w:rsidP="00E468CD">
      <w:pPr>
        <w:pStyle w:val="Heading1"/>
        <w:spacing w:before="0" w:line="240" w:lineRule="auto"/>
        <w:ind w:firstLine="567"/>
        <w:rPr>
          <w:rFonts w:ascii="Times New Roman" w:hAnsi="Times New Roman"/>
          <w:b/>
          <w:color w:val="000000"/>
          <w:sz w:val="24"/>
          <w:szCs w:val="24"/>
          <w:lang w:val="tt-RU"/>
        </w:rPr>
      </w:pPr>
      <w:r w:rsidRPr="00C14E42">
        <w:rPr>
          <w:rFonts w:ascii="Times New Roman" w:hAnsi="Times New Roman"/>
          <w:b/>
          <w:color w:val="000000"/>
          <w:sz w:val="24"/>
          <w:szCs w:val="24"/>
          <w:lang w:val="tt-RU"/>
        </w:rPr>
        <w:t>Введение</w:t>
      </w:r>
      <w:bookmarkEnd w:id="10"/>
    </w:p>
    <w:p w:rsidR="00397F59" w:rsidRPr="00C14E42" w:rsidRDefault="00397F59" w:rsidP="00E468CD">
      <w:pPr>
        <w:pStyle w:val="NormalWeb"/>
        <w:spacing w:before="0" w:beforeAutospacing="0" w:after="0" w:afterAutospacing="0"/>
      </w:pPr>
      <w:bookmarkStart w:id="11" w:name="_Toc525413311"/>
      <w:r w:rsidRPr="00C14E42">
        <w:rPr>
          <w:color w:val="000000"/>
        </w:rPr>
        <w:t xml:space="preserve">     </w:t>
      </w:r>
      <w:r w:rsidRPr="00C14E42">
        <w:rPr>
          <w:b/>
          <w:bCs/>
        </w:rPr>
        <w:t>«Игра для дошкольников – способ познания окружающего, игры имеют большую педагогическую ценность – они развивают у детей смекалку</w:t>
      </w:r>
      <w:r w:rsidRPr="00C14E42">
        <w:t>,</w:t>
      </w:r>
      <w:r w:rsidRPr="00C14E42">
        <w:rPr>
          <w:b/>
          <w:bCs/>
        </w:rPr>
        <w:t xml:space="preserve"> выдержку, самообладание</w:t>
      </w:r>
      <w:r w:rsidRPr="00C14E42">
        <w:t>,</w:t>
      </w:r>
      <w:r w:rsidRPr="00C14E42">
        <w:rPr>
          <w:b/>
          <w:bCs/>
        </w:rPr>
        <w:t xml:space="preserve"> чувство юмора, организованность»</w:t>
      </w:r>
    </w:p>
    <w:p w:rsidR="00397F59" w:rsidRPr="00C14E42" w:rsidRDefault="00397F59" w:rsidP="00E468CD">
      <w:pPr>
        <w:pStyle w:val="NormalWeb"/>
        <w:spacing w:before="0" w:beforeAutospacing="0" w:after="0" w:afterAutospacing="0"/>
        <w:jc w:val="right"/>
        <w:rPr>
          <w:b/>
          <w:bCs/>
        </w:rPr>
      </w:pPr>
      <w:r w:rsidRPr="00C14E42">
        <w:rPr>
          <w:b/>
          <w:bCs/>
        </w:rPr>
        <w:t>Н. К. Крупская</w:t>
      </w:r>
    </w:p>
    <w:p w:rsidR="00397F59" w:rsidRPr="00C14E42" w:rsidRDefault="00397F59" w:rsidP="00E468CD">
      <w:pPr>
        <w:pStyle w:val="NormalWeb"/>
        <w:spacing w:before="0" w:beforeAutospacing="0" w:after="0" w:afterAutospacing="0"/>
        <w:jc w:val="right"/>
      </w:pP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      Современное общество предъявляет новые требования к системе образования подрастающего поколения и в том числе к первой его ступени – дошкольному образованию. Одна из первостепенных задач воспитания и обучения в дошкольных учреждениях, согласно вступившему в силу ФГОС - воспитание нового поколения детей,  обладающих высоким творческим потенциалом. Но проблема заключается не в поиске одарённых, гениальных детей, а целенаправленном формировании творческих способностей, развитии нестандартного видения мира, нового мышления у всех детей посещающих детские сады.</w:t>
      </w: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     Дошкольный возраст уникален, поскольку как сформируется ребёнок, такова будет его жизнь. Именно поэтому важно не упустить этот период для раскрытия творческого потенциала каждого ребёнка. Ум детей не ограничен «глубоким образом жизни» и традиционными представлениями о том, как всё должно быть. Это позволяет им изобретать, быть непосредственными и непредсказуемыми, замечать то, на что мы взрослые давно не обращаем внимание.</w:t>
      </w: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Практика показала, что с помощью традиционных форм работы нельзя в полной мере решить эту проблему. Необходимо применение новых форм, методов и технологий.</w:t>
      </w:r>
    </w:p>
    <w:p w:rsidR="00397F59" w:rsidRPr="00C14E42" w:rsidRDefault="00397F59" w:rsidP="00E468CD">
      <w:pPr>
        <w:pStyle w:val="Heading1"/>
        <w:spacing w:before="0" w:line="240" w:lineRule="auto"/>
        <w:ind w:firstLine="567"/>
        <w:rPr>
          <w:rFonts w:ascii="Times New Roman" w:hAnsi="Times New Roman"/>
          <w:sz w:val="24"/>
          <w:szCs w:val="24"/>
        </w:rPr>
      </w:pPr>
      <w:r w:rsidRPr="00C14E42">
        <w:rPr>
          <w:rFonts w:ascii="Times New Roman" w:hAnsi="Times New Roman"/>
          <w:sz w:val="24"/>
          <w:szCs w:val="24"/>
        </w:rPr>
        <w:t>Актуальность</w:t>
      </w:r>
      <w:bookmarkEnd w:id="11"/>
    </w:p>
    <w:p w:rsidR="00397F59" w:rsidRPr="00C14E42" w:rsidRDefault="00397F59" w:rsidP="00E468CD">
      <w:pPr>
        <w:shd w:val="clear" w:color="auto" w:fill="FFFFFF"/>
        <w:spacing w:after="0" w:line="240" w:lineRule="auto"/>
        <w:jc w:val="both"/>
        <w:rPr>
          <w:rFonts w:ascii="Times New Roman" w:hAnsi="Times New Roman"/>
          <w:color w:val="000000"/>
          <w:sz w:val="24"/>
          <w:szCs w:val="24"/>
          <w:lang w:val="tt-RU"/>
        </w:rPr>
      </w:pPr>
      <w:r w:rsidRPr="00C14E42">
        <w:rPr>
          <w:rFonts w:ascii="Times New Roman" w:hAnsi="Times New Roman"/>
          <w:color w:val="000000"/>
          <w:sz w:val="24"/>
          <w:szCs w:val="24"/>
        </w:rPr>
        <w:t xml:space="preserve">    В системе образования детей дошкольного возраста появились новые игры и развлечения. Дети легко осваивают информационно-коммуникативные средства, и традиционными наглядными средствами их сложно удивить. Поэтому педагог должен искать интересные детям и в тоже время несложные способы развития ребенка. Вместе с тем, особую актуальность представляет </w:t>
      </w:r>
      <w:r w:rsidRPr="00C14E42">
        <w:rPr>
          <w:rFonts w:ascii="Times New Roman" w:hAnsi="Times New Roman"/>
          <w:color w:val="000000"/>
          <w:sz w:val="24"/>
          <w:szCs w:val="24"/>
          <w:lang w:val="tt-RU"/>
        </w:rPr>
        <w:t xml:space="preserve"> </w:t>
      </w:r>
      <w:r w:rsidRPr="00C14E42">
        <w:rPr>
          <w:rFonts w:ascii="Times New Roman" w:hAnsi="Times New Roman"/>
          <w:color w:val="000000"/>
          <w:sz w:val="24"/>
          <w:szCs w:val="24"/>
        </w:rPr>
        <w:t>выбор дидактических средств, для детей, имеющих особые образовательные потребности.</w:t>
      </w:r>
    </w:p>
    <w:p w:rsidR="00397F59" w:rsidRPr="00C14E42" w:rsidRDefault="00397F59" w:rsidP="00E468CD">
      <w:pPr>
        <w:pStyle w:val="NormalWeb"/>
        <w:spacing w:before="0" w:beforeAutospacing="0" w:after="0" w:afterAutospacing="0"/>
        <w:ind w:firstLine="567"/>
        <w:jc w:val="both"/>
        <w:rPr>
          <w:b/>
          <w:color w:val="000000"/>
          <w:shd w:val="clear" w:color="auto" w:fill="FFFFFF"/>
          <w:lang w:val="tt-RU"/>
        </w:rPr>
      </w:pPr>
    </w:p>
    <w:p w:rsidR="00397F59" w:rsidRPr="00C14E42" w:rsidRDefault="00397F59" w:rsidP="00E468CD">
      <w:pPr>
        <w:pStyle w:val="NormalWeb"/>
        <w:spacing w:before="0" w:beforeAutospacing="0" w:after="0" w:afterAutospacing="0"/>
        <w:ind w:firstLine="567"/>
        <w:jc w:val="both"/>
        <w:rPr>
          <w:b/>
          <w:color w:val="000000"/>
          <w:shd w:val="clear" w:color="auto" w:fill="FFFFFF"/>
          <w:lang w:val="tt-RU"/>
        </w:rPr>
      </w:pPr>
    </w:p>
    <w:p w:rsidR="00397F59" w:rsidRPr="00C14E42" w:rsidRDefault="00397F59" w:rsidP="00E468CD">
      <w:pPr>
        <w:pStyle w:val="NormalWeb"/>
        <w:spacing w:before="0" w:beforeAutospacing="0" w:after="0" w:afterAutospacing="0"/>
        <w:ind w:firstLine="567"/>
        <w:jc w:val="both"/>
        <w:rPr>
          <w:b/>
          <w:color w:val="000000"/>
          <w:shd w:val="clear" w:color="auto" w:fill="FFFFFF"/>
        </w:rPr>
      </w:pPr>
      <w:r w:rsidRPr="00C14E42">
        <w:rPr>
          <w:b/>
          <w:color w:val="000000"/>
          <w:shd w:val="clear" w:color="auto" w:fill="FFFFFF"/>
        </w:rPr>
        <w:t>Описание</w:t>
      </w:r>
    </w:p>
    <w:p w:rsidR="00397F59" w:rsidRPr="00C14E42" w:rsidRDefault="00397F59" w:rsidP="00E468CD">
      <w:pPr>
        <w:shd w:val="clear" w:color="auto" w:fill="FFFFFF"/>
        <w:spacing w:after="0" w:line="240" w:lineRule="auto"/>
        <w:jc w:val="both"/>
        <w:rPr>
          <w:rFonts w:ascii="Times New Roman" w:hAnsi="Times New Roman"/>
          <w:sz w:val="24"/>
          <w:szCs w:val="24"/>
          <w:shd w:val="clear" w:color="auto" w:fill="FFFFFF"/>
        </w:rPr>
      </w:pPr>
      <w:r w:rsidRPr="00C14E42">
        <w:rPr>
          <w:rFonts w:ascii="Times New Roman" w:hAnsi="Times New Roman"/>
          <w:color w:val="000000"/>
          <w:sz w:val="24"/>
          <w:szCs w:val="24"/>
        </w:rPr>
        <w:t xml:space="preserve">      Предлагаю вашему вниманию многофункциональную игру Твистер.    </w:t>
      </w:r>
      <w:r w:rsidRPr="00C14E42">
        <w:rPr>
          <w:rFonts w:ascii="Times New Roman" w:hAnsi="Times New Roman"/>
          <w:sz w:val="24"/>
          <w:szCs w:val="24"/>
          <w:shd w:val="clear" w:color="auto" w:fill="FFFFFF"/>
        </w:rPr>
        <w:t>Твистер — это активная напольная игра, которая была создана американскими изобретателями в 60-х годах прошлого столетия. На сегодняшний день благодаря своим простым правилам и доступной цене данная игра пользуется большой популярностью по всему миру. Допускается играть в Твистер каждый сам за себя либо командами.</w:t>
      </w:r>
    </w:p>
    <w:p w:rsidR="00397F59" w:rsidRPr="00C14E42" w:rsidRDefault="00397F59" w:rsidP="00E468CD">
      <w:pPr>
        <w:shd w:val="clear" w:color="auto" w:fill="FFFFFF"/>
        <w:spacing w:after="0" w:line="240" w:lineRule="auto"/>
        <w:jc w:val="both"/>
        <w:rPr>
          <w:rFonts w:ascii="Times New Roman" w:hAnsi="Times New Roman"/>
          <w:sz w:val="24"/>
          <w:szCs w:val="24"/>
        </w:rPr>
      </w:pPr>
      <w:r w:rsidRPr="00C14E42">
        <w:rPr>
          <w:rFonts w:ascii="Times New Roman" w:hAnsi="Times New Roman"/>
          <w:sz w:val="24"/>
          <w:szCs w:val="24"/>
          <w:shd w:val="clear" w:color="auto" w:fill="FFFFFF"/>
        </w:rPr>
        <w:t xml:space="preserve">      Твистер — это игра, классический вариант которой предусматривает наличие не более четырех игроков.</w:t>
      </w:r>
      <w:hyperlink r:id="rId34" w:history="1">
        <w:r w:rsidRPr="00C14E42">
          <w:rPr>
            <w:rStyle w:val="Hyperlink"/>
            <w:rFonts w:ascii="Times New Roman" w:hAnsi="Times New Roman"/>
            <w:sz w:val="24"/>
            <w:szCs w:val="24"/>
            <w:shd w:val="clear" w:color="auto" w:fill="FFFFFF"/>
          </w:rPr>
          <w:t>.</w:t>
        </w:r>
      </w:hyperlink>
    </w:p>
    <w:p w:rsidR="00397F59" w:rsidRPr="00C14E42" w:rsidRDefault="00397F59" w:rsidP="00E468CD">
      <w:pPr>
        <w:shd w:val="clear" w:color="auto" w:fill="FFFFFF"/>
        <w:spacing w:after="0" w:line="240" w:lineRule="auto"/>
        <w:jc w:val="both"/>
        <w:rPr>
          <w:rFonts w:ascii="Times New Roman" w:hAnsi="Times New Roman"/>
          <w:sz w:val="24"/>
          <w:szCs w:val="24"/>
          <w:shd w:val="clear" w:color="auto" w:fill="FFFFFF"/>
        </w:rPr>
      </w:pPr>
      <w:r w:rsidRPr="00C14E42">
        <w:rPr>
          <w:rFonts w:ascii="Times New Roman" w:hAnsi="Times New Roman"/>
          <w:sz w:val="24"/>
          <w:szCs w:val="24"/>
        </w:rPr>
        <w:t xml:space="preserve">      </w:t>
      </w:r>
      <w:r w:rsidRPr="00C14E42">
        <w:rPr>
          <w:rFonts w:ascii="Times New Roman" w:hAnsi="Times New Roman"/>
          <w:sz w:val="24"/>
          <w:szCs w:val="24"/>
          <w:shd w:val="clear" w:color="auto" w:fill="FFFFFF"/>
        </w:rPr>
        <w:t>Правила игры в Твистер (классический) заключаются в том, что по результатам вращения рулетки, игроки устанавливают свои конечности на цветные круги, при этом не отрывая от поверхности уже установленных стоп и ладошек. Выигрывает тот человек, который удержался и не упал в результате перестановки рук и ног на игровом поле.</w:t>
      </w: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sz w:val="24"/>
          <w:szCs w:val="24"/>
          <w:shd w:val="clear" w:color="auto" w:fill="FFFFFF"/>
        </w:rPr>
        <w:t xml:space="preserve">     Стартовый вариант игры был достаточно прост и со временем потерпел множество изменений, сделавших Твистер более разнообразным и интересным</w:t>
      </w:r>
      <w:r w:rsidRPr="00C14E42">
        <w:rPr>
          <w:rFonts w:ascii="Times New Roman" w:hAnsi="Times New Roman"/>
          <w:color w:val="333333"/>
          <w:sz w:val="24"/>
          <w:szCs w:val="24"/>
          <w:shd w:val="clear" w:color="auto" w:fill="FFFFFF"/>
        </w:rPr>
        <w:t>.</w:t>
      </w:r>
      <w:r w:rsidRPr="00C14E42">
        <w:rPr>
          <w:rFonts w:ascii="Times New Roman" w:hAnsi="Times New Roman"/>
          <w:color w:val="000000"/>
          <w:sz w:val="24"/>
          <w:szCs w:val="24"/>
        </w:rPr>
        <w:t xml:space="preserve"> Мне захотелось сделать свой вид Твистера, который может быть использовано как средство познавательного развития в работе с детьми дошкольного возраста. Пособие предназначено для детей от 4 -7 лет. Я изготовила из прозрачной клеенки полотно, пришила его к тканевой основе. Разместила круги  из цветной клейкой бумаги 4-х цветов: красный, зелёный, жёлтый, синий; картинки, задания в виде карточек. Обклеила кубики с изображениями диких и домашних животных на цветных фонах.  </w:t>
      </w:r>
      <w:r w:rsidRPr="00C14E42">
        <w:rPr>
          <w:rFonts w:ascii="Times New Roman" w:hAnsi="Times New Roman"/>
          <w:sz w:val="24"/>
          <w:szCs w:val="24"/>
          <w:shd w:val="clear" w:color="auto" w:fill="FFFFFF"/>
        </w:rPr>
        <w:t xml:space="preserve">Игра готова, можно приступать к развлечениям! </w:t>
      </w:r>
      <w:r w:rsidRPr="00C14E42">
        <w:rPr>
          <w:rFonts w:ascii="Times New Roman" w:hAnsi="Times New Roman"/>
          <w:color w:val="000000"/>
          <w:sz w:val="24"/>
          <w:szCs w:val="24"/>
        </w:rPr>
        <w:t>И стала применять их в своей работе с детьми. Именно по этим картинкам, реальным, узнаваемым, с характерными признаками, ребенок определяет для себя окружающий мир, повторяет и закрепляет пройденный материал.</w:t>
      </w: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      Основная часть работы с дидактическим пособием - создание педагогических условий для освоения детьми мыслительных операций преобразования признаков и их значений при познании окружающего мира и для решения проблемных ситуаций.</w:t>
      </w:r>
    </w:p>
    <w:p w:rsidR="00397F59" w:rsidRPr="00C14E42" w:rsidRDefault="00397F59" w:rsidP="00E468CD">
      <w:pPr>
        <w:shd w:val="clear" w:color="auto" w:fill="FFFFFF"/>
        <w:spacing w:after="0" w:line="240" w:lineRule="auto"/>
        <w:jc w:val="both"/>
        <w:rPr>
          <w:rFonts w:ascii="Times New Roman" w:hAnsi="Times New Roman"/>
          <w:color w:val="000000"/>
          <w:sz w:val="24"/>
          <w:szCs w:val="24"/>
        </w:rPr>
      </w:pPr>
      <w:r w:rsidRPr="00C14E42">
        <w:rPr>
          <w:rFonts w:ascii="Times New Roman" w:hAnsi="Times New Roman"/>
          <w:color w:val="000000"/>
          <w:sz w:val="24"/>
          <w:szCs w:val="24"/>
        </w:rPr>
        <w:t xml:space="preserve">      Твистер – игра - одно из средств развития интеллектуально-творческих способностей детей, развития речи. Задачами в обучении ставятся в соответствии с содержанием образовательной деятельности на каждом возрастном этапе.</w:t>
      </w:r>
    </w:p>
    <w:p w:rsidR="00397F59" w:rsidRPr="00C14E42" w:rsidRDefault="00397F59" w:rsidP="00E468CD">
      <w:pPr>
        <w:shd w:val="clear" w:color="auto" w:fill="FFFFFF"/>
        <w:spacing w:after="0" w:line="240" w:lineRule="auto"/>
        <w:jc w:val="both"/>
        <w:rPr>
          <w:rFonts w:ascii="Times New Roman" w:hAnsi="Times New Roman"/>
          <w:b/>
          <w:color w:val="000000"/>
          <w:sz w:val="24"/>
          <w:szCs w:val="24"/>
          <w:lang w:val="tt-RU"/>
        </w:rPr>
      </w:pPr>
      <w:r w:rsidRPr="00C14E42">
        <w:rPr>
          <w:rFonts w:ascii="Times New Roman" w:hAnsi="Times New Roman"/>
          <w:color w:val="000000"/>
          <w:sz w:val="24"/>
          <w:szCs w:val="24"/>
        </w:rPr>
        <w:t xml:space="preserve">    </w:t>
      </w:r>
      <w:r w:rsidRPr="00C14E42">
        <w:rPr>
          <w:rFonts w:ascii="Times New Roman" w:hAnsi="Times New Roman"/>
          <w:b/>
          <w:color w:val="000000"/>
          <w:sz w:val="24"/>
          <w:szCs w:val="24"/>
          <w:shd w:val="clear" w:color="auto" w:fill="FFFFFF"/>
        </w:rPr>
        <w:t>Цель:</w:t>
      </w:r>
      <w:r w:rsidRPr="00C14E42">
        <w:rPr>
          <w:rFonts w:ascii="Times New Roman" w:hAnsi="Times New Roman"/>
          <w:color w:val="000000"/>
          <w:sz w:val="24"/>
          <w:szCs w:val="24"/>
          <w:shd w:val="clear" w:color="auto" w:fill="FFFFFF"/>
        </w:rPr>
        <w:t xml:space="preserve"> </w:t>
      </w:r>
      <w:r w:rsidRPr="00C14E42">
        <w:rPr>
          <w:rFonts w:ascii="Times New Roman" w:hAnsi="Times New Roman"/>
          <w:sz w:val="24"/>
          <w:szCs w:val="24"/>
        </w:rPr>
        <w:t>развитие у детей познавательных интересов, интеллектуальной активности, связанной речи</w:t>
      </w:r>
      <w:r w:rsidRPr="00C14E42">
        <w:rPr>
          <w:rFonts w:ascii="Times New Roman" w:hAnsi="Times New Roman"/>
          <w:sz w:val="24"/>
          <w:szCs w:val="24"/>
          <w:lang w:val="tt-RU"/>
        </w:rPr>
        <w:t xml:space="preserve"> на родном языке</w:t>
      </w:r>
    </w:p>
    <w:p w:rsidR="00397F59" w:rsidRPr="00C14E42" w:rsidRDefault="00397F59" w:rsidP="00E468CD">
      <w:pPr>
        <w:pStyle w:val="NormalWeb"/>
        <w:spacing w:before="0" w:beforeAutospacing="0" w:after="0" w:afterAutospacing="0"/>
        <w:ind w:firstLine="567"/>
        <w:jc w:val="both"/>
        <w:rPr>
          <w:b/>
          <w:color w:val="000000"/>
        </w:rPr>
      </w:pPr>
      <w:r w:rsidRPr="00C14E42">
        <w:rPr>
          <w:b/>
          <w:color w:val="000000"/>
        </w:rPr>
        <w:t xml:space="preserve">Задачи: </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sz w:val="24"/>
          <w:szCs w:val="24"/>
          <w:lang w:val="tt-RU"/>
        </w:rPr>
        <w:t xml:space="preserve"> </w:t>
      </w:r>
      <w:r w:rsidRPr="00C14E42">
        <w:rPr>
          <w:rFonts w:ascii="Times New Roman" w:hAnsi="Times New Roman"/>
          <w:bCs/>
          <w:sz w:val="24"/>
          <w:szCs w:val="24"/>
          <w:lang w:val="tt-RU"/>
        </w:rPr>
        <w:t>р</w:t>
      </w:r>
      <w:r w:rsidRPr="00C14E42">
        <w:rPr>
          <w:rFonts w:ascii="Times New Roman" w:hAnsi="Times New Roman"/>
          <w:bCs/>
          <w:sz w:val="24"/>
          <w:szCs w:val="24"/>
        </w:rPr>
        <w:t>азвивать связную речь</w:t>
      </w:r>
      <w:r w:rsidRPr="00C14E42">
        <w:rPr>
          <w:rFonts w:ascii="Times New Roman" w:hAnsi="Times New Roman"/>
          <w:sz w:val="24"/>
          <w:szCs w:val="24"/>
          <w:lang w:val="tt-RU"/>
        </w:rPr>
        <w:t>, пространственное ориентирование</w:t>
      </w:r>
      <w:r w:rsidRPr="00C14E42">
        <w:rPr>
          <w:rFonts w:ascii="Times New Roman" w:hAnsi="Times New Roman"/>
          <w:bCs/>
          <w:sz w:val="24"/>
          <w:szCs w:val="24"/>
          <w:lang w:val="tt-RU"/>
        </w:rPr>
        <w:t>, мышление, упражнять в подборе определения для предметов;</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 воспитывать  целеустремленность, уверенность, настойчивость; честность</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w:t>
      </w:r>
      <w:r w:rsidRPr="00C14E42">
        <w:rPr>
          <w:rFonts w:ascii="Times New Roman" w:hAnsi="Times New Roman"/>
          <w:bCs/>
          <w:sz w:val="24"/>
          <w:szCs w:val="24"/>
        </w:rPr>
        <w:t xml:space="preserve"> приучать ребенка  согласовывать свои действия и соблюдать определенные правила;  совершенствовать навыки счета, знания о буквах; закреплять и </w:t>
      </w:r>
      <w:r w:rsidRPr="00C14E42">
        <w:rPr>
          <w:rFonts w:ascii="Times New Roman" w:hAnsi="Times New Roman"/>
          <w:sz w:val="24"/>
          <w:szCs w:val="24"/>
        </w:rPr>
        <w:t>повторять пройденный материал по лексическим темам в режимных моментах, в любое удобное время</w:t>
      </w:r>
      <w:r w:rsidRPr="00C14E42">
        <w:rPr>
          <w:rFonts w:ascii="Times New Roman" w:hAnsi="Times New Roman"/>
          <w:color w:val="000000"/>
          <w:sz w:val="24"/>
          <w:szCs w:val="24"/>
        </w:rPr>
        <w:t xml:space="preserve"> обогащение активного и пассивного словаря;</w:t>
      </w:r>
    </w:p>
    <w:p w:rsidR="00397F59" w:rsidRPr="00C14E42" w:rsidRDefault="00397F59" w:rsidP="00E468CD">
      <w:pPr>
        <w:pStyle w:val="NormalWeb"/>
        <w:spacing w:before="0" w:beforeAutospacing="0" w:after="0" w:afterAutospacing="0"/>
        <w:ind w:firstLine="567"/>
        <w:jc w:val="both"/>
      </w:pPr>
      <w:r w:rsidRPr="00C14E42">
        <w:rPr>
          <w:b/>
        </w:rPr>
        <w:t xml:space="preserve">Возраст детей </w:t>
      </w:r>
      <w:r w:rsidRPr="00C14E42">
        <w:t>4 -7 лет.</w:t>
      </w:r>
    </w:p>
    <w:p w:rsidR="00397F59" w:rsidRPr="00C14E42" w:rsidRDefault="00397F59" w:rsidP="00E468CD">
      <w:pPr>
        <w:pStyle w:val="NormalWeb"/>
        <w:spacing w:before="0" w:beforeAutospacing="0" w:after="0" w:afterAutospacing="0"/>
        <w:ind w:firstLine="567"/>
        <w:jc w:val="both"/>
        <w:rPr>
          <w:bCs/>
          <w:color w:val="000000"/>
        </w:rPr>
      </w:pPr>
      <w:r w:rsidRPr="00C14E42">
        <w:rPr>
          <w:b/>
        </w:rPr>
        <w:t>Предполагаемый результат:</w:t>
      </w:r>
      <w:r w:rsidRPr="00C14E42">
        <w:t xml:space="preserve"> дети научатся правильно </w:t>
      </w:r>
      <w:r w:rsidRPr="00C14E42">
        <w:rPr>
          <w:color w:val="000000"/>
          <w:shd w:val="clear" w:color="auto" w:fill="FFFFFF"/>
        </w:rPr>
        <w:t>и красиво говорить</w:t>
      </w:r>
      <w:r w:rsidRPr="00C14E42">
        <w:rPr>
          <w:color w:val="000000"/>
        </w:rPr>
        <w:t xml:space="preserve">  на татарском (родном) языке</w:t>
      </w:r>
      <w:r w:rsidRPr="00C14E42">
        <w:t xml:space="preserve">; отвечать на вопросы; </w:t>
      </w:r>
      <w:r w:rsidRPr="00C14E42">
        <w:rPr>
          <w:bCs/>
        </w:rPr>
        <w:t>решать проблемные ситуации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        Перечень атрибутов к игре</w:t>
      </w:r>
      <w:r w:rsidRPr="00C14E42">
        <w:rPr>
          <w:rFonts w:ascii="Times New Roman" w:hAnsi="Times New Roman"/>
          <w:sz w:val="24"/>
          <w:szCs w:val="24"/>
        </w:rPr>
        <w:t xml:space="preserve">:  </w:t>
      </w:r>
      <w:r w:rsidRPr="00C14E42">
        <w:rPr>
          <w:rFonts w:ascii="Times New Roman" w:hAnsi="Times New Roman"/>
          <w:bCs/>
          <w:sz w:val="24"/>
          <w:szCs w:val="24"/>
          <w:bdr w:val="none" w:sz="0" w:space="0" w:color="auto" w:frame="1"/>
        </w:rPr>
        <w:t>игровое полотно</w:t>
      </w:r>
      <w:r w:rsidRPr="00C14E42">
        <w:rPr>
          <w:rFonts w:ascii="Times New Roman" w:hAnsi="Times New Roman"/>
          <w:sz w:val="24"/>
          <w:szCs w:val="24"/>
        </w:rPr>
        <w:t xml:space="preserve">, </w:t>
      </w:r>
      <w:r w:rsidRPr="00C14E42">
        <w:rPr>
          <w:rFonts w:ascii="Times New Roman" w:hAnsi="Times New Roman"/>
          <w:sz w:val="24"/>
          <w:szCs w:val="24"/>
          <w:bdr w:val="none" w:sz="0" w:space="0" w:color="auto" w:frame="1"/>
        </w:rPr>
        <w:t>картинки</w:t>
      </w:r>
      <w:r w:rsidRPr="00C14E42">
        <w:rPr>
          <w:rFonts w:ascii="Times New Roman" w:hAnsi="Times New Roman"/>
          <w:sz w:val="24"/>
          <w:szCs w:val="24"/>
        </w:rPr>
        <w:t xml:space="preserve">: картинки с изображением диких и домашних животных, детенышами животных, </w:t>
      </w:r>
      <w:r w:rsidRPr="00C14E42">
        <w:rPr>
          <w:rFonts w:ascii="Times New Roman" w:hAnsi="Times New Roman"/>
          <w:bCs/>
          <w:sz w:val="24"/>
          <w:szCs w:val="24"/>
          <w:lang w:val="tt-RU"/>
        </w:rPr>
        <w:t>раздаточные картинки перелетных и зимующих птиц</w:t>
      </w:r>
      <w:r w:rsidRPr="00C14E42">
        <w:rPr>
          <w:rFonts w:ascii="Times New Roman" w:hAnsi="Times New Roman"/>
          <w:bCs/>
          <w:sz w:val="24"/>
          <w:szCs w:val="24"/>
        </w:rPr>
        <w:t xml:space="preserve">, деревьев, </w:t>
      </w:r>
      <w:r w:rsidRPr="00C14E42">
        <w:rPr>
          <w:rFonts w:ascii="Times New Roman" w:hAnsi="Times New Roman"/>
          <w:bCs/>
          <w:sz w:val="24"/>
          <w:szCs w:val="24"/>
          <w:lang w:val="tt-RU"/>
        </w:rPr>
        <w:t>ово</w:t>
      </w:r>
      <w:r w:rsidRPr="00C14E42">
        <w:rPr>
          <w:rFonts w:ascii="Times New Roman" w:hAnsi="Times New Roman"/>
          <w:bCs/>
          <w:sz w:val="24"/>
          <w:szCs w:val="24"/>
        </w:rPr>
        <w:t>щей, фруктов, одежды, мебели</w:t>
      </w:r>
      <w:r w:rsidRPr="00C14E42">
        <w:rPr>
          <w:rFonts w:ascii="Times New Roman" w:hAnsi="Times New Roman"/>
          <w:iCs/>
          <w:sz w:val="24"/>
          <w:szCs w:val="24"/>
          <w:bdr w:val="none" w:sz="0" w:space="0" w:color="auto" w:frame="1"/>
        </w:rPr>
        <w:t xml:space="preserve"> (картинки могут меняться в зависимости от программных целей и задач)</w:t>
      </w:r>
    </w:p>
    <w:p w:rsidR="00397F59" w:rsidRPr="00C14E42" w:rsidRDefault="00397F59" w:rsidP="00E468CD">
      <w:pPr>
        <w:shd w:val="clear" w:color="auto" w:fill="FFFFFF"/>
        <w:spacing w:after="0" w:line="240" w:lineRule="auto"/>
        <w:jc w:val="center"/>
        <w:rPr>
          <w:rFonts w:ascii="Times New Roman" w:hAnsi="Times New Roman"/>
          <w:color w:val="000000"/>
          <w:sz w:val="24"/>
          <w:szCs w:val="24"/>
        </w:rPr>
      </w:pPr>
    </w:p>
    <w:p w:rsidR="00397F59" w:rsidRPr="00C14E42" w:rsidRDefault="00397F59" w:rsidP="00E468CD">
      <w:pPr>
        <w:pStyle w:val="NormalWeb"/>
        <w:shd w:val="clear" w:color="auto" w:fill="FFFFFF"/>
        <w:spacing w:before="0" w:beforeAutospacing="0" w:after="0" w:afterAutospacing="0"/>
        <w:jc w:val="center"/>
        <w:rPr>
          <w:b/>
        </w:rPr>
      </w:pPr>
      <w:r w:rsidRPr="00C14E42">
        <w:rPr>
          <w:b/>
        </w:rPr>
        <w:t>Варианты дидактические игр</w:t>
      </w:r>
    </w:p>
    <w:p w:rsidR="00397F59" w:rsidRPr="00C14E42" w:rsidRDefault="00397F59" w:rsidP="00E468CD">
      <w:pPr>
        <w:spacing w:after="0" w:line="240" w:lineRule="auto"/>
        <w:rPr>
          <w:rFonts w:ascii="Times New Roman" w:hAnsi="Times New Roman"/>
          <w:b/>
          <w:bCs/>
          <w:sz w:val="24"/>
          <w:szCs w:val="24"/>
          <w:lang w:val="tt-RU"/>
        </w:rPr>
      </w:pPr>
      <w:r w:rsidRPr="00C14E42">
        <w:rPr>
          <w:rFonts w:ascii="Times New Roman" w:hAnsi="Times New Roman"/>
          <w:b/>
          <w:bCs/>
          <w:sz w:val="24"/>
          <w:szCs w:val="24"/>
          <w:lang w:val="tt-RU"/>
        </w:rPr>
        <w:t xml:space="preserve">1. Дидактическая игра </w:t>
      </w:r>
      <w:r w:rsidRPr="00C14E42">
        <w:rPr>
          <w:rFonts w:ascii="Times New Roman" w:hAnsi="Times New Roman"/>
          <w:b/>
          <w:sz w:val="24"/>
          <w:szCs w:val="24"/>
        </w:rPr>
        <w:t>«</w:t>
      </w:r>
      <w:r w:rsidRPr="00C14E42">
        <w:rPr>
          <w:rFonts w:ascii="Times New Roman" w:hAnsi="Times New Roman"/>
          <w:b/>
          <w:bCs/>
          <w:sz w:val="24"/>
          <w:szCs w:val="24"/>
          <w:lang w:val="tt-RU"/>
        </w:rPr>
        <w:t>Заколдованный лес</w:t>
      </w:r>
      <w:r w:rsidRPr="00C14E42">
        <w:rPr>
          <w:rFonts w:ascii="Times New Roman" w:hAnsi="Times New Roman"/>
          <w:b/>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xml:space="preserve">: </w:t>
      </w:r>
      <w:r w:rsidRPr="00C14E42">
        <w:rPr>
          <w:rFonts w:ascii="Times New Roman" w:hAnsi="Times New Roman"/>
          <w:color w:val="000000"/>
          <w:sz w:val="24"/>
          <w:szCs w:val="24"/>
        </w:rPr>
        <w:t>закрепить полученные знания о перелетных и зимующих птицах, названиях  деревьев, о диких животных.</w:t>
      </w:r>
      <w:r w:rsidRPr="00C14E42">
        <w:rPr>
          <w:rFonts w:ascii="Times New Roman" w:hAnsi="Times New Roman"/>
          <w:sz w:val="24"/>
          <w:szCs w:val="24"/>
          <w:lang w:val="tt-RU"/>
        </w:rPr>
        <w:t xml:space="preserve"> </w:t>
      </w:r>
    </w:p>
    <w:p w:rsidR="00397F59" w:rsidRPr="00C14E42" w:rsidRDefault="00397F59" w:rsidP="00E468CD">
      <w:pPr>
        <w:spacing w:after="0" w:line="240" w:lineRule="auto"/>
        <w:jc w:val="both"/>
        <w:rPr>
          <w:rFonts w:ascii="Times New Roman" w:hAnsi="Times New Roman"/>
          <w:bCs/>
          <w:sz w:val="24"/>
          <w:szCs w:val="24"/>
          <w:lang w:val="tt-RU"/>
        </w:rPr>
      </w:pPr>
      <w:r w:rsidRPr="00C14E42">
        <w:rPr>
          <w:rFonts w:ascii="Times New Roman" w:hAnsi="Times New Roman"/>
          <w:b/>
          <w:bCs/>
          <w:sz w:val="24"/>
          <w:szCs w:val="24"/>
          <w:lang w:val="tt-RU"/>
        </w:rPr>
        <w:t>Оборудование:</w:t>
      </w:r>
      <w:r w:rsidRPr="00C14E42">
        <w:rPr>
          <w:rFonts w:ascii="Times New Roman" w:hAnsi="Times New Roman"/>
          <w:bCs/>
          <w:sz w:val="24"/>
          <w:szCs w:val="24"/>
          <w:lang w:val="tt-RU"/>
        </w:rPr>
        <w:t xml:space="preserve"> раздаточные карточки диких животных, перелетных и зимующих птиц</w:t>
      </w:r>
      <w:r w:rsidRPr="00C14E42">
        <w:rPr>
          <w:rFonts w:ascii="Times New Roman" w:hAnsi="Times New Roman"/>
          <w:bCs/>
          <w:sz w:val="24"/>
          <w:szCs w:val="24"/>
        </w:rPr>
        <w:t>, деревьев.</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 xml:space="preserve">1 вариант. </w:t>
      </w:r>
      <w:r w:rsidRPr="00C14E42">
        <w:rPr>
          <w:rFonts w:ascii="Times New Roman" w:hAnsi="Times New Roman"/>
          <w:sz w:val="24"/>
          <w:szCs w:val="24"/>
          <w:lang w:val="tt-RU"/>
        </w:rPr>
        <w:t>Участвуют 2 игрока. (Можно играть 2 – мя командами). Выбирают себе браслеты определенного цвета (зелёный, жёлтый). Первый игрок бросает кубик, выпадает определенный цвет, вытаскивается из кармана полотна конверт с заданием, после правильного ответа вытаскивается карточка с ответом и ставится на полотно поверх круга. За правильный ответ игрок получает фишку. Также продолжает второй игрок. В конце игры у кого наибольшее количество  фишек, тот и победитель.</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 xml:space="preserve">2 вариант. </w:t>
      </w:r>
      <w:r w:rsidRPr="00C14E42">
        <w:rPr>
          <w:rFonts w:ascii="Times New Roman" w:hAnsi="Times New Roman"/>
          <w:sz w:val="24"/>
          <w:szCs w:val="24"/>
          <w:lang w:val="tt-RU"/>
        </w:rPr>
        <w:t>Опираясь на картинки  дети рассказывают кто живёт в лесу, что растет? (рассказывают на родном языке; за каждое правильно составленное предложение получают фишки)</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rPr>
        <w:t>Образц</w:t>
      </w:r>
      <w:r w:rsidRPr="00C14E42">
        <w:rPr>
          <w:rFonts w:ascii="Times New Roman" w:hAnsi="Times New Roman"/>
          <w:b/>
          <w:bCs/>
          <w:sz w:val="24"/>
          <w:szCs w:val="24"/>
          <w:lang w:val="tt-RU"/>
        </w:rPr>
        <w:t>ы</w:t>
      </w:r>
      <w:r w:rsidRPr="00C14E42">
        <w:rPr>
          <w:rFonts w:ascii="Times New Roman" w:hAnsi="Times New Roman"/>
          <w:b/>
          <w:bCs/>
          <w:sz w:val="24"/>
          <w:szCs w:val="24"/>
        </w:rPr>
        <w:t xml:space="preserve"> заданий на карточках: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68"/>
        <w:gridCol w:w="5069"/>
      </w:tblGrid>
      <w:tr w:rsidR="00397F59" w:rsidRPr="00C14E42" w:rsidTr="00264A3F">
        <w:tc>
          <w:tcPr>
            <w:tcW w:w="5068" w:type="dxa"/>
          </w:tcPr>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b/>
                <w:sz w:val="24"/>
                <w:szCs w:val="24"/>
              </w:rPr>
              <w:t>1.</w:t>
            </w:r>
            <w:r w:rsidRPr="00461A8B">
              <w:rPr>
                <w:rFonts w:ascii="Times New Roman" w:hAnsi="Times New Roman"/>
                <w:sz w:val="24"/>
                <w:szCs w:val="24"/>
              </w:rPr>
              <w:t xml:space="preserve"> </w:t>
            </w:r>
            <w:r w:rsidRPr="00461A8B">
              <w:rPr>
                <w:rFonts w:ascii="Times New Roman" w:hAnsi="Times New Roman"/>
                <w:b/>
                <w:sz w:val="24"/>
                <w:szCs w:val="24"/>
              </w:rPr>
              <w:t>Тел шомарткыч. [ш], [с] авазлары</w:t>
            </w:r>
            <w:r w:rsidRPr="00461A8B">
              <w:rPr>
                <w:rFonts w:ascii="Times New Roman" w:hAnsi="Times New Roman"/>
                <w:sz w:val="24"/>
                <w:szCs w:val="24"/>
              </w:rPr>
              <w:t>.</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а) Ыш-ыш-ыш,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Безгә килде салкын кыш.</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б) Су-су-су,</w:t>
            </w:r>
          </w:p>
          <w:p w:rsidR="00397F59" w:rsidRPr="00461A8B" w:rsidRDefault="00397F59" w:rsidP="00E468CD">
            <w:pPr>
              <w:pStyle w:val="ListParagraph"/>
              <w:spacing w:after="0" w:line="240" w:lineRule="auto"/>
              <w:ind w:left="0"/>
              <w:rPr>
                <w:rFonts w:ascii="Times New Roman" w:hAnsi="Times New Roman"/>
                <w:b/>
                <w:bCs/>
                <w:sz w:val="24"/>
                <w:szCs w:val="24"/>
              </w:rPr>
            </w:pPr>
            <w:r w:rsidRPr="00461A8B">
              <w:rPr>
                <w:rFonts w:ascii="Times New Roman" w:hAnsi="Times New Roman"/>
                <w:sz w:val="24"/>
                <w:szCs w:val="24"/>
              </w:rPr>
              <w:t xml:space="preserve">      Суыкта битләр алсу. </w:t>
            </w:r>
          </w:p>
        </w:tc>
        <w:tc>
          <w:tcPr>
            <w:tcW w:w="5069" w:type="dxa"/>
          </w:tcPr>
          <w:p w:rsidR="00397F59" w:rsidRPr="00461A8B" w:rsidRDefault="00397F59" w:rsidP="00E468CD">
            <w:pPr>
              <w:pStyle w:val="ListParagraph"/>
              <w:spacing w:after="0" w:line="240" w:lineRule="auto"/>
              <w:ind w:left="0"/>
              <w:rPr>
                <w:rFonts w:ascii="Times New Roman" w:hAnsi="Times New Roman"/>
                <w:b/>
                <w:sz w:val="24"/>
                <w:szCs w:val="24"/>
              </w:rPr>
            </w:pPr>
            <w:r w:rsidRPr="00461A8B">
              <w:rPr>
                <w:rFonts w:ascii="Times New Roman" w:hAnsi="Times New Roman"/>
                <w:b/>
                <w:sz w:val="24"/>
                <w:szCs w:val="24"/>
              </w:rPr>
              <w:t xml:space="preserve">2.Табышмаклар: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а) Үзе кардай ап-ак ул,</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Озын колак, бик сак ул.</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Дошман күрсә, элдертә,</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Кем аны куып җитә? (Куян)</w:t>
            </w:r>
          </w:p>
          <w:p w:rsidR="00397F59" w:rsidRPr="00461A8B" w:rsidRDefault="00397F59" w:rsidP="00E468CD">
            <w:pPr>
              <w:spacing w:after="0" w:line="240" w:lineRule="auto"/>
              <w:jc w:val="both"/>
              <w:rPr>
                <w:rFonts w:ascii="Times New Roman" w:hAnsi="Times New Roman"/>
                <w:b/>
                <w:bCs/>
                <w:sz w:val="24"/>
                <w:szCs w:val="24"/>
              </w:rPr>
            </w:pPr>
          </w:p>
        </w:tc>
      </w:tr>
      <w:tr w:rsidR="00397F59" w:rsidRPr="00C14E42" w:rsidTr="00264A3F">
        <w:tc>
          <w:tcPr>
            <w:tcW w:w="5068"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rPr>
              <w:t xml:space="preserve">б) Кош түгел – оча,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Ябалактан курка. </w:t>
            </w:r>
          </w:p>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rPr>
              <w:t xml:space="preserve">Чикләвекне бик ярата.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Сызгырса, </w:t>
            </w:r>
          </w:p>
          <w:p w:rsidR="00397F59" w:rsidRPr="00461A8B" w:rsidRDefault="00397F59" w:rsidP="00E468CD">
            <w:pPr>
              <w:spacing w:after="0" w:line="240" w:lineRule="auto"/>
              <w:rPr>
                <w:rFonts w:ascii="Times New Roman" w:hAnsi="Times New Roman"/>
                <w:b/>
                <w:bCs/>
                <w:sz w:val="24"/>
                <w:szCs w:val="24"/>
              </w:rPr>
            </w:pPr>
            <w:r w:rsidRPr="00461A8B">
              <w:rPr>
                <w:rFonts w:ascii="Times New Roman" w:hAnsi="Times New Roman"/>
                <w:sz w:val="24"/>
                <w:szCs w:val="24"/>
              </w:rPr>
              <w:t>урманны яңгырата. (Тиен)</w:t>
            </w:r>
            <w:r w:rsidRPr="00461A8B">
              <w:rPr>
                <w:rFonts w:ascii="Times New Roman" w:hAnsi="Times New Roman"/>
                <w:sz w:val="24"/>
                <w:szCs w:val="24"/>
                <w:lang w:val="tt-RU"/>
              </w:rPr>
              <w:t xml:space="preserve"> </w:t>
            </w:r>
          </w:p>
        </w:tc>
        <w:tc>
          <w:tcPr>
            <w:tcW w:w="5069"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в) Асрамый да умарта,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Балны бик-бик ярата.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Кышын сөя йокыны, </w:t>
            </w:r>
          </w:p>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sz w:val="24"/>
                <w:szCs w:val="24"/>
              </w:rPr>
              <w:t xml:space="preserve">Язгача тормый ята. (Аю) </w:t>
            </w:r>
          </w:p>
          <w:p w:rsidR="00397F59" w:rsidRPr="00461A8B" w:rsidRDefault="00397F59" w:rsidP="00E468CD">
            <w:pPr>
              <w:pStyle w:val="ListParagraph"/>
              <w:spacing w:after="0" w:line="240" w:lineRule="auto"/>
              <w:ind w:left="0"/>
              <w:rPr>
                <w:rFonts w:ascii="Times New Roman" w:hAnsi="Times New Roman"/>
                <w:b/>
                <w:bCs/>
                <w:sz w:val="24"/>
                <w:szCs w:val="24"/>
                <w:lang w:val="tt-RU"/>
              </w:rPr>
            </w:pPr>
          </w:p>
          <w:p w:rsidR="00397F59" w:rsidRPr="00461A8B" w:rsidRDefault="00397F59" w:rsidP="00E468CD">
            <w:pPr>
              <w:pStyle w:val="ListParagraph"/>
              <w:spacing w:after="0" w:line="240" w:lineRule="auto"/>
              <w:ind w:left="0"/>
              <w:rPr>
                <w:rFonts w:ascii="Times New Roman" w:hAnsi="Times New Roman"/>
                <w:b/>
                <w:bCs/>
                <w:sz w:val="24"/>
                <w:szCs w:val="24"/>
                <w:lang w:val="tt-RU"/>
              </w:rPr>
            </w:pPr>
          </w:p>
        </w:tc>
      </w:tr>
      <w:tr w:rsidR="00397F59" w:rsidRPr="00C14E42" w:rsidTr="00264A3F">
        <w:tc>
          <w:tcPr>
            <w:tcW w:w="5068"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г)</w:t>
            </w:r>
            <w:r w:rsidRPr="00461A8B">
              <w:rPr>
                <w:rFonts w:ascii="Times New Roman" w:hAnsi="Times New Roman"/>
                <w:sz w:val="24"/>
                <w:szCs w:val="24"/>
                <w:lang w:val="tt-RU"/>
              </w:rPr>
              <w:t xml:space="preserve"> </w:t>
            </w:r>
            <w:r w:rsidRPr="00461A8B">
              <w:rPr>
                <w:rFonts w:ascii="Times New Roman" w:hAnsi="Times New Roman"/>
                <w:sz w:val="24"/>
                <w:szCs w:val="24"/>
              </w:rPr>
              <w:t>Сорыдыр төсе,</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 Үткендер теше,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Урманда йөри, </w:t>
            </w:r>
          </w:p>
          <w:p w:rsidR="00397F59" w:rsidRPr="00461A8B" w:rsidRDefault="00397F59" w:rsidP="00E468CD">
            <w:pPr>
              <w:spacing w:after="0" w:line="240" w:lineRule="auto"/>
              <w:rPr>
                <w:rFonts w:ascii="Times New Roman" w:hAnsi="Times New Roman"/>
                <w:b/>
                <w:bCs/>
                <w:sz w:val="24"/>
                <w:szCs w:val="24"/>
              </w:rPr>
            </w:pPr>
            <w:r w:rsidRPr="00461A8B">
              <w:rPr>
                <w:rFonts w:ascii="Times New Roman" w:hAnsi="Times New Roman"/>
                <w:sz w:val="24"/>
                <w:szCs w:val="24"/>
              </w:rPr>
              <w:t xml:space="preserve">Сарыклар эзли. (Бүре) </w:t>
            </w:r>
          </w:p>
        </w:tc>
        <w:tc>
          <w:tcPr>
            <w:tcW w:w="5069"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д) Урманнан чыгар,</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Корсак асты чуар, </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rPr>
              <w:t xml:space="preserve">Койрыгы сырлы, </w:t>
            </w:r>
          </w:p>
          <w:p w:rsidR="00397F59" w:rsidRPr="00461A8B" w:rsidRDefault="00397F59" w:rsidP="00E468CD">
            <w:pPr>
              <w:spacing w:after="0" w:line="240" w:lineRule="auto"/>
              <w:rPr>
                <w:rFonts w:ascii="Times New Roman" w:hAnsi="Times New Roman"/>
                <w:b/>
                <w:bCs/>
                <w:sz w:val="24"/>
                <w:szCs w:val="24"/>
              </w:rPr>
            </w:pPr>
            <w:r w:rsidRPr="00461A8B">
              <w:rPr>
                <w:rFonts w:ascii="Times New Roman" w:hAnsi="Times New Roman"/>
                <w:sz w:val="24"/>
                <w:szCs w:val="24"/>
              </w:rPr>
              <w:t xml:space="preserve">Хәйләсе күптөрле. (Төлке) </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bCs/>
                <w:sz w:val="24"/>
                <w:szCs w:val="24"/>
                <w:lang w:val="tt-RU"/>
              </w:rPr>
              <w:t>е)</w:t>
            </w:r>
            <w:r w:rsidRPr="00461A8B">
              <w:rPr>
                <w:rFonts w:ascii="Times New Roman" w:hAnsi="Times New Roman"/>
                <w:sz w:val="24"/>
                <w:szCs w:val="24"/>
                <w:lang w:val="tt-RU"/>
              </w:rPr>
              <w:t xml:space="preserve"> Тукый, тукый тукыган, </w:t>
            </w:r>
          </w:p>
          <w:p w:rsidR="00397F59" w:rsidRPr="00461A8B" w:rsidRDefault="00397F59" w:rsidP="00E468CD">
            <w:pPr>
              <w:spacing w:after="0" w:line="240" w:lineRule="auto"/>
              <w:rPr>
                <w:rFonts w:ascii="Times New Roman" w:hAnsi="Times New Roman"/>
                <w:bCs/>
                <w:sz w:val="24"/>
                <w:szCs w:val="24"/>
                <w:lang w:val="tt-RU"/>
              </w:rPr>
            </w:pPr>
            <w:r w:rsidRPr="00461A8B">
              <w:rPr>
                <w:rFonts w:ascii="Times New Roman" w:hAnsi="Times New Roman"/>
                <w:sz w:val="24"/>
                <w:szCs w:val="24"/>
                <w:lang w:val="tt-RU"/>
              </w:rPr>
              <w:t xml:space="preserve">Тугыз талны чукыган. (Тукран) </w:t>
            </w:r>
          </w:p>
        </w:tc>
        <w:tc>
          <w:tcPr>
            <w:tcW w:w="5069" w:type="dxa"/>
          </w:tcPr>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bCs/>
                <w:sz w:val="24"/>
                <w:szCs w:val="24"/>
                <w:lang w:val="tt-RU"/>
              </w:rPr>
              <w:t>з)</w:t>
            </w:r>
            <w:r w:rsidRPr="00461A8B">
              <w:rPr>
                <w:rFonts w:ascii="Times New Roman" w:hAnsi="Times New Roman"/>
                <w:sz w:val="24"/>
                <w:szCs w:val="24"/>
              </w:rPr>
              <w:t xml:space="preserve"> Яшькелт - сары түшле ул,</w:t>
            </w:r>
          </w:p>
          <w:p w:rsidR="00397F59" w:rsidRPr="00461A8B" w:rsidRDefault="00397F59" w:rsidP="00E468CD">
            <w:pPr>
              <w:spacing w:after="0" w:line="240" w:lineRule="auto"/>
              <w:rPr>
                <w:rFonts w:ascii="Times New Roman" w:hAnsi="Times New Roman"/>
                <w:bCs/>
                <w:sz w:val="24"/>
                <w:szCs w:val="24"/>
              </w:rPr>
            </w:pPr>
            <w:r w:rsidRPr="00461A8B">
              <w:rPr>
                <w:rFonts w:ascii="Times New Roman" w:hAnsi="Times New Roman"/>
                <w:sz w:val="24"/>
                <w:szCs w:val="24"/>
              </w:rPr>
              <w:t xml:space="preserve">Бер кечкенә кошчык ул. (Песнәк) </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sz w:val="24"/>
                <w:szCs w:val="24"/>
                <w:lang w:val="tt-RU"/>
              </w:rPr>
              <w:t>и) Иртә таңнан кичкә хәтле</w:t>
            </w:r>
          </w:p>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sz w:val="24"/>
                <w:szCs w:val="24"/>
                <w:lang w:val="tt-RU"/>
              </w:rPr>
              <w:t xml:space="preserve"> Чык-чырык та чык-чырык. (Чыпчык) </w:t>
            </w:r>
          </w:p>
        </w:tc>
        <w:tc>
          <w:tcPr>
            <w:tcW w:w="5069" w:type="dxa"/>
          </w:tcPr>
          <w:p w:rsidR="00397F59" w:rsidRPr="00461A8B" w:rsidRDefault="00397F59" w:rsidP="00E468CD">
            <w:pPr>
              <w:spacing w:after="0" w:line="240" w:lineRule="auto"/>
              <w:jc w:val="both"/>
              <w:rPr>
                <w:rFonts w:ascii="Times New Roman" w:hAnsi="Times New Roman"/>
                <w:b/>
                <w:bCs/>
                <w:sz w:val="24"/>
                <w:szCs w:val="24"/>
                <w:lang w:val="tt-RU"/>
              </w:rPr>
            </w:pPr>
            <w:r w:rsidRPr="00461A8B">
              <w:rPr>
                <w:rFonts w:ascii="Times New Roman" w:hAnsi="Times New Roman"/>
                <w:b/>
                <w:bCs/>
                <w:sz w:val="24"/>
                <w:szCs w:val="24"/>
                <w:lang w:val="tt-RU"/>
              </w:rPr>
              <w:t>3.Урманда яшәүче хайваннарны атап чык?</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sz w:val="24"/>
                <w:szCs w:val="24"/>
              </w:rPr>
            </w:pPr>
            <w:r w:rsidRPr="00461A8B">
              <w:rPr>
                <w:rFonts w:ascii="Times New Roman" w:hAnsi="Times New Roman"/>
                <w:b/>
                <w:bCs/>
                <w:sz w:val="24"/>
                <w:szCs w:val="24"/>
                <w:lang w:val="tt-RU"/>
              </w:rPr>
              <w:t>4.</w:t>
            </w:r>
            <w:r w:rsidRPr="00461A8B">
              <w:rPr>
                <w:rFonts w:ascii="Times New Roman" w:hAnsi="Times New Roman"/>
                <w:sz w:val="24"/>
                <w:szCs w:val="24"/>
              </w:rPr>
              <w:t xml:space="preserve"> </w:t>
            </w:r>
            <w:r w:rsidRPr="00461A8B">
              <w:rPr>
                <w:rFonts w:ascii="Times New Roman" w:hAnsi="Times New Roman"/>
                <w:b/>
                <w:sz w:val="24"/>
                <w:szCs w:val="24"/>
              </w:rPr>
              <w:t>Хәрәкәтле уен «Нардуган».</w:t>
            </w:r>
          </w:p>
          <w:p w:rsidR="00397F59" w:rsidRPr="00461A8B" w:rsidRDefault="00397F59" w:rsidP="00E468CD">
            <w:pPr>
              <w:spacing w:after="0" w:line="240" w:lineRule="auto"/>
              <w:jc w:val="both"/>
              <w:rPr>
                <w:rFonts w:ascii="Times New Roman" w:hAnsi="Times New Roman"/>
                <w:sz w:val="24"/>
                <w:szCs w:val="24"/>
              </w:rPr>
            </w:pPr>
            <w:r w:rsidRPr="00461A8B">
              <w:rPr>
                <w:rFonts w:ascii="Times New Roman" w:hAnsi="Times New Roman"/>
                <w:sz w:val="24"/>
                <w:szCs w:val="24"/>
              </w:rPr>
              <w:t xml:space="preserve"> Бер бала уртага чыга. Башка балалар, аның тирәли бер түгәрәк ясап, кулга-кул тотынышып, түбәндәге нардуган җырын җырлап әйләнәләр.</w:t>
            </w:r>
          </w:p>
          <w:p w:rsidR="00397F59" w:rsidRPr="00461A8B" w:rsidRDefault="00397F59" w:rsidP="00E468CD">
            <w:pPr>
              <w:spacing w:after="0" w:line="240" w:lineRule="auto"/>
              <w:rPr>
                <w:rFonts w:ascii="Times New Roman" w:hAnsi="Times New Roman"/>
                <w:sz w:val="24"/>
                <w:szCs w:val="24"/>
              </w:rPr>
            </w:pPr>
            <w:r w:rsidRPr="00461A8B">
              <w:rPr>
                <w:rFonts w:ascii="Times New Roman" w:hAnsi="Times New Roman"/>
                <w:sz w:val="24"/>
                <w:szCs w:val="24"/>
                <w:lang w:val="tt-RU"/>
              </w:rPr>
              <w:t xml:space="preserve">             </w:t>
            </w:r>
            <w:r w:rsidRPr="00461A8B">
              <w:rPr>
                <w:rFonts w:ascii="Times New Roman" w:hAnsi="Times New Roman"/>
                <w:sz w:val="24"/>
                <w:szCs w:val="24"/>
              </w:rPr>
              <w:t>Син уртада, без кырыйда,</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Әйләнәбез, нардуган.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Син нишләсәң, ни кылансаң,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Мин дә шуны булдырам! </w:t>
            </w:r>
          </w:p>
          <w:p w:rsidR="00397F59" w:rsidRPr="00461A8B" w:rsidRDefault="00397F59" w:rsidP="00E468CD">
            <w:pPr>
              <w:spacing w:after="0" w:line="240" w:lineRule="auto"/>
              <w:jc w:val="both"/>
              <w:rPr>
                <w:rFonts w:ascii="Times New Roman" w:hAnsi="Times New Roman"/>
                <w:b/>
                <w:bCs/>
                <w:sz w:val="24"/>
                <w:szCs w:val="24"/>
                <w:lang w:val="tt-RU"/>
              </w:rPr>
            </w:pPr>
            <w:r w:rsidRPr="00461A8B">
              <w:rPr>
                <w:rFonts w:ascii="Times New Roman" w:hAnsi="Times New Roman"/>
                <w:sz w:val="24"/>
                <w:szCs w:val="24"/>
              </w:rPr>
              <w:t>Җыр бетүгә, уртадагы бала нинди дә булса бер хәрәкәт ясый, түгәрәктәге балалар шул хәрәкәтне кабатларга тиешләр. Кем шуны булдыра алмый, уртадагы бала үз урынына аны чыгара да, уен баштагыча дәвам итә</w:t>
            </w:r>
            <w:r w:rsidRPr="00461A8B">
              <w:rPr>
                <w:rFonts w:ascii="Times New Roman" w:hAnsi="Times New Roman"/>
                <w:sz w:val="24"/>
                <w:szCs w:val="24"/>
                <w:lang w:val="tt-RU"/>
              </w:rPr>
              <w:t xml:space="preserve"> </w:t>
            </w:r>
          </w:p>
        </w:tc>
        <w:tc>
          <w:tcPr>
            <w:tcW w:w="5069" w:type="dxa"/>
          </w:tcPr>
          <w:p w:rsidR="00397F59" w:rsidRPr="00461A8B" w:rsidRDefault="00397F59" w:rsidP="00E468CD">
            <w:pPr>
              <w:spacing w:after="0" w:line="240" w:lineRule="auto"/>
              <w:rPr>
                <w:rFonts w:ascii="Times New Roman" w:hAnsi="Times New Roman"/>
                <w:sz w:val="24"/>
                <w:szCs w:val="24"/>
                <w:lang w:val="tt-RU"/>
              </w:rPr>
            </w:pPr>
            <w:r w:rsidRPr="00461A8B">
              <w:rPr>
                <w:rFonts w:ascii="Times New Roman" w:hAnsi="Times New Roman"/>
                <w:b/>
                <w:sz w:val="24"/>
                <w:szCs w:val="24"/>
                <w:lang w:val="tt-RU"/>
              </w:rPr>
              <w:t xml:space="preserve">5.Сүзле – хәрәкәтле уен «Килегез, кил, кошкайлар» </w:t>
            </w:r>
            <w:r w:rsidRPr="00461A8B">
              <w:rPr>
                <w:rFonts w:ascii="Times New Roman" w:hAnsi="Times New Roman"/>
                <w:sz w:val="24"/>
                <w:szCs w:val="24"/>
                <w:lang w:val="tt-RU"/>
              </w:rPr>
              <w:t>(Х.Гарданов буенча).</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lang w:val="tt-RU"/>
              </w:rPr>
              <w:t xml:space="preserve"> </w:t>
            </w:r>
            <w:r w:rsidRPr="00461A8B">
              <w:rPr>
                <w:rFonts w:ascii="Times New Roman" w:hAnsi="Times New Roman"/>
                <w:sz w:val="24"/>
                <w:szCs w:val="24"/>
              </w:rPr>
              <w:t>- Килегез, кил, кошкайлар.</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Сез бит безнең дускайлар.</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Бакчабызга куныгыз,</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Көн дә кунак булыгыз.</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 Чыпчык, чыпчык-чык-чырык,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Җим сиптем, кил тиз очып! </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Чыпчык битлеге кигән бала уртага чыга, «җим чүпли» яки бии. Балалар, шулай сүзләргә туры китереп, уртага чыгалар.</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 Песнәк, песнәк, кил тизрәк</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 Җим сибәм сиңа әзрәк.</w:t>
            </w:r>
          </w:p>
          <w:p w:rsidR="00397F59" w:rsidRPr="00461A8B" w:rsidRDefault="00397F59" w:rsidP="00E468CD">
            <w:pPr>
              <w:pStyle w:val="ListParagraph"/>
              <w:spacing w:after="0" w:line="240" w:lineRule="auto"/>
              <w:ind w:left="0"/>
              <w:rPr>
                <w:rFonts w:ascii="Times New Roman" w:hAnsi="Times New Roman"/>
                <w:sz w:val="24"/>
                <w:szCs w:val="24"/>
              </w:rPr>
            </w:pPr>
            <w:r w:rsidRPr="00461A8B">
              <w:rPr>
                <w:rFonts w:ascii="Times New Roman" w:hAnsi="Times New Roman"/>
                <w:sz w:val="24"/>
                <w:szCs w:val="24"/>
              </w:rPr>
              <w:t xml:space="preserve"> - Карга, карга, син кара,</w:t>
            </w:r>
          </w:p>
          <w:p w:rsidR="00397F59" w:rsidRPr="00461A8B" w:rsidRDefault="00397F59" w:rsidP="00E468CD">
            <w:pPr>
              <w:pStyle w:val="ListParagraph"/>
              <w:spacing w:after="0" w:line="240" w:lineRule="auto"/>
              <w:ind w:left="0"/>
              <w:rPr>
                <w:rFonts w:ascii="Times New Roman" w:hAnsi="Times New Roman"/>
                <w:b/>
                <w:bCs/>
                <w:sz w:val="24"/>
                <w:szCs w:val="24"/>
              </w:rPr>
            </w:pPr>
            <w:r w:rsidRPr="00461A8B">
              <w:rPr>
                <w:rFonts w:ascii="Times New Roman" w:hAnsi="Times New Roman"/>
                <w:sz w:val="24"/>
                <w:szCs w:val="24"/>
              </w:rPr>
              <w:t xml:space="preserve"> Кабып кал азык барда!  </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b/>
                <w:bCs/>
                <w:sz w:val="24"/>
                <w:szCs w:val="24"/>
                <w:lang w:val="tt-RU"/>
              </w:rPr>
              <w:t>6.Бу рәсемдә нәрсә сурәтләнгән? Кайсы ел фасылы?</w:t>
            </w:r>
          </w:p>
        </w:tc>
        <w:tc>
          <w:tcPr>
            <w:tcW w:w="5069"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7.Урманда нинди агачлар үсә?</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b/>
                <w:bCs/>
                <w:sz w:val="24"/>
                <w:szCs w:val="24"/>
                <w:lang w:val="tt-RU"/>
              </w:rPr>
              <w:t>8.Бу яфраклар кайсы агачлардан?</w:t>
            </w:r>
          </w:p>
        </w:tc>
        <w:tc>
          <w:tcPr>
            <w:tcW w:w="5069"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9.Безгә кышларга килүче кошлар исемен ата?</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b/>
                <w:bCs/>
                <w:sz w:val="24"/>
                <w:szCs w:val="24"/>
                <w:lang w:val="tt-RU"/>
              </w:rPr>
              <w:t>10.Нинди кышкы уеннар беләсез?</w:t>
            </w:r>
          </w:p>
        </w:tc>
        <w:tc>
          <w:tcPr>
            <w:tcW w:w="5069"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12.Урманда нинди кошлар яши?</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bCs/>
                <w:sz w:val="24"/>
                <w:szCs w:val="24"/>
              </w:rPr>
            </w:pPr>
            <w:r w:rsidRPr="00461A8B">
              <w:rPr>
                <w:rFonts w:ascii="Times New Roman" w:hAnsi="Times New Roman"/>
                <w:b/>
                <w:bCs/>
                <w:sz w:val="24"/>
                <w:szCs w:val="24"/>
                <w:lang w:val="tt-RU"/>
              </w:rPr>
              <w:t>13.Куян турында шигырь сөйлә</w:t>
            </w:r>
          </w:p>
        </w:tc>
        <w:tc>
          <w:tcPr>
            <w:tcW w:w="5069"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14.Кошны танып әйт?</w:t>
            </w:r>
          </w:p>
        </w:tc>
      </w:tr>
      <w:tr w:rsidR="00397F59" w:rsidRPr="00C14E42" w:rsidTr="00264A3F">
        <w:tc>
          <w:tcPr>
            <w:tcW w:w="5068" w:type="dxa"/>
          </w:tcPr>
          <w:p w:rsidR="00397F59" w:rsidRPr="00461A8B" w:rsidRDefault="00397F59" w:rsidP="00E468CD">
            <w:pPr>
              <w:spacing w:after="0" w:line="240" w:lineRule="auto"/>
              <w:rPr>
                <w:rFonts w:ascii="Times New Roman" w:hAnsi="Times New Roman"/>
                <w:b/>
                <w:bCs/>
                <w:sz w:val="24"/>
                <w:szCs w:val="24"/>
                <w:lang w:val="tt-RU"/>
              </w:rPr>
            </w:pPr>
            <w:r w:rsidRPr="00461A8B">
              <w:rPr>
                <w:rFonts w:ascii="Times New Roman" w:hAnsi="Times New Roman"/>
                <w:b/>
                <w:bCs/>
                <w:sz w:val="24"/>
                <w:szCs w:val="24"/>
                <w:lang w:val="tt-RU"/>
              </w:rPr>
              <w:t>15.Кисмә рәсемнәрдән кош сурәтен җый һәм аның исемен ата?</w:t>
            </w:r>
          </w:p>
        </w:tc>
        <w:tc>
          <w:tcPr>
            <w:tcW w:w="5069"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16.Кыш көне урман читендәге күл нишли?(</w:t>
            </w:r>
            <w:r w:rsidRPr="00461A8B">
              <w:rPr>
                <w:rFonts w:ascii="Times New Roman" w:hAnsi="Times New Roman"/>
                <w:sz w:val="24"/>
                <w:szCs w:val="24"/>
                <w:lang w:val="tt-RU"/>
              </w:rPr>
              <w:t>Бозга әйләнә</w:t>
            </w:r>
            <w:r w:rsidRPr="00461A8B">
              <w:rPr>
                <w:rFonts w:ascii="Times New Roman" w:hAnsi="Times New Roman"/>
                <w:b/>
                <w:sz w:val="24"/>
                <w:szCs w:val="24"/>
                <w:lang w:val="tt-RU"/>
              </w:rPr>
              <w:t>)Күл астында нәрсәләр йоклый? Ничә алар сана?</w:t>
            </w:r>
          </w:p>
        </w:tc>
      </w:tr>
    </w:tbl>
    <w:p w:rsidR="00397F59" w:rsidRPr="00C14E42" w:rsidRDefault="00397F59" w:rsidP="00E468CD">
      <w:pPr>
        <w:spacing w:after="0" w:line="240" w:lineRule="auto"/>
        <w:jc w:val="both"/>
        <w:rPr>
          <w:rFonts w:ascii="Times New Roman" w:hAnsi="Times New Roman"/>
          <w:b/>
          <w:bCs/>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bCs/>
          <w:sz w:val="24"/>
          <w:szCs w:val="24"/>
          <w:lang w:val="tt-RU"/>
        </w:rPr>
        <w:t xml:space="preserve">2. Дидактическая игра  </w:t>
      </w:r>
      <w:r w:rsidRPr="00C14E42">
        <w:rPr>
          <w:rFonts w:ascii="Times New Roman" w:hAnsi="Times New Roman"/>
          <w:b/>
          <w:sz w:val="24"/>
          <w:szCs w:val="24"/>
        </w:rPr>
        <w:t>«Обобщающие слова»</w:t>
      </w:r>
    </w:p>
    <w:p w:rsidR="00397F59" w:rsidRPr="00C14E42" w:rsidRDefault="00397F59" w:rsidP="00E468CD">
      <w:pPr>
        <w:spacing w:after="0" w:line="240" w:lineRule="auto"/>
        <w:jc w:val="both"/>
        <w:rPr>
          <w:rFonts w:ascii="Times New Roman" w:hAnsi="Times New Roman"/>
          <w:bCs/>
          <w:sz w:val="24"/>
          <w:szCs w:val="24"/>
          <w:lang w:val="tt-RU"/>
        </w:rPr>
      </w:pPr>
      <w:r w:rsidRPr="00C14E42">
        <w:rPr>
          <w:rFonts w:ascii="Times New Roman" w:hAnsi="Times New Roman"/>
          <w:b/>
          <w:bCs/>
          <w:sz w:val="24"/>
          <w:szCs w:val="24"/>
          <w:lang w:val="tt-RU"/>
        </w:rPr>
        <w:t xml:space="preserve">Цель: </w:t>
      </w:r>
      <w:r w:rsidRPr="00C14E42">
        <w:rPr>
          <w:rFonts w:ascii="Times New Roman" w:hAnsi="Times New Roman"/>
          <w:bCs/>
          <w:sz w:val="24"/>
          <w:szCs w:val="24"/>
          <w:lang w:val="tt-RU"/>
        </w:rPr>
        <w:t>обогащать словарный запас слов.</w:t>
      </w:r>
    </w:p>
    <w:p w:rsidR="00397F59" w:rsidRPr="00C14E42" w:rsidRDefault="00397F59" w:rsidP="00E468CD">
      <w:pPr>
        <w:spacing w:after="0" w:line="240" w:lineRule="auto"/>
        <w:jc w:val="both"/>
        <w:rPr>
          <w:rFonts w:ascii="Times New Roman" w:hAnsi="Times New Roman"/>
          <w:bCs/>
          <w:sz w:val="24"/>
          <w:szCs w:val="24"/>
          <w:lang w:val="tt-RU"/>
        </w:rPr>
      </w:pPr>
      <w:r w:rsidRPr="00C14E42">
        <w:rPr>
          <w:rFonts w:ascii="Times New Roman" w:hAnsi="Times New Roman"/>
          <w:b/>
          <w:bCs/>
          <w:sz w:val="24"/>
          <w:szCs w:val="24"/>
          <w:lang w:val="tt-RU"/>
        </w:rPr>
        <w:t>Оборудование:</w:t>
      </w:r>
      <w:r w:rsidRPr="00C14E42">
        <w:rPr>
          <w:rFonts w:ascii="Times New Roman" w:hAnsi="Times New Roman"/>
          <w:bCs/>
          <w:sz w:val="24"/>
          <w:szCs w:val="24"/>
          <w:lang w:val="tt-RU"/>
        </w:rPr>
        <w:t xml:space="preserve"> раздаточные рисунки ово</w:t>
      </w:r>
      <w:r w:rsidRPr="00C14E42">
        <w:rPr>
          <w:rFonts w:ascii="Times New Roman" w:hAnsi="Times New Roman"/>
          <w:bCs/>
          <w:sz w:val="24"/>
          <w:szCs w:val="24"/>
        </w:rPr>
        <w:t>щей, фруктов, одежды, мебели, дикие животные, домашние животные, зимующие птицы, перелетные птицы,</w:t>
      </w:r>
      <w:r w:rsidRPr="00C14E42">
        <w:rPr>
          <w:rFonts w:ascii="Times New Roman" w:hAnsi="Times New Roman"/>
          <w:b/>
          <w:bCs/>
          <w:sz w:val="24"/>
          <w:szCs w:val="24"/>
          <w:lang w:val="tt-RU"/>
        </w:rPr>
        <w:t xml:space="preserve"> </w:t>
      </w:r>
      <w:r w:rsidRPr="00C14E42">
        <w:rPr>
          <w:rFonts w:ascii="Times New Roman" w:hAnsi="Times New Roman"/>
          <w:bCs/>
          <w:sz w:val="24"/>
          <w:szCs w:val="24"/>
          <w:lang w:val="tt-RU"/>
        </w:rPr>
        <w:t>игрушки, еды, предметы гигиены.</w:t>
      </w:r>
    </w:p>
    <w:p w:rsidR="00397F59" w:rsidRPr="00C14E42" w:rsidRDefault="00397F59" w:rsidP="00E468CD">
      <w:pPr>
        <w:spacing w:after="0" w:line="240" w:lineRule="auto"/>
        <w:jc w:val="both"/>
        <w:rPr>
          <w:rFonts w:ascii="Times New Roman" w:hAnsi="Times New Roman"/>
          <w:bCs/>
          <w:sz w:val="24"/>
          <w:szCs w:val="24"/>
          <w:lang w:val="tt-RU"/>
        </w:rPr>
      </w:pPr>
      <w:r w:rsidRPr="00C14E42">
        <w:rPr>
          <w:rFonts w:ascii="Times New Roman" w:hAnsi="Times New Roman"/>
          <w:b/>
          <w:bCs/>
          <w:sz w:val="24"/>
          <w:szCs w:val="24"/>
          <w:lang w:val="tt-RU"/>
        </w:rPr>
        <w:t xml:space="preserve">Ход игры. </w:t>
      </w:r>
      <w:r w:rsidRPr="00C14E42">
        <w:rPr>
          <w:rFonts w:ascii="Times New Roman" w:hAnsi="Times New Roman"/>
          <w:bCs/>
          <w:sz w:val="24"/>
          <w:szCs w:val="24"/>
          <w:lang w:val="tt-RU"/>
        </w:rPr>
        <w:t xml:space="preserve">Участвуют 5 игроков. Воспитатель на стол ставит перечисленные раздаточные рисунки. Дети себе выбирают из стола карточки с изображением предметов на выбор - одну тему и встают каждый на ряд кругов. Дети ставят рисунки на круги своего ряда, называют их общим словом. В конце игры воспитатель с детьми проверяют правильность рисунков </w:t>
      </w:r>
    </w:p>
    <w:p w:rsidR="00397F59" w:rsidRPr="00C14E42" w:rsidRDefault="00397F59" w:rsidP="00E468CD">
      <w:pPr>
        <w:spacing w:after="0" w:line="240" w:lineRule="auto"/>
        <w:jc w:val="both"/>
        <w:rPr>
          <w:rFonts w:ascii="Times New Roman" w:hAnsi="Times New Roman"/>
          <w:bCs/>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bCs/>
          <w:sz w:val="24"/>
          <w:szCs w:val="24"/>
          <w:lang w:val="tt-RU"/>
        </w:rPr>
      </w:pPr>
      <w:r w:rsidRPr="00C14E42">
        <w:rPr>
          <w:rFonts w:ascii="Times New Roman" w:hAnsi="Times New Roman"/>
          <w:b/>
          <w:sz w:val="24"/>
          <w:szCs w:val="24"/>
          <w:lang w:val="tt-RU"/>
        </w:rPr>
        <w:t xml:space="preserve">3. </w:t>
      </w:r>
      <w:r w:rsidRPr="00C14E42">
        <w:rPr>
          <w:rFonts w:ascii="Times New Roman" w:hAnsi="Times New Roman"/>
          <w:b/>
          <w:sz w:val="24"/>
          <w:szCs w:val="24"/>
        </w:rPr>
        <w:t>«Расставь цифры по цвету»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xml:space="preserve">: закрепить полученные знания цветах, о цифрах, развивать умение отвечать на вопрос </w:t>
      </w:r>
      <w:r w:rsidRPr="00C14E42">
        <w:rPr>
          <w:rFonts w:ascii="Times New Roman" w:hAnsi="Times New Roman"/>
          <w:sz w:val="24"/>
          <w:szCs w:val="24"/>
        </w:rPr>
        <w:t>«</w:t>
      </w:r>
      <w:r w:rsidRPr="00C14E42">
        <w:rPr>
          <w:rFonts w:ascii="Times New Roman" w:hAnsi="Times New Roman"/>
          <w:sz w:val="24"/>
          <w:szCs w:val="24"/>
          <w:lang w:val="tt-RU"/>
        </w:rPr>
        <w:t>Какой? Сколько?</w:t>
      </w:r>
      <w:r w:rsidRPr="00C14E42">
        <w:rPr>
          <w:rFonts w:ascii="Times New Roman" w:hAnsi="Times New Roman"/>
          <w:sz w:val="24"/>
          <w:szCs w:val="24"/>
        </w:rPr>
        <w:t xml:space="preserve">». </w:t>
      </w:r>
    </w:p>
    <w:p w:rsidR="00397F59" w:rsidRPr="00C14E42" w:rsidRDefault="00397F59" w:rsidP="00E468CD">
      <w:pPr>
        <w:spacing w:after="0" w:line="240" w:lineRule="auto"/>
        <w:jc w:val="both"/>
        <w:rPr>
          <w:rFonts w:ascii="Times New Roman" w:hAnsi="Times New Roman"/>
          <w:bCs/>
          <w:sz w:val="24"/>
          <w:szCs w:val="24"/>
        </w:rPr>
      </w:pPr>
      <w:r w:rsidRPr="00C14E42">
        <w:rPr>
          <w:rFonts w:ascii="Times New Roman" w:hAnsi="Times New Roman"/>
          <w:b/>
          <w:bCs/>
          <w:sz w:val="24"/>
          <w:szCs w:val="24"/>
          <w:lang w:val="tt-RU"/>
        </w:rPr>
        <w:t>Оборудование:</w:t>
      </w:r>
      <w:r w:rsidRPr="00C14E42">
        <w:rPr>
          <w:rFonts w:ascii="Times New Roman" w:hAnsi="Times New Roman"/>
          <w:bCs/>
          <w:sz w:val="24"/>
          <w:szCs w:val="24"/>
          <w:lang w:val="tt-RU"/>
        </w:rPr>
        <w:t xml:space="preserve"> </w:t>
      </w:r>
      <w:r w:rsidRPr="00C14E42">
        <w:rPr>
          <w:rFonts w:ascii="Times New Roman" w:hAnsi="Times New Roman"/>
          <w:bCs/>
          <w:sz w:val="24"/>
          <w:szCs w:val="24"/>
        </w:rPr>
        <w:t>набор цветных цифр.</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Участвуют 5 игроков. Каждый игрок встает на свой ряд. В руках воспитателя мешочек с цифрами разных цветов. Дети по очереди подходят и берут из мешочка цифры, называют цвет и цифру, ставит на свой ряд. У кого ряд быстрее заполнится, тот и победитель </w:t>
      </w:r>
    </w:p>
    <w:p w:rsidR="00397F59" w:rsidRPr="00C14E42" w:rsidRDefault="00397F59" w:rsidP="00E468CD">
      <w:pPr>
        <w:spacing w:after="0" w:line="240" w:lineRule="auto"/>
        <w:jc w:val="center"/>
        <w:rPr>
          <w:rFonts w:ascii="Times New Roman" w:hAnsi="Times New Roman"/>
          <w:b/>
          <w:bCs/>
          <w:sz w:val="24"/>
          <w:szCs w:val="24"/>
          <w:lang w:val="tt-RU"/>
        </w:rPr>
      </w:pPr>
    </w:p>
    <w:p w:rsidR="00397F59" w:rsidRPr="00C14E42" w:rsidRDefault="00397F59" w:rsidP="00E468CD">
      <w:pPr>
        <w:spacing w:after="0" w:line="240" w:lineRule="auto"/>
        <w:rPr>
          <w:rFonts w:ascii="Times New Roman" w:hAnsi="Times New Roman"/>
          <w:b/>
          <w:bCs/>
          <w:sz w:val="24"/>
          <w:szCs w:val="24"/>
          <w:lang w:val="tt-RU"/>
        </w:rPr>
      </w:pPr>
      <w:r w:rsidRPr="00C14E42">
        <w:rPr>
          <w:rFonts w:ascii="Times New Roman" w:hAnsi="Times New Roman"/>
          <w:b/>
          <w:bCs/>
          <w:sz w:val="24"/>
          <w:szCs w:val="24"/>
          <w:lang w:val="tt-RU"/>
        </w:rPr>
        <w:t xml:space="preserve">4. Дидактическая игра  </w:t>
      </w:r>
      <w:r w:rsidRPr="00C14E42">
        <w:rPr>
          <w:rFonts w:ascii="Times New Roman" w:hAnsi="Times New Roman"/>
          <w:b/>
          <w:sz w:val="24"/>
          <w:szCs w:val="24"/>
        </w:rPr>
        <w:t>«Лото»</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совершенствовать умения детей  в определении предмета, цвета.</w:t>
      </w:r>
    </w:p>
    <w:p w:rsidR="00397F59" w:rsidRPr="00C14E42" w:rsidRDefault="00397F59" w:rsidP="00E468CD">
      <w:pPr>
        <w:spacing w:after="0" w:line="240" w:lineRule="auto"/>
        <w:jc w:val="both"/>
        <w:rPr>
          <w:rFonts w:ascii="Times New Roman" w:hAnsi="Times New Roman"/>
          <w:bCs/>
          <w:sz w:val="24"/>
          <w:szCs w:val="24"/>
          <w:lang w:val="tt-RU"/>
        </w:rPr>
      </w:pPr>
      <w:r w:rsidRPr="00C14E42">
        <w:rPr>
          <w:rFonts w:ascii="Times New Roman" w:hAnsi="Times New Roman"/>
          <w:b/>
          <w:bCs/>
          <w:sz w:val="24"/>
          <w:szCs w:val="24"/>
          <w:lang w:val="tt-RU"/>
        </w:rPr>
        <w:t>Оборудование:</w:t>
      </w:r>
      <w:r w:rsidRPr="00C14E42">
        <w:rPr>
          <w:rFonts w:ascii="Times New Roman" w:hAnsi="Times New Roman"/>
          <w:bCs/>
          <w:sz w:val="24"/>
          <w:szCs w:val="24"/>
          <w:lang w:val="tt-RU"/>
        </w:rPr>
        <w:t xml:space="preserve"> раздаточные карточки </w:t>
      </w:r>
      <w:r w:rsidRPr="00C14E42">
        <w:rPr>
          <w:rFonts w:ascii="Times New Roman" w:hAnsi="Times New Roman"/>
          <w:bCs/>
          <w:sz w:val="24"/>
          <w:szCs w:val="24"/>
        </w:rPr>
        <w:t>фруктов, одежды, мебели, посуды, овощей, игрушек.</w:t>
      </w:r>
    </w:p>
    <w:p w:rsidR="00397F59" w:rsidRPr="00C14E42" w:rsidRDefault="00397F59" w:rsidP="00E468CD">
      <w:pPr>
        <w:spacing w:after="0" w:line="240" w:lineRule="auto"/>
        <w:jc w:val="both"/>
        <w:rPr>
          <w:rFonts w:ascii="Times New Roman" w:hAnsi="Times New Roman"/>
          <w:b/>
          <w:bCs/>
          <w:sz w:val="24"/>
          <w:szCs w:val="24"/>
          <w:lang w:val="tt-RU"/>
        </w:rPr>
      </w:pPr>
      <w:r w:rsidRPr="00C14E42">
        <w:rPr>
          <w:rFonts w:ascii="Times New Roman" w:hAnsi="Times New Roman"/>
          <w:b/>
          <w:bCs/>
          <w:sz w:val="24"/>
          <w:szCs w:val="24"/>
          <w:lang w:val="tt-RU"/>
        </w:rPr>
        <w:t xml:space="preserve">Ход игры.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 xml:space="preserve">1 вариант. </w:t>
      </w:r>
      <w:r w:rsidRPr="00C14E42">
        <w:rPr>
          <w:rFonts w:ascii="Times New Roman" w:hAnsi="Times New Roman"/>
          <w:sz w:val="24"/>
          <w:szCs w:val="24"/>
          <w:lang w:val="tt-RU"/>
        </w:rPr>
        <w:t>Участвуют 5 игроков. Каждый игрок встает на свой ряд. В руках воспитателя мешочек с предметными карточками разных цветов. Дети по очереди подходят и берут из мешочка предметными карточки, называют цвет, ставит на свой ряд. У кого ряд быстрее заполнится, тот и победитель.</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2 вариант.</w:t>
      </w:r>
      <w:r w:rsidRPr="00C14E42">
        <w:rPr>
          <w:rFonts w:ascii="Times New Roman" w:hAnsi="Times New Roman"/>
          <w:sz w:val="24"/>
          <w:szCs w:val="24"/>
          <w:lang w:val="tt-RU"/>
        </w:rPr>
        <w:t xml:space="preserve"> Участвуют 5 игроков. Каждый игрок встает на свой ряд.  Воспитатель раздает поровну предметные карточки, называет цвет предмета, у кого есть предмет с таким цветом называет предмет и закрывает круг в своём ряде. У кого ряд быстрее заполнится, тот и победитель</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bCs/>
          <w:sz w:val="24"/>
          <w:szCs w:val="24"/>
          <w:lang w:val="tt-RU"/>
        </w:rPr>
        <w:t xml:space="preserve">5. Дидактическая игра  </w:t>
      </w:r>
      <w:r w:rsidRPr="00C14E42">
        <w:rPr>
          <w:rFonts w:ascii="Times New Roman" w:hAnsi="Times New Roman"/>
          <w:b/>
          <w:sz w:val="24"/>
          <w:szCs w:val="24"/>
        </w:rPr>
        <w:t>«Чудесные  кубики»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Цель</w:t>
      </w:r>
      <w:r w:rsidRPr="00C14E42">
        <w:rPr>
          <w:rFonts w:ascii="Times New Roman" w:hAnsi="Times New Roman"/>
          <w:sz w:val="24"/>
          <w:szCs w:val="24"/>
        </w:rPr>
        <w:t>: закреплять название цветов на кубиках; название диких и домашних животных на родном языке, активизировать их в речи.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Оборудование: </w:t>
      </w:r>
      <w:r w:rsidRPr="00C14E42">
        <w:rPr>
          <w:rFonts w:ascii="Times New Roman" w:hAnsi="Times New Roman"/>
          <w:sz w:val="24"/>
          <w:szCs w:val="24"/>
        </w:rPr>
        <w:t>раздаточные карточки с дикими и домашними животными,</w:t>
      </w:r>
      <w:r w:rsidRPr="00C14E42">
        <w:rPr>
          <w:rFonts w:ascii="Times New Roman" w:hAnsi="Times New Roman"/>
          <w:bCs/>
          <w:sz w:val="24"/>
          <w:szCs w:val="24"/>
        </w:rPr>
        <w:t xml:space="preserve"> с птицами, насекомыми.</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Ход игры</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sz w:val="24"/>
          <w:szCs w:val="24"/>
        </w:rPr>
        <w:t>Участвуют 5 игроков.</w:t>
      </w:r>
      <w:r w:rsidRPr="00C14E42">
        <w:rPr>
          <w:rFonts w:ascii="Times New Roman" w:hAnsi="Times New Roman"/>
          <w:bCs/>
          <w:sz w:val="24"/>
          <w:szCs w:val="24"/>
          <w:lang w:val="tt-RU"/>
        </w:rPr>
        <w:t xml:space="preserve"> Воспитатель на стол ставит перечисленные раздаточные карточки. </w:t>
      </w:r>
      <w:r w:rsidRPr="00C14E42">
        <w:rPr>
          <w:rFonts w:ascii="Times New Roman" w:hAnsi="Times New Roman"/>
          <w:sz w:val="24"/>
          <w:szCs w:val="24"/>
        </w:rPr>
        <w:t xml:space="preserve"> Игроки по очереди бросают 2 кубики (круги в рядах расставлены вперемешку) на 1 - ом кубике выпадает цвет, на  2 – ом животное, и.т.д., которое надо найти и взять со стола. Игрок находит выпавший цвет и ставит выпавшего животного. Например:1 кубик – зелёный цвет; 2 кубик – лягушка, значит, на зелёный круг ставим лягушку.</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У кого ряд быстрее заполнится, тот и победитель</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bCs/>
          <w:sz w:val="24"/>
          <w:szCs w:val="24"/>
          <w:lang w:val="tt-RU"/>
        </w:rPr>
        <w:t xml:space="preserve">6. Дидактическая игра  </w:t>
      </w:r>
      <w:r w:rsidRPr="00C14E42">
        <w:rPr>
          <w:rFonts w:ascii="Times New Roman" w:hAnsi="Times New Roman"/>
          <w:b/>
          <w:sz w:val="24"/>
          <w:szCs w:val="24"/>
        </w:rPr>
        <w:t>«Занимательная викторина»</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закрепить умения детей в определении лишнего предмета, развивать мышление.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Оборудование: </w:t>
      </w:r>
      <w:r w:rsidRPr="00C14E42">
        <w:rPr>
          <w:rFonts w:ascii="Times New Roman" w:hAnsi="Times New Roman"/>
          <w:sz w:val="24"/>
          <w:szCs w:val="24"/>
        </w:rPr>
        <w:t>круги с цифрами (перевернутые), карточки с заданиями.</w:t>
      </w:r>
    </w:p>
    <w:p w:rsidR="00397F59" w:rsidRPr="00C14E42" w:rsidRDefault="00397F59" w:rsidP="00E468CD">
      <w:pPr>
        <w:spacing w:after="0" w:line="240" w:lineRule="auto"/>
        <w:jc w:val="both"/>
        <w:rPr>
          <w:rFonts w:ascii="Times New Roman" w:hAnsi="Times New Roman"/>
          <w:b/>
          <w:sz w:val="24"/>
          <w:szCs w:val="24"/>
        </w:rPr>
      </w:pPr>
      <w:r w:rsidRPr="00C14E42">
        <w:rPr>
          <w:rFonts w:ascii="Times New Roman" w:hAnsi="Times New Roman"/>
          <w:b/>
          <w:sz w:val="24"/>
          <w:szCs w:val="24"/>
        </w:rPr>
        <w:t>Ход игры.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sz w:val="24"/>
          <w:szCs w:val="24"/>
        </w:rPr>
        <w:t xml:space="preserve">1 вариант. </w:t>
      </w:r>
      <w:r w:rsidRPr="00C14E42">
        <w:rPr>
          <w:rFonts w:ascii="Times New Roman" w:hAnsi="Times New Roman"/>
          <w:sz w:val="24"/>
          <w:szCs w:val="24"/>
        </w:rPr>
        <w:t xml:space="preserve">Участвуют 5 игроков. Игроки по очереди бросают  кубик  с цифрами. Вытягивается конверт с заданием, зачитывается вопрос с тремя вариантами ответа, задача игроков – прыгнуть на кружок с номером правильного ответа. За каждый правильный ответ дается фишка. </w:t>
      </w:r>
      <w:r w:rsidRPr="00C14E42">
        <w:rPr>
          <w:rFonts w:ascii="Times New Roman" w:hAnsi="Times New Roman"/>
          <w:sz w:val="24"/>
          <w:szCs w:val="24"/>
          <w:lang w:val="tt-RU"/>
        </w:rPr>
        <w:t>В конце игры у кого наибольшее количество  фишек, тот и победитель .</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lang w:val="tt-RU"/>
        </w:rPr>
        <w:t xml:space="preserve">Например: Кто из животных меняет цвет шубки с серого на белый? (лиса - 3, волк – 4, заяц – 5) </w:t>
      </w:r>
    </w:p>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rPr>
        <w:t xml:space="preserve">7. </w:t>
      </w:r>
      <w:r w:rsidRPr="00C14E42">
        <w:rPr>
          <w:rFonts w:ascii="Times New Roman" w:hAnsi="Times New Roman"/>
          <w:b/>
          <w:bCs/>
          <w:sz w:val="24"/>
          <w:szCs w:val="24"/>
          <w:lang w:val="tt-RU"/>
        </w:rPr>
        <w:t xml:space="preserve">Дидактическая игра  </w:t>
      </w:r>
      <w:r w:rsidRPr="00C14E42">
        <w:rPr>
          <w:rFonts w:ascii="Times New Roman" w:hAnsi="Times New Roman"/>
          <w:b/>
          <w:sz w:val="24"/>
          <w:szCs w:val="24"/>
        </w:rPr>
        <w:t>«Весёлый счет»</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закрепить знание детей о количественном счете.</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Оборудование: </w:t>
      </w:r>
      <w:r w:rsidRPr="00C14E42">
        <w:rPr>
          <w:rFonts w:ascii="Times New Roman" w:hAnsi="Times New Roman"/>
          <w:sz w:val="24"/>
          <w:szCs w:val="24"/>
        </w:rPr>
        <w:t>круги с цифрами (перевернутые), раздаточные карточки одежды, посуды, овощей, фруктов, мебели  и.т.д.</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Ход игры</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 xml:space="preserve">Участвуют 5 игроков. </w:t>
      </w:r>
      <w:r w:rsidRPr="00C14E42">
        <w:rPr>
          <w:rFonts w:ascii="Times New Roman" w:hAnsi="Times New Roman"/>
          <w:bCs/>
          <w:sz w:val="24"/>
          <w:szCs w:val="24"/>
          <w:lang w:val="tt-RU"/>
        </w:rPr>
        <w:t>Воспитатель на стол ставит перечисленные раздаточные карточки. Игроки выбирают количество предметов и ставят на свой ряд.</w:t>
      </w:r>
      <w:r w:rsidRPr="00C14E42">
        <w:rPr>
          <w:rFonts w:ascii="Times New Roman" w:hAnsi="Times New Roman"/>
          <w:sz w:val="24"/>
          <w:szCs w:val="24"/>
        </w:rPr>
        <w:t xml:space="preserve"> </w:t>
      </w:r>
      <w:r w:rsidRPr="00C14E42">
        <w:rPr>
          <w:rFonts w:ascii="Times New Roman" w:hAnsi="Times New Roman"/>
          <w:sz w:val="24"/>
          <w:szCs w:val="24"/>
          <w:lang w:val="tt-RU"/>
        </w:rPr>
        <w:t>У кого ряд быстрее заполнится, тот и победитель</w:t>
      </w: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r w:rsidRPr="00C14E42">
        <w:rPr>
          <w:rFonts w:ascii="Times New Roman" w:hAnsi="Times New Roman"/>
          <w:b/>
          <w:sz w:val="24"/>
          <w:szCs w:val="24"/>
        </w:rPr>
        <w:t>8.</w:t>
      </w:r>
      <w:r w:rsidRPr="00C14E42">
        <w:rPr>
          <w:rFonts w:ascii="Times New Roman" w:hAnsi="Times New Roman"/>
          <w:b/>
          <w:sz w:val="24"/>
          <w:szCs w:val="24"/>
          <w:lang w:val="tt-RU"/>
        </w:rPr>
        <w:t xml:space="preserve"> </w:t>
      </w:r>
      <w:r w:rsidRPr="00C14E42">
        <w:rPr>
          <w:rFonts w:ascii="Times New Roman" w:hAnsi="Times New Roman"/>
          <w:b/>
          <w:bCs/>
          <w:sz w:val="24"/>
          <w:szCs w:val="24"/>
          <w:lang w:val="tt-RU"/>
        </w:rPr>
        <w:t xml:space="preserve">Дидактическая игра  </w:t>
      </w:r>
      <w:r w:rsidRPr="00C14E42">
        <w:rPr>
          <w:rFonts w:ascii="Times New Roman" w:hAnsi="Times New Roman"/>
          <w:b/>
          <w:sz w:val="24"/>
          <w:szCs w:val="24"/>
        </w:rPr>
        <w:t>«Разноцветные буквы»</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b/>
          <w:bCs/>
          <w:sz w:val="24"/>
          <w:szCs w:val="24"/>
          <w:lang w:val="tt-RU"/>
        </w:rPr>
        <w:t>Цель</w:t>
      </w:r>
      <w:r w:rsidRPr="00C14E42">
        <w:rPr>
          <w:rFonts w:ascii="Times New Roman" w:hAnsi="Times New Roman"/>
          <w:sz w:val="24"/>
          <w:szCs w:val="24"/>
          <w:lang w:val="tt-RU"/>
        </w:rPr>
        <w:t>: закрепить полученные знания о буквах, о слогах.</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 xml:space="preserve"> Оборудование: </w:t>
      </w:r>
      <w:r w:rsidRPr="00C14E42">
        <w:rPr>
          <w:rFonts w:ascii="Times New Roman" w:hAnsi="Times New Roman"/>
          <w:sz w:val="24"/>
          <w:szCs w:val="24"/>
        </w:rPr>
        <w:t>набор цветных букв.</w:t>
      </w:r>
    </w:p>
    <w:p w:rsidR="00397F59" w:rsidRPr="00C14E42" w:rsidRDefault="00397F59" w:rsidP="00E468CD">
      <w:pPr>
        <w:spacing w:after="0" w:line="240" w:lineRule="auto"/>
        <w:jc w:val="both"/>
        <w:rPr>
          <w:rFonts w:ascii="Times New Roman" w:hAnsi="Times New Roman"/>
          <w:sz w:val="24"/>
          <w:szCs w:val="24"/>
        </w:rPr>
      </w:pPr>
      <w:r w:rsidRPr="00C14E42">
        <w:rPr>
          <w:rFonts w:ascii="Times New Roman" w:hAnsi="Times New Roman"/>
          <w:b/>
          <w:sz w:val="24"/>
          <w:szCs w:val="24"/>
        </w:rPr>
        <w:t>Ход игры</w:t>
      </w:r>
      <w:r w:rsidRPr="00C14E42">
        <w:rPr>
          <w:rFonts w:ascii="Times New Roman" w:hAnsi="Times New Roman"/>
          <w:sz w:val="24"/>
          <w:szCs w:val="24"/>
        </w:rPr>
        <w:t>.</w:t>
      </w:r>
    </w:p>
    <w:p w:rsidR="00397F59" w:rsidRPr="00C14E42" w:rsidRDefault="00397F59" w:rsidP="00E468CD">
      <w:pPr>
        <w:spacing w:after="0" w:line="240" w:lineRule="auto"/>
        <w:jc w:val="both"/>
        <w:rPr>
          <w:rFonts w:ascii="Times New Roman" w:hAnsi="Times New Roman"/>
          <w:sz w:val="24"/>
          <w:szCs w:val="24"/>
          <w:lang w:val="tt-RU"/>
        </w:rPr>
      </w:pPr>
      <w:r w:rsidRPr="00C14E42">
        <w:rPr>
          <w:rFonts w:ascii="Times New Roman" w:hAnsi="Times New Roman"/>
          <w:sz w:val="24"/>
          <w:szCs w:val="24"/>
        </w:rPr>
        <w:t>Участвуют 3-4 игрока. Один игрок на красные круги  расставляет гласные буквы, а второй -  на синие  круги согласные, 3 игрок - на зелёные круги – мягкие слоги, 4 игрок – на синие круги – твердые слоги</w:t>
      </w:r>
    </w:p>
    <w:p w:rsidR="00397F59" w:rsidRPr="00C14E42" w:rsidRDefault="00397F59" w:rsidP="00E468CD">
      <w:pPr>
        <w:spacing w:after="0" w:line="240" w:lineRule="auto"/>
        <w:jc w:val="both"/>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b/>
          <w:sz w:val="24"/>
          <w:szCs w:val="24"/>
          <w:lang w:val="tt-RU"/>
        </w:rPr>
      </w:pPr>
      <w:r w:rsidRPr="00C14E42">
        <w:rPr>
          <w:rFonts w:ascii="Times New Roman" w:hAnsi="Times New Roman"/>
          <w:b/>
          <w:sz w:val="24"/>
          <w:szCs w:val="24"/>
        </w:rPr>
        <w:t>«КУЛИНАР ФАНТАЗИЯЛӘР»</w:t>
      </w:r>
    </w:p>
    <w:p w:rsidR="00397F59" w:rsidRPr="00C14E42" w:rsidRDefault="00397F59" w:rsidP="00E468CD">
      <w:pPr>
        <w:spacing w:after="0" w:line="240" w:lineRule="auto"/>
        <w:jc w:val="center"/>
        <w:rPr>
          <w:rFonts w:ascii="Times New Roman" w:hAnsi="Times New Roman"/>
          <w:b/>
          <w:sz w:val="24"/>
          <w:szCs w:val="24"/>
        </w:rPr>
      </w:pPr>
      <w:r w:rsidRPr="00C14E42">
        <w:rPr>
          <w:rFonts w:ascii="Times New Roman" w:hAnsi="Times New Roman"/>
          <w:b/>
          <w:sz w:val="24"/>
          <w:szCs w:val="24"/>
        </w:rPr>
        <w:t>ДИДАКТИК УЕН</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Шакирова Эльвира Альфредовна</w:t>
      </w:r>
    </w:p>
    <w:p w:rsidR="00397F59" w:rsidRPr="00C14E42" w:rsidRDefault="00397F59" w:rsidP="00E468CD">
      <w:pPr>
        <w:spacing w:after="0" w:line="240" w:lineRule="auto"/>
        <w:jc w:val="right"/>
        <w:rPr>
          <w:rFonts w:ascii="Times New Roman" w:hAnsi="Times New Roman"/>
          <w:sz w:val="24"/>
          <w:szCs w:val="24"/>
          <w:lang w:val="tt-RU"/>
        </w:rPr>
      </w:pPr>
      <w:r w:rsidRPr="00C14E42">
        <w:rPr>
          <w:rFonts w:ascii="Times New Roman" w:hAnsi="Times New Roman"/>
          <w:sz w:val="24"/>
          <w:szCs w:val="24"/>
          <w:lang w:val="tt-RU"/>
        </w:rPr>
        <w:t>МБДОУ Сабинский детский сад №2“Әллюки”</w:t>
      </w:r>
    </w:p>
    <w:p w:rsidR="00397F59" w:rsidRPr="00C14E42" w:rsidRDefault="00397F59" w:rsidP="00E468CD">
      <w:pPr>
        <w:spacing w:after="0" w:line="240" w:lineRule="auto"/>
        <w:jc w:val="right"/>
        <w:rPr>
          <w:rFonts w:ascii="Times New Roman" w:hAnsi="Times New Roman"/>
          <w:b/>
          <w:sz w:val="24"/>
          <w:szCs w:val="24"/>
        </w:rPr>
      </w:pP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789"/>
        <w:gridCol w:w="7843"/>
      </w:tblGrid>
      <w:tr w:rsidR="00397F59" w:rsidRPr="00C14E42" w:rsidTr="00264A3F">
        <w:tc>
          <w:tcPr>
            <w:tcW w:w="2789"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rPr>
              <w:t>Белем бирү учреждениесе</w:t>
            </w:r>
          </w:p>
        </w:tc>
        <w:tc>
          <w:tcPr>
            <w:tcW w:w="7843" w:type="dxa"/>
          </w:tcPr>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Саба № 2 ”Әллүки” балалар бакчасы</w:t>
            </w:r>
          </w:p>
        </w:tc>
      </w:tr>
      <w:tr w:rsidR="00397F59" w:rsidRPr="00C14E42" w:rsidTr="00264A3F">
        <w:tc>
          <w:tcPr>
            <w:tcW w:w="2789"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rPr>
              <w:t>Уенны</w:t>
            </w:r>
            <w:r w:rsidRPr="00461A8B">
              <w:rPr>
                <w:rFonts w:ascii="Times New Roman" w:hAnsi="Times New Roman"/>
                <w:b/>
                <w:sz w:val="24"/>
                <w:szCs w:val="24"/>
                <w:lang w:val="tt-RU"/>
              </w:rPr>
              <w:t>ң исеме, төре</w:t>
            </w:r>
          </w:p>
        </w:tc>
        <w:tc>
          <w:tcPr>
            <w:tcW w:w="7843"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rPr>
              <w:t xml:space="preserve">«Кулинар фантазияләр» </w:t>
            </w:r>
          </w:p>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өстәл уены</w:t>
            </w:r>
          </w:p>
        </w:tc>
      </w:tr>
      <w:tr w:rsidR="00397F59" w:rsidRPr="00C14E42" w:rsidTr="00264A3F">
        <w:tc>
          <w:tcPr>
            <w:tcW w:w="2789"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rPr>
              <w:t>Максат:</w:t>
            </w:r>
          </w:p>
        </w:tc>
        <w:tc>
          <w:tcPr>
            <w:tcW w:w="7843" w:type="dxa"/>
          </w:tcPr>
          <w:p w:rsidR="00397F59" w:rsidRPr="00461A8B" w:rsidRDefault="00397F59" w:rsidP="00E468CD">
            <w:pPr>
              <w:spacing w:after="0" w:line="240" w:lineRule="auto"/>
              <w:rPr>
                <w:rFonts w:ascii="Times New Roman" w:hAnsi="Times New Roman"/>
                <w:b/>
                <w:bCs/>
                <w:sz w:val="24"/>
                <w:szCs w:val="24"/>
                <w:lang w:val="tt-RU"/>
              </w:rPr>
            </w:pPr>
            <w:r w:rsidRPr="00461A8B">
              <w:rPr>
                <w:rStyle w:val="c3"/>
                <w:rFonts w:ascii="Times New Roman" w:hAnsi="Times New Roman"/>
                <w:b/>
                <w:sz w:val="24"/>
                <w:szCs w:val="24"/>
                <w:lang w:val="tt-RU"/>
              </w:rPr>
              <w:t>Ашамлыклар, әзер ашамлыкларның составына  нәрсәләр керүе турында балаларның белемнәрен киңәйтү;</w:t>
            </w:r>
            <w:r w:rsidRPr="00461A8B">
              <w:rPr>
                <w:rStyle w:val="c3"/>
                <w:rFonts w:ascii="Times New Roman" w:hAnsi="Times New Roman"/>
                <w:b/>
                <w:sz w:val="24"/>
                <w:szCs w:val="24"/>
              </w:rPr>
              <w:t xml:space="preserve"> </w:t>
            </w:r>
            <w:r w:rsidRPr="00461A8B">
              <w:rPr>
                <w:rStyle w:val="c3"/>
                <w:rFonts w:ascii="Times New Roman" w:hAnsi="Times New Roman"/>
                <w:b/>
                <w:sz w:val="24"/>
                <w:szCs w:val="24"/>
                <w:lang w:val="tt-RU"/>
              </w:rPr>
              <w:t>тирә-якка карата кызыксынучанлыкны үстерү</w:t>
            </w:r>
            <w:r w:rsidRPr="00461A8B">
              <w:rPr>
                <w:rStyle w:val="c3"/>
                <w:rFonts w:ascii="Times New Roman" w:hAnsi="Times New Roman"/>
                <w:b/>
                <w:sz w:val="24"/>
                <w:szCs w:val="24"/>
              </w:rPr>
              <w:t xml:space="preserve">; классификацияләргә, </w:t>
            </w:r>
            <w:r w:rsidRPr="00461A8B">
              <w:rPr>
                <w:rStyle w:val="c3"/>
                <w:rFonts w:ascii="Times New Roman" w:hAnsi="Times New Roman"/>
                <w:b/>
                <w:sz w:val="24"/>
                <w:szCs w:val="24"/>
                <w:lang w:val="tt-RU"/>
              </w:rPr>
              <w:t xml:space="preserve">чагыштырырга, гомумиләштерергә күнектерү; </w:t>
            </w:r>
            <w:r w:rsidRPr="00461A8B">
              <w:rPr>
                <w:rStyle w:val="c3"/>
                <w:rFonts w:ascii="Times New Roman" w:hAnsi="Times New Roman"/>
                <w:b/>
                <w:sz w:val="24"/>
                <w:szCs w:val="24"/>
              </w:rPr>
              <w:t>коммуникатив сәләт</w:t>
            </w:r>
            <w:r w:rsidRPr="00461A8B">
              <w:rPr>
                <w:rStyle w:val="c3"/>
                <w:rFonts w:ascii="Times New Roman" w:hAnsi="Times New Roman"/>
                <w:b/>
                <w:sz w:val="24"/>
                <w:szCs w:val="24"/>
                <w:lang w:val="tt-RU"/>
              </w:rPr>
              <w:t>ләре</w:t>
            </w:r>
            <w:r w:rsidRPr="00461A8B">
              <w:rPr>
                <w:rStyle w:val="c3"/>
                <w:rFonts w:ascii="Times New Roman" w:hAnsi="Times New Roman"/>
                <w:b/>
                <w:sz w:val="24"/>
                <w:szCs w:val="24"/>
              </w:rPr>
              <w:t>н, бәйләнешле сөйләм</w:t>
            </w:r>
            <w:r w:rsidRPr="00461A8B">
              <w:rPr>
                <w:rStyle w:val="c3"/>
                <w:rFonts w:ascii="Times New Roman" w:hAnsi="Times New Roman"/>
                <w:b/>
                <w:sz w:val="24"/>
                <w:szCs w:val="24"/>
                <w:lang w:val="tt-RU"/>
              </w:rPr>
              <w:t>не</w:t>
            </w:r>
            <w:r w:rsidRPr="00461A8B">
              <w:rPr>
                <w:rStyle w:val="c3"/>
                <w:rFonts w:ascii="Times New Roman" w:hAnsi="Times New Roman"/>
                <w:b/>
                <w:sz w:val="24"/>
                <w:szCs w:val="24"/>
              </w:rPr>
              <w:t xml:space="preserve"> үстерү.</w:t>
            </w:r>
            <w:r w:rsidRPr="00461A8B">
              <w:rPr>
                <w:rFonts w:ascii="Times New Roman" w:hAnsi="Times New Roman"/>
                <w:b/>
                <w:bCs/>
                <w:sz w:val="24"/>
                <w:szCs w:val="24"/>
                <w:lang w:val="tt-RU"/>
              </w:rPr>
              <w:t xml:space="preserve"> </w:t>
            </w:r>
          </w:p>
        </w:tc>
      </w:tr>
      <w:tr w:rsidR="00397F59" w:rsidRPr="00C14E42" w:rsidTr="00264A3F">
        <w:trPr>
          <w:trHeight w:val="756"/>
        </w:trPr>
        <w:tc>
          <w:tcPr>
            <w:tcW w:w="2789"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rPr>
              <w:t>Дидактик уен авторы</w:t>
            </w:r>
          </w:p>
        </w:tc>
        <w:tc>
          <w:tcPr>
            <w:tcW w:w="7843" w:type="dxa"/>
          </w:tcPr>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Шакирова Эльвира Альфред кызы</w:t>
            </w:r>
          </w:p>
        </w:tc>
      </w:tr>
      <w:tr w:rsidR="00397F59" w:rsidRPr="00C14E42" w:rsidTr="00264A3F">
        <w:tc>
          <w:tcPr>
            <w:tcW w:w="2789" w:type="dxa"/>
          </w:tcPr>
          <w:p w:rsidR="00397F59" w:rsidRPr="00461A8B" w:rsidRDefault="00397F59" w:rsidP="00E468CD">
            <w:pPr>
              <w:spacing w:after="0" w:line="240" w:lineRule="auto"/>
              <w:jc w:val="center"/>
              <w:rPr>
                <w:rFonts w:ascii="Times New Roman" w:hAnsi="Times New Roman"/>
                <w:b/>
                <w:sz w:val="24"/>
                <w:szCs w:val="24"/>
              </w:rPr>
            </w:pPr>
            <w:r w:rsidRPr="00461A8B">
              <w:rPr>
                <w:rFonts w:ascii="Times New Roman" w:hAnsi="Times New Roman"/>
                <w:b/>
                <w:sz w:val="24"/>
                <w:szCs w:val="24"/>
                <w:lang w:val="tt-RU"/>
              </w:rPr>
              <w:t>Уенны ясау технологиясе</w:t>
            </w:r>
          </w:p>
        </w:tc>
        <w:tc>
          <w:tcPr>
            <w:tcW w:w="7843" w:type="dxa"/>
          </w:tcPr>
          <w:p w:rsidR="00397F59" w:rsidRPr="00461A8B" w:rsidRDefault="00397F59" w:rsidP="00E468CD">
            <w:pPr>
              <w:spacing w:after="0" w:line="240" w:lineRule="auto"/>
              <w:rPr>
                <w:rFonts w:ascii="Times New Roman" w:hAnsi="Times New Roman"/>
                <w:b/>
                <w:sz w:val="24"/>
                <w:szCs w:val="24"/>
                <w:lang w:val="tt-RU"/>
              </w:rPr>
            </w:pPr>
            <w:r w:rsidRPr="00461A8B">
              <w:rPr>
                <w:rStyle w:val="c3"/>
                <w:rFonts w:ascii="Times New Roman" w:hAnsi="Times New Roman"/>
                <w:b/>
                <w:sz w:val="24"/>
                <w:szCs w:val="24"/>
                <w:lang w:val="en-US"/>
              </w:rPr>
              <w:t>I</w:t>
            </w:r>
            <w:r w:rsidRPr="00461A8B">
              <w:rPr>
                <w:rStyle w:val="c3"/>
                <w:rFonts w:ascii="Times New Roman" w:hAnsi="Times New Roman"/>
                <w:b/>
                <w:sz w:val="24"/>
                <w:szCs w:val="24"/>
              </w:rPr>
              <w:t xml:space="preserve"> </w:t>
            </w:r>
            <w:r w:rsidRPr="00461A8B">
              <w:rPr>
                <w:rStyle w:val="c3"/>
                <w:rFonts w:ascii="Times New Roman" w:hAnsi="Times New Roman"/>
                <w:b/>
                <w:sz w:val="24"/>
                <w:szCs w:val="24"/>
                <w:lang w:val="tt-RU"/>
              </w:rPr>
              <w:t xml:space="preserve">уен </w:t>
            </w:r>
            <w:r w:rsidRPr="00461A8B">
              <w:rPr>
                <w:rStyle w:val="c3"/>
                <w:rFonts w:ascii="Times New Roman" w:hAnsi="Times New Roman"/>
                <w:b/>
                <w:sz w:val="24"/>
                <w:szCs w:val="24"/>
              </w:rPr>
              <w:t>комплекты</w:t>
            </w:r>
            <w:r w:rsidRPr="00461A8B">
              <w:rPr>
                <w:rStyle w:val="c3"/>
                <w:rFonts w:ascii="Times New Roman" w:hAnsi="Times New Roman"/>
                <w:b/>
                <w:sz w:val="24"/>
                <w:szCs w:val="24"/>
                <w:lang w:val="tt-RU"/>
              </w:rPr>
              <w:t xml:space="preserve"> (5-7 яшьлекләр өчен): әзер ашамлыкның исеме язылган, рәсеме ясалган 10 шт. зур һәм ашау продуктлары ясалган 140 шт. кечкенә карточка төсле принтердан чыгарыла, ламинатлана; зур карточкадагы буш шакмакларга һәм кечкенә карточкаларга липучка ябыштырыла.                                                                                               II уен комплекты (3-4 яшьлекләр өчен): әзер ашамлыкның исеме язылган, аның рәсеме һәм тирәләп бу ашамлыкны әзерләүдә кулланыла торган продуктлар ясалган 10 шт. зур һәм ашау продуктлары ясалган 140 шт. кечкенә карточка төсле принтердан чыгарыла, ламинатлана; зур карточкадагы продуктлар ясалган шакмакларга һәм кечкенә карточкаларга липучка ябыштырыла.                                   Уен комплектлары фетр белән тышланган папка-скоросшивательгә урнаштырыла.</w:t>
            </w:r>
          </w:p>
        </w:tc>
      </w:tr>
      <w:tr w:rsidR="00397F59" w:rsidRPr="00C14E42" w:rsidTr="00264A3F">
        <w:tc>
          <w:tcPr>
            <w:tcW w:w="2789" w:type="dxa"/>
          </w:tcPr>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Балаларның яшь категориясе</w:t>
            </w:r>
          </w:p>
        </w:tc>
        <w:tc>
          <w:tcPr>
            <w:tcW w:w="7843" w:type="dxa"/>
          </w:tcPr>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3 - 7 яшь</w:t>
            </w:r>
          </w:p>
          <w:p w:rsidR="00397F59" w:rsidRPr="00461A8B" w:rsidRDefault="00397F59" w:rsidP="00E468CD">
            <w:pPr>
              <w:spacing w:after="0" w:line="240" w:lineRule="auto"/>
              <w:jc w:val="center"/>
              <w:rPr>
                <w:rFonts w:ascii="Times New Roman" w:hAnsi="Times New Roman"/>
                <w:b/>
                <w:sz w:val="24"/>
                <w:szCs w:val="24"/>
                <w:lang w:val="tt-RU"/>
              </w:rPr>
            </w:pPr>
          </w:p>
        </w:tc>
      </w:tr>
      <w:tr w:rsidR="00397F59" w:rsidRPr="0027494E" w:rsidTr="00264A3F">
        <w:tc>
          <w:tcPr>
            <w:tcW w:w="2789" w:type="dxa"/>
          </w:tcPr>
          <w:p w:rsidR="00397F59" w:rsidRPr="00461A8B" w:rsidRDefault="00397F59" w:rsidP="00E468CD">
            <w:pPr>
              <w:spacing w:after="0" w:line="240" w:lineRule="auto"/>
              <w:jc w:val="center"/>
              <w:rPr>
                <w:rFonts w:ascii="Times New Roman" w:hAnsi="Times New Roman"/>
                <w:b/>
                <w:sz w:val="24"/>
                <w:szCs w:val="24"/>
                <w:lang w:val="tt-RU"/>
              </w:rPr>
            </w:pPr>
            <w:r w:rsidRPr="00461A8B">
              <w:rPr>
                <w:rFonts w:ascii="Times New Roman" w:hAnsi="Times New Roman"/>
                <w:b/>
                <w:sz w:val="24"/>
                <w:szCs w:val="24"/>
                <w:lang w:val="tt-RU"/>
              </w:rPr>
              <w:t>Балалар белән эшчәнлектә куллану өчен методик рекомендацияләр</w:t>
            </w:r>
          </w:p>
        </w:tc>
        <w:tc>
          <w:tcPr>
            <w:tcW w:w="7843" w:type="dxa"/>
          </w:tcPr>
          <w:p w:rsidR="00397F59" w:rsidRPr="00461A8B" w:rsidRDefault="00397F59" w:rsidP="00E468CD">
            <w:pPr>
              <w:spacing w:after="0" w:line="240" w:lineRule="auto"/>
              <w:rPr>
                <w:rFonts w:ascii="Times New Roman" w:hAnsi="Times New Roman"/>
                <w:b/>
                <w:sz w:val="24"/>
                <w:szCs w:val="24"/>
                <w:lang w:val="tt-RU"/>
              </w:rPr>
            </w:pPr>
            <w:r w:rsidRPr="00461A8B">
              <w:rPr>
                <w:rFonts w:ascii="Times New Roman" w:hAnsi="Times New Roman"/>
                <w:b/>
                <w:sz w:val="24"/>
                <w:szCs w:val="24"/>
                <w:lang w:val="tt-RU"/>
              </w:rPr>
              <w:t xml:space="preserve">Мәктәпкәчә яшьтәге балага аңлаешлы һәм кызыклы формада ашамлыклар, дөрес туклануның, аерым азык матдәләренең (аксымнар, витаминнар) кеше организмының нормаль үсеше өчен мөһимлеге, төрле продуктларның, ашамлыкларның файдасы турында элементар мәгълүмат бирергә кирәк.                                       Балалар зур карточкада ясалган ашамлык рәсеме янына ашау продуктлары ясалган (ул ашамлыкны нинди ингредиентлардан пешереп, әзерләп була) кечкенә карточкаларны сайлап алып беркетәләр.                                  </w:t>
            </w:r>
          </w:p>
        </w:tc>
      </w:tr>
    </w:tbl>
    <w:p w:rsidR="00397F59" w:rsidRPr="00C14E42" w:rsidRDefault="00397F59" w:rsidP="00E468CD">
      <w:pPr>
        <w:spacing w:after="0" w:line="240" w:lineRule="auto"/>
        <w:jc w:val="center"/>
        <w:rPr>
          <w:rFonts w:ascii="Times New Roman" w:hAnsi="Times New Roman"/>
          <w:b/>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Pr="00264A3F" w:rsidRDefault="00397F59" w:rsidP="00E468CD">
      <w:pPr>
        <w:spacing w:after="0" w:line="240" w:lineRule="auto"/>
        <w:jc w:val="center"/>
        <w:rPr>
          <w:rFonts w:ascii="Times New Roman" w:hAnsi="Times New Roman"/>
          <w:sz w:val="24"/>
          <w:szCs w:val="24"/>
          <w:lang w:val="tt-RU"/>
        </w:rPr>
      </w:pPr>
    </w:p>
    <w:p w:rsidR="00397F59" w:rsidRPr="00DD6BE5" w:rsidRDefault="00397F59" w:rsidP="00E468CD">
      <w:pPr>
        <w:pStyle w:val="NoSpacing"/>
        <w:jc w:val="center"/>
        <w:rPr>
          <w:rFonts w:ascii="Times New Roman" w:hAnsi="Times New Roman"/>
          <w:b/>
          <w:sz w:val="24"/>
          <w:szCs w:val="24"/>
        </w:rPr>
      </w:pPr>
      <w:r w:rsidRPr="00DD6BE5">
        <w:rPr>
          <w:rFonts w:ascii="Times New Roman" w:hAnsi="Times New Roman"/>
          <w:b/>
          <w:sz w:val="24"/>
          <w:szCs w:val="24"/>
        </w:rPr>
        <w:t>Сабантуй уеннарындагы артык уенны тап!»</w:t>
      </w:r>
    </w:p>
    <w:p w:rsidR="00397F59" w:rsidRDefault="00397F59" w:rsidP="00E468CD">
      <w:pPr>
        <w:spacing w:after="0" w:line="240" w:lineRule="auto"/>
        <w:jc w:val="center"/>
        <w:rPr>
          <w:rFonts w:ascii="Times New Roman" w:hAnsi="Times New Roman"/>
          <w:sz w:val="24"/>
          <w:szCs w:val="24"/>
        </w:rPr>
      </w:pPr>
      <w:r w:rsidRPr="000F5DCC">
        <w:rPr>
          <w:rFonts w:ascii="Times New Roman" w:hAnsi="Times New Roman"/>
          <w:sz w:val="24"/>
          <w:szCs w:val="24"/>
        </w:rPr>
        <w:t>Дидактическая игра</w:t>
      </w:r>
    </w:p>
    <w:p w:rsidR="00397F59" w:rsidRDefault="00397F59" w:rsidP="00E468CD">
      <w:pPr>
        <w:spacing w:after="0" w:line="240" w:lineRule="auto"/>
        <w:jc w:val="right"/>
        <w:rPr>
          <w:rFonts w:ascii="Times New Roman" w:hAnsi="Times New Roman"/>
          <w:sz w:val="24"/>
          <w:szCs w:val="24"/>
        </w:rPr>
      </w:pPr>
      <w:r w:rsidRPr="000F5DCC">
        <w:rPr>
          <w:rFonts w:ascii="Times New Roman" w:hAnsi="Times New Roman"/>
          <w:sz w:val="24"/>
          <w:szCs w:val="24"/>
        </w:rPr>
        <w:t>Шакурова Рукия Саубановна</w:t>
      </w:r>
    </w:p>
    <w:p w:rsidR="00397F59" w:rsidRDefault="00397F59" w:rsidP="00E468CD">
      <w:pPr>
        <w:spacing w:after="0" w:line="240" w:lineRule="auto"/>
        <w:jc w:val="right"/>
        <w:rPr>
          <w:rFonts w:ascii="Times New Roman" w:hAnsi="Times New Roman"/>
          <w:sz w:val="24"/>
          <w:szCs w:val="24"/>
        </w:rPr>
      </w:pPr>
      <w:r w:rsidRPr="000F5DCC">
        <w:rPr>
          <w:rFonts w:ascii="Times New Roman" w:hAnsi="Times New Roman"/>
          <w:sz w:val="24"/>
          <w:szCs w:val="24"/>
        </w:rPr>
        <w:t xml:space="preserve">МБДОУ </w:t>
      </w:r>
      <w:r>
        <w:rPr>
          <w:rFonts w:ascii="Times New Roman" w:hAnsi="Times New Roman"/>
          <w:sz w:val="24"/>
          <w:szCs w:val="24"/>
        </w:rPr>
        <w:t>«</w:t>
      </w:r>
      <w:r w:rsidRPr="000F5DCC">
        <w:rPr>
          <w:rFonts w:ascii="Times New Roman" w:hAnsi="Times New Roman"/>
          <w:sz w:val="24"/>
          <w:szCs w:val="24"/>
        </w:rPr>
        <w:t>Старокыр</w:t>
      </w:r>
      <w:r>
        <w:rPr>
          <w:rFonts w:ascii="Times New Roman" w:hAnsi="Times New Roman"/>
          <w:sz w:val="24"/>
          <w:szCs w:val="24"/>
        </w:rPr>
        <w:t>лайский детский сад»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ФИО автора</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Шакурова Рукия Саубановна</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Должность</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Воспитатель</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Наименование ДОУ</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МБДОУ «Старокырлайский детский сад»</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Название игры</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Дидактическая игра «Сабантуй уеннардагы артык уенны тап»</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Номинация</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Инновационная работа по ОО «Развитие речи» (дидактическая игра)</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Возраст детей, для которых предназначена игра</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6-7 лет</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Цель</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Формировать знания и представления о народных играх, обогащать словарный запас, приобщать детей к национальным традициям, обычаям. Воспитывать уважение к национальной культуре татарского народа.</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Актуальность</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Вызвать интерес к национальным играм татарского народного праздника «Сабантуй», воспитать любовь к татарскому народу, его национальным играм.</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Перечень атрибутов к игре</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1. Картонные карточки с изображениями национальных и других видов игр.</w:t>
            </w:r>
          </w:p>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2. Атрибуты к национальным играм татарского народа.</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Правила игры</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По карточкам дети должны определить, которая не соответствует национальным играм, проводимым на празднике плуга «Сабантуй».</w:t>
            </w:r>
          </w:p>
        </w:tc>
      </w:tr>
      <w:tr w:rsidR="00397F59" w:rsidRPr="00EA5F03" w:rsidTr="00264A3F">
        <w:tc>
          <w:tcPr>
            <w:tcW w:w="4785"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Варианты игры</w:t>
            </w:r>
          </w:p>
        </w:tc>
        <w:tc>
          <w:tcPr>
            <w:tcW w:w="4786" w:type="dxa"/>
          </w:tcPr>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1. «Найди лишнюю карточку»</w:t>
            </w:r>
          </w:p>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Карточка раскладывается перед участниками игры (2 игрока), по изображенным рисункам, дети отбирают карточку с неверным изображением. Ребенок обьясняет, почему была выбрана та или иная карточка.</w:t>
            </w:r>
          </w:p>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2. «Угадай по атрибутам»</w:t>
            </w:r>
          </w:p>
          <w:p w:rsidR="00397F59" w:rsidRPr="00EA5F03" w:rsidRDefault="00397F59" w:rsidP="00E468CD">
            <w:pPr>
              <w:spacing w:after="0" w:line="240" w:lineRule="auto"/>
              <w:rPr>
                <w:rFonts w:ascii="Times New Roman" w:hAnsi="Times New Roman"/>
                <w:sz w:val="24"/>
                <w:szCs w:val="24"/>
              </w:rPr>
            </w:pPr>
            <w:r w:rsidRPr="00EA5F03">
              <w:rPr>
                <w:rFonts w:ascii="Times New Roman" w:hAnsi="Times New Roman"/>
                <w:sz w:val="24"/>
                <w:szCs w:val="24"/>
              </w:rPr>
              <w:t>Педагог показывает детям атрибут игры, дети должны угадать к какой национальной игре соответствует данный атрибут и обьяснить почему.</w:t>
            </w:r>
          </w:p>
        </w:tc>
      </w:tr>
    </w:tbl>
    <w:p w:rsidR="00397F59" w:rsidRPr="00DD6BE5" w:rsidRDefault="00397F59" w:rsidP="00E468CD">
      <w:pPr>
        <w:spacing w:after="0" w:line="240" w:lineRule="auto"/>
        <w:rPr>
          <w:rFonts w:ascii="Times New Roman" w:hAnsi="Times New Roman"/>
          <w:sz w:val="24"/>
          <w:szCs w:val="24"/>
        </w:rPr>
      </w:pPr>
    </w:p>
    <w:p w:rsidR="00397F59" w:rsidRPr="00DD6BE5" w:rsidRDefault="00397F59" w:rsidP="00E468CD">
      <w:pPr>
        <w:spacing w:after="0" w:line="240" w:lineRule="auto"/>
        <w:rPr>
          <w:rFonts w:ascii="Times New Roman" w:hAnsi="Times New Roman"/>
          <w:sz w:val="24"/>
          <w:szCs w:val="24"/>
        </w:rPr>
      </w:pPr>
      <w:r w:rsidRPr="00DD6BE5">
        <w:rPr>
          <w:rFonts w:ascii="Times New Roman" w:hAnsi="Times New Roman"/>
          <w:sz w:val="24"/>
          <w:szCs w:val="24"/>
        </w:rPr>
        <w:t>Прилагаю так же отсканированный вариант дидактической игры.</w:t>
      </w:r>
    </w:p>
    <w:p w:rsidR="00397F59" w:rsidRPr="00DD6BE5" w:rsidRDefault="00397F59" w:rsidP="00E468CD">
      <w:pPr>
        <w:spacing w:after="0" w:line="240" w:lineRule="auto"/>
        <w:jc w:val="right"/>
        <w:rPr>
          <w:rFonts w:ascii="Times New Roman" w:hAnsi="Times New Roman"/>
          <w:sz w:val="24"/>
          <w:szCs w:val="24"/>
        </w:rPr>
      </w:pPr>
    </w:p>
    <w:p w:rsidR="00397F59" w:rsidRPr="00C14E42" w:rsidRDefault="00397F59" w:rsidP="00E468CD">
      <w:pPr>
        <w:spacing w:after="0" w:line="240" w:lineRule="auto"/>
        <w:jc w:val="center"/>
        <w:rPr>
          <w:rFonts w:ascii="Times New Roman" w:hAnsi="Times New Roman"/>
          <w:b/>
          <w:bCs/>
          <w:sz w:val="24"/>
          <w:szCs w:val="24"/>
        </w:rPr>
      </w:pPr>
      <w:r w:rsidRPr="00C14E42">
        <w:rPr>
          <w:rFonts w:ascii="Times New Roman" w:hAnsi="Times New Roman"/>
          <w:b/>
          <w:bCs/>
          <w:sz w:val="24"/>
          <w:szCs w:val="24"/>
        </w:rPr>
        <w:t xml:space="preserve">«Формированию лексико-грамматического строя речи </w:t>
      </w:r>
    </w:p>
    <w:p w:rsidR="00397F59" w:rsidRPr="00C14E42" w:rsidRDefault="00397F59" w:rsidP="00E468CD">
      <w:pPr>
        <w:spacing w:after="0" w:line="240" w:lineRule="auto"/>
        <w:jc w:val="center"/>
        <w:rPr>
          <w:rFonts w:ascii="Times New Roman" w:hAnsi="Times New Roman"/>
          <w:b/>
          <w:bCs/>
          <w:sz w:val="24"/>
          <w:szCs w:val="24"/>
        </w:rPr>
      </w:pPr>
      <w:r w:rsidRPr="00C14E42">
        <w:rPr>
          <w:rFonts w:ascii="Times New Roman" w:hAnsi="Times New Roman"/>
          <w:b/>
          <w:bCs/>
          <w:sz w:val="24"/>
          <w:szCs w:val="24"/>
        </w:rPr>
        <w:t xml:space="preserve">у детей 5-6 лет на материале лексической темы </w:t>
      </w:r>
    </w:p>
    <w:p w:rsidR="00397F59" w:rsidRPr="00C14E42" w:rsidRDefault="00397F59" w:rsidP="00E468CD">
      <w:pPr>
        <w:spacing w:after="0" w:line="240" w:lineRule="auto"/>
        <w:jc w:val="center"/>
        <w:rPr>
          <w:rFonts w:ascii="Times New Roman" w:hAnsi="Times New Roman"/>
          <w:b/>
          <w:bCs/>
          <w:sz w:val="24"/>
          <w:szCs w:val="24"/>
        </w:rPr>
      </w:pPr>
      <w:r w:rsidRPr="00C14E42">
        <w:rPr>
          <w:rFonts w:ascii="Times New Roman" w:hAnsi="Times New Roman"/>
          <w:b/>
          <w:bCs/>
          <w:sz w:val="24"/>
          <w:szCs w:val="24"/>
        </w:rPr>
        <w:t>«Домашние животные»»</w:t>
      </w:r>
    </w:p>
    <w:p w:rsidR="00397F59" w:rsidRPr="00C14E42" w:rsidRDefault="00397F59" w:rsidP="00E468CD">
      <w:pPr>
        <w:spacing w:after="0" w:line="240" w:lineRule="auto"/>
        <w:jc w:val="center"/>
        <w:rPr>
          <w:rFonts w:ascii="Times New Roman" w:hAnsi="Times New Roman"/>
          <w:bCs/>
          <w:sz w:val="24"/>
          <w:szCs w:val="24"/>
        </w:rPr>
      </w:pPr>
    </w:p>
    <w:p w:rsidR="00397F59" w:rsidRPr="00C14E42" w:rsidRDefault="00397F59" w:rsidP="00E468CD">
      <w:pPr>
        <w:spacing w:after="0" w:line="240" w:lineRule="auto"/>
        <w:jc w:val="right"/>
        <w:rPr>
          <w:rFonts w:ascii="Times New Roman" w:hAnsi="Times New Roman"/>
          <w:bCs/>
          <w:sz w:val="24"/>
          <w:szCs w:val="24"/>
        </w:rPr>
      </w:pPr>
      <w:r w:rsidRPr="00C14E42">
        <w:rPr>
          <w:rFonts w:ascii="Times New Roman" w:hAnsi="Times New Roman"/>
          <w:bCs/>
          <w:sz w:val="24"/>
          <w:szCs w:val="24"/>
        </w:rPr>
        <w:t>Учитель-логопед: Яковлева Наталья Васильевна</w:t>
      </w:r>
    </w:p>
    <w:p w:rsidR="00397F59" w:rsidRPr="00C14E42" w:rsidRDefault="00397F59" w:rsidP="00E468CD">
      <w:pPr>
        <w:spacing w:after="0" w:line="240" w:lineRule="auto"/>
        <w:jc w:val="right"/>
        <w:rPr>
          <w:rFonts w:ascii="Times New Roman" w:hAnsi="Times New Roman"/>
          <w:bCs/>
          <w:sz w:val="24"/>
          <w:szCs w:val="24"/>
        </w:rPr>
      </w:pPr>
      <w:r w:rsidRPr="00C14E42">
        <w:rPr>
          <w:rFonts w:ascii="Times New Roman" w:hAnsi="Times New Roman"/>
          <w:bCs/>
          <w:sz w:val="24"/>
          <w:szCs w:val="24"/>
        </w:rPr>
        <w:t>МБДОУ «Детский сад № 8 «Ручеек» г. Кукмор»</w:t>
      </w:r>
    </w:p>
    <w:p w:rsidR="00397F59" w:rsidRPr="00C14E42" w:rsidRDefault="00397F59" w:rsidP="00E468CD">
      <w:pPr>
        <w:spacing w:after="0" w:line="240" w:lineRule="auto"/>
        <w:ind w:firstLine="567"/>
        <w:jc w:val="center"/>
        <w:rPr>
          <w:rFonts w:ascii="Times New Roman" w:hAnsi="Times New Roman"/>
          <w:b/>
          <w:sz w:val="24"/>
          <w:szCs w:val="24"/>
        </w:rPr>
      </w:pPr>
      <w:r w:rsidRPr="00C14E42">
        <w:rPr>
          <w:rFonts w:ascii="Times New Roman" w:hAnsi="Times New Roman"/>
          <w:b/>
          <w:sz w:val="24"/>
          <w:szCs w:val="24"/>
        </w:rPr>
        <w:t>ОСНОВНАЯ ЧАСТЬ</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Логопедическое подгрупповое занятие проводится  в старшей группе.</w:t>
      </w:r>
    </w:p>
    <w:p w:rsidR="00397F59" w:rsidRPr="00C14E42" w:rsidRDefault="00397F59" w:rsidP="00E468CD">
      <w:pPr>
        <w:spacing w:after="0" w:line="240" w:lineRule="auto"/>
        <w:ind w:firstLine="567"/>
        <w:rPr>
          <w:rFonts w:ascii="Times New Roman" w:hAnsi="Times New Roman"/>
          <w:sz w:val="24"/>
          <w:szCs w:val="24"/>
        </w:rPr>
      </w:pPr>
      <w:r w:rsidRPr="00C14E42">
        <w:rPr>
          <w:rFonts w:ascii="Times New Roman" w:hAnsi="Times New Roman"/>
          <w:b/>
          <w:sz w:val="24"/>
          <w:szCs w:val="24"/>
        </w:rPr>
        <w:t>Тип:</w:t>
      </w:r>
      <w:r w:rsidRPr="00C14E42">
        <w:rPr>
          <w:rFonts w:ascii="Times New Roman" w:hAnsi="Times New Roman"/>
          <w:sz w:val="24"/>
          <w:szCs w:val="24"/>
        </w:rPr>
        <w:t>интегрированное занятие.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Основная образовательная область:</w:t>
      </w:r>
      <w:r w:rsidRPr="00C14E42">
        <w:rPr>
          <w:rFonts w:ascii="Times New Roman" w:hAnsi="Times New Roman"/>
          <w:sz w:val="24"/>
          <w:szCs w:val="24"/>
        </w:rPr>
        <w:t>речевое развитие.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bCs/>
          <w:sz w:val="24"/>
          <w:szCs w:val="24"/>
        </w:rPr>
        <w:t>Цель:</w:t>
      </w:r>
      <w:r w:rsidRPr="00C14E42">
        <w:rPr>
          <w:rFonts w:ascii="Times New Roman" w:hAnsi="Times New Roman"/>
          <w:sz w:val="24"/>
          <w:szCs w:val="24"/>
        </w:rPr>
        <w:t xml:space="preserve"> формирование лексико-грамматического представления детей  на материале лексической темы «Домашние животные».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bCs/>
          <w:sz w:val="24"/>
          <w:szCs w:val="24"/>
        </w:rPr>
        <w:t>Задачи:</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Развивающие: развивать память, внимание, мышления, артикуляционную моторику и речевое дыхание.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Воспитательные: воспитывать самоконтроль и желание работать на занятии; бережное отношение к животным.</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Образовательные: упражнять в употреблении существительных  в винительном падеже, закрепить качественные прилагательные, умение составлять синквейн, активизировать словарный запас по теме «Домашние животные», закрепление слов на русском, татарском языках.</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Интеграция образовательных областей:</w:t>
      </w:r>
      <w:r w:rsidRPr="00C14E42">
        <w:rPr>
          <w:rFonts w:ascii="Times New Roman" w:hAnsi="Times New Roman"/>
          <w:b/>
          <w:sz w:val="24"/>
          <w:szCs w:val="24"/>
          <w:lang w:val="tt-RU"/>
        </w:rPr>
        <w:t xml:space="preserve"> </w:t>
      </w:r>
      <w:r w:rsidRPr="00C14E42">
        <w:rPr>
          <w:rFonts w:ascii="Times New Roman" w:hAnsi="Times New Roman"/>
          <w:sz w:val="24"/>
          <w:szCs w:val="24"/>
        </w:rPr>
        <w:t>речевое развитие, познавательное развитие.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 xml:space="preserve">Предварительная работа: </w:t>
      </w:r>
      <w:r w:rsidRPr="00C14E42">
        <w:rPr>
          <w:rFonts w:ascii="Times New Roman" w:hAnsi="Times New Roman"/>
          <w:sz w:val="24"/>
          <w:szCs w:val="24"/>
        </w:rPr>
        <w:t>рассматривание предметных и сюжетных картинок, журналов, просмотр презентаций, чтение стихов про животных, отгадывание загадок, составление синкве</w:t>
      </w:r>
      <w:r w:rsidRPr="00C14E42">
        <w:rPr>
          <w:rFonts w:ascii="Times New Roman" w:hAnsi="Times New Roman"/>
          <w:sz w:val="24"/>
          <w:szCs w:val="24"/>
          <w:lang w:val="tt-RU"/>
        </w:rPr>
        <w:t>й</w:t>
      </w:r>
      <w:r w:rsidRPr="00C14E42">
        <w:rPr>
          <w:rFonts w:ascii="Times New Roman" w:hAnsi="Times New Roman"/>
          <w:sz w:val="24"/>
          <w:szCs w:val="24"/>
        </w:rPr>
        <w:t>на.</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Методы и приемы:</w:t>
      </w:r>
      <w:r w:rsidRPr="00C14E42">
        <w:rPr>
          <w:rFonts w:ascii="Times New Roman" w:hAnsi="Times New Roman"/>
          <w:sz w:val="24"/>
          <w:szCs w:val="24"/>
        </w:rPr>
        <w:t xml:space="preserve"> наглядные (наблюдение, показ), практические (вопросы, игры).</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 xml:space="preserve">Оборудование и материалы: </w:t>
      </w:r>
      <w:r w:rsidRPr="00C14E42">
        <w:rPr>
          <w:rFonts w:ascii="Times New Roman" w:hAnsi="Times New Roman"/>
          <w:sz w:val="24"/>
          <w:szCs w:val="24"/>
        </w:rPr>
        <w:t>интерактивная доска, фонарики, предметные картинки по теме «Домашние животные», бусы, мяч.</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sz w:val="24"/>
          <w:szCs w:val="24"/>
        </w:rPr>
        <w:t>Планируемый результат:</w:t>
      </w:r>
      <w:r w:rsidRPr="00C14E42">
        <w:rPr>
          <w:rFonts w:ascii="Times New Roman" w:hAnsi="Times New Roman"/>
          <w:sz w:val="24"/>
          <w:szCs w:val="24"/>
        </w:rPr>
        <w:t xml:space="preserve"> совершенствование лексико-грамматического представления, а именно: употребление существительных в винительном падеже, качественных прилагательных, составления предложений с заданными словами, расширение словаря по теме «Домашние животные», закрепление слов на русском, татарском языках с использованием инновационных технологий.</w:t>
      </w:r>
    </w:p>
    <w:p w:rsidR="00397F59" w:rsidRPr="00C14E42" w:rsidRDefault="00397F59" w:rsidP="00E468CD">
      <w:pPr>
        <w:spacing w:after="0" w:line="240" w:lineRule="auto"/>
        <w:ind w:firstLine="567"/>
        <w:jc w:val="both"/>
        <w:rPr>
          <w:rFonts w:ascii="Times New Roman" w:hAnsi="Times New Roman"/>
          <w:b/>
          <w:bCs/>
          <w:sz w:val="24"/>
          <w:szCs w:val="24"/>
        </w:rPr>
      </w:pPr>
    </w:p>
    <w:p w:rsidR="00397F59" w:rsidRPr="00C14E42" w:rsidRDefault="00397F59" w:rsidP="00E468CD">
      <w:pPr>
        <w:spacing w:after="0" w:line="240" w:lineRule="auto"/>
        <w:ind w:firstLine="567"/>
        <w:jc w:val="both"/>
        <w:rPr>
          <w:rFonts w:ascii="Times New Roman" w:hAnsi="Times New Roman"/>
          <w:b/>
          <w:bCs/>
          <w:sz w:val="24"/>
          <w:szCs w:val="24"/>
        </w:rPr>
      </w:pPr>
    </w:p>
    <w:p w:rsidR="00397F59" w:rsidRPr="00C14E42" w:rsidRDefault="00397F59" w:rsidP="00E468CD">
      <w:pPr>
        <w:spacing w:after="0" w:line="240" w:lineRule="auto"/>
        <w:ind w:firstLine="567"/>
        <w:jc w:val="both"/>
        <w:rPr>
          <w:rFonts w:ascii="Times New Roman" w:hAnsi="Times New Roman"/>
          <w:b/>
          <w:bCs/>
          <w:sz w:val="24"/>
          <w:szCs w:val="24"/>
          <w:lang w:val="tt-RU"/>
        </w:rPr>
      </w:pPr>
      <w:r w:rsidRPr="00C14E42">
        <w:rPr>
          <w:rFonts w:ascii="Times New Roman" w:hAnsi="Times New Roman"/>
          <w:b/>
          <w:bCs/>
          <w:sz w:val="24"/>
          <w:szCs w:val="24"/>
        </w:rPr>
        <w:t>ХОД ОБРАЗОВАТЕЛЬНОЙ ДЕЯТЕЛЬНОСТИ</w:t>
      </w:r>
    </w:p>
    <w:p w:rsidR="00397F59" w:rsidRPr="00C14E42" w:rsidRDefault="00397F59" w:rsidP="00E468CD">
      <w:pPr>
        <w:spacing w:after="0" w:line="240" w:lineRule="auto"/>
        <w:ind w:firstLine="567"/>
        <w:jc w:val="both"/>
        <w:rPr>
          <w:rFonts w:ascii="Times New Roman" w:hAnsi="Times New Roman"/>
          <w:sz w:val="24"/>
          <w:szCs w:val="24"/>
          <w:lang w:val="tt-RU"/>
        </w:rPr>
      </w:pP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b/>
          <w:bCs/>
          <w:sz w:val="24"/>
          <w:szCs w:val="24"/>
          <w:lang w:val="en-US"/>
        </w:rPr>
        <w:t>I</w:t>
      </w:r>
      <w:r w:rsidRPr="00C14E42">
        <w:rPr>
          <w:rFonts w:ascii="Times New Roman" w:hAnsi="Times New Roman"/>
          <w:b/>
          <w:bCs/>
          <w:sz w:val="24"/>
          <w:szCs w:val="24"/>
        </w:rPr>
        <w:t>. Вводная часть:</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 Здравствуйте, ребята! И</w:t>
      </w:r>
      <w:r w:rsidRPr="00C14E42">
        <w:rPr>
          <w:rFonts w:ascii="Times New Roman" w:hAnsi="Times New Roman"/>
          <w:sz w:val="24"/>
          <w:szCs w:val="24"/>
          <w:lang w:val="tt-RU"/>
        </w:rPr>
        <w:t xml:space="preserve">сәнмесез, балалар! </w:t>
      </w:r>
      <w:r w:rsidRPr="00C14E42">
        <w:rPr>
          <w:rFonts w:ascii="Times New Roman" w:hAnsi="Times New Roman"/>
          <w:sz w:val="24"/>
          <w:szCs w:val="24"/>
          <w:lang w:val="en-US"/>
        </w:rPr>
        <w:t>Good</w:t>
      </w:r>
      <w:r w:rsidRPr="00C14E42">
        <w:rPr>
          <w:rFonts w:ascii="Times New Roman" w:hAnsi="Times New Roman"/>
          <w:sz w:val="24"/>
          <w:szCs w:val="24"/>
          <w:lang w:val="tt-RU"/>
        </w:rPr>
        <w:t xml:space="preserve"> </w:t>
      </w:r>
      <w:r w:rsidRPr="00C14E42">
        <w:rPr>
          <w:rFonts w:ascii="Times New Roman" w:hAnsi="Times New Roman"/>
          <w:sz w:val="24"/>
          <w:szCs w:val="24"/>
          <w:lang w:val="en-US"/>
        </w:rPr>
        <w:t>morning</w:t>
      </w:r>
      <w:r w:rsidRPr="000143D9">
        <w:rPr>
          <w:rFonts w:ascii="Times New Roman" w:hAnsi="Times New Roman"/>
          <w:sz w:val="24"/>
          <w:szCs w:val="24"/>
        </w:rPr>
        <w:t xml:space="preserve">, </w:t>
      </w:r>
      <w:r w:rsidRPr="00C14E42">
        <w:rPr>
          <w:rFonts w:ascii="Times New Roman" w:hAnsi="Times New Roman"/>
          <w:sz w:val="24"/>
          <w:szCs w:val="24"/>
          <w:lang w:val="en-US"/>
        </w:rPr>
        <w:t>childrens</w:t>
      </w:r>
      <w:r w:rsidRPr="000143D9">
        <w:rPr>
          <w:rFonts w:ascii="Times New Roman" w:hAnsi="Times New Roman"/>
          <w:sz w:val="24"/>
          <w:szCs w:val="24"/>
        </w:rPr>
        <w:t xml:space="preserve">! </w:t>
      </w:r>
      <w:r w:rsidRPr="00C14E42">
        <w:rPr>
          <w:rFonts w:ascii="Times New Roman" w:hAnsi="Times New Roman"/>
          <w:i/>
          <w:sz w:val="24"/>
          <w:szCs w:val="24"/>
        </w:rPr>
        <w:t>(Дети здороваются на трех языках.)</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Ребята, хотите оказаться в очень интересном месте? (Да.)</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-Тогда подойдите все ко мне</w:t>
      </w:r>
      <w:r w:rsidRPr="00C14E42">
        <w:rPr>
          <w:rFonts w:ascii="Times New Roman" w:hAnsi="Times New Roman"/>
          <w:i/>
          <w:sz w:val="24"/>
          <w:szCs w:val="24"/>
        </w:rPr>
        <w:t>(на стене висит доска, логопед рисует с помощью фонарика картину.)</w:t>
      </w:r>
      <w:r w:rsidRPr="00C14E42">
        <w:rPr>
          <w:rFonts w:ascii="Times New Roman" w:hAnsi="Times New Roman"/>
          <w:sz w:val="24"/>
          <w:szCs w:val="24"/>
        </w:rPr>
        <w:t>Ребята, где мы с вами оказались? (В деревне.)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А кого тут не хватает, как вы думаете? (Животных.)</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 xml:space="preserve">- На столе лежат фонарики, направьте их на доску, и там появятся животные. Назовите их на русском и татарском языках. </w:t>
      </w:r>
      <w:r w:rsidRPr="00C14E42">
        <w:rPr>
          <w:rFonts w:ascii="Times New Roman" w:hAnsi="Times New Roman"/>
          <w:i/>
          <w:sz w:val="24"/>
          <w:szCs w:val="24"/>
        </w:rPr>
        <w:t>(На доске высвечиваются домашние животные.) (</w:t>
      </w:r>
      <w:r w:rsidRPr="00C14E42">
        <w:rPr>
          <w:rFonts w:ascii="Times New Roman" w:hAnsi="Times New Roman"/>
          <w:sz w:val="24"/>
          <w:szCs w:val="24"/>
        </w:rPr>
        <w:t>Собака-</w:t>
      </w:r>
      <w:r w:rsidRPr="00C14E42">
        <w:rPr>
          <w:rFonts w:ascii="Times New Roman" w:hAnsi="Times New Roman"/>
          <w:sz w:val="24"/>
          <w:szCs w:val="24"/>
          <w:lang w:val="tt-RU"/>
        </w:rPr>
        <w:t xml:space="preserve">эт, кошка-песи, </w:t>
      </w:r>
      <w:r w:rsidRPr="00C14E42">
        <w:rPr>
          <w:rFonts w:ascii="Times New Roman" w:hAnsi="Times New Roman"/>
          <w:sz w:val="24"/>
          <w:szCs w:val="24"/>
        </w:rPr>
        <w:t>лошадь-</w:t>
      </w:r>
      <w:r w:rsidRPr="00C14E42">
        <w:rPr>
          <w:rFonts w:ascii="Times New Roman" w:hAnsi="Times New Roman"/>
          <w:sz w:val="24"/>
          <w:szCs w:val="24"/>
          <w:lang w:val="tt-RU"/>
        </w:rPr>
        <w:t xml:space="preserve"> ат, </w:t>
      </w:r>
      <w:r w:rsidRPr="00C14E42">
        <w:rPr>
          <w:rFonts w:ascii="Times New Roman" w:hAnsi="Times New Roman"/>
          <w:sz w:val="24"/>
          <w:szCs w:val="24"/>
        </w:rPr>
        <w:t>баран- сарык, корова-</w:t>
      </w:r>
      <w:r w:rsidRPr="00C14E42">
        <w:rPr>
          <w:rFonts w:ascii="Times New Roman" w:hAnsi="Times New Roman"/>
          <w:sz w:val="24"/>
          <w:szCs w:val="24"/>
          <w:lang w:val="tt-RU"/>
        </w:rPr>
        <w:t xml:space="preserve"> сыер.)</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Молодцы!Как, одним словом можно назвать всех  этих животных? (Домашние.)</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Все верно, молодцы! Сегодня мы с вами поговорим о домашних животных.</w:t>
      </w:r>
    </w:p>
    <w:p w:rsidR="00397F59" w:rsidRPr="00C14E42" w:rsidRDefault="00397F59" w:rsidP="00E468CD">
      <w:pPr>
        <w:spacing w:after="0" w:line="240" w:lineRule="auto"/>
        <w:ind w:firstLine="567"/>
        <w:jc w:val="both"/>
        <w:rPr>
          <w:rFonts w:ascii="Times New Roman" w:hAnsi="Times New Roman"/>
          <w:b/>
          <w:bCs/>
          <w:sz w:val="24"/>
          <w:szCs w:val="24"/>
        </w:rPr>
      </w:pPr>
    </w:p>
    <w:p w:rsidR="00397F59" w:rsidRPr="00C14E42" w:rsidRDefault="00397F59" w:rsidP="00E468CD">
      <w:pPr>
        <w:spacing w:after="0" w:line="240" w:lineRule="auto"/>
        <w:ind w:firstLine="567"/>
        <w:jc w:val="both"/>
        <w:rPr>
          <w:rFonts w:ascii="Times New Roman" w:hAnsi="Times New Roman"/>
          <w:b/>
          <w:sz w:val="24"/>
          <w:szCs w:val="24"/>
        </w:rPr>
      </w:pPr>
      <w:r w:rsidRPr="00C14E42">
        <w:rPr>
          <w:rFonts w:ascii="Times New Roman" w:hAnsi="Times New Roman"/>
          <w:b/>
          <w:bCs/>
          <w:sz w:val="24"/>
          <w:szCs w:val="24"/>
          <w:lang w:val="en-US"/>
        </w:rPr>
        <w:t>I</w:t>
      </w:r>
      <w:r w:rsidRPr="00C14E42">
        <w:rPr>
          <w:rFonts w:ascii="Times New Roman" w:hAnsi="Times New Roman"/>
          <w:b/>
          <w:bCs/>
          <w:sz w:val="24"/>
          <w:szCs w:val="24"/>
        </w:rPr>
        <w:t>. Основная часть.</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-А сейчас мы с вами превратимся в животных и сделаем артикуляционные упражнения. (Дети одевают маски животных.)</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 xml:space="preserve">1. «Лошадка улыбается» </w:t>
      </w:r>
      <w:r w:rsidRPr="00C14E42">
        <w:rPr>
          <w:rFonts w:ascii="Times New Roman" w:hAnsi="Times New Roman"/>
          <w:i/>
          <w:sz w:val="24"/>
          <w:szCs w:val="24"/>
        </w:rPr>
        <w:t>(губы растянуты в улыбке, зубы сомкнуты и хорошо видны).</w:t>
      </w:r>
    </w:p>
    <w:p w:rsidR="00397F59" w:rsidRPr="00C14E42" w:rsidRDefault="00397F59" w:rsidP="00E468CD">
      <w:pPr>
        <w:spacing w:after="0" w:line="240" w:lineRule="auto"/>
        <w:ind w:firstLine="567"/>
        <w:jc w:val="both"/>
        <w:rPr>
          <w:rFonts w:ascii="Times New Roman" w:hAnsi="Times New Roman"/>
          <w:sz w:val="24"/>
          <w:szCs w:val="24"/>
        </w:rPr>
      </w:pPr>
      <w:r w:rsidRPr="00C14E42">
        <w:rPr>
          <w:rFonts w:ascii="Times New Roman" w:hAnsi="Times New Roman"/>
          <w:sz w:val="24"/>
          <w:szCs w:val="24"/>
        </w:rPr>
        <w:t xml:space="preserve">2. «Котенок пьет молоко» </w:t>
      </w:r>
      <w:r w:rsidRPr="00C14E42">
        <w:rPr>
          <w:rFonts w:ascii="Times New Roman" w:hAnsi="Times New Roman"/>
          <w:i/>
          <w:sz w:val="24"/>
          <w:szCs w:val="24"/>
        </w:rPr>
        <w:t>(лакательные движения языком).</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 xml:space="preserve">3. «Кошка сердится» </w:t>
      </w:r>
      <w:r w:rsidRPr="00C14E42">
        <w:rPr>
          <w:rFonts w:ascii="Times New Roman" w:hAnsi="Times New Roman"/>
          <w:i/>
          <w:sz w:val="24"/>
          <w:szCs w:val="24"/>
        </w:rPr>
        <w:t>(рот приоткрыт, язык в виде мостика).</w:t>
      </w:r>
    </w:p>
    <w:p w:rsidR="00397F59" w:rsidRPr="00C14E42" w:rsidRDefault="00397F59" w:rsidP="00E468CD">
      <w:pPr>
        <w:spacing w:after="0" w:line="240" w:lineRule="auto"/>
        <w:ind w:firstLine="567"/>
        <w:jc w:val="both"/>
        <w:rPr>
          <w:rFonts w:ascii="Times New Roman" w:hAnsi="Times New Roman"/>
          <w:i/>
          <w:sz w:val="24"/>
          <w:szCs w:val="24"/>
        </w:rPr>
      </w:pPr>
      <w:r w:rsidRPr="00C14E42">
        <w:rPr>
          <w:rFonts w:ascii="Times New Roman" w:hAnsi="Times New Roman"/>
          <w:sz w:val="24"/>
          <w:szCs w:val="24"/>
        </w:rPr>
        <w:t xml:space="preserve">4. «Лошадка» </w:t>
      </w:r>
      <w:r w:rsidRPr="00C14E42">
        <w:rPr>
          <w:rFonts w:ascii="Times New Roman" w:hAnsi="Times New Roman"/>
          <w:i/>
          <w:sz w:val="24"/>
          <w:szCs w:val="24"/>
        </w:rPr>
        <w:t>(улыбнуться и поцокать языком).</w:t>
      </w:r>
    </w:p>
    <w:p w:rsidR="00397F59" w:rsidRPr="00C14E42" w:rsidRDefault="00397F59" w:rsidP="00E468CD">
      <w:pPr>
        <w:spacing w:after="0" w:line="240" w:lineRule="auto"/>
        <w:ind w:firstLine="567"/>
        <w:jc w:val="both"/>
        <w:rPr>
          <w:rFonts w:ascii="Times New Roman" w:hAnsi="Times New Roman"/>
          <w:bCs/>
          <w:i/>
          <w:sz w:val="24"/>
          <w:szCs w:val="24"/>
        </w:rPr>
      </w:pPr>
      <w:r w:rsidRPr="00C14E42">
        <w:rPr>
          <w:rFonts w:ascii="Times New Roman" w:hAnsi="Times New Roman"/>
          <w:bCs/>
          <w:sz w:val="24"/>
          <w:szCs w:val="24"/>
        </w:rPr>
        <w:t xml:space="preserve">- Ребята, пока мы делали артикуляционное упражнение, наши животные разбежались, нам нужно проводить их по своим домикам. Перед вами на столах дорожки </w:t>
      </w:r>
      <w:r w:rsidRPr="00C14E42">
        <w:rPr>
          <w:rFonts w:ascii="Times New Roman" w:hAnsi="Times New Roman"/>
          <w:bCs/>
          <w:i/>
          <w:sz w:val="24"/>
          <w:szCs w:val="24"/>
        </w:rPr>
        <w:t>(нейродорожки)</w:t>
      </w:r>
      <w:r w:rsidRPr="00C14E42">
        <w:rPr>
          <w:rFonts w:ascii="Times New Roman" w:hAnsi="Times New Roman"/>
          <w:bCs/>
          <w:sz w:val="24"/>
          <w:szCs w:val="24"/>
        </w:rPr>
        <w:t xml:space="preserve"> проводите своих животных по дорожкам к своим домикам. </w:t>
      </w:r>
      <w:r w:rsidRPr="00C14E42">
        <w:rPr>
          <w:rFonts w:ascii="Times New Roman" w:hAnsi="Times New Roman"/>
          <w:bCs/>
          <w:i/>
          <w:sz w:val="24"/>
          <w:szCs w:val="24"/>
        </w:rPr>
        <w:t>(Дети выполняют задание).</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rPr>
        <w:t>Дыхательная гимнастика «Кто что ест?»</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xml:space="preserve">- У вас на столах лежат картинки с изображением еды, вам нужно с помощью палочек взять картинку и переложить к животным. </w:t>
      </w:r>
      <w:r w:rsidRPr="00C14E42">
        <w:rPr>
          <w:rFonts w:ascii="Times New Roman" w:hAnsi="Times New Roman"/>
          <w:bCs/>
          <w:i/>
          <w:sz w:val="24"/>
          <w:szCs w:val="24"/>
        </w:rPr>
        <w:t>(Дети через трубочку делают вдох, зацепляют картинку, затем переносят ее и делают выдох.)</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rPr>
        <w:t>Инновационная технология критического мышления «Синквейн»</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Пусть наши животные отдохнут в своих домиках, а мы с вами будем сочинять необыкновенные стихи из пяти строк (на доске изображено животное, внизу схема из цифр в столбик).</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1. Назовите животное (Корова).</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2. Корова какая? (Красивая, большая).</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3. Она что делает? (Ест, ходит, спит).</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4. Придумайте предложение ( Корова дает молоко).</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5. Теперь скажите одним словом, какое это животное? (Домашнее животное).</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rPr>
        <w:t>Интерактивная технология «Хоровод»</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Молодцы! А сейчас встали все в круг, я называю животного, а вы, передавая мяч друг другу, должны назвать качества животного.</w:t>
      </w:r>
      <w:r w:rsidRPr="00C14E42">
        <w:rPr>
          <w:rFonts w:ascii="Times New Roman" w:hAnsi="Times New Roman"/>
          <w:bCs/>
          <w:sz w:val="24"/>
          <w:szCs w:val="24"/>
          <w:lang w:val="tt-RU"/>
        </w:rPr>
        <w:t xml:space="preserve"> </w:t>
      </w:r>
      <w:r w:rsidRPr="00C14E42">
        <w:rPr>
          <w:rFonts w:ascii="Times New Roman" w:hAnsi="Times New Roman"/>
          <w:bCs/>
          <w:sz w:val="24"/>
          <w:szCs w:val="24"/>
        </w:rPr>
        <w:t>(Кошка: красивая</w:t>
      </w:r>
      <w:r w:rsidRPr="00C14E42">
        <w:rPr>
          <w:rFonts w:ascii="Times New Roman" w:hAnsi="Times New Roman"/>
          <w:bCs/>
          <w:sz w:val="24"/>
          <w:szCs w:val="24"/>
          <w:lang w:val="tt-RU"/>
        </w:rPr>
        <w:t>-матур</w:t>
      </w:r>
      <w:r w:rsidRPr="00C14E42">
        <w:rPr>
          <w:rFonts w:ascii="Times New Roman" w:hAnsi="Times New Roman"/>
          <w:bCs/>
          <w:sz w:val="24"/>
          <w:szCs w:val="24"/>
        </w:rPr>
        <w:t>, пушистая, чистая</w:t>
      </w:r>
      <w:r w:rsidRPr="00C14E42">
        <w:rPr>
          <w:rFonts w:ascii="Times New Roman" w:hAnsi="Times New Roman"/>
          <w:bCs/>
          <w:sz w:val="24"/>
          <w:szCs w:val="24"/>
          <w:lang w:val="tt-RU"/>
        </w:rPr>
        <w:t>-чиста</w:t>
      </w:r>
      <w:r w:rsidRPr="00C14E42">
        <w:rPr>
          <w:rFonts w:ascii="Times New Roman" w:hAnsi="Times New Roman"/>
          <w:bCs/>
          <w:sz w:val="24"/>
          <w:szCs w:val="24"/>
        </w:rPr>
        <w:t>, серая, быстрая, ловкая, ласковая.)</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rPr>
        <w:t>Инновационная технология «Мнемотехника»</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Посмотрите на доску, перед вами схема с помощью которого вам нужно составить небольшой рассказ о животных. (Это корова, она большая, черная, живет в сарае, любит есть сено, людям дает вкусное молоко и мясо. Это домашнее животное.)</w:t>
      </w: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rPr>
        <w:t>Технология «Бусоград»</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xml:space="preserve">-Молодцы ребята! А сейчас мы с вами немножко отдохнем на лугу, а чтоб нам весело было отдыхать и  нашим животным, давайте сделаем цветы. </w:t>
      </w:r>
      <w:r w:rsidRPr="00C14E42">
        <w:rPr>
          <w:rFonts w:ascii="Times New Roman" w:hAnsi="Times New Roman"/>
          <w:bCs/>
          <w:i/>
          <w:sz w:val="24"/>
          <w:szCs w:val="24"/>
        </w:rPr>
        <w:t>(Дети с помощью бус делают цветы.)</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Молодцы, здорово у вас получилось!</w:t>
      </w:r>
    </w:p>
    <w:p w:rsidR="00397F59" w:rsidRPr="00C14E42" w:rsidRDefault="00397F59" w:rsidP="00E468CD">
      <w:pPr>
        <w:spacing w:after="0" w:line="240" w:lineRule="auto"/>
        <w:ind w:firstLine="567"/>
        <w:jc w:val="both"/>
        <w:rPr>
          <w:rFonts w:ascii="Times New Roman" w:hAnsi="Times New Roman"/>
          <w:b/>
          <w:bCs/>
          <w:sz w:val="24"/>
          <w:szCs w:val="24"/>
        </w:rPr>
      </w:pPr>
    </w:p>
    <w:p w:rsidR="00397F59" w:rsidRPr="00C14E42" w:rsidRDefault="00397F59" w:rsidP="00E468CD">
      <w:pPr>
        <w:spacing w:after="0" w:line="240" w:lineRule="auto"/>
        <w:ind w:firstLine="567"/>
        <w:jc w:val="both"/>
        <w:rPr>
          <w:rFonts w:ascii="Times New Roman" w:hAnsi="Times New Roman"/>
          <w:b/>
          <w:bCs/>
          <w:sz w:val="24"/>
          <w:szCs w:val="24"/>
        </w:rPr>
      </w:pPr>
      <w:r w:rsidRPr="00C14E42">
        <w:rPr>
          <w:rFonts w:ascii="Times New Roman" w:hAnsi="Times New Roman"/>
          <w:b/>
          <w:bCs/>
          <w:sz w:val="24"/>
          <w:szCs w:val="24"/>
          <w:lang w:val="en-US"/>
        </w:rPr>
        <w:t>III</w:t>
      </w:r>
      <w:r w:rsidRPr="00C14E42">
        <w:rPr>
          <w:rFonts w:ascii="Times New Roman" w:hAnsi="Times New Roman"/>
          <w:b/>
          <w:bCs/>
          <w:sz w:val="24"/>
          <w:szCs w:val="24"/>
        </w:rPr>
        <w:t>. Заключительная часть.</w:t>
      </w:r>
    </w:p>
    <w:p w:rsidR="00397F59" w:rsidRPr="00C14E42" w:rsidRDefault="00397F59" w:rsidP="00E468CD">
      <w:pPr>
        <w:spacing w:after="0" w:line="240" w:lineRule="auto"/>
        <w:ind w:firstLine="567"/>
        <w:jc w:val="both"/>
        <w:rPr>
          <w:rFonts w:ascii="Times New Roman" w:hAnsi="Times New Roman"/>
          <w:bCs/>
          <w:sz w:val="24"/>
          <w:szCs w:val="24"/>
        </w:rPr>
      </w:pPr>
      <w:r w:rsidRPr="00C14E42">
        <w:rPr>
          <w:rFonts w:ascii="Times New Roman" w:hAnsi="Times New Roman"/>
          <w:bCs/>
          <w:sz w:val="24"/>
          <w:szCs w:val="24"/>
        </w:rPr>
        <w:t xml:space="preserve">-Ребята, скажите, пожалуйста, что нового вы сегодня узнали на занятии? Что было трудно для вас? Кому вы можете рассказать? </w:t>
      </w:r>
      <w:r w:rsidRPr="00C14E42">
        <w:rPr>
          <w:rFonts w:ascii="Times New Roman" w:hAnsi="Times New Roman"/>
          <w:bCs/>
          <w:i/>
          <w:sz w:val="24"/>
          <w:szCs w:val="24"/>
        </w:rPr>
        <w:t>(Ответы детей).</w:t>
      </w:r>
    </w:p>
    <w:p w:rsidR="00397F59" w:rsidRPr="00C14E42" w:rsidRDefault="00397F59" w:rsidP="00E468CD">
      <w:pPr>
        <w:spacing w:after="0" w:line="240" w:lineRule="auto"/>
        <w:ind w:firstLine="567"/>
        <w:jc w:val="both"/>
        <w:rPr>
          <w:rFonts w:ascii="Times New Roman" w:hAnsi="Times New Roman"/>
          <w:bCs/>
          <w:sz w:val="24"/>
          <w:szCs w:val="24"/>
          <w:lang w:val="tt-RU"/>
        </w:rPr>
      </w:pPr>
      <w:r w:rsidRPr="00C14E42">
        <w:rPr>
          <w:rFonts w:ascii="Times New Roman" w:hAnsi="Times New Roman"/>
          <w:bCs/>
          <w:sz w:val="24"/>
          <w:szCs w:val="24"/>
        </w:rPr>
        <w:t xml:space="preserve">- Вот и подошло наше увлекательное занятие к концу. За то, что вы сегодня хорошо отвечали, всем отличные оценки в виде звездочек. </w:t>
      </w:r>
      <w:r w:rsidRPr="00C14E42">
        <w:rPr>
          <w:rFonts w:ascii="Times New Roman" w:hAnsi="Times New Roman"/>
          <w:bCs/>
          <w:sz w:val="24"/>
          <w:szCs w:val="24"/>
          <w:lang w:val="tt-RU"/>
        </w:rPr>
        <w:t>(</w:t>
      </w:r>
      <w:r w:rsidRPr="00C14E42">
        <w:rPr>
          <w:rFonts w:ascii="Times New Roman" w:hAnsi="Times New Roman"/>
          <w:bCs/>
          <w:sz w:val="24"/>
          <w:szCs w:val="24"/>
        </w:rPr>
        <w:t xml:space="preserve">До свидание, </w:t>
      </w:r>
      <w:r w:rsidRPr="00C14E42">
        <w:rPr>
          <w:rFonts w:ascii="Times New Roman" w:hAnsi="Times New Roman"/>
          <w:bCs/>
          <w:sz w:val="24"/>
          <w:szCs w:val="24"/>
          <w:lang w:val="tt-RU"/>
        </w:rPr>
        <w:t xml:space="preserve">сау булыгыз, </w:t>
      </w:r>
      <w:r w:rsidRPr="00C14E42">
        <w:rPr>
          <w:rFonts w:ascii="Times New Roman" w:hAnsi="Times New Roman"/>
          <w:bCs/>
          <w:sz w:val="24"/>
          <w:szCs w:val="24"/>
          <w:lang w:val="en-US"/>
        </w:rPr>
        <w:t>goodby</w:t>
      </w:r>
      <w:r w:rsidRPr="00C14E42">
        <w:rPr>
          <w:rFonts w:ascii="Times New Roman" w:hAnsi="Times New Roman"/>
          <w:bCs/>
          <w:sz w:val="24"/>
          <w:szCs w:val="24"/>
          <w:lang w:val="tt-RU"/>
        </w:rPr>
        <w:t>е!)</w:t>
      </w: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sz w:val="24"/>
          <w:szCs w:val="24"/>
        </w:rPr>
      </w:pPr>
    </w:p>
    <w:p w:rsidR="00397F59" w:rsidRPr="00C14E42" w:rsidRDefault="00397F59" w:rsidP="00E468CD">
      <w:pPr>
        <w:spacing w:after="0" w:line="240" w:lineRule="auto"/>
        <w:jc w:val="both"/>
        <w:rPr>
          <w:rFonts w:ascii="Times New Roman" w:hAnsi="Times New Roman"/>
          <w:sz w:val="24"/>
          <w:szCs w:val="24"/>
        </w:rPr>
      </w:pPr>
    </w:p>
    <w:p w:rsidR="00397F59"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Pr="00801A28" w:rsidRDefault="00397F59" w:rsidP="00E468CD">
      <w:pPr>
        <w:spacing w:after="0" w:line="240" w:lineRule="auto"/>
        <w:rPr>
          <w:rFonts w:ascii="Times New Roman" w:hAnsi="Times New Roman"/>
          <w:b/>
          <w:sz w:val="24"/>
          <w:szCs w:val="24"/>
        </w:rPr>
      </w:pPr>
      <w:r w:rsidRPr="00801A28">
        <w:rPr>
          <w:rFonts w:ascii="Times New Roman" w:hAnsi="Times New Roman"/>
          <w:b/>
          <w:sz w:val="24"/>
          <w:szCs w:val="24"/>
        </w:rPr>
        <w:t>2.Инновационная работа по ОО «Познавательное развитие» (конспект ОД, методические разработки, дидактические игры, педагогические находки по ФЭМП, по познавательно-исследовательской деятельности, по ознакомлению с предметным окружением, по ознакомлению с социальным миром, по ознакомлению с миром природы).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Путешествие в волшебный лес</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Аглиуллина Алсина Рафисовна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№7</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 «Детство» г.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создать условия для развития познавательной творческой</w:t>
      </w:r>
      <w:r w:rsidRPr="00801A28">
        <w:rPr>
          <w:rFonts w:ascii="Times New Roman" w:hAnsi="Times New Roman"/>
          <w:sz w:val="24"/>
          <w:szCs w:val="24"/>
        </w:rPr>
        <w:br/>
        <w:t>инициативы дошкольников.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Задачи: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образовательные: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повторить и закрепить знания цвета и счёта;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закрепить знания детей по теме «Дикие животные»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развивающие: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развивать коммуникативную активность через общение, повышать игровую активность детей;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обогащать словарный запас.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уважительное отношение к друг другу;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чувства дружбы.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Ход: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 Вводная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Здравствуйте, ребята! Давайте поздороваемся. (Дети здороваются) Я рада вас видеть! Я желаю вам хорошего настроения. Ребята, сегодня утром почтовый голубь доставил мне записку, в которой маленькая принцесса Эльза просит у нас помощи. Послушайте.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Письмо «Послание из королевства»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«Дорогие ребята, случилась беда! Злой колдун заколдовал наше королевство, и теперь нам грозит вечная мерзлота, холод. Ворота он запер, ключ спрятал на снежной вершине, находящейся в волшебном лесу».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Ребята, что случилось? (ответы детей) Поспешим на поиски волшебного ключа?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Дети: 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Вот карта по поиску сокровища. Карта у нас есть. Тогда отправляемся все вместе в волшебный лес, где будет много препятствий, и найдем волшебный ключ. Вы готовы?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(ответы детей)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Скажите, как нужно вести себя в лесу?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Шуметь, кричать нельзя. Надо вести себя тихо.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А на чём можно отправиться? На каких видах транспорта?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на самолёте, автобусе…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Как много видов транспорта вы знаете. Но сегодня мы отправимся, поедем туда на волшебном автобусе. Султан будет водителем, а остальные пассажирами. Раздам вам билеты.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Вы готовы?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Дети: Мы готовы!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Поехали!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Песня «Автобус»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Основная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Вот мы оказались в Волшебном лесу.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Мы входим с вами в зимний лес. (ходьба на месте)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Сколько здесь вокруг чудес? (повороты головы влево и вправо)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Там деревья подрастают, (плавно поднимают руки через стороны)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 солнцу ветки направляют. (руки вверх)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Ветер сильный налетает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 деревья он качает. (покачивание рук поднятых вверх)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Тише, тише не шуми,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Лесных зверей хотим найти.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Ребята, каких животных можно найти в лесу зимой?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медведь, лиса, заяц, белка.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А теперь, откроем нашу карту. Вот наше первое задание. Что вы видите? (ответы детей)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Здесь изображены цифры. Ребята, это означает, нам нужно поверить в чудо, чтобы продолжать наше путешествие. Закройте глаза и посчитайте до 5 (один, два, три, четыре, пять)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(Голоса животных)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В чудесном мешочке кто-то шевелится. Посмотрим?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(Дети называют животных, которые появляются из чудесного мешочка.)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Продолжаем наше путешесвтие.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Появляются разноцветные снежные комочки.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Ребята, как тут все необычно. Еще раз заглянем в нашу карту, какое следующее задание? Скажите, что изображено?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Дети: Цвета.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Следующее задание на закрепление цветов. В волшебном лесу все возможно и даже разноцветные снежные комочки. Где мы еще встретим такие комочки, давайте поиграем в игру. Развивающая игра называется «Холодная снежинка». Берем по одному «снежному комочку»  и называем цвет комочка.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Например, красный…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(по очереди называют цвета)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Молодцы! А теперь «снежные комочки»  положим.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под музыку заходит Олаф (здоровается)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Посмотрите! Ребята, кто это?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Дети: снеговик, Олаф.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Правильно, ребята. Это Олаф, друг Эльзы. Он, наверное, тоже хочет нам помочь, давайте послушаем его.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Олаф: Помочь то я вам помогу, но сначала хочу проверить, хорошо ли вы знаете следы животных. Я буду показывать вам карточки с изображениями следов животных.  А вы должны отгадать, чьи это следы. Ну что готовы?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Да (отгадывают)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Олаф: Молодцы, ребята! У вас все получилось.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Продолжаем наше путешествие по поиску сокровища. Снова заглянем в карту. Скажите, какое следующее задание? Что изображено?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Части тела.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Правильно. Что-то стало холодно. Чтобы не замерзнуть в нашем лесу, будем делать разминку. Разминка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Олаф находит волшебную коробку.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Олаф: Посмотрите, что я нашел! Это не то, что вы ищете?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Это волшебный сундучок.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Олаф: А как нам его открыть?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Для того, чтобы открылся  сундучок, скажем волшебное заклинание.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«Крибле-крабле- бумс!» Волшебный звук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Вот и справились с последним заданием, а вот и наш волшебный ключ.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Заключительная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Ребята, давайте отдадим ключ Олафу, чтобы он передал Эльзе.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-Скажем спасибо Олафу, и попращаемся!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Олаф: До свидания мальчики и девочки!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Спасибо! До свидания!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Пока мы трудились пришло нам письмо от принцессы Эльзы, она благодарит нас от всей души , что спасли ее королевство от вечной мерзлоты. Вот так ребята, добрые дела всегда должны быть с вами.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 теперь, нам пора возвращаться в детский сад.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Хорошо в лесу зимой,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Но пора нам всем домой.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 лесом надо нам прощаться,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детский сад свой возвращаться.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Давайте сядем в автобус и поедем.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Песня «Автобус»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Вот мы и приехали. Вам понравилось в лесу? Где мы были? Что вам особенно понравилось? Мы на сегодня с вами попрощаемся!</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"Һәр һөнәр кирәкле, һәр һөнәр җаваплы"</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Хазиева Айгюль Минниязовна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«Большеныртинский детский сад «Милэшкэй»»</w:t>
      </w:r>
    </w:p>
    <w:p w:rsidR="00397F59" w:rsidRPr="00801A28" w:rsidRDefault="00397F59" w:rsidP="00E468CD">
      <w:pPr>
        <w:spacing w:after="0" w:line="240" w:lineRule="auto"/>
        <w:jc w:val="right"/>
        <w:rPr>
          <w:rFonts w:ascii="Times New Roman" w:hAnsi="Times New Roman"/>
          <w:b/>
          <w:sz w:val="24"/>
          <w:szCs w:val="24"/>
        </w:rPr>
      </w:pPr>
      <w:r w:rsidRPr="00801A28">
        <w:rPr>
          <w:rFonts w:ascii="Times New Roman" w:hAnsi="Times New Roman"/>
          <w:sz w:val="24"/>
          <w:szCs w:val="24"/>
        </w:rPr>
        <w:t xml:space="preserve"> Сабинский район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Максат: балаларның һөнәрләр турындагы белемнәрен системалаштыру, уй-фикерләү сәләтләрен үстерү. Балаларда һөнәрләр турындагы белемнәрен системалаштыру. Бер берсе белән килешеп эшли белү, башлаган эшне ахырына кадәр җиткерү теләге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Белем бирү бурычы. Эшчәнлек  этапларныда яңа технологияләр куллану. Милли –региональ компонетлар кулланып, балаларның белем дәрәҗәсен, кызыксынучанлыкларын үстерү.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Үстерү бурычы. Белем һәм күнекмәләрне ныгыту. Дөрес итеп җөмләләр төзү җөмләләрне дөрес итеп куллану.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Тәрия бурычы. Хезмәт иясенә хөрмәт тәрбияләү, һәр һөнәрнең мөһим булуын билгеләп үтү.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Интеграль белем бирү өлкәләре: танып белү үсеше, сөйләм үсеш, сәнгать –эстетик үсеш.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компьютер, мультимедия, презентацияләр "Һәр һөнәр кирәкле, һәр һөнәр җаваплы" һәм "Туган телем-Тукай теле", хезмәт атрибутлары ясалган рәсемнәр, карточкалар, алмагач, алмалар, һөнәр ияләренең киемнәре, конвертлар, серле тартма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Оештыру моменты. Уңай халәт тудыру. Балалар белән исәнләшү.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Исәнмесез, саумысез!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Кәефләрегез ничек?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Бик яхшы, кояшлы иртә кебек.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Актуальләштерү. Балалар, бүген без сезнең белән  гадәти булмаган бүлмәдә белем алырбыз. Бүгенге безнең ярдәмчебез - компьютер. Балалар экранга игътибар белән карагыз (анда төрле һөнәр ияләре рәсемнәре –экран)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сез ничек уйлыйсыз, без бүген нәрсә турында, кем турында сөйләшербез? (Кешеләр турында, һәнәрләр хакында)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Дөрес! Һөнәрләр турында. Нинди һәнәр ияләрен күрдегез? - Санап үтегез.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сез беләсезме нәрсә ул һөнәр?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Дөньядагы  һөнәрләрне санап бетереп булмый. Алар көннән- көн арта бара. Менә шул һөнәрләр арасыннан һәр кеше үзенә туры килгәнен сайлап алырга тиеш була.Ул һөнәр аны гомер буена озатып бара. Һәрбер кешене һөнәр сайлауга кызыксынуы балачактан ук уяна икән. Сезнең һәрберегезнең әти - әниләрегезнең эш урыннары бар. Димәк аларның һөнәрләре бар. Күз алдына китереп карыйк әле дөньяда кешенең һөнәре юк ди. Һөнәре булмаган кеше эшсез булып чыга инде. Әйтик, дөньяда электриклар, табиблар, тәрбиячеләр, укытучылар, сатучылар һ.б. юк ди. Нәрсә булыр иде микән? (Балаларның җаваплары тынлана)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Нәтиҗә: Һәр һөнәр кирәкле, һәр һөнәр җаваплы, һәр һөнәр хөрмәткә лаек.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Яңа тема буенча эшләү. Без сезнең белән кемнең кайда эшләгенен ничек беләбез соң?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Сюрприз момент. Уен "Кем кайда эшли?" Конверт №1</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Сезнең алда серле тартма. Сез шушы тартмадан чиратлап предметлар  алырсыз һәм кайсы һөнәр иясенеке булуын әйтергә тиеш буласыз. (тартмага рәсемнәр куела) Аларның һуҗалары кемнәр соң?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тарак - чәчтарашчы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күлмәк - тегүче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 - бакчачы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машина - шофер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китап, указка – укытучы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пылесос, себерке – тәрбияче ярдәмчесе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чүкеч, пычкы –балта остасы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кирпич, каска –төзүче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шприц, градусник - табиб</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"Һөнәр агачы" уены. Конверт №2</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Тактада алмагач рәсеме. Ул агачка ниләр җитми? Әйдәгез, алмаларны сез элеп куегыз эле, әмма конверттан алмалар аласыз һәм әти-әниегезнең кайда эшләгәнен әйтеп куярга тиеш буласыз. Хәзер алмагач үзгәрдеме?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Нәтиҗә: Илдә һөнәрләр күп. Бу алмаларны без тагында күбрәк элә алабыз.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5. Динамик пауза. "Әйе яки юк"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Уенның кагыйдәсе: Ярым түгәрәк ясап басабыз җөмләләр дөрес әйтелсә - кул чабабыз, дөрес булмаса - тыпырдыйбыз.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Төзүче фермада эшли.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Табиб авыруларны дәвалый.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Очучы ипи пешерә.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Сатучы кибеттә сата.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Укытучы чәч кисә.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Тракторчы кырда сукалый.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Архитектор торт пешерә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Бакчачы чәчәкләр үстерә.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Уен "Кем күбрәк һөнәр белә?"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түгәрәк ясап басалар. Бер-берсенә туп биреп һөнәр иясен әйтергә тиеш булалар.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"Һөнәри уен"  Конверт № 3</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алдында рәсемнәр куела. Һәр бала рәсем алып ватманга урнаштыра. Балалар үзләренең нинди  һөнәр иясе булуларын әйтеп баралар  (чәчәк, шар, шприц, градусник, руль, машина, жезл, кәстрүл,печенье, кәнфит, күлмәк, арыслан, парик, чәчәк)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печенье, конфет-кондитерлар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шарлар -дизайнерлар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күлмәк -тегүчеләр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машина, руль-шофёр.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жезл- инспектор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шприц,градусник-табиб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чүмеч, кәстрүл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 арыслан- дрессировщик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10. парик, чәчәк-артист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"Атрибутның үз урынын тап" уены (һәр бала тартмадан бер предмет 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һөнәр ияләре булып киенәләр. Алар үз һөнәрләренә туры килгән атрибутны табып нәрсә эшләгәнен сөйләп китергә тиеш була. Ахырдан артист булып киенгән бала "Туган тел"  турында  "Бәхет өчен" дигән җырны җырлый,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–ике бала шигырь сөйли. Алар үзләрен туган телне ничек хөрмәтләгәннәрен җырлар, шигырьләр аша җиткерәләр һәм үзләредә артист рольлен башкаралар.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Латыпов Әмир “Туган телем” (Энҗе Мөэминова)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Дөньяда иң-иң матур ил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минем туган илем.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Дөньяда иң-иң матур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 минем туган телем.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“Балам!” – диеп туган телдә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Эндәшә миңа әткәм.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“Әнием!” – дип, әнкәемә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туган телдә әйтәм.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Яруллина  Динә  "Энҗе-мәрҗән калфагым " (Р.Вәлиева)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Дәү әнием энҗе калфак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Бүләк итте үземә.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Энҗе калфак, үзе ап-ак,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килешә йөземә.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Калфагымның матурлыгын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Һәммәсе дә күрсеннәр: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Энҗе калфак кигән кыз 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Татар кызы,— дисеннәр.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Көзгеләргә күзем салсам,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Хәйран калам үзем 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Җем-җем энҗе-мәрҗәннәрнең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Нуры уйный йөземдә.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Хаклыева Мәликә.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 теле минем туган телем,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Сөйләшүе рәхәт ул телдә.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 тел белән көйлим…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 тел белән сөйлим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Милләттәшем булган һәркемгә.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Мөхәрләмов Ислам  "Яхшы бел"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Татарча да яхшы бел,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Урысча да яхшы бел.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Икесе дә безнең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Иң кирәкле затлы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Татарчасы – туган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газиз булган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Атаң – анаң, әби – бабаң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Сине сөя торган тел.</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Зиятдинов Салават.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тел – иң татлы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тел – иң тәмле тел.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Тәмле дип телең йотма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телне онытма!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Афәрин балалар! Сез булдырдыгыз!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 Иҗади эш. Һөнәр иясен буя" Конверт №4</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Рефлексия. Без бүген сезнең белән кемнәр турында, нәрсә хакында сөйләштек. Сез үзегезгә нинди яңалыклар алдыгыз? Күбрәк кайсы уеннарны яратып уйнадыгыз? Сез үскәч нинди һөнәр иясен сайлар идегез? Һәм ни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 Һөнәрләр бик күп алар. Күңелең теләнәнен сайлап алып, тормышта үз урыныңны табып, намуслы хезмәт белән куанып, башкаларныда сөендереп яши белергә генә кирәк. Нинди генә һөнәр сайласагызда тырышлык, гаделлек, намус кирәк булачак. Ә менә әти - әниләрегез сайлаган һөнәрне сез хөрмәт итергә тиеш, чөнки алар эшләп сезне тәрбиялиләр, гаилә тормышына алып баралар.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Әйе балалар, нинди генә һөнәр сайласагыз да яхшы күңелле кеше булып  калыгыз! Минем киңәшем шул сезгә.</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Табиб – иң шәфкатьле, соклангыч һөнәр!</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Аубакирова Гелюся Фанисовна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Сабинский детский сад №5 "Бэлэкэч"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Максат: Табибларның хезмәте авыр һәм җаваплы икәне турында белемнәрен формалаштыру;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1.Тәрбия бурычы: шифаханә хезмәткәрләренә карата хөрмәт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2.Үстерү бурычы: сәламәтлекне яхшырту турында белемнәрен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3.Белем бирү бурычы: балаларның табиблар турында белемнәрен тирәнәйтү.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4.Төп белем бирү өлкәсе: танып белү.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Интеграль белем бирү өлкәләре: социальләштерү, аралашу, музыка.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Ысуллар һәм алымнар: сорауларга җавап бирү, әңгәмә, күргәзмә материаллар, дидактик уен, хәрәкәтле уен, мактау.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Дидактик материаллар: курчак(табиб киеменнән), пазллар, рәсемнәр, чемодан, табиб әсбаплары.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Оештыру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Хәерле иртә, балалар!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Бергәләшеп без басыйк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зур түгәрәк ясыйк,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Куллар җылысын тойык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Шатланышып елмайыйк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Шөгылебезне башлыйк.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әзерме? ( 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безгә буген бик мөһим кунак киләчәк бит әле! Кем икәнен беләсегез киләме? (Балаларның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Ләкин аны белү өчен сезгә әлеге пазлны дөрес итеп җыярга кирәк булачак. Әйдәгез тиз генә 3 төркемгә бүленик (тәрбияче балаларга 3 төстәге тугәрәкләр өләшеп чыга, шул рәвешле 3 төркем барлыкка килә).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төркемнәребез барлыкка килде. Ә хәзер шушы пазлларны төзеп, кунагыбыз белән танышыйк.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(Балаларга пазл бирелә)</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64" o:spid="_x0000_i1030" type="#_x0000_t75" style="width:216.75pt;height:164.25pt;visibility:visible">
            <v:imagedata r:id="rId35" o:title=""/>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 мотивацияләү.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таныдыгызмы безнең кунагыбызны? (Балаларның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(Ишек шакыган тавыш ишетелә,тәрбияче икенче бүлмәдән табибә булып киенгән курчак алып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 сез безнең кунагыбызның кем икәнен каян таныдыгыз соң? (киеменнән, кулындагы дарудан)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кем соң ул табиб? (Балалар җавабы: Табиблар -  кешеләр дәвалау белән шөгыльләнгәннәр, алар авыртмассыннар өчен борчылучылар).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мин сезгә бер табиб турында укып китәм, игътибар белән тыңлагыз.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Яшәгән ди, булган ди бер табиб. Ул уз эшен бик яраткан. Бервакыт табиб балаларга укол ясау өчен балалар бакчасына килгән. Балалар барысы да бик кыю булганнар, алар уколдан бер дә курыкмаганнар. Бары тик бер кыз гына елап җибәргән һәм табибка әйткән: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минем кулымны авырттырдың, кит моннан әшәке табиб.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Табиб бик күңелсезләнеп, борчылып кайтып киткән. Кайтканда ул юл кырыенда, канаты сынган бер кошны куреп ала, һәм аны дәвалап очыртып җибәрә. Кош бик нык сөенгән һәм табибка әйткән: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зур рәхмәт сезгә, сез бик яхшы табиб!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 сүзләрдән соң табиб бик озак уйлана: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яхшы табибмы, әллә соң начармы?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ничек уйлыйсыз: табиблар яхшы кешеләрме, әллә алар әшәкеме? Ни өчен? (Балалар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Ардыгызмы? Әйдәгез бераз ял итеп алыйк!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Физминут.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әле бераз ардык,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Ял итәргә уйладык.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Башны иябез алга,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аннары – артка.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Уңга, сулга борабыз,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Аннан карап торабыз.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Иң өсләрен сикертәбез,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Кулларны биетәбез,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алга, бер артка сузып,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Күңелле ял итәбез.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Аннары без чүгәлибез,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Тезләрне кочаклыйбыз,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Башларны алга яшереп,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Азрак кына «йоклыйбыз».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ничек ял иттек,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Дәресне дәвам итик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карагыз әле табиб узе белән нинди зур чемодан алып килгән. Нәрсәләр бар икән анда? Беләсегез киләме?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“Серле капчык” уены уйнап алырбыз. Уенның кагыйдәләре белән танышып китик. Капчыкта нәрсә ятканын белү өчен, андагы әйберләрне тотып, капшап карап кына, капчыктан чыгармыйча нәрсә икәнен әйтергә кирәк (градусник, шприц, бинт, вата, фонендоскоп, чүкеч).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Игътибар итегез әле, табибларга кешеләрне дәвалау өчен күпме әсбап кирәк икән. Әйдәгез аларны тагын бер тапкыр атап чыгыйк әле.</w:t>
      </w:r>
    </w:p>
    <w:p w:rsidR="00397F59" w:rsidRPr="00801A28" w:rsidRDefault="00397F59" w:rsidP="00E468CD">
      <w:pPr>
        <w:spacing w:after="0" w:line="240" w:lineRule="auto"/>
        <w:rPr>
          <w:rFonts w:ascii="Times New Roman" w:hAnsi="Times New Roman"/>
          <w:sz w:val="24"/>
          <w:szCs w:val="24"/>
        </w:rPr>
      </w:pPr>
      <w:r>
        <w:rPr>
          <w:noProof/>
          <w:lang w:eastAsia="ru-RU"/>
        </w:rPr>
        <w:pict>
          <v:shape id="Рисунок 114" o:spid="_x0000_s1041" type="#_x0000_t75" style="position:absolute;margin-left:15.3pt;margin-top:31.25pt;width:405.65pt;height:405.65pt;z-index:-251625472;visibility:visible">
            <v:imagedata r:id="rId36" o:title=""/>
          </v:shape>
        </w:pict>
      </w:r>
      <w:r w:rsidRPr="00801A28">
        <w:rPr>
          <w:rFonts w:ascii="Times New Roman" w:hAnsi="Times New Roman"/>
          <w:sz w:val="24"/>
          <w:szCs w:val="24"/>
        </w:rPr>
        <w:t xml:space="preserve"> Хәзер табибларның әсбапларын истә калдырдыгыз микән, тикшереп алыйк әле. Менә әлеге рәсемдә табибка чемоданын тутырырга ярдәм итегез әле. Сызыклар ярдәмендә әсбапларны сумка белән тоташтырыга кирәк (балаларга рәсемнәр өләшеп чыгабыз, эшләп бетергәч барыбыз бергә тикшерәбез).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Әфәрин! Булдырдыгыз!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әйтегез әле. Без сезнең белән табибларга ярдәм итә алабызмы?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Ничек итеп?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Дөрес, балалар! Әгәр дә без үзебезнең сәламәтлекне кайгыртсак, аны гел ныгыту өстендә эшләсәк, табибларның эше купкә җиңелрәк булачак, шулаймы?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ничек итеп сәламәтлекне ныгытырга соң? (Балаларның җавабы: Шәхси гигиенаны сакларга, дөрес итеп тукланырга, спорт белән шөгылләнергә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Хәрәкәтле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әле сез шәхси гигиена кагыйдәләрен беләсезме икән, уен ярдәмендә тикшереп алыйк әле. Уен кагыйдәләрен игътибар белән тыңлагыз: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Әгәр дә мин яхшы киңәш әйтсәм,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шатланып кул чабыгыз!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Начар киңәшләремне минем,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Юк! Юк! диеп кире кагыгыз! (аяк белән дөбердәп).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Игътибарлы булыгыз, башлыйбыз! (балалар урындыклар янына басалар)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Кулларны сабын белән юарга кирәк. (чәбәклиләр)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Юынганда суны бөтен җиргә чәпчерәтәсе. (дөбердиләр)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Тешләрне чистартып торасы тугел. (дөбердиләр)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Тешләрне теш пастасы белән яхшылап чистартасы. (чәбәклиләр)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 Чәчләрне тарыйсы тугел. (дөбердиләр)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 Пычрак бармакларны авызга кабырга ярамый.. (чәбәклиләр)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ж) Тырнак ашарга ярый. (дөбердиләр)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 Кулъяулык белән кулланырга кирәк.(чәбәклиләр)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яхшы, әфәрин! Безнең кунагыбыз сезнең өчен бик шат. Шәхси гигиена кагыйдәләрен даими үтәп торган кеше сәламәт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бездә кунакта кем булды буген?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Нәрсәләр белдегез?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Табибларга карата мөнәсәбәтегез үзгәрдеме?(Балаларның, табиблардан куркырга тугел, ә аларны хөрмәт итәргә кирәк дигән нәтиҗәгә килүләренә, ирешү).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Табигатьне саклыйк! (квест-уен)</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Ахмадуллина Фарида Фаритовна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сад№2” Балтасинский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әйләнә-тирә табигатькә ихтирам,  экологик культура   тәрбияләү; коллективта дуслык, бер-береңә ярдәмчеллек, кызыксынучанлык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экология буенча белемнәрен системалаштыру. Табигать күренешләре, тере һәм тере булмаган табигать объектларының үзара бәйләнеше турында тулы күзаллау формалаштыру; мәктәпкәчә яшьтәге балаларда танып-белү мотивациясен һәм активлыгын формалаштыру, әйләнә-тирә дөньяны танып-белүгә кызыксыну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Үстерүче 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Күзәтүчәнлекне, чагыштыра, анализлый белү, тәҗрибә барышында балаларның танып-белү кызыксынуын, нәтиҗәләр ясый белүне үстерү. Сорауларга тулы җавап бирергә өйрәтү.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Тәрбияви 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Командада эшләргә өйрәтү күнекмәләрен, уенның кагыйдәләрен үтәргә кирәклекне сеңдерү; табигатькә карата мәхәббәт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башкарылган эш: матур әдәбият уку, табышмаклар чишү, экспериментлар ясау, балалар белән әңгәмәләр, күзәтүләр үткәрү, дидактик уеннар уйнау.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белән тәэмин ителеш: мимио планшет, презентация, кошлар тавышы белән аудио язма, дидактик уен: «Кемнеке”, опытлар өчен контейнерлар, су, сыек май, кош канаты, фильтр, ташландык материал,  чүп пакетлары, пазллар, “Урман” сүрәтләнгән картина, ташландык материаллардан костюмнар, балаларга медальләр.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Квест-уенның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группа бүлмәсендә уйнап йөриләр.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Исәнмесез!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минем электрон почтага  сезнең исемгә аудио хат килде. Әйдәгез тыңлап китик.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балаларның игътибарын интерактив тактага юнәлтә. Интерактив тактада табигать алиһасенең тавышы яңгырый һәм тылсымлы урман рәсеме чыга).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Экраннан  Табигать алиһасе  балаларга мөрәҗәгатъ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Исәнмесез, балалар! Мин - Табигать алиһасе!  Минем урманыма зур  куркыныч яный. Явыз тылсымчы  урманны сихерләде һәм анда сәер күренешләр  була башлады: кояшны болытлар каплады. Хәзер урман караңгыланды, бик ямьсез, күңелсез.   Кошлар да сайрамый, урман тынып калды. Бөтен кошларым, җәңлекләрем качып бетте, аланнарымда үләннәр дә үсми башлады. Мин сезне бик тә акыллы, бик тә тыйнак, ярдәмчел һәм зирәк икәнегезне беләм. Безгә нәкъ сезнең ярдәм кирәк. Мин сездән ярдәм сорыйм: явыз сихерчене җиңергә ярдәм итегез. Урман яңадан терелсен өчен сезгә явыз сихерче калдырган бик күп каршылыкларны үтеп минем патшалыгыма барырга кирәк. Серле планшет сезгә юлны күрсәтер, нишләргә кирәклеген аңлатыр, мин тагын сезгә үземнең иң якын булышчымны җибәрәм. Кыңгырауны 3 тапкыр шалтыратсагыз ул барлыкка киләчәк.Уңышлар телим сезгә! Очрашуга кадәр!”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сез ничек уйлыйсыз, без Табигать алиһасенә булыша алырбызмы икән соң? (җаваплар тыңлана).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-Алайса, әйдәгез балалар,  Табигать алиһасенә булышыйк.   Тик урманда безгә бик күп биремнәр үтәргә, кыскасы, сыналырга туры килер. Үзебезне сынатмыйк. Әйдәгез кыңгырауны шалтыратыйк.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кыңгырауны 3 тапкыр шалтрата һәм бүлмәгә кулына планшет тоткан Урманчы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Исәнмесез, сез кем буласыз?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Мин урман хуҗасы. Урмандагы тәртипне саклыйм. Табигать алиһасенең   ярдәмчесе. Мине сезгә ярдәм итәргә җибәрде. Һәр уңышлы үтәлгән каршылык өчен  сезгә  серле пазл өлеше бирелә, пазлның бар өлешен дөрес итеп җыеп бетерсәк, без сезнең белән явыз сихерчене җиңәрбез.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Сез минем белән Табигать алиһасенә  ярдәм итергә  юлга чыгарга әзерме?  Әзер булсак менә бу тасмаларны тагып куйык әле, без бит хәзер бер команда, безнен максат бер - явыз сихерчене җиңү.  Әйдәгез, тылсымлы планшетны ачыйк, һәм кая барырга кирәклеген карыйк: безгә кайсы якка хәрәкәт итәргә кирәк, сез ничек уйлыйсыз? Без менә монда басып торабыз, безнен барасы урын яшел пазл белән билгеләнгән.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(Балаларга  фикерләшергә, фикерләрен әйтергә мөмкинлек бирелә.Тәрбияче ярдәмчел сораулар ярдәмендә, балаларны  өй почмагына барырга кирәк дигән нәтиҗәгә китерә).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өй почмагына йөгерәләр һәм яшерелгән биремне эзлиләр. Яшерелгән урын планшетка ясалып куела. Бирем -  уенчык савыт-сабалар арасына яшерелә).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нче тукталыш: “Урманда үз-үзеңне тоту кагыйдәләре”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табигатькә сак караш тәрбияләү,  табигатьтә үз-үзеңне тоту кагыйдәләрен искә төшерү. Танып-белү активлыгын, фикерләүне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Мин сезгә урманда үз-үзеңне тоту кагыйдәләренә бәйле төрле гамәлләрне, ситуацияләрне  әйтермен, һәм сездән,  башкарылган гамәлемнең “дөрес” яки “дөрес түгел” леген сорармын. Гамәлем  “дөрес” булса “әйе” дип кул чабабыз, “дөрес түгел” булса, «юк" дип, аяклар белән тыпырдыйбыз.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*Әгәр мин урман килеп  чәчәкләр өзеп йөрсәм, мин дөрес эшлимме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*Әгәр мин конфет ашап, аның кәгәзен чирәмгә ташласам, мин дөрес эшлимме?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*Ипи телемен агач төбендә калдырсам, мин дөрес эшлимме?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*Сынган агачны бәйләп куйсам, мин дөрес эшлимме?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*Урманда учак яндырсам, мин дөрес эшлимме?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*Урманны  күп итеп чүпләп, аны җыештырмасам, мин дөрес эшлимме?(Юк)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 артымнар чүпләрне җыеп китсәм, мин дөрес эшлимме?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урманны яратам һәм аңа ярдәм итәм!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Булдырдыгыз! Беренче  каршылыкны җиңдек һәм шуның өчен сезгә серле пазлның 1нче өлешен бирәм.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Тылсымлы планшетка карыйк һәм юлыбызны дәвам итик.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(Экранда киенү бүлмәсе рәсеме, балалар киенү бүлмәсе йөгерәләр һәм яшерелгән биремне эзлиләр. Бирем- кием шкафында).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нче тукталыш: “Кошлар аланы”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Бирем:  “Кошны тавышыннан таны”(тәрәзә төбендә магнитофон).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Урманда яшәүчеләр сезгә кечкенә генә концерт әзерләделәр, җырчылырны танырсызмы. (Урман хуҗасы балаларга кошлар тавышын тыңлата, балалар  нинди кош икәнең белергә тиеш).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Әфәрин балалар, сез бик игътибарлы. Икенче  каршылыкны да җиңдек һәм шуның өчен сезгә серле пазлның 2 нче өлешен бирәм.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Хәзер пазлның калган өлешләрен табарга кирәк. Безгә юлыбызны дәвам итәргә кирәк, тылсымлы планшетка карыйк,  кая барырга кирәклеген белик. (Экранда музыка залы). Димәк безгә кая барырга кирәк?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Pr>
          <w:noProof/>
          <w:lang w:eastAsia="ru-RU"/>
        </w:rPr>
        <w:pict>
          <v:shape id="Рисунок 113" o:spid="_x0000_s1042" type="#_x0000_t75" alt="https://banner2.kisspng.com/20180410/qcq/kisspng-clip-art-jigsaw-5acc75866ae072.0936825115233488704378.jpg" style="position:absolute;margin-left:-152.4pt;margin-top:-.15pt;width:18.75pt;height:15.75pt;z-index:251616256;visibility:visible">
            <v:imagedata r:id="rId37"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музыка залы керәләр һәм яшерелгән биремне эзлиләр. Бирем -фортепиано өстендә).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нче тукталыш: “Табышмаклар”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(хат укый)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 Мин сезнең Табигать алиһасенә  булышырга ашыкканыгызны беләм, сезне тоткарлыйсы да килми инде. Тик сезгә балалар, юлыгызны дәвам итәр өчен,  минем табышмакларыма җавап бирергә кирәк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балалар утырыйк әле урман аланына. Урман хуҗасы табышмаклар әйтер, ә сез җавабын табарсыз. Игътибар белән тыңлагыз.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бала  чират буенча төсле шакмакны тәгәрәтә, нинди төс чыга, шул төстәге  конверттагы табышмак укыла).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Ул өстенә җәй дә, кыш 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Энәле күлмәк кия.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Шулай да аны әнкәсе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Йомшагым диеп сөя. (Керпе)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Урманнан чыгар,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Корсак асты чуар;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Койрыгы сырлы,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Хәйләсе күп төрле.(Төлке)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Кыш көне 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Җәй көне соры,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Урманнан чыгар,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 буйлап чабар.(Куян)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Кош түгел, оча,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Ябалактан курка,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Чикләвекне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Сызгырса, урманны яңгырата. (Тиен)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Сорыдыр төсе,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Үткендер теше,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Урманда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Бозаулар эзли.(Бүре)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Нечкә билле,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Көлтә койрыклы. (Төлке)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Җәен урманга патша,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Кышын кардан да аста. (Аю)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Булдырдыгыз, балалар. Сез табышмакларга җавапларны дөрес әйттегез, шунын өчен мин сезгә серле пазлның 3нче  өлешен бирәм.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Хәзер пазлның калган өлешләрен табарга кирәк, юлыбызны дәвам итик. Тылсымлы планшетка карыйк һәм кая барырга кирәклеген белербез. (Экранда экспериментлар почмагы рәсеме). Димәк безгә кая барырга кирәк? (Балалар төркем бүлмәсенә керәләр, экспериментлар почмагыннан биремне эзлиләр).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балаларга - завод, трубалар, пычрак сулы елга, үлгән балыклар рәсеме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Урман хуҗасы: Балалар, сез ничек уйлыйсыз, монда нәрсә булган? Заводта труба тишелеп, нефть елгага аккан. Хәзер балыклар нишләр инде? (балалар җавабы).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нче тукталыш: “Тәҗрибәләр”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 сезнең белән төрле тәҗрибәләр ясый торган лабораториядә. Хәзер без сезнең белән “Нефть әйләнә тирәгә нинди зыян китерә” дигән тәҗрибәләр ясап карарбыз.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1.Нефть елгасы.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Контейнерларны алабыз, тишек тишәбез, шул тишеккә көпшә кертәбез һәм пластиллин белән ябыштырабыз. Икенче башын кыстыргыч белән кыстырып куябыз.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Суга сыек май салабыз (нефть шундый ук майлы мәтдә).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Кыстыргычны алып куябыз, суны контейнерга салабыз. Су белән май кушылмый.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 өстенә таралган май, нефть кебек, элпә барлыкка китерә, бу тере табигать өчен җитди куркыныч булып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Нәтиҗә: май тамчылары тыгыз элпә хасил итә. Май һәм су-сыеклык, 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беркайчан да кушылмыйлар. Тыгыз май катламы  кояш нурларын су астына кертми. Яктылыксыз һәм һавасыз су астында яшәүчеләр һәм үсемлекләр үләләр. Бөҗәкләр һәм бакалар су буенда  үлә.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2.Нефть һәм кошлар.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Кош каурыен алабыз, аны очыртабыз. Ул салмак кына очачак.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Кош каурыена май сөртәбез (нефть шундый ук майлы мәтдә).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Кош каурыен яңадан очыртып карыйк, тик ул очмый, чөнки аның канаты бер-берсенә ябышкан һәм ул очу сәләтен югалта, димәк, кош оча алмый.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Нәтиҗә: май кош канатын ябыштыра, очарга  ирек бирми. Кошлар өчен су коену мөһим: чиста каурыйларда һава күбрәк, шуңа күрә алар суда яхшырак саклана (әгәр үрдәк берничә көн су коенмаса, канатлары кибә һәм сына). Кош үләчәк.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Хәзер без  мондый елгага эләккән кошлар, балыклар, су үсемлекләре, бөҗәкләр, кош-кортлар белән  нәрсә буласын беләбез.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аларга ничек ярдәм итә алабыз?  Нәрсә эшләргә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Әйе, дөрес, суны чистарга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3.Суны чистартабыз.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барыбыз бергә пычрак суны чистартып карыйк. Моның өчен воронка алыйк, аңа фильтр куябыз һәм шул воронка аша пычрак суны чыгарабыз. Күрәсезме, нәрсә килеп чыга? (Пычрак фильтрда калды, ә су чиста булды).  Хәзер кошларга, балыкларга, су үсемлекләренә, бөҗәкләргә куркырлык нәрсә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Булдырдыгыз, балалар. Хайваннарга, бөҗәкләргә, кошларга ярдәм иткән өчен мин сезгә серле пазлның 4нче  өлешен бирәм. Бик зур рәхмәт сезгә!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юлыбыз ахырына якынлаша,  кайда барасы икән? Тылсымлы планшетка карыйк һәм кая барырга кирәклеген белербез.(Экранда урман рәсеме). Әйдәгез урман аланын эзләп карыйк әле. (Балалар музыка залына керәләр).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нче тукталыш “Чисталык”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карагыз әле мондагы пычраклыкны, монда бер нәрсә дә яшәми һәм бер нинди үсемлекләр дә  үсми. Ни өчен, белмисезме? (балалар җавабы). Дөрес балалар, чөнки алан чүпләнгән:  буш пластик шешәләр, кәгазьләр, стаканнар.....,  ә хайваннар, үсемлеклән пычрак җирдә яши алмыйлар. Әйдәгез урманга ярдәм итик, урманны чүпләрдән чистартыйк (балалар чүпләрне төрле төстәге пакетларга җыялар).(Өйдән Табигать алиһасе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 алиһасе : Миңа ярдәм иткәнегез өчен, рәхмәт сезгә балалар. Урман хуҗасы сиңа да рәхмәт. Сезгә бөтен каршылыкларны җинеп чыгарга дус, тату, ярдәмчел, тырыш команда булу ярдәм итте.  Урман элекке кебек чиста, матур булды.   Шунын өчен мин сезгә тагын бер серле пазл бүләк итәм.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әйдәгез пазл өлешләреннән бер зур пазл төзеп карыйк. Чиста, матур урман рәсеме килеп чыкты.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Табигать алиһасенә мөрәҗәгат итеп):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Сез беләсенме, ташландык материаллардан  төрле костюмнар ясап була, хәзер без Сезгә аларны күрсәтербез (балалар костюмнар күрсәтәләр).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 алиһасе: Урманны явыз тылсымчыдан коткардыгыз, шунын өчен мин сезне “Табигать дуслары” медальләре белән бүләклим.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безгә бакчабызга кайтырга кирәк. Табигать алиһасе , Урман хуҗасы сау булыгыз.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 фасыллары»</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Кер кыстыргычлары белән дидактик уен</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Багутова Назира Миннахметовна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«Евлаштауский детский сад «Ромашка»»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ел фасыллары турында белемнәрен формалаштыру,  кайсы артыннан кайсы килүен истә калдыру һәм вак моториканы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r w:rsidRPr="00801A28">
        <w:rPr>
          <w:rFonts w:ascii="Times New Roman" w:hAnsi="Times New Roman"/>
          <w:sz w:val="24"/>
          <w:szCs w:val="24"/>
        </w:rPr>
        <w:br/>
        <w:t>Үстерү бурычы: балаларның сөйләм телен, сорауларга җавап бирү осталыкларын, кабул итү сәләтен, игътибарын, хәтерен, мөстәкыйльлек һәм активлык күрсәтү теләге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 балаларда табигатькә карата сакчыл караш, кайгыртучанлык, үзара дуслык хисләре тәрбияләү.</w:t>
      </w:r>
      <w:r w:rsidRPr="00801A28">
        <w:rPr>
          <w:rFonts w:ascii="Times New Roman" w:hAnsi="Times New Roman"/>
          <w:sz w:val="24"/>
          <w:szCs w:val="24"/>
        </w:rPr>
        <w:br/>
        <w:t>Белем бирү бурычы: балаларның ел фасылларының билгеләре турындагы белемнәрен, табигать күренешләре һәм алар арасындагы бәйләнешләрне аңлатуны һәм һәрбер ел фасылында башкарыла торган эш турындагы күзаллауларын формалаштыруны дәвам 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Материаллар: 4 зур түгәрәк картонга ел фасыллары рәсеме ябыштырылган (кыш, яз, җәй, көз ), кер кыстыргычларына да ел фасылларына туры китерелеп сюжетлы рәсемле карточкалар беркетелгән.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Уенның барышы. Уенда 4-8 бала катнаша. Балаларга зур түгәкәкләр бирелә. Сюжетлы вак карточкалар барсы бергә бер савытта. Һәрбер бала үзенең алдындагы ел фасылына туры килгән сюжетлы рәсемнәрне сайлап алып, түәгрәккә беркетергә тиеш.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Тәкъдим итү. Әлеге уенны эшчәнлек вакытында һәм режим моментларында, балалар белән индивидуаль шөгыльләнгәндә кулланырга мөмкин. Өлкәннәр һәм балалар белән берлектә уйнар өчен мавыктыргыч һәм кызыклы.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өчен атрибутлар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Карточкалар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Нәтиҗә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Хәзинә эзләү</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Байрамова Резида Габделбаровна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“Большеатнинский детский сад” Атнинский район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план- схеманы кулланып,пространствода(төркем бүлмәсендә) ориентлашу күнекмәләрен камилләштерү.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  кәгазь битендә ориентлашуны,уңга,сулга,алга,өскә,аска төшенчәләрен куллануны ныгыту,үсә - кими бару тәртибендә санау  күнекмәләрен , геометрик фигуралар турында күзаллауларын үстерү, 10 эчендә саннарны кечерәк саннарга таркатырга өйрәтүне  дәвам итү,тәҗрибә үткәргәндә чагыштырып,үлчәп,нәтиҗә ясарга өйрәтү;балаларда мөстәкыйльлек, эшчәнлеккә карата кызыксыну,бер-береңгә ярдәм итү  теләге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өлкәләре: танып белү үсеше,социаль-коммуникатив үсеш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Методлар һәм алымнар : проблемалы, күрсәтмә, сүзле,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Җиһазлау: экран, компьютер, туп,план-схема,  конвертлар,  1 дән 20гә кадәр саннар белән карточкалар, геометрик  фигуралар, төрле зурлыктагы 2 савыт,тартмалы уен.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Түгәрәккә   басабыз,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Уңга  таба барабыз.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сулга атлыйк,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Алга – 2 адым,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Артка- 3 адым.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Бер-беребезгә карап елмаябыз,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 уеныбызны башлыйбыз.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Балалар,мин сезгә буген яңа уен алып килгән идем.Тик кая куйганымны исемә төшерә алмыйм. Нишләргә инде хәзер?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уенны эзләргә булышасызмы?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Миндә план - схемасы бар.Әйдәгез игътибар белән карыйк әле.Бәлки план буенча уенның кайда икәнен табарбыз.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(Планны карыйлар)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Нәрсәдән башларга?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әзерме? 1әр  цифр алыгыз һәм дөрес итеп тезелеп басыгыз әле.Хәзер сезнең әзерлекне тикшереп карыйбыз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Туп белән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Атна көннәрен әйт.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2.Буген ничәсе?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3.Ике песидә ничә колак?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9 санынын “куршеләре”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3 кә 2 не кушкач ничә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Карандаш ручкадан озынрак,ә ручка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7 дән 12 гә кадәр сана.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9 дан 4 кә кадәр сана.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План буенча 1 рәсемдә нәрсә сурәтләнгән?(тәрәзә).Тәрәзәгә 2 цифры язылган. Бу нәрсәне аңлата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бала 2 тәрәзә  янына барып баса.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Планны карап уң якка 4 адым ясарга кирәклеге ачыклана . “Кибет”кә килеп җитә . Һәрберсе  үзендәге санның “күршеләр”ен әйтә.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Дөрес утәлгән бирем өчен конверт бирелә.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Планны карау. “Кибет”тән туп –турыга 9 адым ясарга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“Китапханә”.Анда геометрик фигуралар белән бизәлгән чыршы басып тора.Балалар геометрик фигураларны алалар һәм исемен әйтәләр.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Дөрес үтәлгән бирем өчен конверт бирелә.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Планны карау.Китапханә почмагыннан сулга 3 адым.Тәҗрибә почмагы.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Тәҗрибә үткәрәләр.Төрле формадагы 2 савыт.Кайсына су күбрәк сыя? Нәтиҗә ясыйлар.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Конверт бирелә.Конвертларны ачып , андагы  рәсем кисәкләрен кушалар. Рәсемдә курсәтелгән урыннан уенны табалар. </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Нэурузбикэне к</w:t>
      </w:r>
      <w:r w:rsidRPr="00801A28">
        <w:rPr>
          <w:rFonts w:ascii="Times New Roman" w:hAnsi="Times New Roman"/>
          <w:b/>
          <w:sz w:val="24"/>
          <w:szCs w:val="24"/>
          <w:lang w:val="tt-RU"/>
        </w:rPr>
        <w:t>ө</w:t>
      </w:r>
      <w:r w:rsidRPr="00801A28">
        <w:rPr>
          <w:rFonts w:ascii="Times New Roman" w:hAnsi="Times New Roman"/>
          <w:b/>
          <w:sz w:val="24"/>
          <w:szCs w:val="24"/>
        </w:rPr>
        <w:t>тэбез</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 алимуллина Ильзия Мухаметхановна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«Тимершикский детский сад «Кояшкай»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хезмәт ияләренә һәм хезмәткә карата кызыксыну формалаштыру.Өлкәннәр хезмәте белән таныштыру, хезмәткә кызыксыну уяту.Табигать күренешләре турында белемнәрен ныгыту,татар милли гореф-гадәтләренә карата ихтирам тәрбияләү. Балаларга бер команда булып тупланып, алга куелган максатка ирешү юлларын эзләү, пространствода ориетлашу күнекмәләрен ныгыту мөмкинлеге тудыру.Алган белемнәрне практикада куллану күнекмәләрен камилләштерү, сүзлек запасын баету, коллектив эшенә яраклашырга, хезмәт сөючәнлек, җаваплылык хисе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Интеграль белем бирү өлкәләре: аралашу, музыка, матур әдәбият, иҗадый сәнгать, сәламәтлек.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һәм чаралар:  уен, әңгәмә, сораулар, биремнәр, табышмаклар, җырлау, презентация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Сүзлек өстендә эш: пешекче, хат ташучы-почтальон, банкомат ,сатучы-кибетче,полиция хезмәткәре,янгын сүндерүче-пожарник, пешекче шеф( өлкән) повар шофер -таксист.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үткәрелгән эш: шигырьләр уку, әңгәмәләр, хезмәт ияләре һәм хезмәт кораллары белән таныштыру, презентация  карау.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1.Оештыру  өлеше.  Балалар ярым түгәрәк ясап басып торалар.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Тэрбияче: Балалар, карагыз әле, бүген безгә күпме кунак килгән. Без аларга бик шатбыз. Әйдәгез әле, алар белән елмаеп исәнләшәбез!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Исәнмесез, хөрмәтле кунакларыбыз!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минем бакчам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бар табигать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Хәерле көн, дуслар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кунаклар!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Здравствуй, солнце золотое,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Здравствуй, небо голубое.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Здравствуй, вольный ветерок,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Здравствуй, маленький дубок.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Мы живем в родном краю.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 вас всех приветствую.</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хәлләрегез ничек? Кәефләрегез ничек? (бик әйбәт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2.Мотивация: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Ишек шакыйлар.Хат ташучы-потальон керә;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Хат газета ,журналларны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бар җиргә таратам.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Тәртипле балаларны,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Бигрәкләр дә яратам....(хат тапшыра)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хатның  кемнән икәнен беләсегез киләме? Нәүрүзбикәдән!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Тыңлагыз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исәнмесез, мин сезгә килергә чыктым,бик тиздән килеп җитәрмен.Көтегез!” дигән.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нишлибез инде? Кунак килгәндә татар халкы  кунакны якты йөз,тәмле сүз һәм мул табын белән каршы алган.Без нишләрбез икән?(балалар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без бүген бергәләп Нәүрүзбикә килешкә тәмле торт ясыйбыз.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Нәфисә белән килешәсезме?Миндә торт рецепты бар.Карыйк әле ниләр кирәк була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Укый:Он,песок,тоз,май,йомырка,җиләк-җимеш,крем,торт бизәү өчен торле төстәге конфетлар.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бу әйберлән кайда бар соң,кайдан алып була?(Кибеттән)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кибеттән алу өчен акча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-Акчаны кайдан алып була икән?(балалар җавабы тыңлау...банкоматтан,акча алу өчен карта кирәклеген,аны ничек куллану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-Әлбәттә банкоматтан,менә мин сезгә акча алу өчен карталар бирәм,без аннан акча алырбыз.(Балалар чиратлап акча 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хәзер инде кибеткә җыенсак та була...Анда бару өчен әйдәгез такси-автобус чакырыйк.Мә телефон Алим ,шалтырат әле такси хезмәтенә.Нинди номер җыябыз әле.(25-0-25.......)</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Таксист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,такси чакырдыгызмы?Рәхим итегез.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әйдәгез юлга кузгалыйк.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Актуальләштерү.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1-2-3-4-5</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Кто идет? –Мы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Кто поет? – Мы поем,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-Мы веселые ребята,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-Некогда не подведем.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Такси-автобуска  балалар утыра.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юл күңелсез булмасын өчен әйдәгез җырлап барыйк.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Җыр;..”Күңелле сәяхәт”.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1 тукталыш;”Кибет”( Кибеткә керәләр)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-Исәнмесез,хәерле көннәр.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Кибетче;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-Исәнмесез,рәхмәт,рәхим итегез безнең кибеткә.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(кибет киштәсендә төрле төр яшелчәләр;какос,манго  кебек яшелчәләр дә бар .Алар турында сөйләү,рәсемнәр һәм алар кайларда үсүе турында әңгәмә)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Кибетче;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ни эшлэп йөрисез, сезгә нәрсә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бүген Нәүрүзбикә  килә,без аның килешенә тәмле торт әзерләргә җыендык,торт пешерү өчен безгә әйберләр кирәк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-Рәхим итегез,бездә барсы да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(Һәр бала торт өчен кирәкле әйберләр ала,әйберләрдә бәяләр куелган балалар кибетчегә акча санап бирәләр,кирәк булса кибетче сдача кайтара)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-Миңа он кирәк иде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-Миңа 1 шешә май.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-Миңа 2 йомырка.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Песок бирә алмассызмы?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Тоз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-Торт өчен крем бирә алмассыз микән?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-Миңа торт бизәү өчен төрле конфетлар кирәк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-Миңа мандарин бирмәсез микән?.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-Дусларым бик кызыктырдыгыз бит әле, мине дә үзегез белән алыгыз әле.Минем дә сезнең белән торт ясыйсым килде.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бик шат булырбыз,әйдә безнең белән.(Кибетче -бала да алар белән китә)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  чаты,светофор(кызыл) янып тора ,зебра,җәяүлеләр чыга торган юл –билгесе.Балалар автобуска утырырга юл аша чыгарга әзерләнәләр....)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Полиция хезмәткәре килеп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 ,нишләп юл аша чыкмыйсыз?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-Светофорның кызыл уты яна бит,кызыл янганда чыгарга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“Кузгалма”-ди кызыл күз!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“Сабыр бул”ди сары күз!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“Ярый дия”яшел күз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Бездә аңарга карыйбыз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Күзләрне дә алмыйбыз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әйткәнен аңлыйбыз.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Полиция хезмәткәре: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 нинди юл йөрү кагыйдәләре бар соң?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Юлның уң ягыннан гына йөр!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Бары тик тротуардан гына йөр!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Велосипедта йөргәндә, тротуар кырыеннан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Тротуар булмаган урыннарда- сул яктан, каршы килүче транспортка карап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Урам аркылы тиешле урыннарда гына чык!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Полиция хезмәткәре: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яхшы балалар, ә нинди юл билгеләрен беләсез соң 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-Кисәтүче,күрсәтүче,тыючы,мәгълүмәт бирүче юл билгеләре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Полиция хезмәткәре: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сез юл арткылы чыгарга торасыз,сез кемнәр буласыз инде?(җәяүлеләр).Автобуска утыргач кемнәр буласыз?(пасажирлар)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-Бик яхшы балалар.Әйдәгез бер уен да уйнап алыйк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Уен;”Автобус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Автобус – машина… шина – шина!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Едет вперед, детей везет!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(Полицейский поднимает красный круг.)</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Стой, автобус, не иди: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Красный свет там, впереди!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 немного погоди!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сидят. В окно глядят.Полицейский показывает желтый, а затем зеленый круг)</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Зеленый свет…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Преграды нет!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Автобус, иди!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Детей вези!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Дети хором: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Автобус – машина… шина-шина!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Едет вперед, детей везет!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Мы ехали, ехали и приехали.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-Стой! Автобус, не иди!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Остановка: выходи!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Полиция хезмәткәре: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 кагыйдәләрен бик яхшы беләсез икән,рәхмәт балалар .Мине дә үзегез белән алыгыз әле сезнең белән бик күңелле икән.(Полиция хезмәткәре,балалар белән автобуска утыра,юлны дәвам итәләр.)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әйдәгез әле транспотта үз-үзеңне тоту кагыйдәләрен дә искә төшереп үтик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1.Транспорт эчендә тыныч утырырга, кычкырып сөйләшмәскә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Өлкәннәргә урын бирергә онытмаска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3.Каешны эләктерергә һәм автобуста басырга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4.Транспортны чүпләмә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балалар без үзебезнең бакчага кайтып та җиттек.(автобустан төшәләр)Әйдәгез тиз генә ашханәгә үтик.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Пожарный керә,култык астында папка,кулында огнетушитель, ишек шакый: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ут белән көрәшергә тиеш,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көчле һәм кыюлар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 кешегә кирәк һөнәр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Әйтегезче без кемнәр?(Янгын сүндерүчеләр,пожарныйлар)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балалар,дөрес әйтәсез икән,таныйсыз икән.Сез нәрсә эшләргә җыенасыз?Ә янгын  куркынычсызлыгы кагыйдәләрен беләсезме?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Шырпы белән уйнама.</w:t>
      </w:r>
      <w:r w:rsidRPr="00801A28">
        <w:rPr>
          <w:rFonts w:ascii="Times New Roman" w:hAnsi="Times New Roman"/>
          <w:sz w:val="24"/>
          <w:szCs w:val="24"/>
        </w:rPr>
        <w:br/>
        <w:t>- Киемне газ плитәсе янында киптерергә ярамый.</w:t>
      </w:r>
      <w:r w:rsidRPr="00801A28">
        <w:rPr>
          <w:rFonts w:ascii="Times New Roman" w:hAnsi="Times New Roman"/>
          <w:sz w:val="24"/>
          <w:szCs w:val="24"/>
        </w:rPr>
        <w:br/>
        <w:t>- Өйдә бенгаль утлары, фейерверклар кабызырга ярамый.</w:t>
      </w:r>
      <w:r w:rsidRPr="00801A28">
        <w:rPr>
          <w:rFonts w:ascii="Times New Roman" w:hAnsi="Times New Roman"/>
          <w:sz w:val="24"/>
          <w:szCs w:val="24"/>
        </w:rPr>
        <w:br/>
        <w:t>-Ачык мичкә якын килмә, капкачын ачма.</w:t>
      </w:r>
      <w:r w:rsidRPr="00801A28">
        <w:rPr>
          <w:rFonts w:ascii="Times New Roman" w:hAnsi="Times New Roman"/>
          <w:sz w:val="24"/>
          <w:szCs w:val="24"/>
        </w:rPr>
        <w:br/>
        <w:t>- Урманда учак ягарга ярамый.</w:t>
      </w:r>
      <w:r w:rsidRPr="00801A28">
        <w:rPr>
          <w:rFonts w:ascii="Times New Roman" w:hAnsi="Times New Roman"/>
          <w:sz w:val="24"/>
          <w:szCs w:val="24"/>
        </w:rPr>
        <w:br/>
        <w:t>-Өйдә төтен чыкса, ишекне ачырга, күршеләргә әйтергә.</w:t>
      </w:r>
      <w:r w:rsidRPr="00801A28">
        <w:rPr>
          <w:rFonts w:ascii="Times New Roman" w:hAnsi="Times New Roman"/>
          <w:sz w:val="24"/>
          <w:szCs w:val="24"/>
        </w:rPr>
        <w:br/>
        <w:t>- Электр җиһазларын су белән сүндерергә ярамый. Башта уттан өзәргә, аннан калын одеял белән ябырга кирәк.</w:t>
      </w:r>
      <w:r w:rsidRPr="00801A28">
        <w:rPr>
          <w:rFonts w:ascii="Times New Roman" w:hAnsi="Times New Roman"/>
          <w:sz w:val="24"/>
          <w:szCs w:val="24"/>
        </w:rPr>
        <w:br/>
        <w:t>- Янгын чыкса “01” телефонына шалтыратырга.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бик күп беләсез икән,булдырасыз,минем дә сезнең янда каласым килә,рөхсәт итәрсез микән?(кала)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Яңа күнекмәләр үзләштерү.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иң беренче ризык әзерли башлаганчы нишләргә кирәк?  ( кулны юарга, алъяпкыч кияргә, яулык ябарга, бисмилланы әйтеп эшкә тотынырга.) -Балалар иң беренче әйдәгез үзебезгә бүген шеф -поворны сайлап куек әле.(сайлыйлар) Ә без аның ярдәмчеләре булырбыз,килешәсезме?Бар да булды эшкә керешик(Магнит тактага  торт пешерү схемасы (рецепты) куела,балалар шул схема буенча кирәкле әйберләрне сала баралар)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балалар торт камыры өчен кирәкле әйберләрне салдык,бу  камырны шеф -поворга пешерә торырга биреп кертик ул безгә пешереп алып чыгарыр. Ул пешергән арада күзләрне йомабыз һәм тортыбызны күз алдыбызга китерәбез,нинди булыр дип уйлыйсыз?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торт бик тәмле,матур,күз явын алырлык,баллы һ.б. булачак.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(Шеф-повар тортның камырын пешереп алып чыга)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тортның камырлары пешеп чыкты,хәзер тортка крем сылап бизәргә генә кала. Әйдәгез шул эшләрне башкарыйк.... (Балалар  крем сылыйлар,яшелчә,җиләк-җимеш  һәм конфетлар белән бизиләр.)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Барысын да әзерләп эшен бетереп чыгарырга тагы бер кат шеф-поварга биреп кертик әле,ә ул әзерләп чыгарганчы әйдәгез бер уен уйнап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Интерактив тактада уен:”Нәрсә артык?”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торт әзер булды.Нәүрүзбикә бик сөенер инде бу тортны күргәч .Без ул килешкә җырлар,биюләр дә әзерләдек,кыскасы Нәүрүзбикәне каршыларга без әзер. Ул килгәч без аңарга барысын да тапшырырбыз.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әлегә  без сезнең белән бераз сөйләшеп алык әле. (Интерактив тактада яз турында презентация куела ,шуның буенча балалар белән әңгәмә)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 һәм кар эреде, сулар йөгерде;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Елап елгалар, яшьләр түгелде.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Көннәр озая, төннәр кыскара,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кайсы вакыт? – Я, әйтеп кара?» (Яз)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Яз ае.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Тәрбияче:Әйе, яз. Ни өчен соң яз? Cез каян белдегез?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(балалар жавабы) Яз көне кояш яктырак яна…боз эри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Тәрбияче:Дөрес, балалар, табигатьнең матур ае – яз җитте. Язгы табигать нинди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Көннәр җылына. Гөрләвекләр ага. Күктә кояш елмая. Түбәдән тамчылар тама.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Бик әйбәт. Яз көне агачлар, чәчәкләр нишлиләр?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Агачлар яфрак яралар. Матур чәчәкләр үсеп чыгалар. Яшел үлән үсеп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Яз көне җәнлекләр үзләрен ничек тоталар?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Аю йокыдан тора. Куяннар туннарын алыштыралар.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Яз көне кошлар үзләрен ничек тоталар?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Җылы яктан кошлар кайталар. Кошлар оя коралар.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сез җылы яктан кайтучы нинди кошларны беләсез?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Кара карга, сыерчык, торна, күке, карлыгач…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ни өчен соң алар көз көне туган якларын калдырып җылы якларга очып китәләр?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Кыш көне аларның ашарларына чебен-черки, бөҗәкләр юк, шуңа күрә ачтан, салкыннан үлү куркынычы яный.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Яз көне кешеләр нишлиләр?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Балалар:Кешеләр җылы киемнәрен салалар.Тәрәзә төпләрендә ,бүлмәләрдә төрле рассадылар,уҗымнар чәчеп үстерәләр,без дә  табигать почмагында төрле үсентеләр чәчтек алар инде шытып,үсеп киләләр.Без һәр көн шул почмакта эшләп алабыз:гөлләргә су сибәбез,төпләрен йомшартабыз,тузаннарын сөртәбез,балыкларны тәрбиялибез.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балалар ярым түгәрәк ясап басыгыз да кечкенә генә тәҗрибә ясап алыйк әле.Менә сезнең учларыгызга мин боз кисәге салам,сез аны учыгызда каплап тотыгыз нәрсә сизәсез(суык),боз нишләде?(эреде,учыбызда су хасил булды)Ни өчен?(Боз эреде чөнки безнең учлар җылы,ә боз суык.)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Яз көне урамда ни өчен кар эри?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өчен урамдагы җыелган суларда боз хасыйл була?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Уен;”Суык-җылы”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ике командага бүленеп басалар.Зал өч өлешкә бүленеп куелган:Су,боз,пар. Кояш-кыңгырау,Суык-бубен.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команда-боз.Икенче команда-су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тәртибе;Кояш-кыңгырау шалтырый икән су командасы кояш кыздыргач парга әйләнә шуңа күрә алар пар рәсеме белән билгеләнгән урынга барып басырга тиешләр.Ә боз командасы кояш кыздыргач суга әйләнә ул су рәсеме белән билгеләнгән урынга барып басырга тиешләр.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Әгәр Суык-бубен шалтырый икән.Парга әйләнгән команда су рәсеме куелган урынга,ә суга әйләнгән команда боз рәсеме куелган рәсемгә таба барып басырга тиешләр.Уен шулай дәвам ителә.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5.Рефлексия.Балалар нинди күңелле булды,миңа бик тә ошады ә сезгә бүгенге шөгыль ошадымы?Без ниләр эшләдек?Нәүрүзбикәне без тиздән күрербез һәм үзебезнең күчтәнәчебезне дә аңа тапшырырбыз,әлегә бераз ял итеп алыйк.Сез бик тырыштыгыз,шөгыльдә актив катнаштыгыз.Рәхмәт барыгызга да,минем сезгә бүләгем дә бар.Мин сезгә менә шундый елмаеп торучы язгы кояш бүләк итәм.Шушы кояш сезне һәрвакыт салкыннардан җылытып торсын,кояш кебек күңелегез һәрчак балкып торсын,бәхетле булыгыз.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Тылсымлы агач</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Дидактик уен</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Габбасова Ильсия Ильсуровна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МБОУ “СОШ с. Ядыгерь”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Эшне башкаручы: Габбасова Илсөя Илсур кызы, Татарстан Республикасы Кукмара муниципаль районы муниципаль бюджет гомуми белем бирү учреждениесе «Ядегәр авылы Г.Г.Гарифуллин исемендәге урта гомуми белем мәктәбе», мәктәпкәчә белем бирү төркемендә тәрбияче.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 функцияле дидактик  уенның технологик картасы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Яшь үзенчәлекләре: 1 яшьтән алып 6 яшькә кадәр.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Тема: “Тылсымлы агач”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Төркем: урта төркемнән алып мәктәпкә әзерлек төркеменә кадәр.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Әлеге уен тукыма һәм фетрдан ясалган. Уенның фетрдан ясалган өлешләрен җайлы гына беркетеп һәм кире алып була, бер урыннан икенче урынга җиңел күчә (мәсәлән, өстәлдән стенага). Балалар зур кызыксыну белән сюжетлар уйлап табалар, аларның фантазияләре киңәя. Әлеге уен – коллектив уен. Уен бер яшьтән алып 6 яшькә кадәр каралган. Һәр яшь үзенчәлегеннән чыгып максат куела.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ел фасыллары, ай исемнәре,  һава торышы, атнаның кайсы көне турындагы белемнәрен ныгыту. Санау күнекмәләрен арттыру, тирә-яктагы юнәлешләрне кабатлау (уң, сул, өстә, аста). Игьтибарлылыкны арттыру, тел байлыгын үстерү, үзара дустанә мөнәсәбәтләр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максат: ел фасылларының, ай исемнәренең эзлеклелеген генә түгел, ә аны һава торышындагы үзгәрешләр белән бәйләп аңлату.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максаты: сезонлы үзгәрешләргә хас билгеләрне табу, вак моториканы, сенсорлы кабул итүне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Табигатьтәге үзгәрешләргә карап ел фасылын әйтеп бирү.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Атнаның кайсы көне булуын билгеләү.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Сезонга кагылышлы һава торышы билгеләрен әйтү.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өлкәләре: танып белү үсеше (бала һәм әйләнә-тирә дөнья), танып белү үсеше (иң гади математик күзаллауларын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Материал: тукымадан зур агач, фетрдан җәнлек, кошлар, яфраклар, җиләк-җимешләр, саннар, чәчәкләр, ай исемнәре, ел фасылы исемнәре, һава торышы билгеләре.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Көтеп алынган нәтиҗә: сезоннарның эзлеклелеген, аларга хас һава торышы билгеләрен, ай, атна исемнәрен аера белү.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w:t>
      </w:r>
    </w:p>
    <w:tbl>
      <w:tblPr>
        <w:tblW w:w="9773" w:type="dxa"/>
        <w:tblLayout w:type="fixed"/>
        <w:tblCellMar>
          <w:top w:w="105" w:type="dxa"/>
          <w:left w:w="105" w:type="dxa"/>
          <w:bottom w:w="105" w:type="dxa"/>
          <w:right w:w="105" w:type="dxa"/>
        </w:tblCellMar>
        <w:tblLook w:val="00A0"/>
      </w:tblPr>
      <w:tblGrid>
        <w:gridCol w:w="3659"/>
        <w:gridCol w:w="3826"/>
        <w:gridCol w:w="2288"/>
      </w:tblGrid>
      <w:tr w:rsidR="00397F59" w:rsidRPr="00801A28" w:rsidTr="00264A3F">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Уенның структуралы компоненты</w:t>
            </w:r>
          </w:p>
        </w:tc>
        <w:tc>
          <w:tcPr>
            <w:tcW w:w="3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Педагог эшчәнлеге</w:t>
            </w:r>
          </w:p>
        </w:tc>
        <w:tc>
          <w:tcPr>
            <w:tcW w:w="22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эшчәнлеге</w:t>
            </w:r>
          </w:p>
        </w:tc>
      </w:tr>
      <w:tr w:rsidR="00397F59" w:rsidRPr="00801A28" w:rsidTr="00264A3F">
        <w:trPr>
          <w:trHeight w:val="61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Кереш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Уенга җыю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br/>
            </w:r>
          </w:p>
          <w:p w:rsidR="00397F59" w:rsidRPr="00801A28" w:rsidRDefault="00397F59" w:rsidP="00E468CD">
            <w:pPr>
              <w:spacing w:after="0" w:line="240" w:lineRule="auto"/>
              <w:rPr>
                <w:rFonts w:ascii="Times New Roman" w:hAnsi="Times New Roman"/>
                <w:sz w:val="24"/>
                <w:szCs w:val="24"/>
              </w:rPr>
            </w:pPr>
          </w:p>
        </w:tc>
        <w:tc>
          <w:tcPr>
            <w:tcW w:w="3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иртән төркемдә тартма яшереп куя. Балалар, төркемгә керү белән, әлеге тартмага игътибар итәләр, яки тәрбияче аларның игътибарын юнәлтә. “Бу тартма каян килгән?”</w:t>
            </w:r>
          </w:p>
        </w:tc>
        <w:tc>
          <w:tcPr>
            <w:tcW w:w="22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Проблемалы ситуацияне чишеп, тәрбияченең уенына кереп китәләр.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Сорауларга җавап бирәләр.</w:t>
            </w:r>
          </w:p>
        </w:tc>
      </w:tr>
      <w:tr w:rsidR="00397F59" w:rsidRPr="00801A28" w:rsidTr="00264A3F">
        <w:trPr>
          <w:trHeight w:val="61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Кызыксындыру моменты</w:t>
            </w:r>
          </w:p>
        </w:tc>
        <w:tc>
          <w:tcPr>
            <w:tcW w:w="3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Посылка урмандагы аюдан килгән.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Аю: “Балалар, мин кышкы йокыдан чыккач, ай исемнәрен, атнаның кайсы көне булуын бөтенләй онытып бетергәнмен, зиһар, миңа ярдәм итегез”. </w:t>
            </w:r>
          </w:p>
        </w:tc>
        <w:tc>
          <w:tcPr>
            <w:tcW w:w="22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ел фасылы, ай исемнәрен эзлеклелек буенча тезеп баралар.</w:t>
            </w:r>
          </w:p>
        </w:tc>
      </w:tr>
      <w:tr w:rsidR="00397F59" w:rsidRPr="00801A28" w:rsidTr="00264A3F">
        <w:trPr>
          <w:trHeight w:val="34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Уенны үткәрү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барышында кагыйдәләр белән таныштыру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2.1.Табышмаклар әйтү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tc>
        <w:tc>
          <w:tcPr>
            <w:tcW w:w="3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Кырлар буш кала,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Яңгырлар ява.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Җирләр дымлана.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кайчак була? (Көз көне)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җир карланган,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Сулар бозланган,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Уйный җил-буран,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кайчак, туган?  (Кыш көне)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 һәм кар эреде,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Сулар йөгерде.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Елап елгалар,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Яшьләр түгелде.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Көннәр озая,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Төннәр кыскара.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кайсы вакыт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 әйтеп кара? (Яз)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Ашлыклар үсте,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Башаклар пеште;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 пешерә,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Тиргә төшерә.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Халык ашыга,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Китә басуга,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Урагын ура,—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кайчак була? (Җәй)</w:t>
            </w:r>
          </w:p>
          <w:p w:rsidR="00397F59" w:rsidRPr="00801A28" w:rsidRDefault="00397F59" w:rsidP="00E468CD">
            <w:pPr>
              <w:spacing w:after="0" w:line="240" w:lineRule="auto"/>
              <w:rPr>
                <w:rFonts w:ascii="Times New Roman" w:hAnsi="Times New Roman"/>
                <w:sz w:val="24"/>
                <w:szCs w:val="24"/>
              </w:rPr>
            </w:pPr>
          </w:p>
        </w:tc>
        <w:tc>
          <w:tcPr>
            <w:tcW w:w="22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бергә җавап бирәләр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tc>
      </w:tr>
      <w:tr w:rsidR="00397F59" w:rsidRPr="00801A28" w:rsidTr="00264A3F">
        <w:trPr>
          <w:trHeight w:val="345"/>
        </w:trPr>
        <w:tc>
          <w:tcPr>
            <w:tcW w:w="365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2.2.«Җәнлекләрне урнаштыр»</w:t>
            </w:r>
          </w:p>
          <w:p w:rsidR="00397F59" w:rsidRPr="00801A28" w:rsidRDefault="00397F59" w:rsidP="00E468CD">
            <w:pPr>
              <w:spacing w:after="0" w:line="240" w:lineRule="auto"/>
              <w:rPr>
                <w:rFonts w:ascii="Times New Roman" w:hAnsi="Times New Roman"/>
                <w:sz w:val="24"/>
                <w:szCs w:val="24"/>
              </w:rPr>
            </w:pPr>
          </w:p>
        </w:tc>
        <w:tc>
          <w:tcPr>
            <w:tcW w:w="382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без аюга ел фасылларын, ай исемнәрен искә төшерергә ярдәм иттек,әйдәгез, аның дусларына да үз өйләрен табарга булышыйк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уен кагыйдәләрен аңлата: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Җәнлекләрне үз ояларына урнаштырырга.</w:t>
            </w:r>
          </w:p>
        </w:tc>
        <w:tc>
          <w:tcPr>
            <w:tcW w:w="22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кагыйдәләре белән танышалар.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tc>
      </w:tr>
      <w:tr w:rsidR="00397F59" w:rsidRPr="00801A28" w:rsidTr="00264A3F">
        <w:trPr>
          <w:trHeight w:val="2100"/>
        </w:trPr>
        <w:tc>
          <w:tcPr>
            <w:tcW w:w="3659"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Йомгаклау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3.1. Нәтиҗәләр ясау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tc>
        <w:tc>
          <w:tcPr>
            <w:tcW w:w="3826"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 “Рәхмәт сезгә, балалар, сез миңа һәм минем дусларыма бик нык ярдәм иттегез, ә хәзер сезгә балалар бакчасына кайтырга вакыт”</w:t>
            </w:r>
          </w:p>
        </w:tc>
        <w:tc>
          <w:tcPr>
            <w:tcW w:w="2288" w:type="dxa"/>
            <w:tcBorders>
              <w:top w:val="single" w:sz="6" w:space="0" w:color="00000A"/>
              <w:left w:val="single" w:sz="6" w:space="0" w:color="00000A"/>
              <w:bottom w:val="single" w:sz="4" w:space="0" w:color="auto"/>
              <w:right w:val="single" w:sz="6" w:space="0" w:color="00000A"/>
            </w:tcBorders>
            <w:shd w:val="clear" w:color="auto" w:fill="FFFFFF"/>
            <w:tcMar>
              <w:top w:w="0" w:type="dxa"/>
              <w:left w:w="115" w:type="dxa"/>
              <w:bottom w:w="0" w:type="dxa"/>
              <w:right w:w="115" w:type="dxa"/>
            </w:tcMar>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 бизәкле, гөл бизәкле,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Матур безнең бакчабыз,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Уйнап-көлеп, җырлап-биеп,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Анда күңел ачабыз.</w:t>
            </w:r>
          </w:p>
          <w:p w:rsidR="00397F59" w:rsidRPr="00801A28" w:rsidRDefault="00397F59" w:rsidP="00E468CD">
            <w:pPr>
              <w:spacing w:after="0" w:line="240" w:lineRule="auto"/>
              <w:rPr>
                <w:rFonts w:ascii="Times New Roman" w:hAnsi="Times New Roman"/>
                <w:sz w:val="24"/>
                <w:szCs w:val="24"/>
              </w:rPr>
            </w:pPr>
          </w:p>
        </w:tc>
      </w:tr>
    </w:tbl>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Без нәни экологлар</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Габдулхаева Гульнара Ильфановна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№4 «Ляйсан»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Максат. Балаларның әйләнә-тирә дөнья турындагы белемнәрен киңәйтү, туган як табигатенә кайгыртучан караш тәрбияләү.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Үстерелеш бурычлары:  балаларның күзәтүчәнлеген, тулы итеп сөйләп бирү күнекмәләрен, мөстәкыйль эшли белү күнекмәләрен үстерү;  башкарылган эшләр хакында эзлекле итеп сөйли белүләрен камилләштерү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бурычлары: балаларда сакчыллык, эстетик зәвык. табигатькә сак караш һәм игьтибарлылык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балаларны нәтиҗәләр ясарга, чүпне кәгазь, пыяла, пластик, металл, азык-төлек калдыклары төрләренә аерырга өйрәтү. Балаларны ландшафт дизайнеры сәнгате белән таныштыру.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танып белү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Алымнар: уен, күрсәтү, сөйләү, практик эшчәнлек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Ысуллар: әңгәмә, сорау, аңлату, сөйләү, уен мизгеле, экранлы, мөстәкыйль эш, искә төшерү, мактау.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Күрсәтмәлелек: презентация, 5 төрле төстәге чүп савытлары макеты, карточкалар, сәнәгать паркы макеты; фонтан, эскәмия, чүп савыты,чәчәкләр, куаклар, агачлар макетлары.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Таратма материал: "Чүпне төрләргә аеру" уены өчен материал;  агач, куак, чәчәк макетлары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өстендә эш: азык-төлек калдыклары, ландшафт, дизайнер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Көтелгән нәтиҗә: балаларның әйләнә-тирә дөнья турындагы белемнәрен киңәйде, туган як табигатен саклау теләге туды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Кулланылган әдәбият: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Балалар бакчасының төп белем бирү программасы.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Николаева С.Н. Парциальная программа "Юный эколог". Система работы в старшей группе детского сада.- М.: МОЗАИКА-СИНТЕЗ, 2017</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төзелеше: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 . Психологик көйләү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Квадрокоптер төшергән видеоролик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“Чүпне төрләргә аеру” проекты.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“Агачлар утырту” проекты. Ландшафт дизайнеры һөнәре белән танышу.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Табигатьтә үз-үзеңне дөрес тоту кагыйдәләре.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III. 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Эшчәнлек барышы: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хөрмәтле кунаклар! Мин  сезне шәһәребез буйлап сәяхәткә чакырам. Балалар, без кайда яшибез? (Татарстан республикасы Кукмара шәһәрендә)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Шәһәребез нинди? (Кукмарабыз зур, матур. Безнең шәһәребездә күп милләт кешеләре яши. Шәһәребездә төрле һөнәр ияләре яши.  Заманча, һавасы саф. Безнең Кукмарада яшеллек күп).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шәһәребез шундый булып калсын өчен без, табигатьне сөюче дуслар, туган як табигатенә ничек ярдәм итәбез? (чүп ташламаска, агачлар утыртырга, җирне пычратмаска)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шәһәребездә оешма, завод-фабрикалар күп. Шәһәребезне кем шундый зур һәм яшәргә уңайлы итә? (Кешеләр)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Ләкин шул ук вакытта кешеләр табигатьне пычрата да ала. Чүп бүгенге көндә бик мөһим проблема.  Бу проблеманы ничек чишәсен берәрегез беләме?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Мин бу проблеманы ничек чишәсен беләм дип уйлыйм.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 ничек?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Минем әнием һәр кеше үзеннән 1 елга 500 килограмм чүп калдыра дип әйтте.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Ул күпме була соң?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бу тулы йөк машинасы. (Ничек күп, о бу безне күмеп китә)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Дусларым, әйтегез әле, теләсә нинди чүпне яндырырга ярыймы? (Юк, ул зарарлы төтен барлыкка китерәчәк. Ул бөтен тереклеккә зарарлы булырга мөмкин. Агулы һаваны кешеләр генә түгел, кошлар, бөҗәкләр сулаячак. Бөтен табигать авырый башлаячак.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җиргә күмәргә ярыймы? (бөтен нәрсә дә җирдә черми)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Минемчә, чүпне яңадан эшкәртергә кирәк. Күп җирдә шундый заводлар төзелә. Чүпне андый заводка илтер өчен төрләргә аерырга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Дусларым сез нинди төрләргә аерырга кирәклеген беләсезме?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макулатура (кәгазь), пыяла, пластик, металлалом.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  Тагын азык-төлек калдыклары ташлана. Без әтием белән чүп савытлары макеты ясадык. Мин сезгә уйнап алырга тәкъдим итәм.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уен “Чүпләрне төрләргә аер” дип атала. Һәр чүп чиләгенең үз төсе, эмблемасы бар. Сез аларның кайберләрен беләсез.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у чиләккә нәрсә салабыз?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кызыл чиләккә азык-төлек калдыклары салабыз. Әйдәгез, карточкаларны алыгыз. Уенны Мөхәммәтәмин синнән башлыйк.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Дусларым, алга табада сез чүпне җиргә түгел, чүп савытларына салырсыз дип уйлыйм.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Рәхмэт, Җәннәт. Балалар, чүпләрне төрләргә аерырга кирәклеген аңладыгызмы? Исегездә калдырыгыз , чисталык җыештырган җирдә түгел, ә чүпләмәгән җирдә була.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Сез ничек уйлыйсыз, шәһәребез тагын да чиста булсын үзебездән нинди өлеш кертә алабыз?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Мин шәһәребезне матурлар өчен агач утыртыр идем. Дусларым, ә агачлар ни өчен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шулай ук матурлык һәм ял итү урыны да. Агачларны әле "планетабызның яшел үпкәләре" дип тә атыйлар.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шәһәребез чәчәк атсын өчен бик күп һөнәр ияләре көч куя. Сез нинди һөнәрләр беләсез? (Табиб, төзүче, пешекче....)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Рәхмәт. Бик күп һөнәрләрне искә төшердегез. Шәһәрне яшелләндерү белән шөгыльләнә торган һөнәр ияләре ландшафт дизайнерлары бар.                                                                          - Ландшафт дизайнерларының кем икәнлеген беләсезме?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Алар матурлык һәм уңайлы мохит тудыручылар. Бу һөнәр белән якынрак танышыр өчен үзебезнең проектны эшләп карарга тәкъдим итәм, чөнки берәр эш башлаганчы, алар билгеләнгән урынның макетын эшләп карыйлар.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Бирегә килегез әле. Бу урын сезгә танышмы? (Әйе). Бу безнең яңа төзелеп килүче сәнәгать паркының макеты дип уйлыйм.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Һәр сәнәгать паркының яшел зонасы булырга тиеш. Шушы зонаның яшелләндерү проектын эшләп парк җитәкчеләренә тәкъдим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монда нәрсәләр куяр идегез?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бала:  Мин уртага фонтан куяр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бала:   фонтан тирәли эшчеләр ял итсен өчен эскәмияләр куяр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бала:  эскәмия янында чүп савыты булырга тиеш дип уйлыйм.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бала:  тирә-ягы матур булсын өчен чәчәкләр утыртыр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бала:   яшеллек күп булсын өчен куаклар утыртыр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бала:   Мин агачлар утыртам.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Безнең бу проктыбыз уңышлы чыкты, шәһәрдәге башка паркларга ошап калды.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Шушы матурлыкны саклар өчен табигатьтә үз-үзеңне тота белергә кирәк!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 күңелле җәй көнендә- </w:t>
      </w:r>
      <w:r w:rsidRPr="00801A28">
        <w:rPr>
          <w:rFonts w:ascii="Times New Roman" w:hAnsi="Times New Roman"/>
          <w:sz w:val="24"/>
          <w:szCs w:val="24"/>
        </w:rPr>
        <w:br/>
        <w:t>Табигать кочагында! </w:t>
      </w:r>
      <w:r w:rsidRPr="00801A28">
        <w:rPr>
          <w:rFonts w:ascii="Times New Roman" w:hAnsi="Times New Roman"/>
          <w:sz w:val="24"/>
          <w:szCs w:val="24"/>
        </w:rPr>
        <w:br/>
        <w:t>Менә шуны истә тоту </w:t>
      </w:r>
      <w:r w:rsidRPr="00801A28">
        <w:rPr>
          <w:rFonts w:ascii="Times New Roman" w:hAnsi="Times New Roman"/>
          <w:sz w:val="24"/>
          <w:szCs w:val="24"/>
        </w:rPr>
        <w:br/>
        <w:t>Кирәктер шул чагында: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Табигатьтә шауламыйбыз,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 оясын ватмыйбыз,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Суларны пычратмыйбыз, </w:t>
      </w:r>
      <w:r w:rsidRPr="00801A28">
        <w:rPr>
          <w:rFonts w:ascii="Times New Roman" w:hAnsi="Times New Roman"/>
          <w:sz w:val="24"/>
          <w:szCs w:val="24"/>
        </w:rPr>
        <w:br/>
        <w:t>Агачларны сындырмыйбыз,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чәчәкләрне өзмибез,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сукмактан гына йөрибез,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Пыяла, чүп атмыйбыз.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Эссе чакта, коры чакта </w:t>
      </w:r>
      <w:r w:rsidRPr="00801A28">
        <w:rPr>
          <w:rFonts w:ascii="Times New Roman" w:hAnsi="Times New Roman"/>
          <w:sz w:val="24"/>
          <w:szCs w:val="24"/>
        </w:rPr>
        <w:br/>
        <w:t>Урманда ут якмыйбыз. </w:t>
      </w:r>
      <w:r w:rsidRPr="00801A28">
        <w:rPr>
          <w:rFonts w:ascii="Times New Roman" w:hAnsi="Times New Roman"/>
          <w:sz w:val="24"/>
          <w:szCs w:val="24"/>
        </w:rPr>
        <w:br/>
        <w:t>Табигать- уртак йортыбыз, </w:t>
      </w:r>
      <w:r w:rsidRPr="00801A28">
        <w:rPr>
          <w:rFonts w:ascii="Times New Roman" w:hAnsi="Times New Roman"/>
          <w:sz w:val="24"/>
          <w:szCs w:val="24"/>
        </w:rPr>
        <w:br/>
        <w:t xml:space="preserve">Шуңа аны саклыйбыз!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Идел буе халыкларының дуслыгы</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Гадиева Лейсан Магъсумовна,  Галиуллина Фания Фаритовна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№7 «Колокольчик»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мәктәпкәчә яшьтәге балаларның Идел буе халыкларының телләре, гореф-гадәтләре белән таныштыру.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 балаларның фикер йөртү, уйлау, логик фикерләү, аралашу сәләтләрен, бәйләнешле сөйләм телләрен, хәтерләрен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 танып белү барышында уңай хисләр уяту, туган телгә, туган якка мәхәббәт тәрбияләү; үзенең милләте һәм башка милләт халыкларына карата хөрмәт, тыйнаклык, гаделлек, кыюлык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балаларның төрле милләт вәкилләрене (татарлар, чувашлар, удмуртлар, марилар, башкортлар, руслар) аларның тормыш көнкүреше, милли ризыклары, киемнәре сөйли белүләренә ирешү. Төрле милләт халыкларының орнаментларын аера белергә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танып белү.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һәм чаралар: уен, сораулар, әңгәмә, мактау,практик эш, сюрприз момент.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аудио, видео системалары, проектор, ноутбук, экран. Балалар өчен милли киемнәр. Сәламләүгә рәсемнәр. Йорт иясе, тамгалы конвертлар, татар халкының милли ризыгы – кош теле. Уен өчен йомгак.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өстендэ эш: глобус, “чырткемесь” – удмуртча исәнләшү, пәрәмәч, “лайах” – чувашча исәнләшү,  тирмә, геральдик, аҗдаһа, калкан.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Көтелгән нәтиҗә: куелган соруларга төгәл итеп җавап бирергә өйрәнәләр, фикерләү сәләтләре үсә, башка милләт вәкилләренә кызыксынучанлык уяна.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төзелеше: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Эмоциональ халәт тудыру, кереш оештыру мизгеле.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Сәяхәткә китү;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Йорт иясе барлыкка килү;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3.Экрандагы картаны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Төрле милләтле республика һәм шәһәрләр белән танышу;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“Йомгак” мари уены уйнау;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Йорт иясе биргән биремнәрне үтәү һәм ул әйтергә теләгән сүзне төзү;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Шигырь сөйләү.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  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килегез минем яныма (төрле милләт киемнәре кигән балалар чыгалар). 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Исәнмесез!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әйдәгез, без бер-беребезгә исәнлек, иминлек теләп алыйк. Тик бер шарт белән. Мин сезгә рәсемнәр күрсәтәм, ә сез аларны шигъри юлларга салып бер-берегезне һәм килгән кунакларны сәламләп алырсыз.(Тәрбияче рәсемнәрне күрсәтә, балалар әйтәләр)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 иртән уянды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Болытларны санады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Башта өскә карады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Аннан аска карады,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Аннан уңга карады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Аннан сулга карады,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Аннан күзләрен йомды.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Аннан күзләрен ачып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Барчабызга елмайды.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сез сәяхәт итәргә яратасызмы?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Әйе, яратабыз.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күзләрегезне йомыгызда, 1, 2, 3 диюгә ачыгыз. (Тәрбияче шул вакытта глобус алып куя). Мин сезне Идел буена сәяхәткә чакырам. (Балалар белән глобусны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 вакыт төчкерү тавышы ишетелә. (Экранда Йорт иясе барлыкка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Ниһаять, миндә сезнең күзләргә күренергә булдым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И-и-и кем соң әле 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Йорт иясе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Ә-ә-ә нәкъ үзе. Йорт иясе, каян килеп чыктың әле монда?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Мин бит сезне ел буена группагызның милли почмагында күзәтеп тордым. Миңа бик рәхәт, кызык булды. Ләкин мин бүген чыкмыйча булдыра алмадым. Минем сезне тикшереп карыйсым килде.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Рәхим ит, Йорт иясе. Без менә әле генә Идел буйлап сәяхәткә чыкмакчы булып тора идек. Әйдә безнең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Бик рәхәтләнеп.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Данир әйдә глобусны әйләндереп җибәр.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слайд. (Экранда карта барлыкка килә). Менә безнең илебез Рәсәй федерациясе. Ә менә бу картада Идел буе.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слайд. Киң Идел буенда – Мари, Удмурт, Чувашстан, Башкортстан, Татарстан республикалары урнашкан. Анда бик күп төрле милләт вәкилләре яши. Аларның һәрберсенең үз мәдәнияте, дине, гореф-гадәтләре, теле бар. Һәм алар тату бердәм булып аңлашып яшиләр.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Менә, менә миңа шушы җирләр кирәк тә инде. Ләкин мин сезнең белемнәрегезне тикшереп карыйм әле. Мин сезгә тамгалы конвертлар әзерләдем. Бу конвертлар эчендә  сораулар. Әгәрдә минем сорауларыма дөрес җавап бирсәгез, мин сезгә хәрефләр биреп барачакмын. Ә хәрефләр җыелып беткәч, тәрбияче апагыз белән минем сезгә әйтәсе килгән сүзне укырсыз. Балалар мин сезгә күчтәнәчтә әзерләдем аны эшчәнлек беткәч мичтән алырсыз.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слайд. Экранда Мари республикасы.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Башкаласы Йошкар-Ола шәһәре. Маричадан тәрҗемә иткәндә Кызыл шәһәр дигәнне аңлата. Мари республикасы Кукмара шәһәреннән ягъни бездән 100 км ераклыкта урнашкан. Мари урманнары иксез-чиксез зур. Алар хәттә Тайга урманнарына барып тоташа. Бу республикада яшәүче мари халкы хезмәт яратучы, җырлы-моңлы халык. Алар агачтан кисеп бизәкләр һәм чигү чигәргә яраалар. Чыбыктан, юкәдән үреп сандыклар ясыйлар. Балалар мари халкы бер-берсен “салам пеш” дип сәламлиләр. Аларның милли ризыклары булып мичтә пешкән коймак, умачлы аш санала.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мин сезне кайсы республика белән таныштырдым?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Мари республикасы.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чынлап та Мари республикасы. Картаның почмагында  зәңгәр түгәрәк. Димәк, өстәлдәге зәңгәр түгәрәклеконвертны ачабыз. Һәрбер халыкның табышмаклары булган кебек, мари халкының да табышмаклары күп төрле. Безгә Йорт иясе мари халык табышмаклары язган, ә сез аңа җавап табыгыз.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1.Башына кара башлык кигән (Кара җиләк).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2.Канаты бар – очмый, аягы юк – артыннан куып җитеп булмый (Балык).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Йорт иясе безгә “К” хәрефе биргән.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слайд. Удмурт республикасы белән танышу. Башкаласы Ижау шәһәре. Удмуртия төбәгеэлек-электән чишмәләр төбәге дип аталган.удмуртиядә хәтта кайбер елгалар да чишмәләрдән агып чыга. Шундый елгаларның берсе Кама, татарча ничек атала ул, балалар, беләсезме? Дөрес Чулман. Безнең төбәк тирәсендә агып ятучы Чулман Удмуртиядә үк юл ала! Удмуртлар бер-берсе белән “чырткемесь” дип исәнләшәләр икән. Яратып пешергән ризыклары пәрәмәч.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удмурт республикасының картасында нинди геометрик фигура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Соры өчпочмак.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Безгә соыры өчпочмаклы конвертны алырга кирәк. Бирем: Удмурт халкының орнаментларын табарга.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Йорт иясе “Ы” хәрефе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слайд. Чуваш республикасы белән таныштыру. Башкаласы – Чебаксар шәһәре. Чувашларның яраткан төсләре – сары һәм кызыл. Сары төс аларда азатлыкка омтылуны аңлата. Кызыл төс – ул байлык, булганлыкбилгесе. Әүвәл веда дип аталган бу халыкка чуваш исеме бик соң килеп кергән. Веда – борынгы чувашча су төшенчәсен белдерә торган сүз булган. Чуваш халкы бер-берсен хөрмәт итеп яшиләр, бер-берсен “лайах” дип сәламлиләр икән. Яратып пешергән ризыклары яшелчә, ярмалардан пешергән бәлеш.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безгә нинди төстәге фигураны алырга кушкан Йорт иясе. Ничек уйлыйсыз?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Сары овал.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Димәк, сары оваллы конвертны ачабыз. Бирем. Чуваш республикасының флагын табып алырга. Йорт иясе “Л” хәрефе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әйдәгез, “Йомгак” дип аталган мари халык уенын уйнап алабыз. Мин йомгакның ахыргы очын бармагыма чорнап алам һәм сорау бирәм (син нәрсә яратасың? Һ.б.) һәм балага бирәм улбала да йомгакны бармагына чорнап алып икенче балага сорау бирергә тиеш була. Уен шулай дәвам итә. Уен ахырында йомгакның бөтен балаларның да кулларына чорналып бетүен күрәләр.(Уен балаларның логик фикерләүләрен, аралашу сәдәтләрен үстерә).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слайд. Башкортстан республикасы белән таныштыру. Башкаласы – Уфа. Борынгы заманнарда башкорт халкы тирмәләрдә яшәгән. Тирмә – урыннан урынга күчеп йөргәндә җыеп алу өчен бик уңайлы эшләнгән түгәрәк формадагы йорт – корылма ул. Аның түбәсен милли бизәкләр белән тукылган келәмнәр белән бизәгәннәр, үзәген кояш нурлары, һава керерлек итеп ачык калдырганнар. Тирмә – башкорт халкының бердәмлек, булдыклылык билгесе булган. Башкортстан искиткеч матур табигатьле, бай республика. Анда яшәүче тырыш халык элек-электән аучылык белән шөгыльләнгән, ат үрчеткән, көтү көткән. Ат сөтеннән файдалыкымыз ясаганнар. Башкорт кызлары келәм сукканнар, сөлгеләр чиккәннәр. Бер-берсен  хөрмәт итеп “һаумыһыз” дип исәнләшкәннәр. Яратып пешергән ризыклары бавырсак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карта почмагында нинди фигура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Яшел турыпочмаклык.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Димәк, яшел турыпочмаклыкны табабыз һәм ачабыз. Бирем. Милли киемнәр арасыннан башкорт халык киемен табарга. Балалар биремне эшлиләр. Йорт иясе “С” хәрефе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слайд. Тәрбияче Рәсәй Федерациясе белән таныштыра. Башкаласы – Мәскәү. Дөньяда территориясе иң зур, иң озын булган дәүләт. Рәсәй  ил тамгасында кызыл геральдик  калканда канатларын күтәргән ике башлы алтын бөркет сүрәтләнгән. Рәсәй тарихында беренче тапкыр ике башлы бөркет Алтын Урдада килеп чыккан, ә аҗдаһаны сөңге белән кадап үтерүче жайдак Мәскәү кенәзлегендә барлыкка килгән рус халкының символы булып матрёшка тора.  Матрёшка русларда  киң таралган  Матрена  исеменнән килеп чыккан. Аны борынгы осталар агачтан ясаганнар. Беренче уенчык 8 апалы-сеңелле матрешкадан торган. Рус халкының милли ризыгы булып коймак, белен санала. Ә халкы бер-берсе белән “здравствуйте”  дип исәнләшәләр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без кайсы республика белән таныштык?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Дөрес, Рәсәй Федерациясе.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Безгә сары йолдыз төшкән конвертны ачарга кирәк. Бирем. Бирелгән шаблоннардан рус халык бизәге төзергә. (Балалар эше). Йорт иясе “У” хәрефе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8 слайд.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без кайсы республикага килеп җиттек?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Татарстан республикасына.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Татарстан белән таныштыра. Башкаласы – Казан. Татарстан гербында барс сүрәтләнгән. Барс халыкның көчен белдерә. Барсның ян-ягында калкан – иминлек билгесе һәм кашкарый чәчәге – озын гомер билгесе булып тора. Безнең Татарстан республикасында күпчелек урынны татар милләте алып тора. Татар халкы элек-электән бик тырыш, чиста, пөхтә халык буларак билгеле. Безнең Татарстаныбызның теләсә кайсы ягына карасаң күреп туймастай, йөрсәң йөреп арымастай урыннар аз түгел. Безнең республикабыз бик бай. Милли ризыклары булып камыр ашлары,  чәк-чәк, өчпочмак, кош теле, төш санала. Халкы бер-берсен хөрмәт итеп “исәнмесез” – дип сәламли.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Йорт иясе биргән соңгы биремгә дә килеп җиттек. Безгә кызыл йөрәк төшкән конвертны ачырга кирәк. Бирем. Бирелгән  ризыклар арасыннан татар халкының милли ризыкларын табарга кирәк. Балалар эше. Йорт иясе “Д” хәрефе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Менә, Йорт иясе, безнең балалар синең биремнәреңне дөрес итеп үтәделәр. Ә хәзер, әйдә, син әйтергә теләгән сүзне төзеп укып карыйк. Балалар тәрбияче ярдәмендә сүз төзиләр, “ДУСЛЫК” – сүзе килеп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менә бүген мин дә сезне махсус төрле милләт киемнәре киертеп үз яныма җыйдым. Әйдәгез әле, дуслашу хөрмәтенә бер биеп алыйк. (Аудио язмада мари, башкорт, рус, татар көйләре яңгырый). Балалар парлашып бииләр. Зәлинә шигырь сөйли: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 бер илнең балалары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Барыбыз да дуслар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Татарлар, удмурт, марилар,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Башкортлар һәм русслар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булдырдыгыз, балалар! Киләчәктә дә барлык кешеләр, дуслар, туганнар, башка милләт вәкилләре белән дус яшәрсез дип ышанып калам. Җирдәге барлык халыклар да аңлашып, бер-берсе белән дус булып аралашып яшәргә тиеш. Ә хәзер әйдәгез әле, балалар, Йорт иясе безгә нинди күчтәнәч әзерләде икән. Балалар мичне карыйлар, мичтән татар халкының милли ризыгы кош теле  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шуның белән безнең Идел буена сәяхәтебез һәм эшчәнлегебез тәмам. Йорт иясе дә, безнең белән булган өчен рәхмәт әйтеп, бер кул чабып алыйк. Сау булыгыз!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Туган ягыбызның кышлаучы кошлары</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Галияхметова Гулуся Фаухутдиновна, Хайруллина Гульназ Радисовна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«Арский детский сад №2» Арский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безнең  туган  ягыбызда  кышлаучы кошлар турында белемнәрен  камилләштерү, системалаштыру.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 кошларга карата мәрхәмәтлелек, сакчыл караш тәрбияләү; табигатьнең матурлыгына соклану хисе, кошларга  ярдәм итү теләге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төрле уеннар аша  балаларның кышлаучы  кошлар турындагы белемнәрен тирәнәйтү; кошларның яшәү рәвеше, ел фасылларына ничек җайлашуы турындагы белемнәрен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  балаларның   хәтер һәм фикер йөртү сәләтен үстерү, сүз байлыгын арттыру, бәйләнешле сөйләм телен камилләштерү; эзлекле һәм мөстәкыйль фикерләүне, күзәтүчәнлекне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танып белү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Методлар һәм  алымнар: психогимнастика, нәфис  сүз, сорауларга җавап, әңгәмә, техник чаралар куллану, мактау, практик эш,  Сингапур методикасының элементлары, дидактик уен, хәрәкәтле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Җиhазлау: саескан киеме,  һәр  балага  эколята  эмблемалары, яшел  галстуклар,  интерактив такта, проектор, кошлар  рәсемнәре,     саескан   тавышы  аудиоязмасы,  “Нәрсә  артык?” интерактив  уены, коврограф, “Кайсы  кошка нинди  азык?”  уены  өчен  схема- рәсемнәр,    Кюизенер таякчыклары, конвертта хат.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эшләнгән эш: кышлаучы кошлар турында әңгәмә, кошлар рәсемнәрен  карау,  саф һавада  кошларны  күзәтү, әти-әниләр  белән  “Туган  ягыбызның  кышлаучы кошлары” проекты буенча   эш, проект  кысаларында  җимлекләр  ясау, кошлар , җимлекләр  турында шигырьләр  өйрәнү.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Оештырылган  белем бирү эшчәнлегенең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  Оештыру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Хәерле көн, балалар! Хәлләрегез ничек?  Әйдәгез , бер-беребезгә матур көннәр, күтәренке  кәефләр телик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Хәерле иртә  сезгә,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безгә!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Матур үтсен көнебез,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Көләч булсын йөзебез!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Төп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тавышы  ишетелә  һәм  “саескан”  очып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Бүген урманда  булдым, кайбер  кошлар  очып киткән, икенчеләре калды, нәрсәгә  икәнен аңламыйм?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сез таныдыгызмы, нинди кош  бу?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Саескан.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Дулкынлануымнан  исәнләшергә дә  онытканмын.  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Исәнме, саескан.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Ни булды, саескан?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Бүген урманда булдым, кайбер кошлар  очып киткәннәр, икенчеләре калган, аңламыйм.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әйдәгез, саесканга  бу мәсәләне  хәл итәргә булышыйк. Саескан, бер дә  борчылма, без  балалар  белән  сиңа барысын да аңлатырбыз.  Син  безнең янга  килеп  дөрес  эшләгәнсен.  Безнең  төркем  балалары эколяталар бит.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Кемнәр  алар  эколяталар?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Эколяталар - табигатьнең чын дуслары, алар дөньяны пычратудан сакларга, аны матуррак  итәргә тырышалар.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Алар табигатьне саклыйлар,  аның турында бер генә минутка да онытмыйлар.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Безнең  үзебезнең  менә  мондый  эмблемабыз бар һәм без  яшел  галстук  тагып  йөрибез. (Үзенең  эмблемасын  һәм галстугын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Саескан, бер дә кайгырма, безнең балалар  кошлар  турында да күп беләләр. Хәзер  сиңа  барысын да   “Нәрсә  артык” уены барышында  аңлатырбыз. (Балалар экран янына киләләр).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“Нәрсә  артык” интерактив  уены.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Нәрсәләр  сурәтләнгән?  Исемнәре  ничек?  Кайсы кош артык?  Ни өчен?  (Балалар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(Түгәрәккә утырабыз).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якларда кышларга калган кошларның тормышы җиңел түгел. Менә шуңа күрә алар кешеләргә ярдәм сорап якынрак килә.  Сез ничек уйлыйсыз, кышлаучы кошлар өчен салкынмы, әллә ачлык куркынычракмы?  Нигә? (Балаларның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Бик дөрес,балалар. Ач кош салкыннан бик нык зыян күрә. Кыш көне кыска, ә исән калу өчен, туңмау өчен, ризыкны җәйгә караганда күбрәк ашарга кирәк.   Балалар, ә кышын кошларга азык эзләү җиңелме? (Балаларның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кышын кошларга азык табу  бик авыр. Шуңа күрә алар  ярдәм сорап  кешеләрнең  йортлары янына якынрак  киләләр.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кышлаучы кошларга кышкы салкыннарда ничек исән калырга булышуыбызны искә төшерик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Кошлар өчен җимлекләр ясадык һәм һәр көнне  аларны  ашатып торырбыз.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Чыннан да, кошлар  турында  бик  күп беләсез  икән. Каян  өйрәндегез?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балалар һәрберсе үзләре  ошаткан кышлаучы  кош  турында әти- әниләре  белән проект  ясадылар бит. Балалар, карагыз әле, бүген безнең  группага нинди  кошлар  очып кергән? Хәзер кемнең  кайсы кош янына  барасы  килә,  шул кош янына барыгыз  әле. (Балалар үзләре теләгән  кош  рәсемнәре  янына  барып басалар)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хәзер  парлап басыгыз. Бер- берегезгә елмаегыз. Мин  вакыт дип  әйткәч, сез  чиратлап бер- берегезгә  үзегез  сайлаган  кош  турында  сөйлисез.  Беренче, кемнең  буе  кыскарак , шул  башлый.  (Сингапур методикасының элементлары).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Икенче тапкыр  вакыт дип  әйткәч, түгәрәккә  җыелып  утырабыз.  Кайсы пар тизрәк булыр икән?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(Түгәрәккә  җыелып  утыргач, балалар белән  әңгәмә)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Радим, синен парың кем иде?  Сина  Ранил  нинди кош  турында  нәрсәләр  сөйләде?  (Берничә  парның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ял итеп алыйк.    Мин  әйткән  җөмлә белән   килешсәгез -   басасыз, килешмәсәгез - утырып  каласыз.(Сингапур методикасының элементлары).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Кыш җитүгә җир өсте ап-ак кар белән капланыр.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Барлык  кошлар җылы якларга китеп беттеләр.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якларда да кайбер кошлар кышларга калдылар.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Песнәкнең  түше сары.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Чыпчыкның  томшыгы зур.-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Саесканның  койрыгы озын.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Кошларга  кышын  ачлык  куркыныч  түгел.-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Кышын без  кошларга  җимлекләр  ясап  куябыз.+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Күгәрчен   көнбагыш   ярата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Балалар,   мин  дә сезне  уенга  чакырам.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Коврографта   “Кайсы  кошка нинди  азык?”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(Каурый  белән  хат очып  төшә).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хатны  ачып укый.   “Исәнмесез, кадерле  эколяталар-  табигатьнең  чын  дуслары. Сезгә  кышлаучы  кошлар хат яза. Кешеләр  безгә  ярдәм итәләр, җимлекләр  ясап, безне  һаман  ашатып  торалар. Аларга  бик  зур  рәхмәт!  Ләкин  кышлаучы кошлар  күп  булу  сәбәпле һәрвакыт  җимлекләр  җитеп  бетми шул. Җимлекләр  ясап, аларга  азык салып, безгә  кышны  үткәрергә  булышсагыз, без бик рәхмәтле булыр идек”.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сез  әти-әниләрегез белән  бергәләшеп  җимлекләр  ясап алып  килдегез. Без аларны     үзебезнең   бакча  мәйданчыгында  элеп  куярбыз.  Сезнең  тагын   кошлар өчен  җимлекләр  ясыйсыгыз  киләме?  Алайса, безнең  остаханәгә  рәхим итегез. (Кюизенер таякчыкларыннан схемага   нигезләнеп  җимлекләр  төзү)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без җимлекләр  турында  шигырьләр дә  беләбез. Кем  сөйләп  күрсәтә?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Кыш җиттеме – кошлар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ашханә ачабыз: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Җимлекләр ясап эләбез,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Кошларны ашатабыз.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Килегез, кил, кошкайлар,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бит безнең дускайлар.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Җимлеккә сез куныгыз,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Көн дə кунак булыгыз.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кошларны  ашатканда  аерым  кагыйдәләрне дә  үтәргә  кирәк. Шул кагыйдәләрне  искә  төшереп  үтик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Кошларны көн саен  ашатырга кирәк,  вакыт-вакыт ашатырга ярамый. Салкыннарда кошларга исән калу өчен азык  көн саен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Кошларны ашаткач, урамда  пакетлар,  тартмалар калдырмаска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Кошларны бер үк вакытта, бер үк урында  ашатырга кирәк. Кошлар үзләре дә бу вакытка  җимлеккә очып килергә  ияләнәләр.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Саескан, син барысын да  аңладыңмы  инде? Эколяталар  сина  аңлатып  бирделәрме?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Саескан. Бик зур  рәхмәт, эколяталар. Сез  чыннан да  кошлар  турында, аларга  сакчыл  караш, аларны  кайгырту турында  күп беләсез  икән. Мондый  балалар булганда безгә- бөтен кышлаучы  кошларга   кышның  салкыннары  куркыныч түгел.Бик зур  рәхмәт, эколяталар.  Сау булыгыз.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Сау бул, саескан.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Йомгаклау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Бүген без кемгә  булыштык? Сез бүген өйдә   нәрсә турында сөйләячәксез? (Балаларның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балалар, бер-берегезгә уртак эш өчен рәхмәт белдерик. Сез ничек уйлыйсыз, без бүген команда булдыкмы?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Туган телне өйрәнәбез</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Дидактик уен</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Галиева Айсылу Ильдаровна, Гарапшина Индира Рамилевна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№5 комбинированного вида»,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Максаты: Туган як кызыл китабына кертелгән сирәк хайваннар, кошларының исемнәрен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Кызыл китаптагы хайваннар, кошлар турында күзаллаулар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Сүзлек запасын активлаштыру.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Дидактик материалга сак караш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"Татар теле" фәнен өйрәнүгә карата уңай омтылыш табу, татар теле белән даими кызыксыну һәм шулар нигезендә белем алуның алдагы баскычларында татар телен уңышлы үзләштерү.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Кулланма.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Туганякның тыюлыклы урыны «Кара Күл» макеты. Балтач районының Кызыл китабыннан хайваннар һәм кошлар фигуркалары.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1Ысул. «Кара кулдә нәрсә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Балаларга безнең район территориясендә очрый торган һәм кызыл китапка кертелгән хайваннар, кошлар фигураларын табарга, аларны макетка урнаштырырга тәкъдим ителә.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Ысул. «Хатаны таб»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Балаларга безнең район хайваннарына ниндиләре кермәвен билгеләргә тәкъдим ителә.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Актуальлек.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уен туган телгә, туган якка, тере табигатькә мәхәббәт тәрбияләргә булыша. Балаларга туган якның кызыл китабына кертелгән сирәк очрый торган җәнлекләрне, кошларны танырга ярдәм итә. Табигатьне сакларга, аны кайгыртырга өйрәтә. Элемтә сөйләмен үстерә. Балалар туган якның тере табигате турында үз телләрендә сөйләргә өйрәнәләр. Картиналар урынына макет кулланып, бала бу хайваннарның яшәү тирәлегенә чумачак. Рәсемнәр урынына хайваннарның һәм кошларның фигураларын алу, бу төс, зурлык турында күзаллау бирәчәк, һәм уенны тагын да чынбарлыклырак булачак. Хайванны куак артына куеп, аның артыннан ничек качуын, күлгә төшүен, кошны агачка утыртуын һәм башкаларны күрсәтергә мөмкин.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Шулай ук бу уенны туган якның кызыл китабына кертелгән үсемлекләр белән дә тулыландырырга мөмкин.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Үткәнем - киләчәгем...</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Галиева Гульюзем Гумаровна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№58 «Шаян нэнилэр»,  г. Альметьевск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Милли төбәк компонентына таянып, милли мәдәниятне өйрәнүче һәм дәвам итүче шәхес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бурычлары: Халык педагогикасы принципларына нигезләнеп, яңа педагогик алымнар кулланып, балаларга әхлак  тәрбия бирү. Туган җиргә, туган телгә ихтирам хисе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Үсерү бурычлары: Балаларда төрле проблемалы соруларны чишү дәрәҗәсен үстерү. Җавапларны төгәл итеп  татар телендә әйтә белүләрен камилләштерү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Балаларны татар халкының тарихы белән таныштыру,  халкыбызның данлы тарихы турындагы белемнәрен киңәйтү, гомумиләштерү.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Сөйләм үсеше, танып-белү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өлкәләренең интеграциясе: танып белү, сөйләм үсеше, нәфис – нәфәсәти, социаль-коммуникатив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уен, күрсәтмәле материал, сүзлек остендә эш, сорауларга җавап, слайдлар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өстендә эш: риваять, Сөембикә манарасы, әүвәл заман.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эшләнелгән эш: Казан һәм Әлмәт шәһәрләре турындагы риваятьләрне балаларга уку, Әлмәт шәһәренең үткәне һәм бүгенгесе белән бәйле фотосүрәтләр карау, Әлмәт районы Кичүчат авылындагы Р. Фәхреддинның мемориаль музеена экскурсиягә бару, шигырьләр өйрәнү, Казан Кремле һәм Сөембикә манарасы сүрәтләнгән открыткалар карау, Р. Фәхреддин нәсыйхәтләре белән һәрдаим таныштыру.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Интерактив такта, Казан Кремле һәм Сөембикә манарасы макетлары, Сөембикә ханбикәнең тирмә макеты, Болгар чорын чагылдырган плакат.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I.Эмоциональ халәт тудыру.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Әңгәмә. “Болгар көчле дәүләт”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Сөембикә манарасы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Әңгәмә: “Кичүчат авылы”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 Фәхреддин нәсыйхатьләре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ab/>
        <w:t>(Мультимедия -  Р.Фәхреддин портреты)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“Дөньяда яшәргә һәм башкалар рәтендә гомер сөрергә теләгән милләт үзенең үткән көннәрен белсен һәм үз тарихы белән дус булсын” сүзләре язылган).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баручылар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алып баручы:                                               Икенче алып баручы: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Хәтерләүдән курыкма син                                       Исеңдә тот аларны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Үткәнеңне онытма син!                                           Сугышларда кан түккәнен.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 син ерак бабайларның                                      Һәр карыш җир сугарылган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Ничек итеп көн иткәнен</w:t>
      </w:r>
      <w:r w:rsidRPr="00801A28">
        <w:rPr>
          <w:rFonts w:ascii="Times New Roman" w:hAnsi="Times New Roman"/>
          <w:sz w:val="24"/>
          <w:szCs w:val="24"/>
        </w:rPr>
        <w:tab/>
        <w:t xml:space="preserve">               Шәһит җаннар каннарында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Нинди уйлар, нинди моңнар </w:t>
      </w:r>
      <w:r w:rsidRPr="00801A28">
        <w:rPr>
          <w:rFonts w:ascii="Times New Roman" w:hAnsi="Times New Roman"/>
          <w:sz w:val="24"/>
          <w:szCs w:val="24"/>
        </w:rPr>
        <w:tab/>
        <w:t xml:space="preserve">               Үткән яулар шәүләсе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калдырып киткәнен.                                       Туган якның таңнарында.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алып баручы:                                               Икенче алып баручы: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нигезнең , һәр авылның                                    Горур сүз әйт, сорасалар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каланың үткәне бар.                                        Ни кавемнән? Нинди җирдән?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Гыйбрәт алырлык мирасның                                   Киләчәккә аек карар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Калганы бар, киткәне бар.                                       Үз тарихын анык белгән!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Икесе бергә: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Хәтерләүдән курыкма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Үткәнеңне онытма син!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(Пәрдә ачыла. Кала күренеше.)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 Халык күңелендә Болгар көчле дәүләт буларак истә калган. Элек-электән Болгарга төрле яулар килгән, зур көрәшләр, сугышлар булган. Аларның күбесендә Болгарлар җиңеп чыккан. Әмма көннәрдән бер көнне зур яу килеп Болгар дәүләтен җимергән, башкаласын яндырган, халкын үтергән. Исән калганнар Идел буйлап төньякка таба киткән.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Болгарлар (балалар):  - Туганнар, бу күлләрдә, сазлыкларда качып яшәү килешми. Төпләнеп, яңадан кала салыр өчен урын эзләргә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 Яңа кала салыр өчен урын эзләгәндә алар тылсымчыга мөрәҗәгать иткәннәр.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Болгарлар (балалар)  - Дәүләтебез таркалды. Качак тормышыннан арыдык. Кала урынын табарга ярдәм ит.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Тылсымчы:  - Халкыгызның тырыш һәм батыр икәнен беләм. Дәүләтегезне торгызырга да булышам. Эмма бер шартым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Болгарлар (балалар)     - Без шартыңны тыңлыйбыз. Әйтеп кара.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Тылсымчы:  - Мине үз арагызга алыгыз. Картлык көнемдә дәүләтле буласым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Болгарлар (балалар)    - Без риза.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Тылсымчы:  - Кайсы төштә ут якмыйча казан кайнап чыга, шул төштә урнашыгыз.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 Мондый урынны шактый озак эзлиләр. Ниһаять, андый урын табыла. Казанны җиргә күмгәч, ут якмыйча кайный башлаган ди.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Болгарлар (балалар)   - Туганнар, калабызга ни исем бирик?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Болгарларның берсе:  - Казан сүзе бик туры килә бит.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Тылсымчы: - Казан эчендә дус-тату яшәгез, дуслар.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 Төпләндек без шушында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Шәһәргә нигез салып,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Ыруыбызның Казанын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Китә алмадык калдырып.</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(Пәрдә ябыла. Татар биюе)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(Пәрдә ачыла. Болгар , Сөембикә манарасы күренеше)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Сөембикә манарасы.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Чын хозурлыкта торсаң да син ничә еллар буе, Казан,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Сөембикә манараңнан әйттеләр бүген азан!  (Азан тавышы ишетелә).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 манара, шатлан, шатлана торган көнең,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Чөнки синдә гает укый татар гаскәри бу көн.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 манара, ач пәрдәңне, кара монда бер балкып,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Дошманнарның кулларыннан алдык без сине тартып.</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бала:   - Сөембикә - горур бикә,                 2 бала:  Сөембикә - асыл бикә,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Саклама син безгә үпкә.                             Кайтып күрә алсаң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Ай куелды манараңа,                                   Манараңа менеп, безгә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Тиярдәй иттереп күккә.                               Сәлам бирә алсаң иде.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бала:  - Онытмады сине халкың,                 4 бала: Татарның рухы бит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Хәтерли әле дә: “Казан...”                            Горурлыгы, саф иманы.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Кабат синең манараңнан                               Балкыр аең манараңнан,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Ишетелә моңлы азан.                                    Төшермәбез һич без аны.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Сөембикә бәет укый.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(Мультимедия - Әлмәт логотипы. Борынгы һәм хәзерге Әлмәт күренешләре.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бала Әлмөхәммәт булып сәхнәләштерә).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Әлмөхәммәт атлы мулла агай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Зәй ярына килеп утырган.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Үзе булган Болгар нәселеннән,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Бикчура хан дигән токымнан.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Әлмөхәммәт (бала)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Иң беренче булып шушы урында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Йортым нигезенә таш салдым.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Шуның өчен  шәһәребезне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Әлмәт исеме белән атадым.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Әүвәл заманнарда бу урында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Күп милләтле халык яшәгән.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Юкә салып, чабатасын үргән,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Җирен сөреп иген үстергән.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1 бала: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Әлмәтнең авыл чагын күрдек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Урсал тауларының башыннан.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Әлмәтне кала итеп кордык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Шикәрдәй ак Чупай ташыннан.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 бала: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Урсал таудан, Әлмәт, һәрбер йортың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Уч төбендәгедәй күренә.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Таш пулатлар берсен-берсе узып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Урсал тауларына үрелә.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3 бала:   Без Әлмәткә төрле яктан килдек,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 милләтләр монда юнәлде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Әлмәтне гүзәл Зәй буена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Ямь өстәсен диеп үстердек.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(Татар милли киеменнән тәрбияче һәм балалар чыга).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Татар кызы:  - Ә беләсезме, балалар, Әлмәт шәһәреннән ерак түгел бер авыл бар. Моннан бик күп еллар элек ул авылны Юлдаш авылы дип йөрткәннәр. Чөнки ул авылга иң беренчеләрдән Юлдаш бабай нигез салган, үзенең ыруы белән шунда төпләнеп яши башлаган. Хәзер ул авылны Кичүчат дип атыйлар. Ул авылда Юлдаш бабай нәселеннән чыккан күренекле галим, мәгърифәтче, дин белгече Ризаэддин Фәхреддин туган. Без инде балалар белән Кичүчат авылында Р. Фәхреддин музеенда булган идек. Анда без аның истәлекле әйберләрен карап, аның нәсел агачы белән танышып кайттык. Биредә сез аларны күрәсез. Тагын әле Кичүчат авылында урнашкан чишмәнең татлы суын татып карадык. Әлеге чишмәгә авыл халкы Р. Фәхреддин исеме биргән.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 Безнең шәһәребездә Р. Фәхреддин урамы да бар. Ягез әле, игътибар белән карагыз, бәлки берәрегез рәсемдәге таныш урамда яшидер?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җавабы)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 Ә менә бу рәсемдә Әлмәт шәһәрендә урнашкан Р. Фәхреддин исемендәге гимназия. Бәлки берәрегезнең абый-апалары әлеге гимназиядә укыйдыр?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җавабы)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 Ә менә бу рәсемдә Әлмәт шәһәрендә Мәрҗәни урамында урнашкан иң матур мәчетләрнең берсе Р. Фәхреддин исемендәге мәчетне күрәсез. Без әлеге мәчеттә экскурсиядә булып, аның матурлыгын күреп кайткан идек. Ризаэддин Фәхреддин тәрбияле бала турында болай дип язып калдырган: “Алтыннан да кыйммәтлерәк, оҗмах нигъмәтләреннән дә кадерле һәм ата-ананың иң зур байлыгы – тәрбияле бала”. Ризаэддин Фәхреддин безгә тәрбияле балалар булып үссеннәр өчен бик күп нәсыйхәтләр язып калдырган. Әлеге нәсыйхәтләрне сез дә беләсез, шулаймы? Ягез әле, исебезгә төшерик.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белгән мәкальләрне әйтәләр)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 Бик дөрес, балалар, әти-әниләрегезнең сүзен  һәрвакыт тыңлап, тәрбияле бала булып яшәгез.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сөйли: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Еллар бер-бер артлы үтә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Яңа буын килә дөньяга.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Иң әүвәле чын тарихыңны 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Үткәнеңне сөйлә син аңа.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Горурлансын геройлары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Үткән юлын белсен һәр бала.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Бай тарихы булган милләтемнең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Елъязмасын яздыр син аңа.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Сәнгати-эстетик үсеш, сөйләм үстерү  (грамотага өйрәтү),</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танып  белү үсеше (математика) буенча  интеграль эшчәнлек</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Галиева Лилия Фидаиловна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“Большеатнинский детский сад”, Атнинский район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Санау күнекмәсен ныгыту, геометрик фигураларны кабатлау, математик табышмаклар чишү. Логик фикерләү, аң-зиһен, игътибарлы-лыкны үстерү. Уй-фикерләүне, күрү сәләтен күзаллауны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Иҗадилык, математика эшчәнлегенә кызыксыну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 бурычы: Балаларда игътибарлылык , коллективизм рухы, гомуми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нәтиҗә өчен җаваплылык хисе тәрбияләү.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Үстерү бурычы: Атна көннәрен эзлекле рәвештә әйтеп, исемнәрен белүләре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табышмакларга, сорауларга җавап эзләү бурычларын үстерү.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Белем бирү бурычы:  10 га кадәр  һәм кирегә санау, табышмакларга, сорауларга җавап бирү.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Интеграль белем бирү өлкәләре: Сәнгати-эстетик үсеш, сөйләм үстерү  (грамотага өйрәтү), танып  белү үсеше (математика).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Методик  алымнар  һәм  чаралар:  кызыклы  сораулар  бирү, уеннар,  мактау.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Интерактив такта, ноутбук,  рәсемнәр, геометрик  фигуралар,  слайдлар, йолдызлар, планеталар рәсемнәре.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Эшчәнлек структурасы: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Хәерле иртә теләү.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Сюрприз момент.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Математик Галактикага юл тоту.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Рәсемнәр ярдәмендә ребус чишү.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Математик табышмакларга җавап табу.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6. Геометрик фигураларны кабатлау.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“Әйе” яки “ юк”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Сюрприз момент.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 Йомгаклау.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Исәнмесез, балалар, әйдәгез әле, эшчәнлекне башлап җибәргәнче, бер-берегезгә һәм үзегезгә хәерле иртә теләп алыйк.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иртә, күзләр, сез уяндыгызмы? (күзләрне уарга)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иртә, колаклар, сез уяндыгызмы? (колакларны сыйпарга)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иртә, битләр, сез уяндыгызмы? (битне сыйпарга)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иртә, куллар, сез уяндыгызмы? (кулларны сыйпарга)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иртә, кояш, без уяндык һәм елмайдык! (кулларны өскә таба күтәрергә һәм елмаерга).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Балалар, безне математика галактикасына кунакка чакырдылар. Анда яшәүчеләр сезнең тиздән мәктәпкә барачагыгызны, сезнең акыллы, белемле, зирәк икәнегезне белгәннәр. Алар сезне сынап карарга булганнар.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Аларның сезгә үз биремнәре бар. Балалар, барабызмы математик галактикага? (әйе)  Ә без анда нәрсә белән бара алабыз соң? (Балалар җавабы: ракета, космик корабль).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Әйе, бик дөрес, әйдәгез, без ракета белән барыйк. Балалар,  сез күзләрегезне йомып торыгыз әле. (Ракета музыкасы...ракета сыны барлыкка килә).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ракетага тотынышыгыз.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Ракета очарга әзерме?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10га кадәр саныйк (1....10)</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ракета никтер кузгалмый бит әле, хәзер 10 нан кирегә санап карыйк (10....1) (Ракета музыкасы).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-Менә без очып килеп җиттек. (Слайд, музыка).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Карагыз әле, ничек матур монда, нинди генә планеталар юк, балалар сез кайсы планеталарны беләсез? (Балалар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карагыз әле, чит планета вәкилләре безгә хат калдырган.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 Сез безнең чакыруны кабул итеп алганыгыз һәм безнең биремнәрне үтәргә әзер булганыгыз өчен без бик шат. Математик галактика зур булмаган планеталардан тора, алда кайсы планеталарда биремнәрне эшләргә кирәк икәнен күрерсез”.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1)  - Балалар, безгә планетага керү өчен парольне белергә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парольне без рәсемнәр ярдәмендә белә алабыз. Әйдәгез, әкрен генә урыннарга утырышыгыз. Сезнең алдыгызда күп төрле рәсемнәр, шуларның беренче хәрефләреннән яңа сүз төзибез. (Презентация).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нинди сүз килеп чыкты? Афәрин! Без пароль сүзен белдек. Ул “КОСМОС” сүзе булды. Хәзер инде без икенче биремгә үтә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2) Безнен икенче биремебез - табышмакларга җавап табу. (Презентация 2)</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Тиеннең капчыгында 5 чикләвеге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Кулында тагын 3 чикләвек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Барысы бергә тиендә ничә чикләвек бар? (8)</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Керпе урман буйлап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Гөмбә җыеп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Каен яныннан икене,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Юкә агачы яныннан бишне,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Күпме булды уйлап тап? (7)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Куян янына дусты килде,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 дустын кишер белән сыйлады,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Икесе дә өчешәр кишер ашадылар-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Күпме булды барысы? ( 6)</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Тавык урамда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Чебиләрен ияртеп.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Дүрт чеби алдан чаба,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Алты чеби артта калган,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борчыла тавык.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Саный алмый һич.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Тавыкнын ничә чебие булган,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Югалмагандыр ич? (10)</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Афәрин,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бер планетадан икенче планетага бару өчен геометрик фигураларны белергә кирәк, нинди геометрик фигуралар бар монда? Квадрат, түгәрәк, турыпочмак...)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Афәрин! Геометрик фигураларга гына басып, алдагы биремгә барабыз.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3. -Балалалар, һәрбер йолдызга сораулар язылган. Әйдәгез, җавап бирик.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Һәрберегез берәр йолдыз алып миңа бирерсез, мин шул сорауны укыйм, ә сез рәсемнән кирәклесен табып “әйе” яки “юк” дип җавап бирерсез.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Куяннын ике колагы бармы?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Квадрат түгәрәк була аламы?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Төлкенең һәм төлке баласының барысы бергә дүрт колагы бармы? (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Машинада ике руль буламы?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атнада җиде көнме? (әйе) (атна көннәрен кабатлау)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кыш фасылында өч аймы? (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урамда эссеме?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-Афәрин, балалар, булдырдыгыз. Сез чит планета вәкиленең сорауларын дөрес итеп үтәдегез. Без математик галактикада вакытыбызны бик күңелле үткәрдек, безгә кире бакчага кайтырга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ракетага тотынышыгыз һәм кирегә саныйбыз (10...1).  (Ракета тавышы).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бакчага кайтып та җиттек. Балалар карагыз әле ракета эчендә нәрсәдер бар, чит планета вакилләре сезгә бүләк калдырган.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Үстерешле китап “Уйнап үсәбез”</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Галимова Зиля Абраровна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Филиал МБДОУ «Шикшинский детский сад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 «Акчарлак»-Сердинский детский сад»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Китапның эченә төрле темага   багышланган  дидактик уеннар   теркәлгән.Уеннар  программа эчтәлегенә туры килә,уеннарны шогыль, шогыльдән тыш вакытларда  кулланырга  мөмкин.Уеннар төрле  яшьтәге балалар өчен кулланыла.Ябыштыргыч (липучка)ярдәмендә  балалар тиешле предметларны ябыштыралар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Максат:Балаларның  сүз  байлыкларын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Бурычлар:балаларның  предметларны  дөрес  әйтүләренә ирешү, кул чуклары моторикасын  үстерү,игътибарлылык,хәтерләрен  ныгыту.Ана телендә  дөрес итеп предметларны атау,истә калдыру.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1.”Кем нинди яшелчә (җиләк –җимеш) җыя?”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барышы:Тәрбияче  рәсемдәге кыз(малай)нинди  яшелчә, (җиләк –җимеш),җыйганын  сорый,ябыштыргыч ярдәмендә  балалар рәсем янына тиешле яшелчә, (җиләк –җимеш)не ябыштыралар.Шулай ук Алсу(Алмаз) ничә яшелчә, (җиләк –җимеш)җыя ,санап күрсәтәләр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2.”Кошларны   гәүдә төзелешләрен  атап җый”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барышы:Тәрбияче кошның гәүдә төзелешенә  игътибар белән карарга тәкъдим итә hәм  аерым ябыштыргыч белән  әзерләнеп куелган  гәүдә төзелешләреннән кошны җыярга кирәклеген аңлата.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3.”Кемнең  баласы?”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барышы:Тәрбияче  хайваннарның исемнәрен  ничек аталганын  сорый,hәр хайван янына аның баласын ябыштырып куярга кирәк икенен аңлата.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4.”Әни нинди табак-савыт  куллана?”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барышы: Тәрбияче балалардан табак-савытлар санап күрсәтүләрен сорый.Аш бүлмәсендәге табак-савытларны балалар ябыштырып чыгалар.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5.”Шәхси –чисталык  әйберләре”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барышы:Тәрбияче балаларның нинди  шәхси –чисталык  әйберләре белән кулланулары турында сорый.Рәсемдәге малай янына балалар шәхси –чисталык  әйберләрен ябыштырып куялар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6.”Транспортлар”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барышы:Тәрбияче белән балалар транспорт төрләрен санап  чыгалар,hәр транспортның өстенә парларын ябыштырып куялар.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7.”Алсуны киендерәбез”, .”Азатны киендерәбез”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барышы:Балалар кем нинди кием кигәненәйтәләр,Азат янына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малай киемнәрен,кыз янына кыз киемнәрен ябыштыралар.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8.Йорт җиhазлары”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барышы:Тәрбияче  белән балалар йорт җиhазларын санап чыгалар,hәр җиhаз өстенә үзенә туры килгән җиhазны куялар.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Круги «Эйлера»</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АВТОРСКАЯ МЕТОДИЧЕСКАЯ РАЗРАБОТКА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ab/>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Галяутдинова Эльвира Геннадьевна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№8 «Ручеек»,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Автор: Галяутдинова Эльвира Геннадьевна – воспитатель первой квалификационной категории муниципального бюджетного дошкольного образовательного учреждения «Детский сад общеразвивающего вида №8 «Ручеёк» г. Кукмор» Кукморского муниципального района Республики Татарстан.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Данная методическая разработка направлена на формирование у детей самостоятельного мышления, развитие речи, познавательной активности и закрепление речевого материала по обучению детей татарскому (родному) языку.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Методический материал может быть использован в воспитательно - образовательной работе и вовремя образовательной деятельности.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Опыт работы, будет полезен воспитателям детских садов и учителям начальных классов.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СОДЕРЖАНИЕ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fldChar w:fldCharType="begin"/>
      </w:r>
      <w:r w:rsidRPr="00801A28">
        <w:rPr>
          <w:rFonts w:ascii="Times New Roman" w:hAnsi="Times New Roman"/>
          <w:sz w:val="24"/>
          <w:szCs w:val="24"/>
        </w:rPr>
        <w:instrText xml:space="preserve"> TOC \o "1-3" \h \z \u </w:instrText>
      </w:r>
      <w:r w:rsidRPr="00801A28">
        <w:rPr>
          <w:rFonts w:ascii="Times New Roman" w:hAnsi="Times New Roman"/>
          <w:sz w:val="24"/>
          <w:szCs w:val="24"/>
        </w:rPr>
        <w:fldChar w:fldCharType="separate"/>
      </w:r>
      <w:hyperlink w:anchor="_Toc63510476" w:history="1">
        <w:r w:rsidRPr="00801A28">
          <w:rPr>
            <w:rStyle w:val="Hyperlink"/>
            <w:rFonts w:ascii="Times New Roman" w:hAnsi="Times New Roman"/>
            <w:sz w:val="24"/>
            <w:szCs w:val="24"/>
          </w:rPr>
          <w:t>ВВЕДЕНИЕ</w:t>
        </w:r>
        <w:r w:rsidRPr="00801A28">
          <w:rPr>
            <w:rStyle w:val="Hyperlink"/>
            <w:rFonts w:ascii="Times New Roman" w:hAnsi="Times New Roman"/>
            <w:webHidden/>
            <w:sz w:val="24"/>
            <w:szCs w:val="24"/>
          </w:rPr>
          <w:tab/>
        </w:r>
        <w:r w:rsidRPr="00801A28">
          <w:rPr>
            <w:rStyle w:val="Hyperlink"/>
            <w:rFonts w:ascii="Times New Roman" w:hAnsi="Times New Roman"/>
            <w:webHidden/>
            <w:sz w:val="24"/>
            <w:szCs w:val="24"/>
          </w:rPr>
          <w:fldChar w:fldCharType="begin"/>
        </w:r>
        <w:r w:rsidRPr="00801A28">
          <w:rPr>
            <w:rStyle w:val="Hyperlink"/>
            <w:rFonts w:ascii="Times New Roman" w:hAnsi="Times New Roman"/>
            <w:webHidden/>
            <w:sz w:val="24"/>
            <w:szCs w:val="24"/>
          </w:rPr>
          <w:instrText xml:space="preserve"> PAGEREF _Toc63510476 \h </w:instrText>
        </w:r>
        <w:r w:rsidRPr="00942495">
          <w:rPr>
            <w:rFonts w:ascii="Times New Roman" w:hAnsi="Times New Roman"/>
            <w:color w:val="0563C1"/>
            <w:sz w:val="24"/>
            <w:szCs w:val="24"/>
            <w:u w:val="single"/>
          </w:rPr>
        </w:r>
        <w:r w:rsidRPr="00801A28">
          <w:rPr>
            <w:rStyle w:val="Hyperlink"/>
            <w:rFonts w:ascii="Times New Roman" w:hAnsi="Times New Roman"/>
            <w:webHidden/>
            <w:sz w:val="24"/>
            <w:szCs w:val="24"/>
          </w:rPr>
          <w:fldChar w:fldCharType="separate"/>
        </w:r>
        <w:r>
          <w:rPr>
            <w:rStyle w:val="Hyperlink"/>
            <w:rFonts w:ascii="Times New Roman" w:hAnsi="Times New Roman"/>
            <w:noProof/>
            <w:webHidden/>
            <w:sz w:val="24"/>
            <w:szCs w:val="24"/>
          </w:rPr>
          <w:t>3</w:t>
        </w:r>
        <w:r w:rsidRPr="00801A28">
          <w:rPr>
            <w:rStyle w:val="Hyperlink"/>
            <w:rFonts w:ascii="Times New Roman" w:hAnsi="Times New Roman"/>
            <w:webHidden/>
            <w:sz w:val="24"/>
            <w:szCs w:val="24"/>
          </w:rPr>
          <w:fldChar w:fldCharType="end"/>
        </w:r>
      </w:hyperlink>
    </w:p>
    <w:p w:rsidR="00397F59" w:rsidRPr="00801A28" w:rsidRDefault="00397F59" w:rsidP="00E468CD">
      <w:pPr>
        <w:spacing w:after="0" w:line="240" w:lineRule="auto"/>
        <w:rPr>
          <w:rFonts w:ascii="Times New Roman" w:hAnsi="Times New Roman"/>
          <w:sz w:val="24"/>
          <w:szCs w:val="24"/>
        </w:rPr>
      </w:pPr>
      <w:hyperlink w:anchor="_Toc63510477" w:history="1">
        <w:r w:rsidRPr="00801A28">
          <w:rPr>
            <w:rStyle w:val="Hyperlink"/>
            <w:rFonts w:ascii="Times New Roman" w:hAnsi="Times New Roman"/>
            <w:sz w:val="24"/>
            <w:szCs w:val="24"/>
          </w:rPr>
          <w:t>АКТУАЛЬНОСТЬ</w:t>
        </w:r>
        <w:r w:rsidRPr="00801A28">
          <w:rPr>
            <w:rStyle w:val="Hyperlink"/>
            <w:rFonts w:ascii="Times New Roman" w:hAnsi="Times New Roman"/>
            <w:webHidden/>
            <w:sz w:val="24"/>
            <w:szCs w:val="24"/>
          </w:rPr>
          <w:tab/>
        </w:r>
        <w:r w:rsidRPr="00801A28">
          <w:rPr>
            <w:rStyle w:val="Hyperlink"/>
            <w:rFonts w:ascii="Times New Roman" w:hAnsi="Times New Roman"/>
            <w:webHidden/>
            <w:sz w:val="24"/>
            <w:szCs w:val="24"/>
          </w:rPr>
          <w:fldChar w:fldCharType="begin"/>
        </w:r>
        <w:r w:rsidRPr="00801A28">
          <w:rPr>
            <w:rStyle w:val="Hyperlink"/>
            <w:rFonts w:ascii="Times New Roman" w:hAnsi="Times New Roman"/>
            <w:webHidden/>
            <w:sz w:val="24"/>
            <w:szCs w:val="24"/>
          </w:rPr>
          <w:instrText xml:space="preserve"> PAGEREF _Toc63510477 \h </w:instrText>
        </w:r>
        <w:r w:rsidRPr="00942495">
          <w:rPr>
            <w:rFonts w:ascii="Times New Roman" w:hAnsi="Times New Roman"/>
            <w:color w:val="0563C1"/>
            <w:sz w:val="24"/>
            <w:szCs w:val="24"/>
            <w:u w:val="single"/>
          </w:rPr>
        </w:r>
        <w:r w:rsidRPr="00801A28">
          <w:rPr>
            <w:rStyle w:val="Hyperlink"/>
            <w:rFonts w:ascii="Times New Roman" w:hAnsi="Times New Roman"/>
            <w:webHidden/>
            <w:sz w:val="24"/>
            <w:szCs w:val="24"/>
          </w:rPr>
          <w:fldChar w:fldCharType="separate"/>
        </w:r>
        <w:r>
          <w:rPr>
            <w:rStyle w:val="Hyperlink"/>
            <w:rFonts w:ascii="Times New Roman" w:hAnsi="Times New Roman"/>
            <w:noProof/>
            <w:webHidden/>
            <w:sz w:val="24"/>
            <w:szCs w:val="24"/>
          </w:rPr>
          <w:t>3</w:t>
        </w:r>
        <w:r w:rsidRPr="00801A28">
          <w:rPr>
            <w:rStyle w:val="Hyperlink"/>
            <w:rFonts w:ascii="Times New Roman" w:hAnsi="Times New Roman"/>
            <w:webHidden/>
            <w:sz w:val="24"/>
            <w:szCs w:val="24"/>
          </w:rPr>
          <w:fldChar w:fldCharType="end"/>
        </w:r>
      </w:hyperlink>
    </w:p>
    <w:p w:rsidR="00397F59" w:rsidRPr="00801A28" w:rsidRDefault="00397F59" w:rsidP="00E468CD">
      <w:pPr>
        <w:spacing w:after="0" w:line="240" w:lineRule="auto"/>
        <w:rPr>
          <w:rFonts w:ascii="Times New Roman" w:hAnsi="Times New Roman"/>
          <w:sz w:val="24"/>
          <w:szCs w:val="24"/>
        </w:rPr>
      </w:pPr>
      <w:hyperlink w:anchor="_Toc63510478" w:history="1">
        <w:r w:rsidRPr="00801A28">
          <w:rPr>
            <w:rStyle w:val="Hyperlink"/>
            <w:rFonts w:ascii="Times New Roman" w:hAnsi="Times New Roman"/>
            <w:sz w:val="24"/>
            <w:szCs w:val="24"/>
          </w:rPr>
          <w:t>ОПИСАНИЕ СХЕМЫ КРУГОВ ЭЙЛЕРА</w:t>
        </w:r>
        <w:r w:rsidRPr="00801A28">
          <w:rPr>
            <w:rStyle w:val="Hyperlink"/>
            <w:rFonts w:ascii="Times New Roman" w:hAnsi="Times New Roman"/>
            <w:webHidden/>
            <w:sz w:val="24"/>
            <w:szCs w:val="24"/>
          </w:rPr>
          <w:tab/>
        </w:r>
        <w:r w:rsidRPr="00801A28">
          <w:rPr>
            <w:rStyle w:val="Hyperlink"/>
            <w:rFonts w:ascii="Times New Roman" w:hAnsi="Times New Roman"/>
            <w:webHidden/>
            <w:sz w:val="24"/>
            <w:szCs w:val="24"/>
          </w:rPr>
          <w:fldChar w:fldCharType="begin"/>
        </w:r>
        <w:r w:rsidRPr="00801A28">
          <w:rPr>
            <w:rStyle w:val="Hyperlink"/>
            <w:rFonts w:ascii="Times New Roman" w:hAnsi="Times New Roman"/>
            <w:webHidden/>
            <w:sz w:val="24"/>
            <w:szCs w:val="24"/>
          </w:rPr>
          <w:instrText xml:space="preserve"> PAGEREF _Toc63510478 \h </w:instrText>
        </w:r>
        <w:r w:rsidRPr="00942495">
          <w:rPr>
            <w:rFonts w:ascii="Times New Roman" w:hAnsi="Times New Roman"/>
            <w:color w:val="0563C1"/>
            <w:sz w:val="24"/>
            <w:szCs w:val="24"/>
            <w:u w:val="single"/>
          </w:rPr>
        </w:r>
        <w:r w:rsidRPr="00801A28">
          <w:rPr>
            <w:rStyle w:val="Hyperlink"/>
            <w:rFonts w:ascii="Times New Roman" w:hAnsi="Times New Roman"/>
            <w:webHidden/>
            <w:sz w:val="24"/>
            <w:szCs w:val="24"/>
          </w:rPr>
          <w:fldChar w:fldCharType="separate"/>
        </w:r>
        <w:r>
          <w:rPr>
            <w:rStyle w:val="Hyperlink"/>
            <w:rFonts w:ascii="Times New Roman" w:hAnsi="Times New Roman"/>
            <w:noProof/>
            <w:webHidden/>
            <w:sz w:val="24"/>
            <w:szCs w:val="24"/>
          </w:rPr>
          <w:t>3</w:t>
        </w:r>
        <w:r w:rsidRPr="00801A28">
          <w:rPr>
            <w:rStyle w:val="Hyperlink"/>
            <w:rFonts w:ascii="Times New Roman" w:hAnsi="Times New Roman"/>
            <w:webHidden/>
            <w:sz w:val="24"/>
            <w:szCs w:val="24"/>
          </w:rPr>
          <w:fldChar w:fldCharType="end"/>
        </w:r>
      </w:hyperlink>
    </w:p>
    <w:p w:rsidR="00397F59" w:rsidRPr="00801A28" w:rsidRDefault="00397F59" w:rsidP="00E468CD">
      <w:pPr>
        <w:spacing w:after="0" w:line="240" w:lineRule="auto"/>
        <w:rPr>
          <w:rFonts w:ascii="Times New Roman" w:hAnsi="Times New Roman"/>
          <w:sz w:val="24"/>
          <w:szCs w:val="24"/>
        </w:rPr>
      </w:pPr>
      <w:hyperlink w:anchor="_Toc63510479" w:history="1">
        <w:r w:rsidRPr="00801A28">
          <w:rPr>
            <w:rStyle w:val="Hyperlink"/>
            <w:rFonts w:ascii="Times New Roman" w:hAnsi="Times New Roman"/>
            <w:sz w:val="24"/>
            <w:szCs w:val="24"/>
          </w:rPr>
          <w:t>ИГРЫ И ЗАДАЧИ С КРУГАМИ ЭЙЛЕРА</w:t>
        </w:r>
        <w:r w:rsidRPr="00801A28">
          <w:rPr>
            <w:rStyle w:val="Hyperlink"/>
            <w:rFonts w:ascii="Times New Roman" w:hAnsi="Times New Roman"/>
            <w:webHidden/>
            <w:sz w:val="24"/>
            <w:szCs w:val="24"/>
          </w:rPr>
          <w:tab/>
        </w:r>
        <w:r w:rsidRPr="00801A28">
          <w:rPr>
            <w:rStyle w:val="Hyperlink"/>
            <w:rFonts w:ascii="Times New Roman" w:hAnsi="Times New Roman"/>
            <w:webHidden/>
            <w:sz w:val="24"/>
            <w:szCs w:val="24"/>
          </w:rPr>
          <w:fldChar w:fldCharType="begin"/>
        </w:r>
        <w:r w:rsidRPr="00801A28">
          <w:rPr>
            <w:rStyle w:val="Hyperlink"/>
            <w:rFonts w:ascii="Times New Roman" w:hAnsi="Times New Roman"/>
            <w:webHidden/>
            <w:sz w:val="24"/>
            <w:szCs w:val="24"/>
          </w:rPr>
          <w:instrText xml:space="preserve"> PAGEREF _Toc63510479 \h </w:instrText>
        </w:r>
        <w:r w:rsidRPr="00942495">
          <w:rPr>
            <w:rFonts w:ascii="Times New Roman" w:hAnsi="Times New Roman"/>
            <w:color w:val="0563C1"/>
            <w:sz w:val="24"/>
            <w:szCs w:val="24"/>
            <w:u w:val="single"/>
          </w:rPr>
        </w:r>
        <w:r w:rsidRPr="00801A28">
          <w:rPr>
            <w:rStyle w:val="Hyperlink"/>
            <w:rFonts w:ascii="Times New Roman" w:hAnsi="Times New Roman"/>
            <w:webHidden/>
            <w:sz w:val="24"/>
            <w:szCs w:val="24"/>
          </w:rPr>
          <w:fldChar w:fldCharType="separate"/>
        </w:r>
        <w:r>
          <w:rPr>
            <w:rStyle w:val="Hyperlink"/>
            <w:rFonts w:ascii="Times New Roman" w:hAnsi="Times New Roman"/>
            <w:noProof/>
            <w:webHidden/>
            <w:sz w:val="24"/>
            <w:szCs w:val="24"/>
          </w:rPr>
          <w:t>3</w:t>
        </w:r>
        <w:r w:rsidRPr="00801A28">
          <w:rPr>
            <w:rStyle w:val="Hyperlink"/>
            <w:rFonts w:ascii="Times New Roman" w:hAnsi="Times New Roman"/>
            <w:webHidden/>
            <w:sz w:val="24"/>
            <w:szCs w:val="24"/>
          </w:rPr>
          <w:fldChar w:fldCharType="end"/>
        </w:r>
      </w:hyperlink>
    </w:p>
    <w:p w:rsidR="00397F59" w:rsidRPr="00801A28" w:rsidRDefault="00397F59" w:rsidP="00E468CD">
      <w:pPr>
        <w:spacing w:after="0" w:line="240" w:lineRule="auto"/>
        <w:rPr>
          <w:rFonts w:ascii="Times New Roman" w:hAnsi="Times New Roman"/>
          <w:sz w:val="24"/>
          <w:szCs w:val="24"/>
        </w:rPr>
      </w:pPr>
      <w:hyperlink w:anchor="_Toc63510482" w:history="1">
        <w:r w:rsidRPr="00801A28">
          <w:rPr>
            <w:rStyle w:val="Hyperlink"/>
            <w:rFonts w:ascii="Times New Roman" w:hAnsi="Times New Roman"/>
            <w:sz w:val="24"/>
            <w:szCs w:val="24"/>
          </w:rPr>
          <w:t>СПИСОК ИСПОЛЬЗОВАННЫХ ИСТОЧНИКОВ.</w:t>
        </w:r>
        <w:r w:rsidRPr="00801A28">
          <w:rPr>
            <w:rStyle w:val="Hyperlink"/>
            <w:rFonts w:ascii="Times New Roman" w:hAnsi="Times New Roman"/>
            <w:webHidden/>
            <w:sz w:val="24"/>
            <w:szCs w:val="24"/>
          </w:rPr>
          <w:tab/>
        </w:r>
        <w:r w:rsidRPr="00801A28">
          <w:rPr>
            <w:rStyle w:val="Hyperlink"/>
            <w:rFonts w:ascii="Times New Roman" w:hAnsi="Times New Roman"/>
            <w:webHidden/>
            <w:sz w:val="24"/>
            <w:szCs w:val="24"/>
          </w:rPr>
          <w:fldChar w:fldCharType="begin"/>
        </w:r>
        <w:r w:rsidRPr="00801A28">
          <w:rPr>
            <w:rStyle w:val="Hyperlink"/>
            <w:rFonts w:ascii="Times New Roman" w:hAnsi="Times New Roman"/>
            <w:webHidden/>
            <w:sz w:val="24"/>
            <w:szCs w:val="24"/>
          </w:rPr>
          <w:instrText xml:space="preserve"> PAGEREF _Toc63510482 \h </w:instrText>
        </w:r>
        <w:r w:rsidRPr="00801A28">
          <w:rPr>
            <w:rStyle w:val="Hyperlink"/>
            <w:rFonts w:ascii="Times New Roman" w:hAnsi="Times New Roman"/>
            <w:webHidden/>
            <w:sz w:val="24"/>
            <w:szCs w:val="24"/>
          </w:rPr>
          <w:fldChar w:fldCharType="separate"/>
        </w:r>
        <w:r>
          <w:rPr>
            <w:rStyle w:val="Hyperlink"/>
            <w:rFonts w:ascii="Times New Roman" w:hAnsi="Times New Roman"/>
            <w:b/>
            <w:bCs/>
            <w:noProof/>
            <w:webHidden/>
            <w:sz w:val="24"/>
            <w:szCs w:val="24"/>
          </w:rPr>
          <w:t>Ошибка! Закладка не определена.</w:t>
        </w:r>
        <w:r w:rsidRPr="00801A28">
          <w:rPr>
            <w:rStyle w:val="Hyperlink"/>
            <w:rFonts w:ascii="Times New Roman" w:hAnsi="Times New Roman"/>
            <w:webHidden/>
            <w:sz w:val="24"/>
            <w:szCs w:val="24"/>
          </w:rPr>
          <w:fldChar w:fldCharType="end"/>
        </w:r>
      </w:hyperlink>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fldChar w:fldCharType="end"/>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bookmarkStart w:id="12" w:name="_Toc63510476"/>
      <w:r w:rsidRPr="00801A28">
        <w:rPr>
          <w:rFonts w:ascii="Times New Roman" w:hAnsi="Times New Roman"/>
          <w:sz w:val="24"/>
          <w:szCs w:val="24"/>
        </w:rPr>
        <w:t>ВВЕДЕНИЕ</w:t>
      </w:r>
      <w:bookmarkEnd w:id="12"/>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настоящее время федеральные государственные требования устанавливают нормы и положения, обязательные при реализации основной общеобразовательной программы дошкольного образования - обеспечить достижение воспитанниками готовности к школе.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Одним из показателей готовности ребенка к школьному обучению является формирование и развитие логического мышления и речи ребенка.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Логические задачи составляют обширный класс нестандартных задач. Существует множество приемов, которые используются при решении логических задач и развитии речи ребенка. Очень часто решение задачи помогает найти рисунок. Решение можно красиво оформить с помощью кругов Эйлера.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Круги Эйлера – это геометрическая схема, с помощью которой можно наглядно отобразить отношения между понятиями или множествами объектов. Они были изобретены Леонардом Эйлером в 18 веке и с тех пор широко используются в математике, логике и в различных прикладных направлениях. Учитывая простоту и наглядность модели кругов Эйлера, она может быть с успехом использована в детском саду на занятиях по развитию речи.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Модели кругов Эйлера – просты и наглядны, поэтому они с большим успехом могут быть использованы для развития логики и речи у детей дошкольного возраста. Построение и использование моделей в большей степени способствует развитию логических способностей и речи у дошкольников.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Ценность кругов Эйлера, состоит в том, что решения задач просты и не вызывают особых умозаключений и дети свободно могут объяснить свой выбор.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развитии  навыка  составления  описательных рассказов  большую помощь  оказывает  предварительное  составление  модели  описания.  В процессе обучения связной  описательной  речи  моделирование  может служить средством и программой анализа и фиксации закономерных свойств и отношений объекта или явления.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Основу описательного рассказа составляют конкретные представления, накапливаемые  в  процессе  исследования  объекта  описания.  Элементами модели  описательного  рассказа  становятся  символы - заместители качественных  характеристик  объекта: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величина;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цвет;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форма;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из которого изготовлен объект (для неживых предметов);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как он используется (какую пользу приносит)?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Для  развития  связной  речи,  овладение  приемом  сравнительного описания на занятиях с детьми, я  использую  заранее  приготовленные  схемы,  круги  Эйлера. Различие  предметов  указаны  схематично в кругах, сходства, одинаковые признаки   предметов,   указаны  в   пересечении  колец.</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Круги Эйлера, на самом деле, достаточно часто встречаются в нашей жизни. Уже с младшей группы дети начинают работать со схематическими фигурами, которые наглядно объясняют соотношения предметов и понятий.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Используя круги Эйлера, дошкольникам можно продемонстрировать все варианты расположения множеств относительно друг друга.</w:t>
      </w:r>
    </w:p>
    <w:p w:rsidR="00397F59" w:rsidRPr="00801A28" w:rsidRDefault="00397F59" w:rsidP="00E468CD">
      <w:pPr>
        <w:spacing w:after="0" w:line="240" w:lineRule="auto"/>
        <w:rPr>
          <w:rFonts w:ascii="Times New Roman" w:hAnsi="Times New Roman"/>
          <w:sz w:val="24"/>
          <w:szCs w:val="24"/>
        </w:rPr>
      </w:pPr>
      <w:bookmarkStart w:id="13" w:name="_Toc63510477"/>
      <w:r w:rsidRPr="00801A28">
        <w:rPr>
          <w:rFonts w:ascii="Times New Roman" w:hAnsi="Times New Roman"/>
          <w:sz w:val="24"/>
          <w:szCs w:val="24"/>
        </w:rPr>
        <w:t>АКТУАЛЬНОСТЬ</w:t>
      </w:r>
      <w:bookmarkEnd w:id="13"/>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Актуальность кругов Эйлера состоит в том, что задачи имеют практический характер, что немаловажно в современной жизни. Задачи учат выбирать из множества способов решения, наиболее простой, легкий путь.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Использование кругов Эйлера в обучении детей татарскому (родному) языку позволяет повысить качество обучения, способствует лучшему усвоению программного материала, дает возможность усваивать лексику татарского (родного) языка, закрепить речевой материал в игровой форме, поддержать интерес к языку.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Используя круги Эйлера, ребенок учится сопоставлять, обобщать, группировать материал в целях запоминания, развивается речь, память и мышление.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активизировать речь детей на татарском (родном) языке в процессе игровой деятельности используя круги Эйлера.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Задачи: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развивать речь, логическое мышление, представления о множестве;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интерес к изучению татарского языка, инициативу, настойчивость в достижении цели, преодолении трудностей;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формировать правильную устную татарскую (родную) речь, выявляя свойства в объектах и классифицируя их.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Возраст детей 4 - 7 лет.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Предполагаемый результат: дети научатся правильно и красиво говорить на татарском (родном) языке; отвечать на вопросы; решать самостоятельно логические задачи.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Перечень атрибутов к игре: круги Эйлера, предметные картинки по темам. </w:t>
      </w:r>
    </w:p>
    <w:p w:rsidR="00397F59" w:rsidRPr="00801A28" w:rsidRDefault="00397F59" w:rsidP="00E468CD">
      <w:pPr>
        <w:spacing w:after="0" w:line="240" w:lineRule="auto"/>
        <w:rPr>
          <w:rFonts w:ascii="Times New Roman" w:hAnsi="Times New Roman"/>
          <w:sz w:val="24"/>
          <w:szCs w:val="24"/>
        </w:rPr>
      </w:pPr>
      <w:bookmarkStart w:id="14" w:name="_Toc525413312"/>
      <w:bookmarkStart w:id="15" w:name="_Toc63510478"/>
      <w:r w:rsidRPr="00801A28">
        <w:rPr>
          <w:rFonts w:ascii="Times New Roman" w:hAnsi="Times New Roman"/>
          <w:sz w:val="24"/>
          <w:szCs w:val="24"/>
        </w:rPr>
        <w:t>ОПИСАНИЕ СХЕМЫ КРУГОВ ЭЙЛЕРА</w:t>
      </w:r>
      <w:bookmarkEnd w:id="14"/>
      <w:bookmarkEnd w:id="15"/>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Пусть два круга определяют два множества объектов, где каждое из множеств сформировано по какому-либо признаку. Рассмотрим возможное взаимное расположение этих кругов. Если ни один объект из первого множества не входит во второе множество, то круги будут непересекающимися (Рис. 1(а)). Такая ситуация возникнет, например, если в первом круге будут находиться живые объекты, а во втором – неживые.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Когда какие-либо объекты входят и в первое множество, и во второе – круги будут пересекаться, и упомянутые объекты будут лежать в пересечении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кругов (Рис. 1(б)). Это возможно, например, если в первое множество входят все желтые предметы, а во второе – фрукты. Тогда в пересечении будут находиться бананы, желтые яблоки,… - все фрукты желтого цвета. Наконец, если все объекты первого множества входят и во второе множество, то модель будет представлять собой вложенные круги (Рис. 1(в)). Такая ситуация возможна, если, например, большой круг представляет собой всех животных, а маленький – домашних животных.</w:t>
      </w:r>
    </w:p>
    <w:p w:rsidR="00397F59" w:rsidRPr="00801A28" w:rsidRDefault="00397F59" w:rsidP="00E468CD">
      <w:pPr>
        <w:spacing w:after="0" w:line="240" w:lineRule="auto"/>
        <w:rPr>
          <w:rFonts w:ascii="Times New Roman" w:hAnsi="Times New Roman"/>
          <w:sz w:val="24"/>
          <w:szCs w:val="24"/>
        </w:rPr>
      </w:pPr>
      <w:r>
        <w:rPr>
          <w:noProof/>
          <w:lang w:eastAsia="ru-RU"/>
        </w:rPr>
        <w:pict>
          <v:oval id="Овал 112" o:spid="_x0000_s1043" style="position:absolute;margin-left:108.5pt;margin-top:2.2pt;width:36.7pt;height:34.7pt;z-index:251625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"/>
        </w:pict>
      </w:r>
      <w:r>
        <w:rPr>
          <w:noProof/>
          <w:lang w:eastAsia="ru-RU"/>
        </w:rPr>
        <w:pict>
          <v:oval id="Овал 111" o:spid="_x0000_s1044" style="position:absolute;margin-left:255.9pt;margin-top:2.2pt;width:36.7pt;height:34.7pt;z-index:251624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" filled="f"/>
        </w:pict>
      </w:r>
      <w:r>
        <w:rPr>
          <w:noProof/>
          <w:lang w:eastAsia="ru-RU"/>
        </w:rPr>
        <w:pict>
          <v:oval id="Овал 110" o:spid="_x0000_s1045" style="position:absolute;margin-left:218.15pt;margin-top:2.2pt;width:35pt;height:34.7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"/>
        </w:pict>
      </w:r>
      <w:r>
        <w:rPr>
          <w:noProof/>
          <w:lang w:eastAsia="ru-RU"/>
        </w:rPr>
        <w:pict>
          <v:oval id="Овал 109" o:spid="_x0000_s1046" style="position:absolute;margin-left:381.65pt;margin-top:2.2pt;width:36.7pt;height:34.7pt;z-index:251620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"/>
        </w:pict>
      </w:r>
      <w:r>
        <w:rPr>
          <w:noProof/>
          <w:lang w:eastAsia="ru-RU"/>
        </w:rPr>
        <w:pict>
          <v:oval id="Овал 108" o:spid="_x0000_s1047" style="position:absolute;margin-left:405.7pt;margin-top:18.9pt;width:19.75pt;height:18.2pt;z-index:251622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"/>
        </w:pict>
      </w:r>
      <w:r>
        <w:rPr>
          <w:noProof/>
          <w:lang w:eastAsia="ru-RU"/>
        </w:rPr>
        <w:pict>
          <v:oval id="Овал 107" o:spid="_x0000_s1048" style="position:absolute;margin-left:59.5pt;margin-top:2.2pt;width:36.7pt;height:34.7pt;z-index:251621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"/>
        </w:pict>
      </w:r>
      <w:r w:rsidRPr="00801A28">
        <w:rPr>
          <w:rFonts w:ascii="Times New Roman" w:hAnsi="Times New Roman"/>
          <w:sz w:val="24"/>
          <w:szCs w:val="24"/>
        </w:rPr>
        <w:t>Рис. 1</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                                             (б)                                       (в)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Для игр с кругами Эйлера используют как различные картинки, так и такой игровой материал, как блоки Дьенеша.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Для игры с одним кругом нужно подготовить логические блоки и круг. Далее предложите ребенку поместить внутрь круга только блоки желтого цвета, а вне круга расположить остальные блоки. Для закрепления информации можно задать следующие вопросы: Какой материал находится внутри круга? (Желтые). Какие блоки расположены вне круга? (Не желтые). В процессе игры предоставьте ребенку возможность самостоятельно выбирать основной цвет логических блоков. Для игры с двумя кругами приготовьте логические блоки и круги, отличающиеся цветом красный и синий. Разместите на твердой поверхности круги, чтобы они имели общую часть после пересечения (рис. Б) Далее предложите ребенку встать в различные зоны круга, при этом проговариваются слова: внутри и вне обруча.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Для закрепления и повторения материала задайте еще ребенку дополнительные вопросы по расположению материала внутри кругов. Игры с кругами помогают детям развивать внимание, память, образное мышление, речь, а также обучают операциям синтеза и анализа.</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63" o:spid="_x0000_i1031" type="#_x0000_t75" style="width:142.5pt;height:120.75pt;visibility:visible">
            <v:imagedata r:id="rId38" o:title=""/>
          </v:shape>
        </w:pict>
      </w:r>
      <w:r w:rsidRPr="00801A28">
        <w:rPr>
          <w:rFonts w:ascii="Times New Roman" w:hAnsi="Times New Roman"/>
          <w:sz w:val="24"/>
          <w:szCs w:val="24"/>
        </w:rPr>
        <w:t xml:space="preserve"> Рис.2</w:t>
      </w:r>
      <w:bookmarkStart w:id="16" w:name="_Toc525413313"/>
      <w:bookmarkStart w:id="17" w:name="_Toc63510479"/>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ИГРЫ И ЗАДАЧИ С КРУГАМИ ЭЙЛЕРА</w:t>
      </w:r>
      <w:bookmarkEnd w:id="16"/>
      <w:bookmarkEnd w:id="17"/>
    </w:p>
    <w:p w:rsidR="00397F59" w:rsidRPr="00801A28" w:rsidRDefault="00397F59" w:rsidP="00E468CD">
      <w:pPr>
        <w:spacing w:after="0" w:line="240" w:lineRule="auto"/>
        <w:rPr>
          <w:rFonts w:ascii="Times New Roman" w:hAnsi="Times New Roman"/>
          <w:sz w:val="24"/>
          <w:szCs w:val="24"/>
        </w:rPr>
      </w:pPr>
      <w:bookmarkStart w:id="18" w:name="_Toc525413315"/>
      <w:bookmarkStart w:id="19" w:name="_Toc63508785"/>
      <w:bookmarkStart w:id="20" w:name="_Toc63510480"/>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активизировать речь детей на татарском (родном) языке в процессе игровой деятельности</w:t>
      </w:r>
      <w:bookmarkEnd w:id="18"/>
      <w:bookmarkEnd w:id="19"/>
      <w:bookmarkEnd w:id="20"/>
    </w:p>
    <w:p w:rsidR="00397F59" w:rsidRPr="00801A28" w:rsidRDefault="00397F59" w:rsidP="00E468CD">
      <w:pPr>
        <w:spacing w:after="0" w:line="240" w:lineRule="auto"/>
        <w:rPr>
          <w:rFonts w:ascii="Times New Roman" w:hAnsi="Times New Roman"/>
          <w:sz w:val="24"/>
          <w:szCs w:val="24"/>
        </w:rPr>
      </w:pPr>
      <w:bookmarkStart w:id="21" w:name="_Toc525413314"/>
      <w:bookmarkStart w:id="22" w:name="_Toc63508786"/>
      <w:bookmarkStart w:id="23" w:name="_Toc63510481"/>
      <w:r w:rsidRPr="00801A28">
        <w:rPr>
          <w:rFonts w:ascii="Times New Roman" w:hAnsi="Times New Roman"/>
          <w:sz w:val="24"/>
          <w:szCs w:val="24"/>
        </w:rPr>
        <w:t>Дидактическая игра «Угадай»</w:t>
      </w:r>
      <w:bookmarkEnd w:id="21"/>
      <w:bookmarkEnd w:id="22"/>
      <w:bookmarkEnd w:id="23"/>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Цель: закрепить у детей знания о наименовании предметов, их цвете форме, величине и свойствах на татарском языке и умения подобрать пару к картинке.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Ход игры: Объединяем два круга, где в середину будет можно сложить предметы по заданному вопросу. </w:t>
      </w:r>
    </w:p>
    <w:p w:rsidR="00397F59" w:rsidRPr="00801A28" w:rsidRDefault="00397F59" w:rsidP="00E468CD">
      <w:pPr>
        <w:spacing w:after="0" w:line="240" w:lineRule="auto"/>
        <w:rPr>
          <w:rFonts w:ascii="Times New Roman" w:hAnsi="Times New Roman"/>
          <w:sz w:val="24"/>
          <w:szCs w:val="24"/>
        </w:rPr>
      </w:pPr>
      <w:bookmarkStart w:id="24" w:name="_Hlk66209805"/>
      <w:bookmarkEnd w:id="24"/>
      <w:r>
        <w:rPr>
          <w:noProof/>
          <w:lang w:eastAsia="ru-RU"/>
        </w:rPr>
        <w:pict>
          <v:group id="Группа 98" o:spid="_x0000_s1049" style="position:absolute;margin-left:113.55pt;margin-top:10.4pt;width:148.65pt;height:86.8pt;z-index:251626496" coordorigin="3072,3982" coordsize="3545,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">
            <v:group id="Group 28" o:spid="_x0000_s1050"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dRo3cQAAADbAAAADwAAAGRycy9kb3ducmV2LnhtbESPQYvCMBSE78L+h/CE&#10;vWnaXZS1GkXEXTyIoC6It0fzbIvNS2liW/+9EQSPw8x8w8wWnSlFQ7UrLCuIhxEI4tTqgjMF/8ff&#10;wQ8I55E1lpZJwZ0cLOYfvRkm2ra8p+bgMxEg7BJUkHtfJVK6NCeDbmgr4uBdbG3QB1lnUtfYBrgp&#10;5VcUjaXBgsNCjhWtckqvh5tR8Ndiu/yO1832elndz8fR7rSNSanPfrecgvDU+Xf41d5oBZMJ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dRo3cQAAADbAAAA&#10;DwAAAAAAAAAAAAAAAACqAgAAZHJzL2Rvd25yZXYueG1sUEsFBgAAAAAEAAQA+gAAAJsDAAAAAA==&#10;">
              <v:group id="Group 27" o:spid="_x0000_s1051"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group id="Group 25" o:spid="_x0000_s1052"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oval id="Oval 20" o:spid="_x0000_s1053" style="position:absolute;left:3072;top:3982;width:2196;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X4tMEA&#10;AADcAAAADwAAAGRycy9kb3ducmV2LnhtbERP3WrCMBS+H/gO4Qx2N1OlinRGGTJF8MrqAxybszbY&#10;nJQks92efhEE787H93uW68G24kY+GMcKJuMMBHHltOFawfm0fV+ACBFZY+uYFPxSgPVq9LLEQrue&#10;j3QrYy1SCIcCFTQxdoWUoWrIYhi7jjhx385bjAn6WmqPfQq3rZxm2VxaNJwaGuxo01B1LX+sgln/&#10;N6fdhQ9mbya5v37l5zJ3Sr29Dp8fICIN8Sl+uPc6zc+mcH8mXS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l+LTBAAAA3AAAAA8AAAAAAAAAAAAAAAAAmAIAAGRycy9kb3du&#10;cmV2LnhtbFBLBQYAAAAABAAEAPUAAACGAwAAAAA=&#10;" strokecolor="#00b050" strokeweight="1.5pt"/>
                  <v:oval id="Oval 21" o:spid="_x0000_s1054" style="position:absolute;left:4421;top:4021;width:2196;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5v/8MA&#10;AADcAAAADwAAAGRycy9kb3ducmV2LnhtbERPPWvDMBDdA/0P4grdErkplOBGNqEQksEZ7JR0PayL&#10;ZWqdjKXGdn99VCh0u8f7vG0+2U7caPCtYwXPqwQEce10y42Cj/N+uQHhA7LGzjEpmMlDnj0stphq&#10;N3JJtyo0IoawT1GBCaFPpfS1IYt+5XriyF3dYDFEODRSDzjGcNvJdZK8SostxwaDPb0bqr+qb6vg&#10;UvycDtfOSLPGcr7Y41i4z51ST4/T7g1EoCn8i//cRx3nJy/w+0y8QGZ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75v/8MAAADcAAAADwAAAAAAAAAAAAAAAACYAgAAZHJzL2Rv&#10;d25yZXYueG1sUEsFBgAAAAAEAAQA9QAAAIgDAAAAAA==&#10;" filled="f" strokecolor="red" strokeweight="1.5pt"/>
                </v:group>
                <v:shapetype id="_x0000_t202" coordsize="21600,21600" o:spt="202" path="m,l,21600r21600,l21600,xe">
                  <v:stroke joinstyle="miter"/>
                  <v:path gradientshapeok="t" o:connecttype="rect"/>
                </v:shapetype>
                <v:shape id="Text Box 22" o:spid="_x0000_s1055" type="#_x0000_t202" style="position:absolute;left:3292;top:4731;width:1051;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Z48IA&#10;AADcAAAADwAAAGRycy9kb3ducmV2LnhtbERPS2vCQBC+F/oflin0VncradHoJhRLwVOlVgVvQ3by&#10;wOxsyG5N/PeuIPQ2H99zlvloW3Gm3jeONbxOFAjiwpmGKw2736+XGQgfkA22jknDhTzk2ePDElPj&#10;Bv6h8zZUIoawT1FDHUKXSumLmiz6ieuII1e63mKIsK+k6XGI4baVU6XepcWGY0ONHa1qKk7bP6th&#10;/10eD4naVJ/2rRvcqCTbudT6+Wn8WIAINIZ/8d29NnG+SuD2TLxAZl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axnjwgAAANwAAAAPAAAAAAAAAAAAAAAAAJgCAABkcnMvZG93&#10;bnJldi54bWxQSwUGAAAAAAQABAD1AAAAhwMAAAAA&#10;" filled="f" stroked="f">
                  <v:textbox>
                    <w:txbxContent>
                      <w:p w:rsidR="00397F59" w:rsidRPr="00091CA6" w:rsidRDefault="00397F59" w:rsidP="00264A3F">
                        <w:pPr>
                          <w:rPr>
                            <w:rFonts w:ascii="Times New Roman" w:hAnsi="Times New Roman"/>
                            <w:sz w:val="24"/>
                            <w:szCs w:val="24"/>
                          </w:rPr>
                        </w:pPr>
                        <w:r w:rsidRPr="00091CA6">
                          <w:rPr>
                            <w:rFonts w:ascii="Times New Roman" w:hAnsi="Times New Roman"/>
                            <w:sz w:val="24"/>
                            <w:szCs w:val="24"/>
                          </w:rPr>
                          <w:t>Кызыл</w:t>
                        </w:r>
                      </w:p>
                    </w:txbxContent>
                  </v:textbox>
                </v:shape>
              </v:group>
              <v:shape id="Text Box 23" o:spid="_x0000_s1056" type="#_x0000_t202" style="position:absolute;left:5207;top:4538;width:1278;height:8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8eMIA&#10;AADcAAAADwAAAGRycy9kb3ducmV2LnhtbERPS2vCQBC+F/oflil4q7uVWmx0E4ql4Emp2kJvQ3by&#10;wOxsyG6T+O9dQfA2H99zVtloG9FT52vHGl6mCgRx7kzNpYbj4et5AcIHZIONY9JwJg9Z+viwwsS4&#10;gb+p34dSxBD2CWqoQmgTKX1ekUU/dS1x5ArXWQwRdqU0HQ4x3DZyptSbtFhzbKiwpXVF+Wn/bzX8&#10;bIu/31e1Kz/tvB3cqCTbd6n15Gn8WIIINIa7+ObemDhfzeH6TLxAph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8J7x4wgAAANwAAAAPAAAAAAAAAAAAAAAAAJgCAABkcnMvZG93&#10;bnJldi54bWxQSwUGAAAAAAQABAD1AAAAhwMAAAAA&#10;" filled="f" stroked="f">
                <v:textbox>
                  <w:txbxContent>
                    <w:p w:rsidR="00397F59" w:rsidRDefault="00397F59" w:rsidP="00264A3F">
                      <w:pPr>
                        <w:spacing w:after="0" w:line="240" w:lineRule="auto"/>
                        <w:ind w:right="-128"/>
                        <w:jc w:val="center"/>
                        <w:rPr>
                          <w:rFonts w:ascii="Times New Roman" w:hAnsi="Times New Roman"/>
                          <w:sz w:val="24"/>
                          <w:szCs w:val="24"/>
                          <w:lang w:val="tt-RU"/>
                        </w:rPr>
                      </w:pPr>
                      <w:r w:rsidRPr="00091CA6">
                        <w:rPr>
                          <w:rFonts w:ascii="Times New Roman" w:hAnsi="Times New Roman"/>
                          <w:sz w:val="24"/>
                          <w:szCs w:val="24"/>
                        </w:rPr>
                        <w:t>Кызлар</w:t>
                      </w:r>
                    </w:p>
                    <w:p w:rsidR="00397F59" w:rsidRPr="00091CA6" w:rsidRDefault="00397F59" w:rsidP="00264A3F">
                      <w:pPr>
                        <w:spacing w:after="0" w:line="240" w:lineRule="auto"/>
                        <w:ind w:right="-128"/>
                        <w:jc w:val="center"/>
                        <w:rPr>
                          <w:rFonts w:ascii="Times New Roman" w:hAnsi="Times New Roman"/>
                          <w:sz w:val="24"/>
                          <w:szCs w:val="24"/>
                          <w:lang w:val="tt-RU"/>
                        </w:rPr>
                      </w:pPr>
                      <w:r w:rsidRPr="00091CA6">
                        <w:rPr>
                          <w:rFonts w:ascii="Times New Roman" w:hAnsi="Times New Roman"/>
                          <w:sz w:val="24"/>
                          <w:szCs w:val="24"/>
                        </w:rPr>
                        <w:t>киеме</w:t>
                      </w:r>
                    </w:p>
                  </w:txbxContent>
                </v:textbox>
              </v:shape>
            </v:group>
            <v:shape id="Text Box 24" o:spid="_x0000_s1057" type="#_x0000_t202" style="position:absolute;left:4566;top:4493;width:635;height: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UiD8AA&#10;AADcAAAADwAAAGRycy9kb3ducmV2LnhtbERPS4vCMBC+C/6HMMLeNFFU3GoUUYQ9rfjYhb0NzdgW&#10;m0lpou3+eyMI3ubje85i1dpS3Kn2hWMNw4ECQZw6U3Cm4Xza9WcgfEA2WDomDf/kYbXsdhaYGNfw&#10;ge7HkIkYwj5BDXkIVSKlT3Oy6AeuIo7cxdUWQ4R1Jk2NTQy3pRwpNZUWC44NOVa0ySm9Hm9Ww8/3&#10;5e93rPbZ1k6qxrVKsv2UWn/02vUcRKA2vMUv95eJ89UU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UiD8AAAADcAAAADwAAAAAAAAAAAAAAAACYAgAAZHJzL2Rvd25y&#10;ZXYueG1sUEsFBgAAAAAEAAQA9QAAAIUDAAAAAA==&#10;" filled="f" stroked="f">
              <v:textbox>
                <w:txbxContent>
                  <w:p w:rsidR="00397F59" w:rsidRPr="00316015" w:rsidRDefault="00397F59" w:rsidP="00264A3F">
                    <w:pPr>
                      <w:jc w:val="center"/>
                      <w:rPr>
                        <w:b/>
                        <w:color w:val="FF0000"/>
                        <w:sz w:val="44"/>
                        <w:szCs w:val="44"/>
                        <w:lang w:val="tt-RU"/>
                      </w:rPr>
                    </w:pPr>
                    <w:r w:rsidRPr="00316015">
                      <w:rPr>
                        <w:b/>
                        <w:color w:val="FF0000"/>
                        <w:sz w:val="44"/>
                        <w:szCs w:val="44"/>
                      </w:rPr>
                      <w:t>?</w:t>
                    </w:r>
                  </w:p>
                </w:txbxContent>
              </v:textbox>
            </v:shape>
          </v:group>
        </w:pict>
      </w:r>
      <w:r w:rsidRPr="00801A28">
        <w:rPr>
          <w:rFonts w:ascii="Times New Roman" w:hAnsi="Times New Roman"/>
          <w:sz w:val="24"/>
          <w:szCs w:val="24"/>
        </w:rPr>
        <w:t xml:space="preserve">Например: </w:t>
      </w:r>
    </w:p>
    <w:p w:rsidR="00397F59" w:rsidRPr="00801A28" w:rsidRDefault="00397F59" w:rsidP="00E468CD">
      <w:pPr>
        <w:spacing w:after="0" w:line="240" w:lineRule="auto"/>
        <w:rPr>
          <w:rFonts w:ascii="Times New Roman" w:hAnsi="Times New Roman"/>
          <w:sz w:val="24"/>
          <w:szCs w:val="24"/>
        </w:rPr>
      </w:pPr>
      <w:r>
        <w:rPr>
          <w:noProof/>
          <w:lang w:eastAsia="ru-RU"/>
        </w:rPr>
        <w:pict>
          <v:shapetype id="_x0000_t32" coordsize="21600,21600" o:spt="32" o:oned="t" path="m,l21600,21600e" filled="f">
            <v:path arrowok="t" fillok="f" o:connecttype="none"/>
            <o:lock v:ext="edit" shapetype="t"/>
          </v:shapetype>
          <v:shape id="Прямая со стрелкой 85" o:spid="_x0000_s1058" type="#_x0000_t32" style="position:absolute;margin-left:183.45pt;margin-top:9.15pt;width:87.75pt;height:63.9pt;z-index:251627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" strokecolor="blue" strokeweight="1.5pt">
            <v:stroke endarrow="block"/>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62" o:spid="_x0000_i1032" type="#_x0000_t75" style="width:54pt;height:69pt;visibility:visible">
            <v:imagedata r:id="rId39" o:title=""/>
          </v:shape>
        </w:pict>
      </w:r>
      <w:r w:rsidRPr="00801A28">
        <w:rPr>
          <w:rFonts w:ascii="Times New Roman" w:hAnsi="Times New Roman"/>
          <w:sz w:val="24"/>
          <w:szCs w:val="24"/>
        </w:rPr>
        <w:object w:dxaOrig="3900" w:dyaOrig="4861">
          <v:shape id="_x0000_i1033" type="#_x0000_t75" style="width:70.5pt;height:60.75pt" o:ole="">
            <v:imagedata r:id="rId40" o:title=""/>
          </v:shape>
          <o:OLEObject Type="Embed" ProgID="Paint.Picture" ShapeID="_x0000_i1033" DrawAspect="Content" ObjectID="_1677316023" r:id="rId41"/>
        </w:obje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61" o:spid="_x0000_i1034" type="#_x0000_t75" style="width:67.5pt;height:69.75pt;visibility:visible">
            <v:imagedata r:id="rId42" o:title=""/>
          </v:shape>
        </w:pict>
      </w:r>
      <w:r w:rsidRPr="00801A28">
        <w:rPr>
          <w:rFonts w:ascii="Times New Roman" w:hAnsi="Times New Roman"/>
          <w:sz w:val="24"/>
          <w:szCs w:val="24"/>
        </w:rPr>
        <w:t xml:space="preserve">      </w:t>
      </w:r>
      <w:r w:rsidRPr="00801A28">
        <w:rPr>
          <w:rFonts w:ascii="Times New Roman" w:hAnsi="Times New Roman"/>
          <w:sz w:val="24"/>
          <w:szCs w:val="24"/>
        </w:rPr>
        <w:object w:dxaOrig="3000" w:dyaOrig="4424">
          <v:shape id="_x0000_i1035" type="#_x0000_t75" style="width:48pt;height:64.5pt" o:ole="">
            <v:imagedata r:id="rId43" o:title=""/>
          </v:shape>
          <o:OLEObject Type="Embed" ProgID="Paint.Picture" ShapeID="_x0000_i1035" DrawAspect="Content" ObjectID="_1677316024" r:id="rId44"/>
        </w:obje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называют изображенные на карточках предметы, затем подбирают правилҗный ответ.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«Назови цвет правильно!»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закрепить у детей знания о наименовании предметов, их цвете уметь разделять вещи по цвету.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Ход игры: Используются два круга для определения двух групп множеств, разделяя их по какому-либо признаку. На рисунке изображены разноцветные вещи. Внимательно рассмотреть и проговорить, что имеется, затем выяснить, объединить одним словом «Одежда».  Дети называют цвет  изображенных на  карточках предметов и делят всю одежду на две группы в два круга по цвету. </w:t>
      </w:r>
    </w:p>
    <w:p w:rsidR="00397F59" w:rsidRPr="00801A28" w:rsidRDefault="00397F59" w:rsidP="00E468CD">
      <w:pPr>
        <w:spacing w:after="0" w:line="240" w:lineRule="auto"/>
        <w:rPr>
          <w:rFonts w:ascii="Times New Roman" w:hAnsi="Times New Roman"/>
          <w:sz w:val="24"/>
          <w:szCs w:val="24"/>
        </w:rPr>
      </w:pPr>
      <w:r>
        <w:rPr>
          <w:noProof/>
          <w:lang w:eastAsia="ru-RU"/>
        </w:rPr>
        <w:pict>
          <v:group id="Группа 66" o:spid="_x0000_s1059" style="position:absolute;margin-left:109.95pt;margin-top:25.95pt;width:237pt;height:56.85pt;z-index:251618304" coordorigin="1890,11895" coordsize="8433,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">
            <v:oval id="Oval 42" o:spid="_x0000_s1060" style="position:absolute;left:1890;top:11910;width:2220;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Udz8UA&#10;AADbAAAADwAAAGRycy9kb3ducmV2LnhtbESPQWvCQBSE7wX/w/KEXkrdtGCUNKvUFqkejaXQ22v2&#10;JRvMvg3ZrcZ/7wqCx2FmvmHy5WBbcaTeN44VvEwSEMSl0w3XCr736+c5CB+QNbaOScGZPCwXo4cc&#10;M+1OvKNjEWoRIewzVGBC6DIpfWnIop+4jjh6lesthij7WuoeTxFuW/maJKm02HBcMNjRh6HyUPxb&#10;BX/TJ7Odrb5W+59D9TlPf/16a71Sj+Ph/Q1EoCHcw7f2RitIZ3D9En+AX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tR3PxQAAANsAAAAPAAAAAAAAAAAAAAAAAJgCAABkcnMv&#10;ZG93bnJldi54bWxQSwUGAAAAAAQABAD1AAAAigMAAAAA&#10;" strokecolor="red" strokeweight="1.5pt"/>
            <v:oval id="Oval 52" o:spid="_x0000_s1061" style="position:absolute;left:4935;top:11910;width:2220;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A1VMAA&#10;AADbAAAADwAAAGRycy9kb3ducmV2LnhtbERPTWvCQBC9F/oflil4KXXTClKiq4hQKh6EmkKvQ3ZM&#10;otnZkB01/nvnIPT4eN/z5RBac6E+NZEdvI8zMMRl9A1XDn6Lr7dPMEmQPbaRycGNEiwXz09zzH28&#10;8g9d9lIZDeGUo4NapMutTWVNAdM4dsTKHWIfUBT2lfU9XjU8tPYjy6Y2YMPaUGNH65rK0/4ctERe&#10;T7fzsSh26+9Nlcmfn8StODd6GVYzMEKD/Isf7o13MNWx+kV/gF3c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A1VMAAAADbAAAADwAAAAAAAAAAAAAAAACYAgAAZHJzL2Rvd25y&#10;ZXYueG1sUEsFBgAAAAAEAAQA9QAAAIUDAAAAAA==&#10;" strokecolor="blue" strokeweight="1.5pt"/>
            <v:oval id="Oval 53" o:spid="_x0000_s1062" style="position:absolute;left:8103;top:11895;width:2220;height:21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AJcEA&#10;AADbAAAADwAAAGRycy9kb3ducmV2LnhtbESPQYvCMBSE7wv+h/AWvK3pKhStTUUEwevqHjw+m2dT&#10;bF5KE227v94Iwh6HmfmGyTeDbcSDOl87VvA9S0AQl07XXCn4Pe2/liB8QNbYOCYFI3nYFJOPHDPt&#10;ev6hxzFUIkLYZ6jAhNBmUvrSkEU/cy1x9K6usxii7CqpO+wj3DZyniSptFhzXDDY0s5QeTverYIl&#10;4/k8H/rdeFldQmmu41+6GJWafg7bNYhAQ/gPv9sHrSBdwetL/AGye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HEwCXBAAAA2wAAAA8AAAAAAAAAAAAAAAAAmAIAAGRycy9kb3du&#10;cmV2LnhtbFBLBQYAAAAABAAEAPUAAACGAwAAAAA=&#10;" strokecolor="yellow" strokeweight="1.5pt"/>
          </v:group>
        </w:pict>
      </w:r>
      <w:r w:rsidRPr="00801A28">
        <w:rPr>
          <w:rFonts w:ascii="Times New Roman" w:hAnsi="Times New Roman"/>
          <w:sz w:val="24"/>
          <w:szCs w:val="24"/>
        </w:rPr>
        <w:t>Так же можно использовать картинки с изображением фруктов, овощей, мебели, посуды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Pr>
          <w:noProof/>
          <w:lang w:eastAsia="ru-RU"/>
        </w:rPr>
        <w:pict>
          <v:shape id="Прямая со стрелкой 70" o:spid="_x0000_s1063" type="#_x0000_t32" style="position:absolute;margin-left:147.45pt;margin-top:5.65pt;width:124.35pt;height:56.45pt;flip:x y;z-index:251633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" strokecolor="red" strokeweight="1.5pt">
            <v:stroke endarrow="block"/>
          </v:shape>
        </w:pict>
      </w:r>
      <w:r>
        <w:rPr>
          <w:noProof/>
          <w:lang w:eastAsia="ru-RU"/>
        </w:rPr>
        <w:pict>
          <v:shape id="Прямая со стрелкой 71" o:spid="_x0000_s1064" type="#_x0000_t32" style="position:absolute;margin-left:242.7pt;margin-top:5.65pt;width:181.5pt;height:46.85pt;flip:x y;z-index:251636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" strokecolor="#0070c0" strokeweight="1.5pt">
            <v:stroke endarrow="block"/>
          </v:shape>
        </w:pict>
      </w:r>
      <w:r>
        <w:rPr>
          <w:noProof/>
          <w:lang w:eastAsia="ru-RU"/>
        </w:rPr>
        <w:pict>
          <v:shape id="Прямая со стрелкой 72" o:spid="_x0000_s1065" type="#_x0000_t32" style="position:absolute;margin-left:233.7pt;margin-top:13.9pt;width:75.75pt;height:44.6pt;flip:x y;z-index:251635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" strokecolor="#0070c0" strokeweight="1.5pt">
            <v:stroke endarrow="block"/>
          </v:shape>
        </w:pict>
      </w:r>
      <w:r>
        <w:rPr>
          <w:noProof/>
          <w:lang w:eastAsia="ru-RU"/>
        </w:rPr>
        <w:pict>
          <v:shape id="Прямая со стрелкой 73" o:spid="_x0000_s1066" type="#_x0000_t32" style="position:absolute;margin-left:94.95pt;margin-top:1.5pt;width:214.6pt;height:60pt;flip:y;z-index:251630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" strokecolor="yellow" strokeweight="1.5pt">
            <v:stroke endarrow="block"/>
          </v:shape>
        </w:pict>
      </w:r>
      <w:r>
        <w:rPr>
          <w:noProof/>
          <w:lang w:eastAsia="ru-RU"/>
        </w:rPr>
        <w:pict>
          <v:shape id="Прямая со стрелкой 74" o:spid="_x0000_s1067" type="#_x0000_t32" style="position:absolute;margin-left:129.8pt;margin-top:17.65pt;width:4.3pt;height:31.1pt;flip:y;z-index:251632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" strokecolor="red" strokeweight="1.5pt">
            <v:stroke endarrow="block"/>
          </v:shape>
        </w:pict>
      </w:r>
      <w:r>
        <w:rPr>
          <w:noProof/>
          <w:lang w:eastAsia="ru-RU"/>
        </w:rPr>
        <w:pict>
          <v:shape id="Прямая со стрелкой 75" o:spid="_x0000_s1068" type="#_x0000_t32" style="position:absolute;margin-left:37.2pt;margin-top:1.5pt;width:99.35pt;height:58.9pt;flip:y;z-index:251629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" strokecolor="red" strokeweight="1.5pt">
            <v:stroke endarrow="block"/>
          </v:shape>
        </w:pict>
      </w:r>
      <w:r>
        <w:rPr>
          <w:noProof/>
          <w:lang w:eastAsia="ru-RU"/>
        </w:rPr>
        <w:pict>
          <v:shape id="Прямая со стрелкой 76" o:spid="_x0000_s1069" type="#_x0000_t32" style="position:absolute;margin-left:195.55pt;margin-top:13.9pt;width:29.9pt;height:35.05pt;flip:y;z-index:251634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" strokecolor="#0070c0" strokeweight="1.5pt">
            <v:stroke endarrow="block"/>
          </v:shape>
        </w:pict>
      </w:r>
      <w:r>
        <w:rPr>
          <w:noProof/>
          <w:lang w:eastAsia="ru-RU"/>
        </w:rPr>
        <w:pict>
          <v:shape id="Прямая со стрелкой 77" o:spid="_x0000_s1070" type="#_x0000_t32" style="position:absolute;margin-left:225.45pt;margin-top:13.9pt;width:85.5pt;height:41.45pt;flip:y;z-index:251619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" strokecolor="yellow" strokeweight="1.5pt">
            <v:stroke endarrow="block"/>
          </v:shape>
        </w:pict>
      </w:r>
      <w:r>
        <w:rPr>
          <w:noProof/>
          <w:lang w:eastAsia="ru-RU"/>
        </w:rPr>
        <w:pict>
          <v:shape id="Прямая со стрелкой 78" o:spid="_x0000_s1071" type="#_x0000_t32" style="position:absolute;margin-left:326.7pt;margin-top:9.75pt;width:54pt;height:45.6pt;flip:x y;z-index:251631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" strokecolor="yellow" strokeweight="1.5pt">
            <v:stroke endarrow="block"/>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60" o:spid="_x0000_i1036" type="#_x0000_t75" style="width:50.25pt;height:62.25pt;visibility:visible">
            <v:imagedata r:id="rId45" o:title=""/>
          </v:shape>
        </w:pict>
      </w:r>
      <w:r w:rsidRPr="004E7184">
        <w:rPr>
          <w:rFonts w:ascii="Times New Roman" w:hAnsi="Times New Roman"/>
          <w:noProof/>
          <w:sz w:val="24"/>
          <w:szCs w:val="24"/>
          <w:lang w:eastAsia="ru-RU"/>
        </w:rPr>
        <w:pict>
          <v:shape id="Рисунок 59" o:spid="_x0000_i1037" type="#_x0000_t75" alt="https://myslide.ru/documents_3/8dbf581ec21de236baefb4dfd3c7984e/img2.jpg" style="width:42pt;height:60.75pt;visibility:visible">
            <v:imagedata r:id="rId46" o:title=""/>
          </v:shape>
        </w:pict>
      </w:r>
      <w:r w:rsidRPr="004E7184">
        <w:rPr>
          <w:rFonts w:ascii="Times New Roman" w:hAnsi="Times New Roman"/>
          <w:noProof/>
          <w:sz w:val="24"/>
          <w:szCs w:val="24"/>
          <w:lang w:eastAsia="ru-RU"/>
        </w:rPr>
        <w:pict>
          <v:shape id="Рисунок 58" o:spid="_x0000_i1038" type="#_x0000_t75" style="width:60pt;height:62.25pt;visibility:visible">
            <v:imagedata r:id="rId47" o:title=""/>
          </v:shape>
        </w:pict>
      </w:r>
      <w:r w:rsidRPr="00801A28">
        <w:rPr>
          <w:rFonts w:ascii="Times New Roman" w:hAnsi="Times New Roman"/>
          <w:sz w:val="24"/>
          <w:szCs w:val="24"/>
        </w:rPr>
        <w:object w:dxaOrig="3000" w:dyaOrig="4424">
          <v:shape id="_x0000_i1039" type="#_x0000_t75" style="width:40.5pt;height:60pt" o:ole="">
            <v:imagedata r:id="rId48" o:title=""/>
          </v:shape>
          <o:OLEObject Type="Embed" ProgID="Paint.Picture" ShapeID="_x0000_i1039" DrawAspect="Content" ObjectID="_1677316025" r:id="rId49"/>
        </w:object>
      </w:r>
      <w:r w:rsidRPr="00801A28">
        <w:rPr>
          <w:rFonts w:ascii="Times New Roman" w:hAnsi="Times New Roman"/>
          <w:sz w:val="24"/>
          <w:szCs w:val="24"/>
        </w:rPr>
        <w:object w:dxaOrig="3045" w:dyaOrig="3570">
          <v:shape id="_x0000_i1040" type="#_x0000_t75" style="width:53.25pt;height:60.75pt" o:ole="">
            <v:imagedata r:id="rId50" o:title=""/>
          </v:shape>
          <o:OLEObject Type="Embed" ProgID="Paint.Picture" ShapeID="_x0000_i1040" DrawAspect="Content" ObjectID="_1677316026" r:id="rId51"/>
        </w:object>
      </w:r>
      <w:r w:rsidRPr="004E7184">
        <w:rPr>
          <w:rFonts w:ascii="Times New Roman" w:hAnsi="Times New Roman"/>
          <w:noProof/>
          <w:sz w:val="24"/>
          <w:szCs w:val="24"/>
          <w:lang w:eastAsia="ru-RU"/>
        </w:rPr>
        <w:pict>
          <v:shape id="Рисунок 57" o:spid="_x0000_i1041" type="#_x0000_t75" style="width:37.5pt;height:60.75pt;visibility:visible">
            <v:imagedata r:id="rId52" o:title=""/>
          </v:shape>
        </w:pict>
      </w:r>
      <w:r w:rsidRPr="004E7184">
        <w:rPr>
          <w:rFonts w:ascii="Times New Roman" w:hAnsi="Times New Roman"/>
          <w:noProof/>
          <w:sz w:val="24"/>
          <w:szCs w:val="24"/>
          <w:lang w:eastAsia="ru-RU"/>
        </w:rPr>
        <w:pict>
          <v:shape id="Рисунок 56" o:spid="_x0000_i1042" type="#_x0000_t75" style="width:54pt;height:54.75pt;visibility:visible">
            <v:imagedata r:id="rId53" o:title="" chromakey="#0b3a8a"/>
          </v:shape>
        </w:pict>
      </w:r>
      <w:r w:rsidRPr="004E7184">
        <w:rPr>
          <w:rFonts w:ascii="Times New Roman" w:hAnsi="Times New Roman"/>
          <w:noProof/>
          <w:sz w:val="24"/>
          <w:szCs w:val="24"/>
          <w:lang w:eastAsia="ru-RU"/>
        </w:rPr>
        <w:pict>
          <v:shape id="Рисунок 55" o:spid="_x0000_i1043" type="#_x0000_t75" alt="https://nsportal.ru/sites/default/files/2017/01/18/1_7.jpg" style="width:54pt;height:57.75pt;visibility:visible">
            <v:imagedata r:id="rId54" o:title="" croptop="34036f" cropbottom="2111f" cropleft=".75" cropright="981f" chromakey="#fefefe"/>
          </v:shape>
        </w:pict>
      </w:r>
      <w:r w:rsidRPr="004E7184">
        <w:rPr>
          <w:rFonts w:ascii="Times New Roman" w:hAnsi="Times New Roman"/>
          <w:noProof/>
          <w:sz w:val="24"/>
          <w:szCs w:val="24"/>
          <w:lang w:eastAsia="ru-RU"/>
        </w:rPr>
        <w:pict>
          <v:shape id="Рисунок 54" o:spid="_x0000_i1044" type="#_x0000_t75" style="width:50.25pt;height:23.25pt;visibility:visible">
            <v:imagedata r:id="rId55" o:title="" croptop="6976f" cropbottom="37056f" cropleft="1698f" cropright="49054f" chromakey="#fefefe" gain="1.25"/>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Дидактическая игра  «Найди такой же орнамент»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закрепление татарских национальных орнаментов. Развитие памяти и обогащение словарного запаса.</w:t>
      </w:r>
    </w:p>
    <w:p w:rsidR="00397F59" w:rsidRPr="00801A28" w:rsidRDefault="00397F59" w:rsidP="00E468CD">
      <w:pPr>
        <w:spacing w:after="0" w:line="240" w:lineRule="auto"/>
        <w:rPr>
          <w:rFonts w:ascii="Times New Roman" w:hAnsi="Times New Roman"/>
          <w:sz w:val="24"/>
          <w:szCs w:val="24"/>
        </w:rPr>
      </w:pPr>
      <w:r>
        <w:rPr>
          <w:noProof/>
          <w:lang w:eastAsia="ru-RU"/>
        </w:rPr>
        <w:pict>
          <v:group id="Группа 79" o:spid="_x0000_s1072" style="position:absolute;margin-left:125.55pt;margin-top:41.95pt;width:137.4pt;height:78.05pt;z-index:251628544" coordorigin="3072,3982" coordsize="3545,2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">
            <v:group id="Group 34" o:spid="_x0000_s1073"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group id="Group 35" o:spid="_x0000_s1074"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group id="Group 36" o:spid="_x0000_s1075" style="position:absolute;left:3072;top:3982;width:3545;height:2118" coordorigin="3072,3982" coordsize="3545,211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oval id="Oval 37" o:spid="_x0000_s1076" style="position:absolute;left:3072;top:3982;width:2196;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IQaMMA&#10;AADbAAAADwAAAGRycy9kb3ducmV2LnhtbESPUWvCMBSF3wf+h3CFvc1U14lUo4joEPa06g+4Ntc2&#10;2NyUJNpuv34ZDPZ4OOd8h7PaDLYVD/LBOFYwnWQgiCunDdcKzqfDywJEiMgaW8ek4IsCbNajpxUW&#10;2vX8SY8y1iJBOBSooImxK6QMVUMWw8R1xMm7Om8xJulrqT32CW5bOcuyubRoOC002NGuoepW3q2C&#10;t/57Tu8X/jBHM839bZ+fy9wp9TwetksQkYb4H/5rH7WCxSv8fkk/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IQaMMAAADbAAAADwAAAAAAAAAAAAAAAACYAgAAZHJzL2Rv&#10;d25yZXYueG1sUEsFBgAAAAAEAAQA9QAAAIgDAAAAAA==&#10;" strokecolor="#00b050" strokeweight="1.5pt"/>
                  <v:oval id="Oval 38" o:spid="_x0000_s1077" style="position:absolute;left:4421;top:4021;width:2196;height:20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7JTsQA&#10;AADbAAAADwAAAGRycy9kb3ducmV2LnhtbESPwWrDMBBE74H+g9hCb4ncUEpwI5sQKMnBPdgN6XWx&#10;NpaJtTKWEtv9+qpQ6HGYmTfMNp9sJ+40+NaxgudVAoK4drrlRsHp8325AeEDssbOMSmYyUOePSy2&#10;mGo3ckn3KjQiQtinqMCE0KdS+tqQRb9yPXH0Lm6wGKIcGqkHHCPcdnKdJK/SYstxwWBPe0P1tbpZ&#10;Befi++Nw6Yw0ayznsz2OhfvaKfX0OO3eQASawn/4r33UCjYv8Psl/gCZ/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eyU7EAAAA2wAAAA8AAAAAAAAAAAAAAAAAmAIAAGRycy9k&#10;b3ducmV2LnhtbFBLBQYAAAAABAAEAPUAAACJAwAAAAA=&#10;" filled="f" strokecolor="red" strokeweight="1.5pt"/>
                </v:group>
                <v:shape id="Text Box 39" o:spid="_x0000_s1078" type="#_x0000_t202" style="position:absolute;left:3292;top:4731;width:1051;height:5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99kcIA&#10;AADbAAAADwAAAGRycy9kb3ducmV2LnhtbESPQYvCMBSE74L/ITzBmybKKm7XKKIseFJ0dwVvj+bZ&#10;lm1eShNt/fdGEDwOM/MNM1+2thQ3qn3hWMNoqEAQp84UnGn4/fkezED4gGywdEwa7uRhueh25pgY&#10;1/CBbseQiQhhn6CGPIQqkdKnOVn0Q1cRR+/iaoshyjqTpsYmwm0px0pNpcWC40KOFa1zSv+PV6vh&#10;b3c5nz7UPtvYSdW4Vkm2n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L32RwgAAANsAAAAPAAAAAAAAAAAAAAAAAJgCAABkcnMvZG93&#10;bnJldi54bWxQSwUGAAAAAAQABAD1AAAAhwMAAAAA&#10;" filled="f" stroked="f">
                  <v:textbox>
                    <w:txbxContent>
                      <w:p w:rsidR="00397F59" w:rsidRPr="00E40D68" w:rsidRDefault="00397F59" w:rsidP="00264A3F">
                        <w:pPr>
                          <w:rPr>
                            <w:rFonts w:ascii="Times New Roman" w:hAnsi="Times New Roman"/>
                            <w:sz w:val="24"/>
                            <w:szCs w:val="24"/>
                          </w:rPr>
                        </w:pPr>
                      </w:p>
                    </w:txbxContent>
                  </v:textbox>
                </v:shape>
              </v:group>
              <v:shape id="Text Box 40" o:spid="_x0000_s1079" type="#_x0000_t202" style="position:absolute;left:5207;top:4538;width:1278;height:86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397F59" w:rsidRPr="00091CA6" w:rsidRDefault="00397F59" w:rsidP="00264A3F">
                      <w:pPr>
                        <w:spacing w:after="0" w:line="240" w:lineRule="auto"/>
                        <w:ind w:right="-128"/>
                        <w:jc w:val="center"/>
                        <w:rPr>
                          <w:rFonts w:ascii="Times New Roman" w:hAnsi="Times New Roman"/>
                          <w:sz w:val="24"/>
                          <w:szCs w:val="24"/>
                          <w:lang w:val="tt-RU"/>
                        </w:rPr>
                      </w:pPr>
                      <w:r>
                        <w:rPr>
                          <w:noProof/>
                          <w:lang w:eastAsia="ru-RU"/>
                        </w:rPr>
                        <w:pict>
                          <v:shape id="Рисунок 116" o:spid="_x0000_i1046" type="#_x0000_t75" style="width:5.25pt;height:21pt;rotation:-90;visibility:visible">
                            <v:imagedata r:id="rId56" o:title=""/>
                          </v:shape>
                        </w:pict>
                      </w:r>
                    </w:p>
                  </w:txbxContent>
                </v:textbox>
              </v:shape>
            </v:group>
            <v:shape id="Text Box 41" o:spid="_x0000_s1080" type="#_x0000_t202" style="position:absolute;left:4566;top:4493;width:635;height:7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xMeL8A&#10;AADbAAAADwAAAGRycy9kb3ducmV2LnhtbERPy4rCMBTdC/5DuMLsNHEYRatRxEFw5WB9gLtLc22L&#10;zU1poq1/P1kMzPJw3st1ZyvxosaXjjWMRwoEceZMybmG82k3nIHwAdlg5Zg0vMnDetXvLTExruUj&#10;vdKQixjCPkENRQh1IqXPCrLoR64mjtzdNRZDhE0uTYNtDLeV/FRqKi2WHBsKrGlbUPZIn1bD5XC/&#10;Xb/UT/5tJ3XrOiXZzqXWH4NuswARqAv/4j/33miYxbHxS/wBcv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K/Ex4vwAAANsAAAAPAAAAAAAAAAAAAAAAAJgCAABkcnMvZG93bnJl&#10;di54bWxQSwUGAAAAAAQABAD1AAAAhAMAAAAA&#10;" filled="f" stroked="f">
              <v:textbox>
                <w:txbxContent>
                  <w:p w:rsidR="00397F59" w:rsidRPr="001E71C5" w:rsidRDefault="00397F59" w:rsidP="00264A3F">
                    <w:pPr>
                      <w:jc w:val="center"/>
                      <w:rPr>
                        <w:b/>
                        <w:color w:val="FF0000"/>
                        <w:sz w:val="40"/>
                        <w:szCs w:val="40"/>
                        <w:lang w:val="tt-RU"/>
                      </w:rPr>
                    </w:pPr>
                    <w:r w:rsidRPr="001E71C5">
                      <w:rPr>
                        <w:b/>
                        <w:color w:val="FF0000"/>
                        <w:sz w:val="40"/>
                        <w:szCs w:val="40"/>
                      </w:rPr>
                      <w:t>?</w:t>
                    </w:r>
                  </w:p>
                </w:txbxContent>
              </v:textbox>
            </v:shape>
          </v:group>
        </w:pict>
      </w:r>
      <w:r w:rsidRPr="00801A28">
        <w:rPr>
          <w:rFonts w:ascii="Times New Roman" w:hAnsi="Times New Roman"/>
          <w:sz w:val="24"/>
          <w:szCs w:val="24"/>
        </w:rPr>
        <w:t>Ход игры: задается вопрос, дети называют изображенные на  карточках орнамент, затем подбирают к ним пару.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Pr>
          <w:noProof/>
          <w:lang w:eastAsia="ru-RU"/>
        </w:rPr>
        <w:pict>
          <v:oval id="Овал 89" o:spid="_x0000_s1081" style="position:absolute;margin-left:147.45pt;margin-top:10.1pt;width:18.75pt;height:36.5pt;z-index:251637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" fillcolor="red" strokecolor="red"/>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53" o:spid="_x0000_i1047" type="#_x0000_t75" alt="logo.3e44d0926fa26ba2a71768384b5883d817.png" style="width:42pt;height:47.25pt;visibility:visible">
            <v:imagedata r:id="rId57" o:title="" croptop="6152f" cropbottom="24240f" cropleft="14414f" cropright="14793f" chromakey="white" gain="93623f"/>
          </v:shape>
        </w:pict>
      </w:r>
      <w:r w:rsidRPr="004E7184">
        <w:rPr>
          <w:rFonts w:ascii="Times New Roman" w:hAnsi="Times New Roman"/>
          <w:noProof/>
          <w:sz w:val="24"/>
          <w:szCs w:val="24"/>
          <w:lang w:eastAsia="ru-RU"/>
        </w:rPr>
        <w:pict>
          <v:shape id="Рисунок 52" o:spid="_x0000_i1048" type="#_x0000_t75" alt="http://vtemu.by/wp-content/uploads/2016/08/9.gif" style="width:6pt;height:49.5pt;visibility:visible">
            <v:imagedata r:id="rId58" o:title="" cropbottom="12818f" cropleft="34281f" chromakey="white" gain="93623f" blacklevel="-3277f"/>
          </v:shape>
        </w:pict>
      </w:r>
      <w:r w:rsidRPr="004E7184">
        <w:rPr>
          <w:rFonts w:ascii="Times New Roman" w:hAnsi="Times New Roman"/>
          <w:noProof/>
          <w:sz w:val="24"/>
          <w:szCs w:val="24"/>
          <w:lang w:eastAsia="ru-RU"/>
        </w:rPr>
        <w:pict>
          <v:shape id="Рисунок 51" o:spid="_x0000_i1049" type="#_x0000_t75" alt="232.jpg" style="width:40.5pt;height:38.25pt;visibility:visible">
            <v:imagedata r:id="rId59" o:title="" croptop="2058f" cropleft="16319f" chromakey="white" gain="109227f" blacklevel="-3277f"/>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«Маленький большой»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формирование операций классификации по двум признакам, развитие логического мышления.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Ход игры: Раскладывается два круга одинакового цвета, не пересекаясь. Детям даётся задание поместить в красный круг все фигуры маленького размера, в зеленый круг все фигуры большого размера.</w:t>
      </w:r>
    </w:p>
    <w:p w:rsidR="00397F59" w:rsidRPr="00801A28" w:rsidRDefault="00397F59" w:rsidP="00E468CD">
      <w:pPr>
        <w:spacing w:after="0" w:line="240" w:lineRule="auto"/>
        <w:rPr>
          <w:rFonts w:ascii="Times New Roman" w:hAnsi="Times New Roman"/>
          <w:sz w:val="24"/>
          <w:szCs w:val="24"/>
        </w:rPr>
      </w:pPr>
      <w:r>
        <w:rPr>
          <w:noProof/>
          <w:lang w:eastAsia="ru-RU"/>
        </w:rPr>
        <w:pict>
          <v:oval id="Овал 90" o:spid="_x0000_s1082" style="position:absolute;margin-left:100.2pt;margin-top:9.6pt;width:58.5pt;height:55.4pt;z-index:251638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" filled="f" strokecolor="red" strokeweight="1.5pt"/>
        </w:pict>
      </w:r>
      <w:r>
        <w:rPr>
          <w:noProof/>
          <w:lang w:eastAsia="ru-RU"/>
        </w:rPr>
        <w:pict>
          <v:oval id="Овал 91" o:spid="_x0000_s1083" style="position:absolute;margin-left:233.7pt;margin-top:10.35pt;width:60.75pt;height:54.65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" strokecolor="#00b050" strokeweight="1.5pt"/>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Pr>
          <w:noProof/>
          <w:lang w:eastAsia="ru-RU"/>
        </w:rPr>
        <w:pict>
          <v:shape id="Прямая со стрелкой 92" o:spid="_x0000_s1084" type="#_x0000_t32" style="position:absolute;margin-left:137.1pt;margin-top:.95pt;width:231pt;height:79.5pt;flip:x y;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">
            <v:stroke endarrow="block"/>
          </v:shape>
        </w:pict>
      </w:r>
      <w:r>
        <w:rPr>
          <w:noProof/>
          <w:lang w:eastAsia="ru-RU"/>
        </w:rPr>
        <w:pict>
          <v:shape id="Прямая со стрелкой 93" o:spid="_x0000_s1085" type="#_x0000_t32" style="position:absolute;margin-left:140.85pt;margin-top:12.15pt;width:165.6pt;height:70.55pt;flip:x y;z-index:251617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">
            <v:stroke endarrow="block"/>
          </v:shape>
        </w:pict>
      </w:r>
      <w:r>
        <w:rPr>
          <w:noProof/>
          <w:lang w:eastAsia="ru-RU"/>
        </w:rPr>
        <w:pict>
          <v:shape id="Прямая со стрелкой 94" o:spid="_x0000_s1086" type="#_x0000_t32" style="position:absolute;margin-left:104.7pt;margin-top:9.9pt;width:147pt;height:61.55pt;flip:y;z-index:251640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">
            <v:stroke endarrow="block"/>
          </v:shape>
        </w:pict>
      </w:r>
    </w:p>
    <w:p w:rsidR="00397F59" w:rsidRPr="00801A28" w:rsidRDefault="00397F59" w:rsidP="00E468CD">
      <w:pPr>
        <w:spacing w:after="0" w:line="240" w:lineRule="auto"/>
        <w:rPr>
          <w:rFonts w:ascii="Times New Roman" w:hAnsi="Times New Roman"/>
          <w:sz w:val="24"/>
          <w:szCs w:val="24"/>
        </w:rPr>
      </w:pPr>
      <w:r>
        <w:rPr>
          <w:noProof/>
          <w:lang w:eastAsia="ru-RU"/>
        </w:rPr>
        <w:pict>
          <v:shape id="Прямая со стрелкой 95" o:spid="_x0000_s1087" type="#_x0000_t32" style="position:absolute;margin-left:130.75pt;margin-top:6.6pt;width:63.15pt;height:61.5pt;flip:x y;z-index:251643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">
            <v:stroke endarrow="block"/>
          </v:shape>
        </w:pict>
      </w:r>
      <w:r>
        <w:rPr>
          <w:noProof/>
          <w:lang w:eastAsia="ru-RU"/>
        </w:rPr>
        <w:pict>
          <v:shape id="Прямая со стрелкой 96" o:spid="_x0000_s1088" type="#_x0000_t32" style="position:absolute;margin-left:265.95pt;margin-top:4.35pt;width:0;height:29.8pt;flip:y;z-index:25164288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">
            <v:stroke endarrow="block"/>
          </v:shape>
        </w:pict>
      </w:r>
    </w:p>
    <w:p w:rsidR="00397F59" w:rsidRPr="00801A28" w:rsidRDefault="00397F59" w:rsidP="00E468CD">
      <w:pPr>
        <w:spacing w:after="0" w:line="240" w:lineRule="auto"/>
        <w:rPr>
          <w:rFonts w:ascii="Times New Roman" w:hAnsi="Times New Roman"/>
          <w:sz w:val="24"/>
          <w:szCs w:val="24"/>
        </w:rPr>
      </w:pPr>
      <w:r>
        <w:rPr>
          <w:noProof/>
          <w:lang w:eastAsia="ru-RU"/>
        </w:rPr>
        <w:pict>
          <v:shape id="Прямая со стрелкой 97" o:spid="_x0000_s1089" type="#_x0000_t32" style="position:absolute;margin-left:172.35pt;margin-top:7.9pt;width:85.5pt;height:43.55pt;flip:y;z-index:251641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">
            <v:stroke endarrow="block"/>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50" o:spid="_x0000_i1050" type="#_x0000_t75" style="width:69pt;height:58.5pt;visibility:visible">
            <v:imagedata r:id="rId60" o:title="" croptop="42142f" cropleft="7500f" cropright="39793f" chromakey="#fefefe" gain="1.25"/>
          </v:shape>
        </w:pict>
      </w:r>
      <w:r w:rsidRPr="004E7184">
        <w:rPr>
          <w:rFonts w:ascii="Times New Roman" w:hAnsi="Times New Roman"/>
          <w:noProof/>
          <w:sz w:val="24"/>
          <w:szCs w:val="24"/>
          <w:lang w:eastAsia="ru-RU"/>
        </w:rPr>
        <w:pict>
          <v:shape id="Рисунок 49" o:spid="_x0000_i1051" type="#_x0000_t75" style="width:62.25pt;height:54pt;rotation:90;visibility:visible">
            <v:imagedata r:id="rId61" o:title="" cropbottom="32706f" cropleft="8298f" cropright="3393f" chromakey="#fefefe" gain="1.25" blacklevel="3277f"/>
          </v:shape>
        </w:pict>
      </w:r>
      <w:r w:rsidRPr="004E7184">
        <w:rPr>
          <w:rFonts w:ascii="Times New Roman" w:hAnsi="Times New Roman"/>
          <w:noProof/>
          <w:sz w:val="24"/>
          <w:szCs w:val="24"/>
          <w:lang w:eastAsia="ru-RU"/>
        </w:rPr>
        <w:pict>
          <v:shape id="Рисунок 48" o:spid="_x0000_i1052" type="#_x0000_t75" style="width:34.5pt;height:37.5pt;visibility:visible">
            <v:imagedata r:id="rId62" o:title="" croptop="42139f" cropleft="7502f" cropright="39804f" chromakey="#fefefe" gain="1.25"/>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47" o:spid="_x0000_i1053" type="#_x0000_t75" style="width:64.5pt;height:75pt;flip:x;visibility:visible">
            <v:imagedata r:id="rId63" o:title="" croptop="3000f" cropbottom="4091f" chromakey="#fefefe" gain="1.25"/>
          </v:shape>
        </w:pict>
      </w:r>
      <w:r w:rsidRPr="004E7184">
        <w:rPr>
          <w:rFonts w:ascii="Times New Roman" w:hAnsi="Times New Roman"/>
          <w:noProof/>
          <w:sz w:val="24"/>
          <w:szCs w:val="24"/>
          <w:lang w:eastAsia="ru-RU"/>
        </w:rPr>
        <w:pict>
          <v:shape id="Рисунок 46" o:spid="_x0000_i1054" type="#_x0000_t75" style="width:36pt;height:36.75pt;rotation:90;visibility:visible">
            <v:imagedata r:id="rId64" o:title="" cropbottom="32723f" cropleft="8295f" cropright="3363f" chromakey="#fefefe" gain="1.25" blacklevel="3277f"/>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45" o:spid="_x0000_i1055" type="#_x0000_t75" style="width:45pt;height:53.25pt;flip:x;visibility:visible">
            <v:imagedata r:id="rId65" o:title="" croptop="2971f" cropbottom="4127f" chromakey="#fefefe" gain="1.25"/>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Юл йөрү кагыйдәләрен һәркем белергә тиеш!</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КВН по ППД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ab/>
      </w:r>
      <w:r w:rsidRPr="00801A28">
        <w:rPr>
          <w:rFonts w:ascii="Times New Roman" w:hAnsi="Times New Roman"/>
          <w:sz w:val="24"/>
          <w:szCs w:val="24"/>
        </w:rPr>
        <w:tab/>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Гарипова Диля Салимзяновна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«Карадуванский детский сад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 комбинированного вида», Балтасинский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Юлда һәм урамда үз-үзеңне тоту кагыйдәләре, пассажирлар һәм транспорт йөртүчеләр өчен булган юл билгеләре турындагы белемнәрен(кисәтүче,тыючы, күрсәтүче,информация бирүче). Алда өйрәнгән материалны куллана белүләрен ныгыту.Дисциплина, үзеңдә һәм тирә-юньдәгеләрнең куркынычсызлыгы өчен җаваплылык, юл йөрү кагыйдәләренә карата ихтирам тәрбияләү. Игътибарлылык, иҗади эшләү сәләтләрен үстерү.Яңа юл билгесе- метро тукталышы(М) белән таныштыру. Балаларда, әти-әниләрдә бәйрәм кәефе булдыру.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I.Алып баручы: Исәнмесез, хөрмәтле әти-әниләр, балалар,килгән кунаклар.Бүген без сезне юл йөрү кагыйдәләренә багышланган “Юл йорү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кагыйдәләрен һәркем белергә тиеш!”ШТК кичәсенә чакырдык.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Алып баручы: Исәнмесез, дусларым!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Бүген бик күңелле көн.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Тапкырлар һәм зирәкләрне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Табып бирәчәк бу көн!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I.Алып баручы:    Буген бездә бәйрәм көн,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Кояш та көлә күктән.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Бәйрәмебезнең кунагы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Дәртле күңелле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Безне күптәннән көткән.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Алып баручы:  Ярышларны башлыйбыз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Барыбыз да тапкыр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Барыбыз да зирәк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Сынашыйк көчебезне.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I.Алып баручы: Ә хәзер 2 ярышучы команданы залга чакырабыз.Рәхим итегез! “Яшел ут “командасы. “Кызыл ут”командасы.(Мәктәпкә әзерлек төркеменнән 2 команда кереп тезелә).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Ярышта катнашучыларны сәламләп уртанчылар төркеме балалары “Юлларда тәртип булсын” җырын башкаралар.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Ярышны бәяләп бару өчен ңюри сайлана.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сүзне команда капитаннарына бирәбез.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“Яшел ут”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Капитаны:   “Кызыл ут” командасына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Кайнар сәлам юллыйбыз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Чын күңелдән дөрес җавап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Бирүләрен телибез.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“Кызыл ут”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командасы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капитаны:     Без бүген бу кичәгә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Көч сынашырга килдек.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Биербез,күңел ачарбыз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Бердә артка калмабыз.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Барысы бергә: Юл кагыйдәләрен бозмаска,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Беркайчанда онытмаска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Сүз бирәбез.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Уеннарыбызның I турын башлыйбыз.Мин сезнең белемнәрегезне тикшереп карыйм- табышмаклар әйтәм.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Кылга асылына                                         Олы күзле кара айгыр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Тимергә таяна.                                          Кырык арба тагадыр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Утыртып чаба                                                (поезд)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Теләсә кая.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(трамвай)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Арбасы юк,аты юк,                                 Ут кебек ул кып-кызыл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Тәртә-мазар заты юк                               Янып тора узе 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Тоткасына кулың тисә                            01 гә шалтыратсаң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Атны да узып китә.                                 Килеп җитә тиз генә.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(автобус)                                                         (янгын сүндерү машинасы)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Тау ташларны тигезли                             Алыштырып йөз кулны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Төзелеш мәйданында                                Казый ул кирәк җирне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 башларга җир әзер                                 (эксковатор)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 кебек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(бульдозер)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 түгел,кешнәми,                                     На дисәң йөрми,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Йөз аттан ким эшләми                             Тр-р дисәң туктамый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 йөри тыр да тыр,                                Печән салсаң ашамый,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 бу нәрсә,кем әйтер?                               Койрыгын борсаң чаба.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(трактор)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(автомобилҗ)</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 да бар,артта да бар,                         Җәен, кышын, яз, көзен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Борылган да сырылган,                            Иртән, кичен, көндезен,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Озын булып сузылган.                             Ача, йома өч күзен,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                                                              Телсез әйтәдер сүзен,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Бик тиз аңлыйлар үзен.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(светофор)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тур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Әти-әниләрне ярыштырып алырбыз.(Аларга юл билгеләре бирелә)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Кайсы билге безгә тимер юлга якынлашканны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Кайсы билге каршы хәрәкәткә өстенлек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Кайсы билге велосипедлар хәрәкәтен тыя?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билгеләрнең кайсысы шушы тизлектән дә әкрен йөрүне тыя?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Кайсы билге җәяүлеләргә җир астыннан чыгарга мөмкин икәнен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билгеләрнең кайсысы торган очракта машиналарга туктарга ярамый?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тур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Сезнең каршыда өлешләргә бүленгән серле машина рәсеме.Һәр өлешендә сораулар язылган.(Балалар өлешләрне алалар,ә әтиләр сорауны укый, балалр җавап бирә. Сорауларга җаваплар биреп очколар җыябыз).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Светофорның ничә төсе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Транспорт төрләрен санап чык.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1.Светофор кемгә команда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2.Җиңел машинада бала кайсы урында утырырга тиеш?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Бензин белән нәрсә туклана?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2.Трамвайны каян әйләнеп узалар?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Йөкне һәм пассаңирларны йөртүче нәрсә 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Җигүле транспортны нәрсә өйөртә?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Машинаны кем йөртә?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Юлдагы диреңер кем 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Самолет нинди транспорт төренә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Юлныҗкайсы урыныннан чыгарга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Нәрсә ул “зебра”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Юллар кисешкән урын ничек дип атала?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керә бармагы бәйләнгән.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Исәнмесез, балалар, кунаклар!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Белмәмеш нәрсә булды сиңа? Кәефең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Менә, юл кырыендагы матур рәсемнәрне күрдем дә, җыеп сумкама тутырдым, ахыргысын ала идем, кулымны кистем.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Ә син аларның кирәкле булуларын белмәдеңме әллә?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Юк, нәрсәгә ди 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Әйдә сумкаңнан билгеләрне чыгар. Балалар сиңа аларның нәрсә аңлатуын әйтерләр.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IV тур.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 командага 3әр билге күрсәтелә.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Монда бер рәсем калган икән. (Метро билгесен чыгара) М-таныштыру.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Күпчелек зур шәһшрләрдә метро бар. Метрода поездлар җир асты коридорларында – тоннельләрдә йөриләр. Республика башкаласы Казанда да метрополитен төзелеше бара. Анда инде поездлар йөри. Метро буенча шәһәрнең бер районыннан икенчесенә күз ачып йомганчы барып җитәргә була. Ә бу билге метрога төшү урынына куела.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Менә сумкада 2 конверт та бар әле. Хатлардыр инде. Анда нокта да нокта, әллә хәрефләре төшеп калган, тоташтырып карагыз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V тур.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нокталарны цифрлар куелган тәртип буенча тоташтыру.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Машина, трактор рәсеме барлыкка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Күңелсез булып ките әле монда, бер җырлап алыйк мәллә?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Әйдә Белмәмеш син уйна, ә безнең балалар шаян такмаклар җырлап күрсәттеләр.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Төягәннәр шакмаклар.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уйнаган көйгә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җырлыйбыз такмаклар.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Төягәннәр күп товар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Юлдан чыгыйм дигән идем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Күзен кысты светофор.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Иртән торып тышка чыксам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Поездлар очып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Пароходлар светофордан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 бирегез дип сорый.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Төягәннәр тәгәрмәч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Ник утырдың машинага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Аны йөртә белмәгәч?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 машина, машина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 салган арбасына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Кагыйдәләр нигә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Шушы җитми башыма.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Төягәннәр тәгәрмәч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Юлны күзәтеп бармасаң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Тиз булырсың пәрәмәч.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Төягәннәр киң каеш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 йөрү кагыйдәләрен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Өйрән син, понимаешь.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килә автомобиль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Арбасы калай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Кагыйдә белгән кешегә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Юлда йөрү җай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 машина, машина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Тәгәрмәче как калач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Прошу, мадам, утыр диеп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Әйтермен права алгач.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Иртән торып тышка чыксам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ДТ буксовать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Әтәчебез “мерседеска”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Бензин сортоватьитә.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җырладык такмакларны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Юл йөрүгә багышлап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Кагыйдәне истә тотып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Йөрегез юлда дуслар.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Юлларыгыз һәрчак имин,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булсын дуслар!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Беттеме әле сумкада әйберләрең?</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Сумкада бете бугай. Ә кесәмдә шырпы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Шырпы нәрсәгә соң сиңа? Ул бит уенчык түгел.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Анысын гына беләм инде. Менә әтиләрегез шул шырпыдан кран ясап күрсәтсеннәр әле, булдырырлар микән?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VI тур.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Кран машинасы ясау. (Әтиләр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Әйдәгез тамашачыларны да уйнатып алыйк әле. Без сезгә кызыклы сораулар әзерләдек. Шуларга җавап биреп карагыз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“Трое из Простоквашино” мультфильмында почтальон Печкин нинди транспорта йөри?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мотоцикл;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мотороллер;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москвич;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велосипед.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БМВ автомобилен касы ил ьитештерщ башлаган?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АКШ;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б)Германия;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Франция;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г)Бөекбритания.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Татарстан ЮХИДИ идарәсенең башлыгы кем?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Сәфәров;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Ногманов;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Миңнеханов;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Галләмов.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Әлеге сәзләрнең кайсының автомобильтемасына катнашы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автолавка;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автопилот;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саклагыч дуга;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янгын сүндерү җайланмасы.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Мотоциклда йөргәндә мәҗбүри рәвештә түбәндәге әйберләр булырга тиеш: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саклагыч шлем;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аптечкасы;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саклагыч дуга;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янгын сүндерү җайланмасы.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Автомобильдә мәҗбүри рәвештә булырга тиешле әйберләр: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аптечка;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көрәк;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сәнәк;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алмаш көпчәк.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Автомобильгә җәяүле сукмагында йөрергә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ярый;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юлда “бөке” булып, автомобиль алга уза алмаса ярый;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УАЗлар ярый.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Кайвакыт без көндез фараларын яндырып йөргән машиналарны күрәбез. Бу нинди очракта мәҗбүри?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берәр машинаны буксирга алып барырга;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туй вакытында;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бәйрәм һәм ял көннәрендә;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мопедта йөрүчеләргә.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 Урыс әкиятләрендәге убырлы карчык нәрсәдә оча?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палас өчтендә;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киле эчендә;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пропеллер ярдәмендә;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себеркегә атланып.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10. ГАИ ничәнче елда барлыкка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1917;</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б)1925;</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в)1936;</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г)1971.</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11. Автомобильдәге пассажир урыннары ничәдән артса, ул автобус дип йөртелә?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5;</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7;</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в)8;</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г)10.</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12. Атаклы “Бриллиантовая рука”ны кармаган кеше бармы икән? Исегезгә төшерегез әле, анда контрабандистларның башлыгы “Шеф” нинди машинада йөри?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жигули;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москвич;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волга;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запорожец.</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13. «Ну, погоди» мультфильмын кем генә белми. Әйтегез әле, анда бүре нинди транспортлар белән идарә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асфальт җәюче каток;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комбайн;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мотоцикл;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велосипед.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14. “Кавказская пленница” фильмында Никуллинар бандасы утырып йөри торган инвалид машинасын да күбегез хәтерлидер. Исегезгә төшергез әле, машинаның борынында кайсы автомобильнең фирма билгесе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мерседес;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волга;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в)жигули;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 запорожец.</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Хәзер безнең жюри нәтиҗә ясый тора. Ә ул арада бер җыр тыңлап алырбыз.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“Юллар, юллар” җыры башкарыла.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Җюригә сүз бирәбез.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Белмәмеш: Ой-йо-ой! Минем сезгә бүләгем дә бар. Бүләкләр тартма эчендә. Миңа әйе, юк дип кенә җавап бирә торган сораулар биреп тартма эчендә нәрсә икәнлеген эзләп табыгыз әле. Аннан бүләк сезгә булыр.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 командага 1әр машина бүләк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Кичә Э.Шарифуллина сүзләре, Л.Батыр-Болгари көенә “Шофер буласым килә” җыры белән тәмамлана.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“Туган йортым, туган авылым”</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Габидуллина Гульчачак</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                                                        МБОУ «Аланская начальная школа детский сад»,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 туган авыл, аның исеме, төп объектлары ( кибет, ферма)  белән таныштыру.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Аңга алуларын, диалогик сөйләмнәрен үстерү, сүзләрне объект исемнәрен дөрес, ачык  әйтә алуларына  ирешү.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авыл, анда эшләүчеләр (әти-әниләр), аларның хезмәте белән горурлану хисе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Мольберт, авыл күренешләре (төп объектлар слайдларда), ноутбук, проектор, аудиоязмада җырлар, сыер тавышы, машина руле.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Кулланылган әдәбият: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“Гөлбакча” -Татар балалар әдәбиятыннан хрестоматия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“Раушан көзге” - Татар балалар әдәбиятыннан хрестоматия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“Балачак аланы”- балалар бакчасы тәрбиячеләре һәм әти-әниләр өчен хрестоматия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Казан: РИЦ, 2011 “Балачак- уйнап көлеп үсәр чак” К.В. Закирова, Л.Р.Мортазина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бакчасында уеннар- “Балалар бакчасында тәрбияләү һәм өйрәтү программасы” М.А.Васильева,В.В.Гербова, Т.С.Комарова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бакчасында тәрбия һәм белем бирү”- К.В.Закирова, Р.А.Борһанова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бакчасында сөйләм телен үстерү программасы- К.З.Закирова (2000)</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Оештыру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минем янга якынрак килегез әле. Сезнең сәяхәткә барасыгыз киләме? (Әйе, ә кая барабыз?)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Бүген без сезнең белән үзебезнең авыл буйлап сәяхәткә чыгарбыз. Әйдәгез, авылыбызның исемен искә төшерик әле. (Алан, күмәк һәм аерым кабатлау)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әйдәгез Алан авылы буйлап сәяхәткә киттек.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бакчабыз янында гына бик матур бина бар. Карагыз әле, бу нәрсә ?( Слайд №1- мәктәп)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(Авырсынсалар өстәмә сораулар бирелә: Анда күпләребезнең абый- апайлары укый, әти-әниләре белем бирәләр, нинди бина икән ул?- Мәктәп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Тәрбияче:Әйе, балалар, бик дөрес. Бу мәктәп. Әйдәгез, “мәктәп” сүзен бергә әйтеп карыйк әле. (тәрбияче белән бергә һәм 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Тәрбияче:Юлыбызны дәвам итәбез. Мәктәптән ерак түгел тагын бик матур, әле күптән түгел генә төзелгән, бик зур- 2 катлы бина бар. Балалар бу нәрсә?( Слайд №2- мәдәният йорты)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балалар, бу мәдәният йорты. Әйдәгез, “мәдәният йорты” сүзен бергә әйтеп карыйк әле. (тәрбияче белән бергә һәм 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бераз ял итеп, уйнап алабыз. Әби-бабаларыбыз элек уйнаган “Миңлебай” яки “Мәликә” уены. (Үзләре белгән башка уеннарны куллану да мөмкин)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Тәрбияче:Сәяхәтебезне  дәвам итәбез. Безнең алда кечкенә генә бина күренә. Йәгез, балалар, бу нинди бина икән? (Слайд № 3- кибет).Әйдәгез, эченә керик әле.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Исәнмесез!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Кибетче: Исәнмесез,балалар.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Күрәсезме балалар кибет эчендә бик күп төрле әйберләр бар.( Слайд №4- кибет эче, туплар)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кибеттә сезгә таныш ниләр бар? (Ипиләр, туплар, конфетлар,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әйдәгез, “Кибет” һәм “ Туп” сүзләрен бергәләп әйтеп карыйк. (бергәләп һәм аерым-аерым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Кибетче апай, ә безнең балалар әле туп турында җырда беләләр. Әйе бит, балалар?( Аудиоязма №3- туплар)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Җырлый-җырлый кая барып җиткәнбез соң без, балалар? ( Слайд №5-ферма, сыер тавышлары -аудиоязма  №39)</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“ферма”  сүзен бергәләп әйтеп карыйк(бергәләп һәм аерым-аерым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Тәрбияче:Балалар күрәсезме фермадаа бик күп сыерлар. Аларны безнең  әти-әниләребез карыйлар. Аларның хезмәте авыр.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без сәяхәтебезне дәвам итик. Балалар, әйдәгез, бераз битләрне юып алыйк әле, озак йөргәннән соң ул бик рәхәт булып китә. (Слайд №6- Чишмә, “йомшак су , йөгерек су”-аудиоязма).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Тәрбияче:Балалар,  без кая килдек?(Чишмәгә)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бик дөрес. Әйдәгез, “ферма”  сүзен бергәләп әйтеп карыйк(бергәләп һәм аерым-аерым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без инде менә юындык , ә хәзер безгә чишмә белән саубуллашу вакыт  килеп җитте.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без исә сәяхәтебезне дәвам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Тәрбияче:Балалар, без кая килдек?( Слайд № 7- балалар бакчасы) (бу безнең балалар бакчасы)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 балалар, бик дөрес.(аудиоязма- “балалар бакчасында” № 78)</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“балалар бакчасы”  сүзен бергәләп әйтеп карыйк(бергәләп һәм аерым-аерым кабатлыйлар).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(җырлый-җырлый кайтабыз)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сәяхәтебез тәмам.Сезгә сәяхәт ошадымы? (әйе, бик тә). Балалар, әйдәгез искә төшереп үтик әле, без бүген кайларда булдык?(Без мәктәптә, мәдәният йортында, кибеттә, фермада, чишмәдә кунакта булдык һәм үзебезнең балалар бакчасына кайттык.)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ә хәзер бу сүзләрне бергәләп кабатлыйк.(бергәләп һәм аерым-аерым кабатлыйлар).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Тәрбияче:Бик яхшы! Молодцы!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Тәрбияче:Сәяхәттә сез барыгыз да актив булдыгыз! Рәхмәт сезгә! Ерак юлдан кайткач сез аргансыздыр, ял итеп, уйнап алыгыз.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Күчмә кошлар</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Методическая разработка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Гумарова Фания Жамсатиновна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№3 общеразвивающего вида” РТ, пгт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  язгы табигать, андагы үзгәрешләр һәм безнең якка кайтучы күчмә кошлартурында белемнәрен ныгыту,сүзлек запасын баету.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 Рәсем буенча  дөрес итеп  хикәя төзергә өйрәтү. (И.Н.Мурашковска һәм Н.П.Валюмс технологиясен кулланып)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-Бәйләнешле сөйләм күнекмәләрен камилләштерү.Туган тел байлыгын үстерү.Балаларда кошларга  карата мәрхәмәтлелек,кайгыртучанлык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-төртеп ясау алымын кулланып  кош рәсемен буярга өйрәтү..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әзерлек эше: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-Берничә көн алдан балалар каршына яз вакытын сүрәтләгән рәсем элеп кую;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турында шигырьләр, табышмаклар өйрәнү;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Җиһазлау: “Яз” сериясеннән картина,  картина буенча вак рәсемнәр, кәгазьдән ясалган көпшәләр,“Мимио” планшеты, фломастер слайдлар, буяр өчен  сыерчык рәсемнәре,гуашь, төртү алымы белән рәсем ясар өчен махсус таякчыклар.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эше: җитез, йөгерек,ташый, җим чүпли.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Шөгыль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Хәерле иртә, балалар! Кәефләр ничек?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Яхшы.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тыңлагыз әле мин сезгә бер табышмак әйтәм: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Ак юрганымны алып куйдым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Яшел юрганымны  җәеп куйдым (Яз)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-Әйе, яз турында.Димәк, без бүген яз фасылы турында сөйләшәчәкбез.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Сораулар: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-Яз айлары (кайсы айлар?) –март, апрель, май.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-Яз көне кар нишли?(җеби,эри,җиргә сеңә,юкка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-Гөрләвекләр нишли? (ага,гөрли,челтер-челтер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-Җир нишли? (җылына, кардан арына)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  нишли? (елмая, көлә, җылыта,көлә,нурларын сибә,кыздыра, балкый).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-Үләннәр нишли? (шытып чыга, баш калкыта,үсә)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нишли? (җылы яктан кайта, оя ясый,бала чыгара).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Картина буенча эш.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Балалар,менә монда бик матур рәсем бар. Бүген бу рәсемне без сезнең белән серле көпшәләр аркылы карарбыз. Сез анда нәрсәләр күрәсез, әйтеп бирерсез.(һәр бала үзе күргән бер рәсемне атый).Ә мин сез әйткән әйберне кечкенә рәсемнәр белән билгеләп барырмын. (Балалар картинада нинди предметны күрәләр,әйтеп чыгалар).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мин куеп барган рәсемнәрнең  бер берсе белән ничек бәйле булуын аңлатып җөмлә төзергә кирәк, аларны сызыклар белән тоташтырыйк. (балалар әйткән сүзләрне тәрбияче фломастер белән тоташтыра).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Мәсәлән: Малай белән сыерчык оясын тоташтырабыз.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Малай сыерчык оясын элә-дигән җөмлә килеп чыкты.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Рәхмәт сезгә,балалар, сез бик матур җөмләләр төзедегез.Нинди матур хикәя килеп чыкты.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яз көне безнең якларга тагы нинди кошлар кайта икән?(кыр казлары,кыр үрдәкләре, сандугачлар,карлыгачлар)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сез ничек уйлыйсыз, кошларга без ничек ярдәм итә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3.Слайдлар буенча “Мимио” планшеты кулланып  эшләү.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слайд: “Күчмә кошларны әйт”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слайд: “Кем кайда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слайд: “Кем нәрсә  белән туклана”</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44" o:spid="_x0000_i1056" type="#_x0000_t75" style="width:237.75pt;height:203.25pt;visibility:visible">
            <v:imagedata r:id="rId66" o:title=""/>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43" o:spid="_x0000_i1057" type="#_x0000_t75" style="width:237pt;height:206.25pt;visibility:visible">
            <v:imagedata r:id="rId67"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4.Физкультминут: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Сыерчыклар да килде (очу хәрәкәтләре)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Түбәдән тамчы тама(бармак очлары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Көндез көн җылы була (кулларны чайкыйлар)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Суыта кичкә таба (чүгәлиләр)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Тамчылар бии тып та тып (бармакларны биетәләр)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Тамчылар сикерәләр (урыннарда сикерәләр)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Аларны булмый туктатып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Алар яз китерәләр (кул чабу хәрәкәтләре)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5.Кошларны буяу. (слайдта сыерчык рәсемен карау,  аның төсләрен атау. Төртү алымы белән сыерчык сүрәтен  буяу.)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бүген нинди кошлар турында сөйләштек (балаларны активлаштыру)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кошларга ничек ярдәм итә алабыз? (балаларны активлаштыру)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дә кошларны кайгыртыгыз чөнки алар безнең дусларыбыз.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 онытмагыз табигать –ул безнең хәзинәбез. Без аны сакларга тиешбез.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Су тамчысының  табигатьтә сәяхәте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«Инновации по обучению</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родному языку» - «Туган телне өйрәтү буенча инновацияләр”</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Методическая разработка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Даминова Ясмина Маулетовна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№1 комбинированного вида»,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 суның төрле халәттә булуы турында белемнәрен ныгыту, балаларда экологик культура формалаштыру,бәйләнешле сөйләм телен үстерү, туган телдә логик фикер йортергә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1)Суның төрле халәттә булуы турында белемнәрен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2)Төрле нәтиҗәләр чыгарырга һәм анализларга өйрәтү, зур булмаган экспериментлар үткәрергә өйрәтүне үстерү. Тирә-юньдәге дөньяга эстетик караш, кызыксынучанлык һәм танып белүне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3)Экологик культура тәрбияләү, табигатькә карата сакчыл караш һәм сизгерлек, тирә-юньдәге матурлыкка эмоциональ хисләр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эшләнеләсе эшләр: “Су нәрсә ул?” темасына әңгәмә, “Суның өч төрле халәте” иллюстрацияләре карау, су турында презинтация, тылсымлы су тамчылар турында әкият уку, “Тамчының Степашка һәм ябалак Филя белән сәяхәте” мультфильмын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чәйнек белән су, тәрбияче өчен зур булмаган пыяла, һәрбер бала өчен губка, тәлинкә белән су, салфеткалар.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Барышы: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килегез әле минем янга. Исәнмесез балалар. Минем кәефем шундый әйбәт. Ә сезнең кәефләр ничек? (балаларның җаваплары). Мин бүген сезне сәяхәткә алып барам.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Тыңлагыз әле,сез нәрсә ишетәсез? (Су тавышы ишетелә)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яңгыр ява, су ага.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Дөрес балалар, бу су тавышы.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(тактада тавышлы “Тылсымлы су” рәсеме күрсәтелә (слайд №1))</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Тылсымлы су: Исәнмесез балалар. Мин дә сезнең янга килеп җиттем. Минем эшем бик күп, җитешә алмам дип бик курыктым. Бүген сезнең янга килергә, суның үзлекләре турында һәм үзем турында сөйләргә дип вакыт табып килдем.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Вы слыхали о воде?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Говорят она везде!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луже, в море, в океане,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 в водпроводном кране.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 плите у вас кипит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Паром чайника щипит,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воды нам не умыться,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 наесться, не напиться.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Смею вам я доложить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воды нам не прожить!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Путешествует всегда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Наша спутница вода!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 Балалар, ә сез мине табигатьтә эзләп таба аласызмы? Мин кайларда була алам? Кайларда сәяхәт итәм?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күлләрдә, елгаларда, диңгездә, океаннарда, яңгыр булып ява 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 Хәзер сезнең белән сәяхәткә чыгабыз. Сезгә “суның табигатьтә сәяхәт итүе” турында карта әзерләп куйдым.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Балалар, сез сәяхәткә чыгарга һәм чын лаборантлар булырга әзерме? Әйдәгез тылсымлы сүзләр әйтеп  уйнап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 два, три наклонись,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Раз, два, три повернись,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Раз, два, три покружись,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 лаборантов превратись”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(тылсымлы музыка көе яңгырый һәм тактада карта слайды барлыкка килә)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Әйдәгез тиз генә халатларны һәм башыбызга  киябез. Менә бездә сезнең белән лабораториягә эләктек . Лабораториядә эшләгәндә кагыйдәләрне искә төшерик әле (тавышланмаска, тыңларга, игътибарлы булырга). Балалар карагыз әле, нәрсә икән бу?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бу карта.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Ә нәрсәләр  ясалган  бу картада?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тамчылар, кояш, болыт, уләннәр, салават күпере.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 мин кап-кара болыт күрәм. Ә болыт нәрсәдән барлыкка килә соң?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Менә монда сулык, ул бик күп яңгыр тамчыларыннан тора. Тамчылар уйныйлар, чабышып йөриләр, әмма кояш көчле итеп яктырта, җылыта, һәм тамчылар берешәрләп һавага күтәреләләр. Тамчылар өскә күтәреләләр, алар юкка чыкмыйлар һәм күктә таралышып та йөрмиләр, тамчылар бөтенесе бергә яңадан җыелалар. Шулай итеп болыт барлыкка килә. Күк йөзендә болытлар җиңел генә йөзәләр, ә җил каты итеп искәч, болытлар бер-берсе белән кушылалар һәм зур гына кара болытларга әвереләләр. Бу кара болытлар авырая башлыйлар һәм кояшны каплыйлар. Шуннан соң кара болытлардан яңгыр ява башлый һәм тамчылар яңадан җиргә кайталар. Шулай итеп суның табигатьтә әйләнеше күренә.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Тәҗрибә №1</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Балалар, менә бу өстәл артына килеп басабыз һәм чынлыкта ничек барлыкка килгәнен – тәҗрибә үткәреп карарбыз. Ә кояш урынына безнең чәйнек булыр. Чәйнеккә су агызып куйдым. Берәр нәрсә булдымы?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Хәзер игътибар белән тыңлыйбыз һәм карыйбыз. Мин чәйнекне кабызам, тавышланмыйбыз, тыңлыйбыз һәм күзәтәбез (чәйнек кайный һәм капкачын ачам).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нәрсә ишетәсез? (чәйнектә су кайный)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нәрсәдә булса күрәсезме? ( чәйнектән пар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-Парның төсе һәм исе бармы?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-Пар суның бер халәте  булып тора.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Карагыз әле, минем кулымда нәрсә бар? (пыяла) .Ә хәзер мин чәйнек авызының кырыена үтә күренмәле пыяланы  куям һәм пар күтәрелгән саен пыяланы юешләндерә.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пыялада нәрсә барлыкка килде?( тамчылар). Дөрес, пыяла парланды, аннан соң пар суынды һәм су тамчыларына әверелде.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Тәҗрибә№2</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Урындыкларга килеп туры итеп утырдык. Балалар, икенче тәҗрибәне үткәреп караганчы, башта табышмакка җавап бирергә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Зәп-зәңгәр диңгез буйлап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Йөзеп килә-килә 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Очрап зилзиләгә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Ясый олы күләгә.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Утлар чәчеп,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Тирләп-пешеп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Коела күп җирләргә. (Яңгыр тамчылары).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Ә хәзер балалар, яңгыр тамчылары һәм яңгыр  яуганнын ничек барлыкка килүен  карап китәрбез. Сезнең алдыгызда нәрсәләр бар?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поднос, стакан белән су, губка, салфетка, чәчәк.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Губка безнең нәрсә булыр микән? Кем ничек уйлый?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Б:Болыт.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Дөрес.Тәлинкәләрегезгә су салыгыз һәм кулларыгызга болытларны алыгыз. Болыт нинди?  Җиңелме яки авырмы?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җиңел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дөрес җиңел. Болытларыгызны тәлинкәдәге суга  төшерәбез, суларны сеңдерәбез. Болытны  өскә күтәрәбез, хәзер нинди булды?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Авырырак.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Т:Дөрес, авырырак, суларны сеңдерәбез, болытны әз генә күтәрәбез һәм бер кул белән генә кысабыз һәм карыйбыз, нәрсә барлыкка килде?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Яңгыр яуды.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Яңгыр болытларыннан тамчылар тама, табигатьтә ничек дип атала 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Б:Яңгыр ява.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Т:Дөрес, яңгыр. Тамчылар яңгыр рәвешендә җиргә, сулыкларга әйләнеп кайталар.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Ә хәзер шушы яңгырны чәчәкләргә дә яудырыйк әле. Чәчәкләргә дә, агачларга да, үләннәргә дә үсәр өчен яңгыр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Без яңгыр да яудырдык, чәчкләргә дә ярдәм иттек. Ә хәзер урамда нинди ел фасылы? (кыш). Ә кыш көне без суны кайдан алабыз соң?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Тәҗрибә №3</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Балалар безгә кар патшабикәсе бүләкләр җибәргән. Беләсегез киләме нәрсә җибәргәнен? Аның өчен безгә табышмакларга җавап бирергә кирәк.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1.Ишегалдында таш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Өйгә керсә су була? (боз)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Җир өстендә ак мамык (кар)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(савытларда боз кисәкләре һәм кар, балаларга боз кисәкләре өләшү)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Балалар бу нәрсә? (боз кисәкләре)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Бозның исе бармы?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кулыгызга тотып карагыз әле, ул нинди? (салкын, эри, суга әйләнә)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 кисәкләрен кара төстәге картон өстенә куябыз. Картон өстенә куйгач боз кисәкләре ничек булып күренә? (үтә күренмәле булып күренә)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кызыл төстәге салфетка өстенә куябыз. Салфетка нишләде?(юешләнде)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өчен салфетка юешләнде?(чөнки боз эри)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өчен боз эри?(бүлмәдә җылы)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Боз эрегәч нәрсәгә әйләнә? ( суга әйләнә)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бармак очлары белән кулыгызга кар алыгыз әле. Кар нинди? (салкын, йомшак)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Карның исе бармы?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 нинди төстә? (ак төстә)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кулыгыздагы карны зәңгәр төсле картон өстенә куябыз. Кар төсен үзгәртәме?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Карны кулга тоткач нишли? (эри,суга әйләнә)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уйнап алабыз. Музыкаль  хәрәкәтле уен:“Яңгыр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1.Кап-кап, тук-тук-тук (уч төбенә бармак белән төртү)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 стеклу раздался стук (куллар белән тәрәзә ясап күрсәтә һәм кул чабу)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Это дождик поутру (кулларны өскә күтәрү)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Разбудили всю детвору (йөгерү хәрәкәте)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2.Кап-кап, дон-дон-дон (уч төбенә бармак белән төртү)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Капли начали трезвон (бармакларны җәеп бер-берсенә сугу)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выйдете гулять (атлау)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 забудьте зонтик взять (чүгәләү)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Эшчәнлеккә йомгак ясау.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Балалар, без бүген сезнең белән һәм тамчылар белән сәяхәт иттек. Яңгырның каян барлыкка килүен дә белдек.  Суның  өч хәләтен әйтегез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Пар, каты, сыек.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Без бик матур су турында бер шигырьдә беләбез. Әйдәгез сөйләп карыйк әле.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“Суны саклагыз”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Кеше гомерлеккә истә тот: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 -  җирдә яшәү мәгънәсе.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Саклагыз һәм әрәм итмәгез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Җир йөзендә үзебез генә түгел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Суны юкка агызма,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Өйрән суны сакларга!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бүгенге эшчәнлектә нинди яңалыклар белдегез?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-Бүгенге эшчәнлек турында өйләрегезгә кайткач кемнәргә сөйлисез?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-Бүгенге эшчәнлектә сезгә иң ошаганы нәрсә булды?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Рәхмәт сезгә. Ә миңа? (рәхмәт)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тәмам.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Игътибарыгыз өчен рәхмәт.</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Автомобильнең барлыкка килү тарихы</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Загидуллина Лилия Фидаилевна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№2»,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Максат:Балаларда беренче автомобиль барлыкка килү, автомобиль төзелеше үсеше турында күзаллаулар  формалаштыру, юл йөрү кагыйдәләренең үзгәртелгән терминнарын балаларның сөйләм теленә кертү, сөйләм телен баету.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автомобильнең барлыкка килү алшартлары , аның нинди үзгәрешләр кичергәне белән таныштыру.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Танып белү-эзләнү күнекмәләрен формалаштыру (чагыштыру, тану, белү, анализлау, фикерләү...), сөйләм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Әйләнә – тирәнең кеше көче  белән барлыкка килгән байлыкларына, аның даими үсештә булуына  аңлы караш, соклану хисләре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дуслык, ярдәмчеллек, уртак максатка ирешү өчен бер командада иптәшләр белән эшләү кебек әхлакый сыйфатлар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өлкәләре интеграциясе: “Танып белү үсеше”, Социаль-коммуникатив үсеш», «Физик үсеш”,  “Сөйләм үсеше”.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презентация, ике төрле озынлыкта таякчыклар, кечкенә  ком капчыклары, кечкенә курчак, пирамиданың түгәрәкләре, транспорт чаралары сурәтләнгән рәсемнәр,  “вакыт елгасы” – рәсемнәр, фломастерлар, рәсем ясау өчен үтә күренмәле карточкалар.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сөйләм ( тәрбияче һәм балалар сөйләве, аңлату, әңгәмә) күрсәтмә ( презентация, “Вакыт елгасы” на сурәтләр), практик ( әсбаплар кулланып танып белү-эзләнү), уен ( “Микс пэа шэа”, сингпаур методы кулланып уен, хәрәкәтле уен).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Минем кечкенә дусларым,  мин сезгә бүген вакытыбызны бергәләп кызыклы һәм мавыктыргыч итеп үткәрергә чакырам. Әгәр дә сез моңа риза икән, минем уч төбемә үзегезнең үч төпләрегезне куегыз.  Күрәм кызыксындыгыз. Ләкин башта минем сорауларыма җавап бирегез. Ә җаваплар бик җайлы: “Әйе”, “Юк” дип кенә җавап бирәсе.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Җәяүле- ул җәяү баручы кеше.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 Юлның йөрү өлешендә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 футбол уйныйбыз.(Юк)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 Маршрут транспорт чараларында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Өлкәннәргә урын бирәбез?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4.Юл йөрү кагыйдәләрен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Автомобиль йөртүче генә белергә тиеш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5. Светофорның яшел сигналы янып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Димәк,  юл аркылы йөгереп чыгабыз.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6.Җәяүлеләр өчен дә махсус светофор бар.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Аның сигналлары -  кызыл һәм яшел генә. (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7.Сфетофорның кызыл сигналы яна,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Димәк безгә юл ачык.(Юк)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8.Юл хәрәкәтендә катнашучылар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Юл йөрү кагыйдәләрен үтәргә тиеш. (Әйе)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күз алдыгызга китерегез әле, без сезнең белән балалар бакчасыннан урамга чыктык һәм җәяү киттек. (бер урында атлыйбыз). Хәзерге вакытта без сезнең белән кем?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Җәяүлеләр.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күз алдыгызга китерегез, һәр кешенең кулында руль бар һәм ул юлның автомобильләр йөрү өлеше буенча бара. ( автомобиль йөртү) Кем без сезнең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автомобиль йөртүчеләр.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без утырдык һәм кая да булса барабыз. (чүгәләп утыру). Кем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Пассажирлар.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Дөрес. Балалар,  өстәл янына килегез һәм автомобильләр  агымына игътибар итегез әле. (Балалар өстәл янына киләләр, анда пассажирлар йөртүче  һәм йөк транспорт чаралары сурәтләре төшерелгән рәсемнәр урнаштырылган). Бу транспорт чараларын ике төркемгә бүлегез. Ни өчен сез шулай эшләдегез? (Балаларның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сез нинди транспорт чараларында йөрергә яратасыз һәм ешрак йөрисез?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Җиңел автомобильдә.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Алсу, син бүген балалар бакчасына җәяүләп килдеңме, әллә автомобильдә килдеңме? (Мин автомобильдә килдем.) - Алсу, Азаттан сора.(Һәркем үзе янында торучыга сорау бирә, анысы сорауга җавап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сез нинди маркалы автомобильләр  беләсез?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Ауди, Форд. Лада, Мерседес, Тойота. Бмв..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ә сез беренче автомобильнең ничек барлыкка килүен белергә телисезме?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Мин сезне өстәл артына утырырга чакырам.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Бик борынгы заманда, бернинди дә транспорт чаралары булмаган заманнарда, кешеләр йөкләрне ничек ташыгыннар дип уйлыйсыз?(Күтәреп, башларына куеп, аркаларына капчык асып...)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ничек итеп барасы җирләренә, мәсәлән, сәяхәтләргә ничек барганнар? (Җәяу, атка, дөягә утырып.....)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Бервакыт кешеләргә үз өсләрендә йөк ташып йөрү туйдырган. Көннәрдән бер көн бер кеше урманга утынга барган. Ике кул белән әлләни кадәр утын алып кайтып булмый шул! Һәм ул өстерәп алып бара торган җайланма уйлап тапкан.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нче бирем: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әйдәгез,без дә сезнең белән әлеге җайланманы эшләп, сынап карыйбыз. Таякчыклар арасыннан бертигез озынлыкта булган ике таяк алабыз. Ике таякны бер-берсеннән ара калдырып янәшә урнаштырып, өстенә йөк куябыз. Һәм өстерәп карагыз. Буламы? Кешеләргә өстерәп барырга  атлар да булышкан. Ләкин бу җайланма никтер уңайсыз булган. Балалар, ни өчен дип уйлыйсыз? (Җаваплар).Чөнки таякларның башлары җирдән өстерәлеп барганнар, тизлек тә түбән булган.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нче бирем: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Тәрбияче:Алга таба бер кызыклы вакыйга булган. Бер кеше бурәнәләр өстеннән тәгәрәп китеп егылган да, маңгаена бик зур шишка чыккан. Ләкин шул вакыт башына бер уй килгән: бүрәнәләр тәгәри икән бит?!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(Таяклар һәм курчак белән күрсәтү). Ул өстерәп алып бара торган җайланманы бүрәнәләр өстенә куйган да  тәгәрәтеп алып барган. Ләкин бу да уңайсызлыклар тудырган. Ни өчен дип уйлыйсыз? (Җаваплар) Чөнки бүрәнәләрне алыштырып торырга кирәк булган.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нче бирем: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Шуннан бүрәнәләрдән кечкенә пүкәннәр кисеп алганнар да  эчен куышлаганнар,  килеп чыккан түгәрәкне күчәргә  утыртканнар. (Таякчык һәм пирамидка түгәрәге белән күрсәтү) Нәрсәгә охшаган?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Тәгәрмәч.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Дөрес, менә тәгәрмәч уйлап табу  вакыйгасы да булды!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(Презентация күрсәтү.)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хәзер экранга карагыз. Кеше тәгәрмәч уйлап тапканнан соң, аңа төрле эшләрне башкару күпкә җиңелрәк була. Йөк ташу өчен беренче арбалар, (1нче слайд, арбалы ат) патшалрны йөртү өчен кареталар барлыкка килә. (2нче Слайд карета)  Алар дүрт тәгәрмәчле, ябык өсле була.  Тик кареталар ерак арага тукталышсыз йөри алмый иде, чөнки атлар арый, су-ризыктан башка яши алмый. Кеше уйлаган, ничек итеп арбаны үзе генә  йөри ала торган итергә? Уйлый торгач,  су кайнаганнан чыга торган пар белән эшли торган двигатель уйлап тапканнар.Пар машинасы барлыкка килгән.(3нче Слайд – пар машинасы) һәм бу гадәти булмаган уйлап табуны кеше «автомобиль» дип атаган, димәк, үзе хәрәкәт итә - «үз-үзен аямый торган». Мондый автомобиль шәһәр буйлап бара, анда бакыр казаны эленгән, ә автомобиль йөртүче эскәмиядә утыра һәм рульне әйләндерә. Аз гына үтәр дә туктар, димәк, казанда пар бетте дигән сүз. Пар юк- автомобиль эшләми. Автомобиль йөртүчегә автомобильдән төшеп, кочегар булып эшләргә – ягулык өстәрәгә һәм суны кайнатырга туры килә. Мондый автомобиль да уңайсыз инде, чөнки утын ягып җылытылган  казан шартларга да мөмкин, бу тирә-юньдәгеләр өчен куркыныч тудырган. Шуңа күрә тиздән пар автомобиленә алмашка моторлы беренче автомобиль барлыкка  килә һәм ул бензин белән йөри.( 4нче Слайд – бензин двигателле автомобиль)  Бу автомобильның тәгәрмәчләре төрле булган: ике зур арткы тәгәрмәчләр һәм бер кечкенә генә алгы тәгәрмәч. Анда бер автомобиль йөртүче генә йөри ала, ул кул ярдәмендә автомобиль белән идарә итә иде. Соңрак автомобильнең түбәсе барлыкка килде, тәгәрмәчләре бертөсле итеп эшләнде һәм алар дүрткә җитте. (5нче Слайд заманча автомобиль).Акрынлап автомобильнең ишекләре, пыяла тәрәзәләре барлыкка килде, алар күбрәк пассажир йөртә башлады, әмма иң мөһиме, тәгәрмәчләргә  резин шиналар кидергәннәр. Ел саен бензин автомобильләре арта бара. Аларның тышкы кыяфәте үзгәрә, хәрәкәт тизлеге артта, автомобильләр йөртүчеләр өчен дә, пассажирлар өчен дә уңайлырак була башлый. Менә шундый тарих.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Минем сезнең өчен бер биремем бар. Сезгә  нокталар буенча рәсем ясарга тәкъдим итәм. Фломастерларны алыгыз  һәм, бер саныннан башлап , үтә күренмәле пленкада трафарет буенча нокталарны тоташтырыгыз.Саннар эзлеклелеген, һичшиксез, саклыйбыз.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Һәрберегез нәрсә килеп чыкканын атагыз. (Төрле транспорт чаралары).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Һәр әйбернең “начар” һәм “яхшы “ ягы булган кебек, транспорт чараларының  да “яхшы” һәм “начар” яклары бар.  Автомобиль ул- яхшы. Нигә?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Автомобильне кешеләр йөрү, йөк ташу өчен кулланалар, ул тиз арада кирәкле урынга алып килә ала, анда җылы, уңайлы.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Автомобиль-начар. Нигә?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Автомобиль һаваны пычрата, авариягә эләгә, бөкеләр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Менә шуңа күрә кеше даими рәвештә автомобильне яхшырак  итәргә тели. Һәм мин сезгә дә өйдә мөстәкыйль рәвештә яки әти-әниләр белән бергә киләчәк автомобилен ясарга тәкъдим итәм.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очрашу азагында, әйдәгез, “Вакыт елгасы” уенын уйнап алыйк. Бу рәсемнәрне транспорт чараларының барлыкка килү вакытына карап рәттән урнаштырырга кирәк.(Балалаларның кулларына транспорт чаралары төшкән картиналар бирелә, алар аны “Вакыт елгасы” на барлыкка килү вакытыннан башлап рәттән урнаштыра.)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Сез бүген миңа бик ошадыгыз – актив булдыгыз, сорауларга тулы, дөрес җаваплар бирдегез. Сезнең белән бергә автомобильнең ничек барлыкка килүе турында бик күп яңалык белдек. Ә сезгә бүгенге очрашу ошадымы? Бүген белгән яңалыкларны кемнәргә сөйләр идегез? (әти, әни,.....) Ә мин сезгә ошадым мы соң? Сау булыгыз!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Сулыклар-табигать байлыгы</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Зарипова Алсу Раисовна, Малова Лариса Степановна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«Бирюлинский детский сад «Белочка», Высокогорский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эшчәнлеге: “Сулыклар - табигать байлыгы”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 төре: танып белү, тикшеренү эшчәнлеге.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Проектның актуальлеге: Туган җиргә,туган як табигатенә мәхәббәт тәрбияләү әхлакый-патриотик, экологик  тәрбиянең төп нигезе. Безнең проектның төп асылында балаларның туган як табигатенә, сулыкларына сак караш тәрбияләү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Проектта катнашучылар: балалар, 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өлкәләре: сөйләм үсеше,нәфис-нәфасәти,танып-белү,социаль-шәхси,физик үсеш.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Проблема: Тирә-як сулыкларын ничек чиста килеш сакларга?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 әйләнә-тирә-дөньяның экологик проблемаларына игътибар итәргә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1.Тәрбияви: Балаларда әйләнә-тирәне саклауга теләк булдыру, табигатьне,сулыкларны чистартуга үзеңнең өлешенне кертү, бер-берсе белән ярдәмләшеп эшләү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2.Үстерешле: Проблеманы чишү өчен логик фикерләү, танып-белү, креатив фикерләү, коммуникатив гадәтләр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3.Белем бирү бурычы: Бирелгән проблеманы чишү өчен шартлар , теләгән нәтиҗәгә ирешү өчен эзлеклелек булдыру, практик эш буенча нәтиҗә ясау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Җиһазлау: Тылсымлы сандык, биремнәр, күл макеты, агачлар, “Су анасы” әкиятенең, лаборатория, бакалар биюенең картиналары, чиста су, пычрак су,салфеткалар, су чистарту өчен фильтр,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Шөгыль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 Хәлләрегез ничек? Мин сезгә  бер тылсымлы  сандык алып килдем. Ә анда кызыклы биремнәр. Беләсегез киләме? Биремне кем алуын санамыш аркылы билгелибез.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Карга, чыпчык,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Берең кал да, берең чык.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бала биремне 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-Карыйк әле балалар,нинди бирем икән монда(экранда Г.Тукайнын “Су анасы” әкиятенең картинасы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әкияттән бу рәсем?(Балаларның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макетка карагыз һәм экранга. Нәрсәләр җитми безнен макетта?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 күлнен  макетын мин сезгә җыярга тәкъдим итәм.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аны сезнең белән матурлый алабызмы?  Агачлар, куаклар куябыз,чиста су салабыз.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кул макетын җыялар)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безнең күл сезгә ошадымы?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безне кызыклы очрашу көтә.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(экранга карау, ул арада күлгә пычрак су өстәлә)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(Экранда су анасы күрсәтелә)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Су анасының тавышы: Минем кулем пычранды. Урдәкләр, балыклар да йөзә алмый башлады.Инде мина нишләргә,кулем улеп бара бит..)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э безнен күл белән нәрсә булган?(җаваплар)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-Эйе, безнең күлебез пычранган.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су анасына ничек булышып була, күлне чистарта алабызмы? (Балаларнын җаваплары)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бергәләп күлне чистартыйк.(кулне чуптән арындыру)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-Әйе бик дорес, без кул буена чүпләргә ярамый дигән кисәтү билгеләре,чуп савытлары куя алабыз, чуп жыю буенча өмәләр үткәрә алабыз.Елгаларда сулыкларны чистарту өчен төрле чистарту станцияләре куялар.Ә күлдәге суны тагын да чистарак итергә  икәнен безгә  тылсымлы сандык нинди киңәш бирер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Биремне безгә исеме Р хәрефенә башланган бала алыр.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бала биремне ала, экранда лаборатория рәсеме)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Экрандa нәрсә ясалган балалар?Анда ниләр эшлиләр. Без сезнен белән үзебезнен кечкенә лабораториябезгә барырбыз.(күлдән суны алу)Анда без суны чистарту өчен фильтр ясарбыз. Игьтибарлылык, саклык чараларын кулланабыз. Парлашып  эшләү өчен фигуралар җыябыз.Парлашып,бер-беребез белэн ярдәмләшеп эшлибез.  Безнен өстәлдә суны чистарту өчен махсус табигый чимал. Эш очен безгә схема бирелгэн Бу схемада  суны чистарту өчен  эзлеклелек күрсәтелгән.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Иң беренче стакан өстенә кварцлы песок колбасын куябыз, анын өстенә күмерле колбаны,фарфорлы песок колбасын, гранит кисәкләре салынган колбаны куябыз һәм өстенә бүрәнкәне киертәбез,ныгытып куябыз. Менә безнең фильтр әзер. Хәзер пычрак суны кулдән алып киләбез.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Пычрак суны шушы фильтр аша чыгарабыз.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белэн практик эш ,күзәтү ) Су ничек ага, ин беренче тамчылар да куренә башлады.Иң эре таш –гранит кисәге, ә иң вагы- кварцлы песок булды.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Бөтенебезнен дә суы чистардымы?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барыбыз да суны чистарттык, су анасына булыштык. Суда нинди үзгәрешләр күрәсез? Мин сезгә чистартылган суны күлгә салырга тәкъдим итәм. (кулгә чистартылган суны салу)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(Экранда су анасы балаларга рәхмәт әйтә)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сезнең белән су анасына булыштык. Ә хәзер күл буенда  ял итер өчен без сезнең белән өченче биремне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(Экранда флеш моб рәсеме ) Нинди рәсем безнең экранда? Хәзер без бакалар белән күнегүләрне кабатлыйбыз. Иркенләп бастык.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(видео-күнегуләрне кабатлау)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Балалар,бик зур рәхмәт.Миңа сезнең белән эшләү бик ошады.Сез бүген бик тырышып эшләдегез.Тылсымлы сандыкта сезне кучтәнәчләр көтә. Миңа инде китәргә вакыт. Сау булыгыз.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Көтелгән нәтиҗәләр: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Балаларда Г.Тукайның күпкырлы иҗатына кызыксыну артты.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Балаларда туган як табигатенен,кулләрнен экологик проблемаларына игътибар итәргә өйрәнделәр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Йомры күмәч белән сәяхәт</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Захарова Татьяна Валерьевна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«Шеморданский детский сад №1 «Экият»,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тәрбия-белем бирү процессының нәтиҗәлелеген арттыру максатларында төрле эшчәнлек төрләрен куллану өчен уңайлы шартлар тудыру.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1.Белем бирү: әкият геройларына борчыла белү; «Йомры күмәч» әкиятен искә алу; әкият сюжеты буенча бирелгән сорауларны ишетә һәм аңлый белү, аларга җавап бирү; өстә, аста, алда, арта, якын билгеләрне кабатлау; балалар сүзлеген баету — хайваннарның тышкы төре буенча аеру, аларны дөрес атау; уен биремнәре чаралары буенча балаларның фикерләү эшчәнлеген активлаштыру; гап-гади план буенча ориентлаша белү; 5 хәтлек исәпне гомумиләштерү.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Үстерү бурычы: ритмны тою, музыканы ишеткәч төрле эмоциональ хәрәкәтләр ясап музыкага сәләтне үстерү; зиһенне, игътибарны, фикерләүне, күзаллауны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3.Тәрбия бурычы: әкиятләргә, уртак иҗади эшчәнлеккә карата дустанә мөнәсәбәтләр, кызыксыну тәрбияләү; бәла-казага, бер-береңә ярдәм итәргә омтылу; уңай эмоцияләр формалаштыруга ярдәм итү; коллективта, бергәләп эшләргә теләк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Материаллар: интерактив такта, һәр балага билге рәвешендәге геометрик сынлар, геометрик сынлы «Тылсымлы келәм самолет», “Йомры күмәч” уенчыгы, «тыныч музыка» аудиоязмасы, маршрут схемасы, җиләк-җимеш һәм яшелчә муляжлары, әвәләп ясау өчен тозлы камыр.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Дәрес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итрә күзләрем,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бороным,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колакларым,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аякларым,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кунаклар,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иртә кояш, мин йокомнан уяндым!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(Ишеккә кагалар)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моңсу күмәч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тынгысыз күмәчкә, тәрәз төбендә генә суынырга иде бит, тик мин түзми тәгәрәп киттем. Әбидән һәм бабайдан качтымда, адаштым. Хәзер инде минем бик кайтасым килә, ләкин мин юлымны таба алмыйм. Балалар, ярдәм итегезче миңа!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ярдәм итәбезме?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Ләкин, безгә уйларга кирәк! Ничек итеп без әкияткә эләгә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фикерен тыңлау)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тылсымлы келәмдә анда очарга мөмкинме? Дөрес, мөмкин. Тик анда урын алу өчен билет алырга һәм бу билетлар буенча үз урыныңны табарга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билетлар нәрсәгә охшаган? (Геометрик сыннарга)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үзләренә билет сайлый һәм билет буенча үз урынын таба.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 Тылсымлы келәм"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Безнең келәм очарга әзер, җайлырак утырыгыз, күзләрне йомогыз.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(интерактив тактада 1нче слайд, тыныч көй)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без сезнең белән яшел басулар, биек урманнар , нык таулар һәм зәңгәр диңгез өстеннән очабыз. Һәм акрын гына җиргә төшәбез.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карагыз әле, безнең каршыбызда карта, ул безгә юл күрсәтер.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-Ягез, карыйк әле, беренче кемне очыратырбыз микән юлыбызда? (Куян)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Сәяхәткә җыендык.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Барабыз урман 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кояш елмая.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Бездә аңа елмаик. (бер урында атлыйбыз)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Каршыга куян чыга (интерактив тактада 2нче слайд):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-Соры куянкай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буйлап, сикереп-йогерергә!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Колак белән барысын да тыңларга,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Барысын да тешләп ашарга!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бит, бик тәмле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Тукта! Мин сине кабып йотыйм!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капканга эләкмәм,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Синнән, куянкай, мин качам!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-Тукта кумәчкәй, минем биремемне үтәсәң, җибәрермен!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"Куянкай кайда урнашкан" . (өстә, аста, артта, алда)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 Йомры күмәчне җибәрә.)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-Карта буенча карыйбыз, кая барырга? (бүре)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Сәяхәткә җыендык.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Барабыз урман 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кояш елмая.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Бездә аңа елмаик. (бер урында атлыйбыз)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Бүре (3нче слайд):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күмәчне кайда алып барасыз?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-Исәнме бүре, без йомры күмәчкә ярдәм итәбез, әби белән бабай йортына озатабыз.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Бүре: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бит, бик тәмле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Тукта! Мин сине кабып йотыйм!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мине куркытып та ятма, мин куяннан да качтым, куып җитә алмады һәм синнәндә качам соры бүре!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-Ярый, мин сина тимәм, лэкин минем җәзамны үтә! Менә йорт һәм кыргый хайваннар буталып беткәннәр, нәрсә эшләргә дә белмим. Әгәр дә сез миңа йорт һәм кыргый хайваннарны аерып бирсәгез, мин сезне җибәрәм.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барлык хайваннарны да бутаган, әйдәгез, бу мәсьәләне хәл итәргә булышыйк. Ягез, искә алыйк әле, урманда яшәгән хайваннарны ничек атыйбыз (кыргый)? Ә хуҗалары белән яшәүче хайваннарны (йорт хайваннары)?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(интерактив тактада 4 слайд) " Йортын тап " (хайваннарны классификацияләү) балалар хайваннарны урнаштыралар: кыргыйларны чыршы янына, йорт хайваннарын өй сүрәте янына куялар. Шул ук вакытта балаларының ничек аталганын сорыйм.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безгә юлны дәвам итәргә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Карагыз, кая безгә алга таба барырга (аю)?</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Сәяхәткә җыендык.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Барабыз урман 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кояш елмая.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Бездә аңа елмаик. (бер урында атлыйбыз)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 ( 5нче слайд):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 йомры күмәч, кая юл тоттың?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бик ашарга яратам, хәзер мин сине кабып йотам!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кумәч: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мине аю куркытма!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Мин куяннан да качтам, явыз бүредә эләктерә алмады, синнәндә аюкай качармын.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 нинди кыю икәнсең син, минем белән уйнап алсагыз җибәрермен.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Физ. минуты: “Аю”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юлыбызны дәвам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Карагыз, кем безне көтә (төлке)?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Сәяхәткә җыендык.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Барабыз урман 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кояш елмая.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Бездә аңа елмаик. (бер урында атлыйбыз)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Төлке (6нчы слайд):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сине монда күптәннән көтәм.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 шундый алсу егет,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Майда кыздырган кебек.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 әле монда дустым,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тәмле күмәчкәем!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Куяннан да качтым.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Бүре дә мине куркытты,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Ләкин, мин аннан курыкмадым,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Аюга да бирешмәдем!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тозагыңа эләкмәм,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Синнән дә Төлке, мин качам!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Төлке: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-Ох, син нинди батыр кумәч. Ә минем биремне үти аласыңмы?(балалар җавабы)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-Сине каршы алуым яхшы булды әле. Миңа яшелчә һәм җиләк-җимешне кәрҗингә салырга кирәк, ә алар барысы да буталдылар. Зинһар өчен, ярдәм итегез.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өчен ярдәм итмәскә соң? Булышыйк,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 командага бүленә, бер команда яшелчә, икенчесе җиләк – җимеш җыя)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-Карагыз һәм санагыз: күпме яшелчә?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Күпме җиләк-җимеш?</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(7нче слайд)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-Карагыз, ә менә әби-бабай йорты.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-Рәхмәт сезгә, балалар, өйгә кайтырга булышканыгыз өчен.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-Дусларың булганда ничек шәп!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-Әйдәгез, әкият белән саубуллашыйк, төркемгә әйләнеп кайтыйк, Йомры күмәчләр ясыйк.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-Тылсымлы келәмдә үз урыннарыбызны табып утырабыз, әкрен генә очабыз. (Тыныч музыка)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без нәсәдә очып кайтып җиттек?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кемгә булыштык?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-Кемнәр белән очыраштык?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хәзер, без сезнең белән йомры күмәч ясарга керешәбез.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Бармак гимнастикасы.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Тора йозак ишектә, (кулларны тоташтырып “йозак” ясала)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Ачып булмый ничек тә. (бармакларны аермыйча уч төпләрен суккалыйбыз)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Каккалыйбыз, (бармакларны аермыйча, кулларны)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Боргалыйбыз, боргалыйбыз.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Тарткалыйбыз, (бармакларны ычкындырмыйча тартабыз)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Ачабыз. (бармакларны ычкындырабыз)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-Йомры күмәчне ясйбыз.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Көзге табигать</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Зиннатова Айсылу Гаптелнуровна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«Урнякский детский сад»,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Максат: көзге урмандагы үзгәрешләр, кыргый хайваннар, агачлар турында алган белемнәрен тирәнәйтү.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Белем бирү бурычы: балаларның урманда яшәүче җәнлекләр, бөҗәкләр һәм агачлар турында белемнәрен киңәйтү.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 балаларның игътибарын, хәтерен һәм күзәтүчәнлекләрен, бәйләнешле сөйләм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  балаларда  табигатькә аңлы, сак караш, соклану хисләре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агач макетлары, предметлы рәсемнәр, яфраклар, интерактив такта, кырмыска оясы рәсеме, елга макеты, гөмбә муляжы.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Хәерле көн, балалар. Ничек сезнең хәлләрегез?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(Ишек шакыйлар. Тиен булып киенгән бер бала  керә).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Тиен: Исәнмесез, балалар. Минем  сезгә бик зур үтенечем бар иде.Урманда агачлар кими башлады. Мин агач үсентеләре  алып килдем, сез миңа аларны утыртырга булыша алмассызмы?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Булышабызмы,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Булышабыз!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Тиен: Рәхмәт, балалар. Мин сезгә ышанам (тиен агач үсентеләрен калдырып чыгып китә).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урманга барабызмы? Ә анда барганчы, урманда үз – үзеңне тоту кагыйдәләрен искә төшереп үтик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(кагыйдәләргә нигезләнгән картиналар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Әйе, агачларны сындырырга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Күбәләкләрне тотарга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Гөмбәләрне, чәчәкләрне өзэргэ ярамый.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Урманда учак ягарга ярамый (кошлар, жэнлеклэр өйсез калырга мөмкиннәр).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Урманда чүпләргә ярамый.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Урманда кычкырып сөйләшергә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Кош ояларына тияргә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Булдырдыгыз, балалар. Менә без сезнең белән урманда үз-үзеңне тоту кагыйдәләрен искә төшердек.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Әйдәгез, без сезнең белән урманга юл тотыйк. Тиен дускайга булышыйк.Сез ризамы?  Балалар,  урамга карагыз әле.  Көн нинди?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Җылы, кояшлы.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(Башта сукмактан, аннары басма аркылы чыгу, елга макеты).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Карагыз,  балалар, су нинди чиста! Хәтта балыклар йөзгәне күренә. Елга кырыйларына чүпләрне ташласак, су нишләр?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Пычрана.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Бик дөрес! Без балыкларны суда рәхәтләнеп йөзгәннәрен күрә алмас идек. (Агач макетлары арасыннан бару).  Менә урманга килеп тә җиттек. Карагыз, нинди матур безнең урман, төрле төскә буялган! Балалар, нинди  агачларны күрәбез?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Каен, өрәңге, чыршы, нарат, миләш.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Бик дөрес, балалар.  Агачларның яфраклары нинди төскә кергәннәр?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Сары, кызыл, яшел. Яфраклар коелган.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Чыршы нинди төстә? Анын яфраклары бармы?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Чыршы яшел төстә, яфраклары юк, ылыслар.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сез беләсезме,  кайсы яфрак кайсы агачтан?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“Яфракларны дөрес итеп таны” (Балалар коелган яфракларны җыеп, кайсы агачка туры килә, шул агач төбенә куялар).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Нишләп чыршы астында бер яфрак та күренми?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Чөнки чыршыда ылыслар.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Бик дөрес, балалар! Әнә ерак түгел утлык ясап куелган. Утлык - җәнлекләргә ашарга сала торган урын. Урман сакчысы килеп кабан дуңгызларына, пошиларга, куяннарга ашамлык сала. Чөнки кышкы суыкларда бар ризык кар астында кала. Суыкта ашарга булмагач, күпчелек җәнлекләр үләргә мөмкиннәр. Ә сез нинди җәнлекләрне беләсез?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Төлке, бүре, аю, куян, поши.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(Интерактив тактадан җәнлекләрне күрсәтү).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балалар, парлап басыйк.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Дидактик уен “Үз өен тап”. (Беренче карточкада җәнлекләр, ә икенче карточкада аларның өйләре. Һәрберсенең үз өен тап).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карточка. Аю, тиен, төлке, куян (рәсемнәре).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карточка. Өн, кар өеме, агач куышы, оя (рәсемнәре).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Бик дөрес! Рәхмәт, балалар. Җәнлекләргә булыштыгыз. Балалар, тизрәк килегез, каен агачы төбендә нәрсә үскән? Бергәләп карыйк әле. Кем белә, нәрсә икән 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Гөмбә.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сез нинди  гөмбәләрне беләсез?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Каен гөмбәсе, ак гөмбә, нарат гөмбәсе.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Әйе, балалар, безнең урманыбызда төрле гөмбәләр үсә. Гөмбәләр ике төргә бүленә. Ашарга ярый торганнары һәм агулы гөмбәләр. Агулы гөмбәләрнең кайберләрен җәнлекләр дару урынына ашыйлар. Гөмбәләрне теләсә ничек өзәргә ярамый. Җыйганда аларны ипләп кисеп алырга кирәк.Тамыры калып янәдән дә күп итеп гөмбәләр үссен өчен. Балалар, ә бу агач астында нинди өем?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Кырмыска оясы.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Анда нәрсә яши?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Кырмыскалар.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балалар. Кырмыскалар бик тырыш. Күбесе үзеннән зуррак йөкне күтәреп үзләренә йорт салалар. Күрәсезме, алар нинди җитез йөриләр (кырмыска оясы макетын карау).   Йөри торгач, нинди матур аланлыкка килеп чыктык. Әйдәгез, тиен биргән агач үсентеләрен утыртыйк. Ел саен килеп күзәтеп торырбыз (кечкенә агач үсенте макетларын яшел җирлеккә утырту).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Карагыз әле, безнең алан ничек матурланып, яшәреп китте. Ишетәсезме, агачлар ничектер куанып куйган шикелле, әкрен генә шыбырдашалар (яфраклар шыбырдашкан  тавышны тыңлау).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карагыз, тиен безгә күчтәнәч калдырган. Капчык эчендә  нэрсэ бар икэн?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Чиклэвек.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Чикләвекне нинди җәнлек ярата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Тиен.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Менә ул сезгә рәхмәт әйтеп, күчтәнәч калдырып киткән.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Шулай, балалар, урмандагы байлыкларны санап бетергесез. Тәмле җиләкләр, хуш исле гөмбәләр, чикләвекләр, дару үләннәре, чәчәкләр, бар да - урман хәзинәсе.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йөргән урыннарны җентекләп карап чыгыйк, чүпләр калмадымы? Балалар, табигатькә ял итәргә барсагыз, һәрвакыт үз артыгыздан чистартып калдырыгыз. Урманда сезгә ошадымы?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Әйе, ошады.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хәзер, әйдәгез, килгән сукмактан әкрен генә кире төркемгә кайтыйк.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Фикер алышу: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без  урманда нәрсәләр күрдек?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Тиенгә булыша алдыкмы?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Сез, балалар бакчасыннан кайткач, урманда күргәннәрне кемнәргә сөйләрсез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бүген без карап киткән агачлар, искә алган   җәнлекләр… барысы да урманда яши. Алар өчен урман - уртак өй. Урманны саклыйк. Безнең Урнәк бистәсе тагыда матурланып, яшәреп китсен. Шуның белән безнең сәяхәтебез тәмам.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Итекче һөнәре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Ибрагимова Рузиля Рифхатовна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№4 «Ляйсан»,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программа таләпләренә туры китереп, Туган ягыбыз Кукмара, аның тырыш халкы, элек-электән төп кәсепләрдән саналган итекче һөнәре турында белемнәрен системалаштыру һәм тирәнәйтү, күргәннәр турында үз тәҗрибәңнән чыгып хикәя төзеп сөйләргә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Үстерелеш бурычлары : балаларның диалогик сөйләм күнекмәләрен, таныш булган вакыйгалар турында тулы җөмләләр белән сөйли белү күнекмәләрен, иҗади сәләтләрен  үстерү. Татар халык орнаменты бизәкләре белән таныштыруны дәвам итү. Лалә чәчәген, яфрак  кулланып орнамент белән бизәү барышында балаларның иҗади эшләү сәләтен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бурычлары: Балаларга татар халкының зәвыклы, нәфислек һәм матурлык яратучы халык икәнлеген төшендерү. Туган ягыбыз Кукмара, аның тырыш халкы белән горурлану хисләре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төзелеше ягыннан катлаулы булмаган хикәя һәм сорау җөмләләр төзү күнекмәләрен ныгыту. Җылы, җайлы, уңайлы, йомшак сыйфатларын актив сүзлек байлыгына кертү.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Белем бирү өлкәсе: танып белү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Методлар һәм алымнар: сүзле-әңгәмә, мактау, хикәя төзеп сөйләү; күрсәтмә-презентация күрсәтү, сүзле-хәрәкәтле уен “Мин курыкмыйм, салкын кыштан”, шигырь сөйләү.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Күрсәтмәлелек: Кукмара гербы; Куян кызы әкияте  рәсеме,сарык йоны, теткән йон, түшәгән итек, киез итек, калып, киездән итек шаблоннары, татар милли бизәкләре;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Сүзлек өстендә эш: итекче, (асты, йөзе, үкчәсе, кунычы)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Көтелгән нәтиҗә: балаларның итекче һөнәре  турында белүләре.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Кулланылган әдәбият: Балалар бакчасының төп белем бирү программасы, Шаехова Р.К.Төбәкнең мәктәпкәчә белем бирү программасы.-РИЦ, 2012;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Структурасы: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I.Кызыксындыру. Хат уку.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Хат эчтәлеге буенча әңгәмә.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Кукмара итек фабрикасы, анда басылган итек турында балаларга сөйләү, сорауларга җавап алу.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Илүзәдән итек басучы әтисе турында шигырь сөйләтү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Итек фабрикасында эшләүче әти-әниләре турында кыска хикәя төзеп сөйләү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Ял минуты.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Итек басу эзлеклелеген балаларга күрсәтеп, аңлату.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Итек бизәү ( татар милли бизәкләре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Йомгаклау. Бизәкле итекләрне кунакларга җирү, берсен куян кызына җибәрү. Балаларны мактау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безгә кунаклар килгән исәнләшик алар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Исәнмесез, хәерле көн.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кичә мин почта аша хат алдым. Сез ничек уйлыйсыз, хат кемнән килде икән? (Балалар җавабы: Кыш бабайдан, Кар кызыннан....)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Ярар, мин сезнең белән килешәм, рәхмәт.Ләкин, хатта менә шундый рәсем дә бар иде, карагыз әле.  Бу рәсемне таныйсызмы,  кайсы әкияттән дип уйлыйсыз?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Бу рәсем Куян кызы әкиятеннән.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Әкиятне кем язган?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Әкиятне Абдулла Алиш язган.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Бик дөрес,  балалар. Ә хәзер мин сезгә  хатны укып күрсәтәм.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Хат. Исәнмесез, балалар. Мин урманда яшәүче куян кызының әнисе. Балалар, мин кызыма җылы итекләр алып кайткан идем.  Ләкин ул итекләрне киеп йөрми. Сезнең Кукмара бистәсендә матур  бизәкле итекләр бар икән. Минем кызыма да итекләрне матур итеп бизәп җибәрмәссез микән?  Матур бизәкле булгач ул аны киеп йөрер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куянга ярдәм итәбезме?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Ни өчен куян кызына итекләр кирәк? (б-р җавабы: аяклары туңмасын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Хатны куян кызының әнисе ни өчен безгә җибәрде микән?(б-р җавабы: чөнки Кукмара бистәсендә итек фабрикасы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дөрес балалар, Безнең Кукмара элек-электән киез итекләр белән дан тоткан. Юкка гына итекләрне  Кукмара бистәсенең туграсына төшермәгәннәр бит. (туграны күрсәтү)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 киез итекләр кешеләр тарафыннан уйлап табылган гаҗәеп аяк киемнәре. Бергәләп итекнең өлешләрен күрсәтеп китик әле. (асты, үкчәсе, йөзе, кунычы)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Итекнең җөе бармы? Аны энә-җеп белән теккәннәрме?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Әйе, киез итекләрнең җөе юк, ул тоташ эшләнгән. Итекне тотып карагыз әле ул нинди? (уңайлы, матур, җылы, йомшак, кечкенә, бизәкле)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Илүзәнең дә әтисе бик матур итекләр баса. Әйдәле, Илүзә, шигыреңне сөйлә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Аягымда җылы итек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Бизәге көлеп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Әтием баскан итекне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Киясем килеп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урамга чыккан чакта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Киям җылы итекне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Әтием баскан итекләр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Шундый җылы, бик җайлы.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сезгә шигырь ошадымы?(ошады). Рәхмәт, Илүзә.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Тагын кемнәрнең  әти-әниләре итек  фабрикасында эшли? Самина, Кәрим, әйдәгез , сез дә үзегезнең әти-әниләрегез турында сөйләгез әле.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Минем әтиемнең исеме: Альфир. Ул итек фабрикасында эшли, итекләр баса. Ул  баскан итекләр җылы , йомшак. Мин алар белән салкында да туңмыйм. Мин әтиемне бик яратам.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Минем әниемнең исеме: Энҗе. Ул да итек фабрикасында эшли. Итекләргә матур бизәкләр ясый. Аның хезмәте бик авыр. Әнием бизәгән итекләр бик матур. Мин әниемне бик яратам.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Рәхмәт, балалар. Бик матур сөйләдегез. Итекче һөнәре авыр, мактауга лаек һөнәр, чөнки алар кышкы салкыннарда кешеләр туңмасын өчен итекләр басалар. Бүген мин сезне итекче һөнәре белән таныштырырмын, ә хәзер ял итеп алыйк.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Ял минуты.  Мин курыкмыйм салкын кыштан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курыкмыйм бураннан (әйләнәләр)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Минем бар җылы итегем (күрсәтәләр)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чын сарык йоныннан (тыпырдыйлар)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Уң аякта итегем, сул аяка итегем, (күрсәтәләр)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Аны кия нәниләр, аны кия әбиләр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Әтиләр һәм әниләр.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өстәл янына якынрак килик.  Бу сарык йоны, ә монысы тетелгән йон. Иң беренче сарыктан алган йонны, йон тетә торган машинада тетәләр. Аннары итекләрне түшиләр. Игътибар итегез әле, бу итеккә, сез аның турында нәрсә әйтә аласыз? (Зур итек, йомшак) Бу, балалар,  түшәлгән итек. Түшәлгән итекне эссе суга салып кайнаталар, басалар, аннары төрле төскә буйыйлар, аннан соң гына, төрле  зурлыктагы  калыпка киертеп киптерәләр. Бу калып (бергәләп кабатлыйк әле) Бу инде балалар әзер булган итек. Тотып карагыз әле итекне, сез аның турында нәрсә әйтә аласыз? (Каты, кара төстә, бизәкләре юк, җылы). Итекләрне матур булсын өчен төрле бизәкләр белән бизиләр.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итекне кем баса? (итекче)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Безгә бүген итекне бизәргә кирәк. Сез татар халкының нинди бизәкләрен беләсез? (өчяфрак, лалә, кыңгырау). Без бүген итекне бизәгәндә татар халкының милли бизәкләрен кулланырбыз. Безнең бизи башлаган итекләребез бар иде. Үз урыннырыбызга басып итекләрне бизәп бетерик.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эше.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зур рәхмәт балалар , сез бик матур бизәдегез. Миңа сезнең эшегез ошады. Бик зур рәхмәт сезгә. Без  бизәгән итекләрне куян кызына ничек җибәрербез икән. (б-р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 кызына итекләрне иртәгә почта аша посылка итеп җибәрербез. Салкында аяклары туңмасын. Ә калганнарын кунакларга бүләк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Бүген нинди яңалык белдек?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Итекче һөнәре турында белдек.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Итек бизәргә өйрәндек.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Итекне ничек басуларын белдек.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 сезгә бүген нәрсәләр күбрәк ошады? Ә нәрсә сезнең өчен авыр булды?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Рәхмәт, балалар. Татар халкында шундый мәкаль дә бар бит. Һөнәрле үлмәс, һөнәрсез көн күрмәс. Бүгенге эшчәнлек тә шушы мәкальгә туры килә. Сез дә бик тырыш, уңган акыллы булып үсегез.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Тирә –ягыбызда һава</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Ибатуллина Фания Сагдулловна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“Шушмабашский детский сад”, Арск</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67"/>
        <w:gridCol w:w="7182"/>
      </w:tblGrid>
      <w:tr w:rsidR="00397F59" w:rsidRPr="00801A28" w:rsidTr="00264A3F">
        <w:trPr>
          <w:trHeight w:val="617"/>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Яшь төркеме</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Зурлар (5-6 яшь)</w:t>
            </w: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өлкәсе</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“Танып белү үсеше”</w:t>
            </w: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эшчәнлегенең  төре</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Танып белү,тикшереп карау,уен.</w:t>
            </w: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Интеграль белем бирү өлкәләре</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социаль-коммуникатив, аралашу, хезмәт</w:t>
            </w: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Занятиенең темасы</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“Тирә –ягыбызда һава”</w:t>
            </w: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Занятиенең максаты,бурычлары</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Максат:Балаларны «һава» турындагы белемнәрен системалаштыру, камилләштерү, уй-фикерләү сәләтләрен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бурычы:Балаларда  уңай эмоцияләр булдырып, тәҗрибәләр эшләргә теләк  һәм кызыксынучанлык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  Бердәм эшчәнлек аша төркемдә күтәренке кәеф атмосферасы булдыру һәм логик фикерләп, уйланучан мәсьәләләрне бергәләп чишү алымнарын табуны үстерү.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Танып белү һәм тикшереп карау эшчәнлегендә балаларның тәҗрибәләр ясап, һаваның үзлекләрен (күзгә күренми, төссез, хәрәкәтләнә, тоеп була) билгеләү буенча үз фикерләрен әйтә белергә күнектерү</w:t>
            </w:r>
          </w:p>
          <w:p w:rsidR="00397F59" w:rsidRPr="00801A28" w:rsidRDefault="00397F59" w:rsidP="00E468CD">
            <w:pPr>
              <w:spacing w:after="0" w:line="240" w:lineRule="auto"/>
              <w:rPr>
                <w:rFonts w:ascii="Times New Roman" w:hAnsi="Times New Roman"/>
                <w:sz w:val="24"/>
                <w:szCs w:val="24"/>
              </w:rPr>
            </w:pPr>
          </w:p>
        </w:tc>
      </w:tr>
      <w:tr w:rsidR="00397F59" w:rsidRPr="00801A28" w:rsidTr="00264A3F">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һәм чаралар</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Сюрприз-момент, күзәтү, сорауларга җавап</w:t>
            </w:r>
          </w:p>
        </w:tc>
      </w:tr>
      <w:tr w:rsidR="00397F59" w:rsidRPr="00801A28" w:rsidTr="00264A3F">
        <w:trPr>
          <w:trHeight w:val="480"/>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балага башка кияргә баш киемнәре, полиэтилен пакетлар, очлы таякчыклар, сулы стаканнар һәм куыш таякчыклар,альбом бите, пипетка,төсле буяулар,сулы савыт,резин уенчык,резина кисэге. кабартылган шар,сабын куыгы тутырылган савыт.</w:t>
            </w:r>
          </w:p>
        </w:tc>
      </w:tr>
      <w:tr w:rsidR="00397F59" w:rsidRPr="00801A28" w:rsidTr="00264A3F">
        <w:trPr>
          <w:trHeight w:val="492"/>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өстендә эш</w:t>
            </w:r>
          </w:p>
          <w:p w:rsidR="00397F59" w:rsidRPr="00801A28" w:rsidRDefault="00397F59" w:rsidP="00E468CD">
            <w:pPr>
              <w:spacing w:after="0" w:line="240" w:lineRule="auto"/>
              <w:rPr>
                <w:rFonts w:ascii="Times New Roman" w:hAnsi="Times New Roman"/>
                <w:sz w:val="24"/>
                <w:szCs w:val="24"/>
              </w:rPr>
            </w:pP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Лаборатория, клясография</w:t>
            </w:r>
          </w:p>
        </w:tc>
      </w:tr>
      <w:tr w:rsidR="00397F59" w:rsidRPr="00801A28" w:rsidTr="00264A3F">
        <w:trPr>
          <w:trHeight w:val="1110"/>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эшләнгән эш</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Һава температурасын күзәтү, җил белән уеннар, кешеләр,үсемлекләр, хайваннар тормышында һаваның роле турында әңгәмәләр үткәрү.</w:t>
            </w:r>
          </w:p>
          <w:p w:rsidR="00397F59" w:rsidRPr="00801A28" w:rsidRDefault="00397F59" w:rsidP="00E468CD">
            <w:pPr>
              <w:spacing w:after="0" w:line="240" w:lineRule="auto"/>
              <w:rPr>
                <w:rFonts w:ascii="Times New Roman" w:hAnsi="Times New Roman"/>
                <w:sz w:val="24"/>
                <w:szCs w:val="24"/>
              </w:rPr>
            </w:pPr>
          </w:p>
        </w:tc>
      </w:tr>
      <w:tr w:rsidR="00397F59" w:rsidRPr="00801A28" w:rsidTr="00264A3F">
        <w:trPr>
          <w:trHeight w:val="390"/>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Кулланма әдәбият</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Н.Е.Веракса,О.Р.Галимов “Познавательно- исследовательская деятельность деятельность дошкольников”,О.А.Соломенникова “Ознакомление с природой в детском саду”</w:t>
            </w:r>
          </w:p>
        </w:tc>
      </w:tr>
      <w:tr w:rsidR="00397F59" w:rsidRPr="00801A28" w:rsidTr="00264A3F">
        <w:trPr>
          <w:trHeight w:val="4385"/>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Занятиенең структурасы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Оештыру өлеше</w:t>
            </w:r>
          </w:p>
          <w:p w:rsidR="00397F59" w:rsidRPr="00801A28" w:rsidRDefault="00397F59" w:rsidP="00E468CD">
            <w:pPr>
              <w:spacing w:after="0" w:line="240" w:lineRule="auto"/>
              <w:rPr>
                <w:rFonts w:ascii="Times New Roman" w:hAnsi="Times New Roman"/>
                <w:sz w:val="24"/>
                <w:szCs w:val="24"/>
              </w:rPr>
            </w:pP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Тәрбияче:-Хәерле кон балалар, мин сезне күрүемә бик шатмын,бүген без көнебезне  бик күңелле уздырырбыз дип ышанам. - Ә хәзер,балалар мине игътибар белән тыңлагыз. Мин сезгә бер табышмак әйтәм,сез миңа нәрсә турында сүз барганын әйтерсез.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-Ипи түгел, су түгел,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Авыр түгел, аз түгел,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Ансыз яшәү мөмкин түгел. (Һава)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-Дөрес,балалар,бу һава.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Бүген без сезнең белән һава һәм аның үзлекләре белән тагын да якынрак танышырбыз, һава турында чын галим-тикшеренүчеләр буларак сөйләшәчәкбез (башлыкларын кияләр)Менә без чын галимнәр булдык.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Кузләрне йомыйк һәм өчкә кадәр саныйк (әйләнеп 3 кадәр саныйлар)</w:t>
            </w:r>
          </w:p>
        </w:tc>
      </w:tr>
      <w:tr w:rsidR="00397F59" w:rsidRPr="00801A28" w:rsidTr="00264A3F">
        <w:trPr>
          <w:trHeight w:val="5106"/>
        </w:trPr>
        <w:tc>
          <w:tcPr>
            <w:tcW w:w="3167"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өлеш</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 өлеше</w:t>
            </w:r>
          </w:p>
        </w:tc>
        <w:tc>
          <w:tcPr>
            <w:tcW w:w="7182"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 лабораториягә килеп чыктык.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-Хөрмәтле галимнәр  лабораториядә үз-үзеңне дөрес тоту кагыйдәләрен төгәл үтәүне онытмаска кирәк: тавышланмаска, әйберләргә рөхсәтсез кагылмаска, сак эшләргә.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1 нче лабораториягә үтик.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Өстәлдә полиэтилен пакетлар ята . Әйтегез әле, пакет эчендә нәрсә бар? (Пакет буш).  Дөрес әйтәсез, алар буш. Әйдәгез, сезнең белән  тәҗрибә ясап карыйк. Пакетны ике куллап тотып,  уңга сулга йөртәбез һәм авызын бер кул белән кысып куябыз.  Пакет нишләде? (Пакет кабарды, аңа һава тулды)Чыннан да, пакет формасын үзгәртте,аңа һава тулды.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-Әйтегез әле, пакет хәзер бушмы? (Буш түгел анда һава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Без һаваны каян тутырдык?(Тирә-ягыбыздан)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Пакетның икенче ягына кулыгызны куеп карагыз, күрәсезме?Кулыгыз күренгәч, һава нинди төстә дип уйлыйсыз?(Ул төссез)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ничек уйлыйсыз һаваны тоеп буламы?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тикшереп карыйк.Очлы таякчык алабыз сакланып кына пакетны тишәбез һәм аны битебез янына китерик,куллар белән пакетны кысабыз,сез нәрсә тоясыз? (һава)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Тәрбияче:-Һаваның авырлыгы бар микән кем ничек уйлый? Без аны хәзер тикшереп карарбыз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-Резинаның бер кисәген алып, аны суга төшерәбез. Ул батты. Ә хәзер суга резина уенчыкны төшерәбез. Ул батмый. Ни өчен?   уенчык  резина кисәгенә караганда күләмле һәм авыррак бит? Уенчыкның эчендә нәрсә? (һава)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Нәтиҗә итеп шуны әйтәсе килә, һаваны тоеп була, ул төссез,үтә күренмәле һәм ул җиңел.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2 нче лабораториягә рәхим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-Каршыгызда су салынган стаканнар тора. Саламчыкларны авызга кабып, стакандагы суга тыгып өреп карыйк. Нәрсә булды?(Суда куыклар чыкты)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-Ничек уйлыйсыз, куыкчыклар ничек барлыкка килделәр?(балаларның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дөрес,кечкенә куыклар алар-безнең эчтән чыккан һава. Без өргән һава саламчык буйлап чыга һэм куык булып өскә күтәрелә.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Тәрбияче:Хормэтле галимнэр инде бераз ял итеп алыйк.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4.Физкультминутка “Куыклар”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Тәрбияче:-Минем сезгә кечкенә генә сюрпризым бар (сабын куыгы тутырылган савытны алам) Нәрсә бу? Әйдәгез әле куыклар белән уйнап алыйк.Мин орәм ә сез аларны тотыгыз. Сез ничек уйлыйсыз куыклар эчендә нәрсә бар? Ә нишләп зур куыклар шартлыйлар?(һавасы күбәя һәм куык шартлый).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-Әйтегез әле  ә һава белән рәсем ясап буламы (балалар җавабы) Хәзер без сезнең белән һава, буяулар һәм куыш таякчыклар ярдәмендә рәсем ясап карарбыз.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Аның өчен мин сезне алдагы лабораториягә чакырам.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Пипетка белән бер тамчы тосле буяуны албом битенә салып, аны куыш таякчыклар ярдәмендә төрле якка таратырбыз. (үрнәк эшне карау,балалар ясап карыйлар) Бу рәсемләү техникасы Кляксография дип атала.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Тәрбияче:Безнең шөгылебез ахырына якынлашты,очкэ кадэр без саныйк,балаларга эйлэник.(эйлэнеп саныйлар)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без бүген бик күп тәҗрибә уздырдык. Ә әйтегез әле сезгә тәҗрибә үткәрү ошадыма? (җаваплар)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Мин сезгә “Тылсымлы шар” уенын уйнарга тәкъдим итәм. Без барыбыз да түгәрәккә  басабыз һәм бер-беребезгә шарны тапшырып  бүген һава турында нәрсәләр белүебез турында сөйләрбез.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Нинди тәҗрибә сезгә аеруча кызыклы тоелды? Һава белән  рәсем ясау техникасы ничек атала?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Тәрбияче:Безнең шөгылебез ахырына якынлашты,сез барыгыз да игътибарлы һәм актив булдыгыз.Бик зур рэхмэт сезгэ.</w:t>
            </w:r>
          </w:p>
        </w:tc>
      </w:tr>
    </w:tbl>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Беренче чәчәкләрне саклагыз</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Сценарий</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Ибрагимова Альбина Рашитовна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№7 «Детство» г.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Максаты: мәктәпкәчә яшьтәге балаларда экологик культураның башлангыч формаларын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 1. Яңа материалны үзләштерү, танып белү активлыгын үстерү. 2.Элемтәне үстерү, сүзлек запасын активлаштыру, балаларның командада эшли белүе. 3.Табышмаклар чишә белү. 4. Табигатькә һәм аерым алганда, беренче чәчәкләргә сакчыл караш тәрбияләү. 5. Күңелле кәеф булдырырга.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баллар-чәчәк, кәрҗиннәр; карточкалы конвертлар, чәчәкләр рәсемнәре, төрле чәчәкләр рәсемнәре (пазыллар); беренче чәчәкләр турында табышмаклар; кояш һәм аңа нурлар (2 команда); яфраклардан башка сүрәтләнгән агач, 2 мольберт; медальләр, флешка, ноутбук, интерактив такта.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Чараның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1.Оештыру моменты.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Исәнмесез, кадерле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Яз килде. Ә яз килү белән табигатьтә нинди үзгәрешләр була? (балаларның җаваплары). Урманда беренче язгы чәчәкләр барлыкка килде. Безнең бистәдә яки урманда аларнын нинди төрләрен очратып була? (балаларның җаваплары). Дөрес, балалар. Ул- үги-ана чәчәге, күкебаш һәм, әлбәттә инде, умырзаялар!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Беренче чәчәкләр-табигатьнең иң беренче һәм җылы бүләге. Тик бер авыр хәл бар: аларның күбесе Кызыл китапка кертелгән һәм аларның барысына да җир йөзеннән югалу куркынычы яный.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ни өчен алар Кызыл китапка кертелгән? (Балалар, сез дә урманга барасыз. Сез нәрсә эшлисез, чәчәкләр күргәч? Йолкыйсыз. Чөнки аларны өзәләр. Алар аз. Алар җир йөзеннән юкка чыгалар.)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Менә бүген без сезнең белән уен уйныйбыз, анда беренче яз чәчәкләре турында сөйләшәчәкбез.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сезнең белән ике командага бүлендек инде. Командаларга исемнәр уйлап табасы гына калды. Ә атамаларны беренче яз чәчәкләре белән бәйләргә кирәк.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хәзер командаларга конкурслар узарга туры киләчәк. Ә ахырдан кем  безнең иң җитезе, активы, игътибарлы һәм кызыксынучан булуы ачыкланачак.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дөрес җавап өчен сезнең команда чәчәк бәйләмнәре-баллар алачак.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2.Төп өлеше.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барыгыз да, игътибар итегез!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ярышны башлыйбыз!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Командалар, сез барыгыз да әзерме?... (Эйе)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Шулай итеп, 1 нче номерлы «Тасвирлама буенча чәчәкне бел» конкурсы.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Хәзер, мин сезгә чәчәкнең тасвирламасын укыйм. Ә сез бу чәчәкнең нинди булуын таба аласыз һәм атагыз.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1.Кар астыннан беренче булып пәйда булган чәчәк ак нәфис күлмәктә. (Умырзая)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 Чәчәкләр матур һәм һәр чәчәк - кечкенә генә калтыравык кебек. Алар шәмәхә һәм алсу төстә була. (Хохлак чәчәге)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3.Бу гади генә чәчәк түгел,ул үзе-төрле төстәге чәчәк бәйләме. Башта, кайчан чәчәкләр барлыкка килә генә, алар барысы да алсу төстә. Тик берничә көн узачак, һәм сабакта алдан тыш зәңгәр дә, шәмәхә чәчәкләр пәйда була. (кукебаш)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4.Аның яфраклары эре, гадәти булмаган: өстән алар яшел, шома. Ә астында йомшак чәчле ак һәм җылы. Бу үзенчәлекләре өчен чәчәк үз исемен алган. (Уги-ана чәчәге)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Чәчәкләр кечкенә кыңгырауларга охшаган. (Зәңгәрсу умырзая чәчәге)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6.Бу чәчәкнең исеме гадәти булмаган җиңеллек аркасында килеп чыккан,  аның мамыклары һавада бераз гына җил чыкканда да дулкынланып орлыкларын коя. (Тузганак).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7.Бу чәчәкнең яфраклары суган каурыйларына охшаган. (Каз суганы)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8.Чәчәкләр сары төстә, әмма яфраклары түгәрәк формаларда. (Фикария)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9.Бу чәчәкнең исе бик назлы, хуш исле. Ак мәрҗәннәргә  охшаган. (Энҗе чәчәк)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дөрес җавап өчен чәчәкләр - баллар бирәм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Балалар, бу биремне сез башкардыгыз, ә хәзер киләсе конкурс. 2 нче номерлы «Чәчәк җый " конкурсы.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-Сезгә төрле карточкалар белән чәчәкләр бирелә. Сезгә аларны дөрес җыярга һәм атарга кирәк.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Афәрин, балалар! Ә хәзер командалар чәчәк бәйләмнәре белән алмашсын. Ә хәзер тагын бер кат чәчәкләр җыярга тырышырбыз.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Афәрин, ә хәзер пазылларны дөрес итеп җыеп, аларны алып куябыз.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Кошлар тавышы " язуы яңгырый.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без сезнең белән яраткан бакчабызга барабыз. Анда агачлар һәм клумбаларда чәчәк түтәлләре җәелгән. Ә моның өчен табышмаклар чишәбез.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Шулай итеп, 3 нче номерлы «Табышмакларга җавап бир һәм чәчәкне эзләп тап " конкурсы»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1.Суганнан үскән,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Әмма ризыкка бармый.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Ачык стаканга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чәчәк охшаган. (Лалә)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2.Язгы чәчәкнең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Ялгышмас өчен сынамышлар: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Яфрагы сарымсакныкы,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таҗы принцныкы кебек! (нарцис)</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3.Сары, мамыйтай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Хуш исле шарлар.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Аларны суыктан каплар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 ботакларында ... (мимоза).  Бу чәчәкләр үсә ботакларда.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4.Куаклар өстендә тавыш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Биредә бал кортлары өчен өстәл әзерләнгән: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Хуш исе белән көн буе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Тартып тора... (сирень)</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5.Шәмәхә чәчәге,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Үзәктә сары күзе,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Яфрагы мамыктай кебек,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аны хәзер эзәм һәм дустыма бүләк итәм.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Җавап: Фиалка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6.Кар астыннан бер-бер артлы чыкты-яз исе кинәт килде.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Ул язның - разведчигы, назлы, кечкенә... (Умырзая).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7.Язның фокуслары бар: аттылар... (Крокуслар)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Афәрин, балалар!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хәзер, без сезнең белән бераз ял итәчәкбез. Ял минутына буленәбез.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1.Ял минуты.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могҗизалы чәчәкләр (балалар чүгәлиләр)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Чәчәкләрен ачтылар (акрын гына тора башлыйлар)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Җил аз гына сулый (куллары ачыла)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Чәчәкләрен селкетә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могҗизалы чәчәкләр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Чәчәкләрен ябалар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Башларын селкетәләр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Һәм әкрен йокыга талалар.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2.Бармак гимнастикасы.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телим йорт төзергә,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Анда тәрәзә булсын.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Өйдә ишек булсын,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Аның янәшәсендә нарат үссен,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Тирәли койма торсын,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Эт капканы сакласын,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 булды,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Яңгыр яуды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 лалә чәчәге атты.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балалар, урманга еш йөрибез. Әмма һәрвакытта да дөрес эшләмибез һәм табигатьтә үзеңне ничек тотарга кирәклеген онытабыз. Әйдәгез, урманда үз-үзеңне тоту кагыйдәләре турында сөйләшик.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нче номерлы «Үз-үзеңне тоту кагыйдәләре» дигән чираттагы бәйге интерактив тактада эшләү.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Командалар чират буенча табигатьтә үз-үзеңне тоту кагыйдәләрен атыйлар. Һәр кагыйдә өчен-1 балл.</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Урманда үз-үзеңне тоту кагыйдәләре белән сүрәтләр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Учаклар кабызып һәм ут табарга омтылырга. Куркыныч урман янгыны-кеше куллары эше;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чүп-чарны калдырырга, хәтта күмәргә. Пакетлар алырга һәм азык-төлек калдыкларын, пластик шешәләрне һәм башка әйберләрне үзегез белән якындагы торак пунктка кадәр алып китәргә кирәк;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таныш булмаган җиләк-җимеш һәм гөмбәләрне авыз итү (агуланырга мөмкин), чәчәкләрне өзәргә (алар ярты сәгатьтән соң ук шиңә), үсемлекләрнең сабакларын сындыру (кайберләре агулы булырга яки аллергия китереп чыгарырга мөмкин);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урманга килгән кешеләрдән качып, урманда бер кешене, бигрәк тә башка балаларны калдырудан, сукмактан читкә китәргә ярамый;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кирәкмәстән кычкырып йөрү;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табигатьне җимерү – кошлар ояларын, вак хайваннарның өннәрен, кырмыска ояларын җимерү, агачларның тере ботакларын сындыру, гөмбәләрне аяк белән тибү;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хайваннарга кагылырга һәм бигрәк тә аларны урманнан алырга. Хайван яки кош-корт, әгәр алар мөмкинлек бирде үзен тотарга, бәлки алар авырту, һәм бу бик куркыныч.</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Яки бу кечкенә җәнлекләрнең кайдадыр ата-аналары – эре кош, ерткыч җәнлек, ул балаларны саклау өчен зыян китерергә мөмкин.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Теләнеп йөрүче хайваннар да  була, туристик сукмаклар янында кыюланып утырган тиеннәр, йомраннар да йөгерә. Кулдан ашатмагыз! Ризыкны җиргә салыгыз.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балалар, сез аңладыгыз, табигатьне саклап, без туган җирнең байлыгын һәм матурлыгын саклыйбыз. Урман бары тик шуңа гына узенең серләрен ача, кем аңа дус булып килә. Сез дә дус булыгыз. Күбрәк дус  булган  саен, сез урман турында кубрәк беләчәксез, аның үсемлекләре һәм хайваннар дөньясын тагын да катырак  яратачаксыз. Ә кемне сез катырак яратасыз, аны инде әлбәттә упкәләтмисез, һәм башкаларга да җәберләргә юл куймыйсыз!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 инде үзебезне табигатьтә тота беләбез. Чәчәкләребез чәчәк атты инде. Әмма чәчәкләрдән тыш, урманда агачлар үсә. Әйдәгез, агачларыбызны уятыйк һәм җанландырыйк. Моның өчен мольбертта яфраклардан башка агачлар сүрәтләнгән. Сезгә маркерлар бирәм һәм  бу агачларга яфраклар ясарга кирәк. Сезнең һәркайсыгыз агачта берәр яфрак ясый.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Афәрин, балалар!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агачлар уссен өчен, нинди шартлар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Дөрес, бу ут, су һәм җылылык. Безнең чәчәкләргә дә кояш җитми. Шулай итеп, 6 нчы номерлы "Кояш" конкурсы.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һәр команда үз кояшын өстәлгә куячак.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Бирем: Кайсы команда тизрәк кояш җыячак.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Афәрин, балалар!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3.Йомгаклау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 ярышлар ошадымы?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сезнең ярдәм белән матур чәчәкләр үстердек, агачларда яфраклар җәелде. (Күрсәтәм кәрҗин белән чәчәкләр)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сез бүген үз белемегезне бик яхшы күрсәттегез. Табигатьне яратырга һәм аңа сакларга  кирәклеген искә төшердегез. Шуңа күрә сезнең һәркайсыгыз Яшь табигатьне саклаучылар өчен медальоннар ала.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Сез булдырдыгыз. Мин ышанам, сез табигатьне сакларсыз һәм яклаячаксыз!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Лесная прогулка</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Искандарова Венера Вагизовна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«Арский детский сад 10»,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формирование экологической культуры детей, правил экологически-грамотного взаимодействия с окружающей средой.</w:t>
      </w:r>
      <w:r w:rsidRPr="00801A28">
        <w:rPr>
          <w:rFonts w:ascii="Times New Roman" w:hAnsi="Times New Roman"/>
          <w:sz w:val="24"/>
          <w:szCs w:val="24"/>
        </w:rPr>
        <w:br/>
        <w:t>Задачи:</w:t>
      </w:r>
      <w:r w:rsidRPr="00801A28">
        <w:rPr>
          <w:rFonts w:ascii="Times New Roman" w:hAnsi="Times New Roman"/>
          <w:sz w:val="24"/>
          <w:szCs w:val="24"/>
        </w:rPr>
        <w:br/>
        <w:t>- Развивать у детей познавательный интерес к окружающему миру;</w:t>
      </w:r>
      <w:r w:rsidRPr="00801A28">
        <w:rPr>
          <w:rFonts w:ascii="Times New Roman" w:hAnsi="Times New Roman"/>
          <w:sz w:val="24"/>
          <w:szCs w:val="24"/>
        </w:rPr>
        <w:br/>
        <w:t>- Продолжать формировать у детей экологическое сознание и культуру природопользования;</w:t>
      </w:r>
      <w:r w:rsidRPr="00801A28">
        <w:rPr>
          <w:rFonts w:ascii="Times New Roman" w:hAnsi="Times New Roman"/>
          <w:sz w:val="24"/>
          <w:szCs w:val="24"/>
        </w:rPr>
        <w:br/>
        <w:t>- Воспитывать нравственные качества личности дошкольника, их ценностную ориентацию в окружающем мире природы;</w:t>
      </w:r>
      <w:r w:rsidRPr="00801A28">
        <w:rPr>
          <w:rFonts w:ascii="Times New Roman" w:hAnsi="Times New Roman"/>
          <w:sz w:val="24"/>
          <w:szCs w:val="24"/>
        </w:rPr>
        <w:br/>
        <w:t>- Развивать умение оценивать свои поступки и отношение к природе других людей.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Ход мероприятия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Исәнмесез, балалар,килгән кунаклар!Бүген без сезнең белән сәяхәт итәчәкбез!Здравствуйте!А чтобы наше путешествие было интересным и увлекательным, мы должны быть любознательными и дружными.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Скажите, пожалуйста, а вы дружные ребята? Тогда давайте это проверим: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Выполняем движения в кругу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Давайте помашем рукой! Вот так…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Давайте помашем другой! Вот так…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Обеими вместе, дружней!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Вот так мы встречаем друзей!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br/>
        <w:t>Соседу мы руку пожмём! Вот так…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Другому соседу пожмём! Вот так…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Давайте пожмём руки дружней!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Вот так мы встречаем друзей!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Молодцы! Теперь смело можно отправляться в путешествие! Хотите узнать, куда мы отправимся? Тогда отгадайте загадку (мнемотаблица)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42" o:spid="_x0000_i1058" type="#_x0000_t75" style="width:151.5pt;height:3in;visibility:visible">
            <v:imagedata r:id="rId68" o:title=""/>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Нәрсә ул урман?(рассуждения детей)</w:t>
      </w:r>
      <w:r w:rsidRPr="00801A28">
        <w:rPr>
          <w:rFonts w:ascii="Times New Roman" w:hAnsi="Times New Roman"/>
          <w:sz w:val="24"/>
          <w:szCs w:val="24"/>
        </w:rPr>
        <w:br/>
        <w:t>Урманда нинди агачлар үсә?</w:t>
      </w:r>
      <w:r w:rsidRPr="00801A28">
        <w:rPr>
          <w:rFonts w:ascii="Times New Roman" w:hAnsi="Times New Roman"/>
          <w:sz w:val="24"/>
          <w:szCs w:val="24"/>
        </w:rPr>
        <w:br/>
        <w:t>Урманда нинди хайваннар яши?(ответы детей)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сейчас мы отправимся в увлекательное путешествие. Занимайте места в вагонах, наш поезд отправляется (звук паровоза)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Остановка №1 - «Знатоки Природы».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Чтобы охранять природу, нужно её знать. Предлагаем  вам  Загадки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Ни начала, ни конца, Ни затылка, ни лица,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Но знают все: и млад, и стар, Что она - огромный шар. (Земля)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Кайсы агачның кәүсәсе ак тостә? (Каен агачыныкы)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Домовитая хозяйка пролетает над лужайкой, Похлопочет над цветком – Он поделится медком. (Пчела)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Җирне яшел хәтфә каплап ала дибез.Яшел хәтфә нәрсә була ул? (Чирәм)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Как называются животные, тело которых покрыто перьями? (Птицы)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Нечкә билле,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Көлтә койрыклы (төлке)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Лежит верёвка,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Шипит плутовка,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Брать её опасно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Укусит. Ясно? (Змея)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7. Бөҗәкләрдә ничә аяк?(Алты)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8.  Как называются животные, тело которых покрыто чешуёй? (Рыбы)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Молодцы, ребята! Загадки щелкаете, как орешки! Поехали дальше! Поезд отправляется!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Звук паровоза. Остановка №2  называется «Чьи  хвосты, чьи ушки?»</w:t>
      </w:r>
      <w:r w:rsidRPr="00801A28">
        <w:rPr>
          <w:rFonts w:ascii="Times New Roman" w:hAnsi="Times New Roman"/>
          <w:sz w:val="24"/>
          <w:szCs w:val="24"/>
        </w:rPr>
        <w:br/>
        <w:t xml:space="preserve">     Дети по очереди из «Волшебного мешочка» вытягивают карточки с изображением хвостов и ушек, и отвечают, кому они принадлежат.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Здорово поиграли! Поехали дальше! Поезд отправляется!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Звук паровоза. Выходит Лесовичок и причитает: Кто мне спать не даёт? Я свой лес стерегу, богатства берегу.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Ведущий: Не сердись, Лесовичок. Мы с ребятами пришли к тебе в гости, хотим лес посмотреть, да поиграть с тобой.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Лесовичок: Лес посмотреть да поиграть? А мусорить и шуметь не будете? А то, о природе люди думать перестали. И лесных жителей обижать стали, деревья часто вырубают, реки засоряют, травы выжигают и о жителях лесных ничего не знают.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Ведущий: Нет Лесовичок, мы с ребятами не такие, и о лесных жителях мы много чего знаем.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Это хорошо, я разрешу погулять, да поиграть в лесу, но вы должны выполнить мое задание:  «Назови одним словом»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Земляни ка, черника, малина, брусника — это...(ягоды-җиләк-җимеш)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Ель, сосна. береза, ива — это... (деревья-агачлар)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Воробей, соловей, грач, синица это… (птицы-кошлар)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Бабочка, божья коровка, кузнечик, комар, стрекоза - это (насекомые-бөҗәкләр)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Волк, лиса, медведь, заяц – это (животные-хайваннар)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Дождь, снег, град, иней – это… (явления природы-табигать күренешләре)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Сом, акула, окунь,  дельфин – это… (рыбы-балыклар)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Пион, роза, мак, ромашка-это...(цветы-чәчәкләр)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Вед.: Задание мы твое отгадали, а теперь поиграй-ка с нами.  Игра «Найди пару».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Ведущий раздает ребятам по одному листочку и говорит: «подул ветер, листочки полетели». Дети бегают, по команде: «Раз, два, три — пару найди!» Дети должны встать рядом с тем, у кого такой же листок в руках.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Лесовичок: «Ай да молодцы, ай да удалые ребятушки! Ах, порадовали старичка, посижу-ка я пока!»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Вед: Посиди Лесовичок, а мы для тебя стихи расскажем: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читают стихи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1.Если я сорву цветок, если ты сорвешь цветок,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все: и я, и ты, если мы сорвем цветы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Опустеют все поляны. И не будет красоты!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2.Каждый человек на свете</w:t>
      </w:r>
      <w:r w:rsidRPr="00801A28">
        <w:rPr>
          <w:rFonts w:ascii="Times New Roman" w:hAnsi="Times New Roman"/>
          <w:sz w:val="24"/>
          <w:szCs w:val="24"/>
        </w:rPr>
        <w:br/>
        <w:t>Должен думать о планете,</w:t>
      </w:r>
      <w:r w:rsidRPr="00801A28">
        <w:rPr>
          <w:rFonts w:ascii="Times New Roman" w:hAnsi="Times New Roman"/>
          <w:sz w:val="24"/>
          <w:szCs w:val="24"/>
        </w:rPr>
        <w:br/>
        <w:t>Землю мы должны беречь</w:t>
      </w:r>
      <w:r w:rsidRPr="00801A28">
        <w:rPr>
          <w:rFonts w:ascii="Times New Roman" w:hAnsi="Times New Roman"/>
          <w:sz w:val="24"/>
          <w:szCs w:val="24"/>
        </w:rPr>
        <w:br/>
        <w:t>От плохих,  не нужных встреч.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Не сорить, не жечь костров,</w:t>
      </w:r>
      <w:r w:rsidRPr="00801A28">
        <w:rPr>
          <w:rFonts w:ascii="Times New Roman" w:hAnsi="Times New Roman"/>
          <w:sz w:val="24"/>
          <w:szCs w:val="24"/>
        </w:rPr>
        <w:br/>
        <w:t xml:space="preserve"> Скопать не нужных рвов.</w:t>
      </w:r>
      <w:r w:rsidRPr="00801A28">
        <w:rPr>
          <w:rFonts w:ascii="Times New Roman" w:hAnsi="Times New Roman"/>
          <w:sz w:val="24"/>
          <w:szCs w:val="24"/>
        </w:rPr>
        <w:br/>
        <w:t xml:space="preserve"> Мусор в речку не кидать.</w:t>
      </w:r>
      <w:r w:rsidRPr="00801A28">
        <w:rPr>
          <w:rFonts w:ascii="Times New Roman" w:hAnsi="Times New Roman"/>
          <w:sz w:val="24"/>
          <w:szCs w:val="24"/>
        </w:rPr>
        <w:br/>
        <w:t>Речка нам родная мать.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4.Ветки в парке не ломать,</w:t>
      </w:r>
      <w:r w:rsidRPr="00801A28">
        <w:rPr>
          <w:rFonts w:ascii="Times New Roman" w:hAnsi="Times New Roman"/>
          <w:sz w:val="24"/>
          <w:szCs w:val="24"/>
        </w:rPr>
        <w:br/>
        <w:t>Мы должны все это знать,</w:t>
      </w:r>
      <w:r w:rsidRPr="00801A28">
        <w:rPr>
          <w:rFonts w:ascii="Times New Roman" w:hAnsi="Times New Roman"/>
          <w:sz w:val="24"/>
          <w:szCs w:val="24"/>
        </w:rPr>
        <w:br/>
        <w:t>И природу охранять!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5.Буранлы салкын кышларда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Ярдәм итегез кошларга: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Җимлекләр сез ясагыз,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Шунда ризык салыгыз.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белән күбәләк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6.Әйт әле, Күбәләк,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Сөйләшик бергәләп: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кадәр күп очып,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Армыйсың син ничек?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Ничек соң тормышың,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Ничек көн күрмешең?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Сөйләп бирче тезеп,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Табаламсың ризык?!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торам кырларда,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Болында, урманда;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Уйныймын, очамын,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Якты көн булганда.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Иркәли һәм сөя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Кояшның яктысы;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Аш буладыр миңа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Чәчәкләр хуш исе.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Тик гомерем бик кыска: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 бер көн генә,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Бул яхшы, рәнҗетмә.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 тимә син миңа.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Поехали дальше. Звук паровоза. Остановка №3 называется  «Разрешается-запрещается».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Я говорю предложение, а вы добавляете – разрешается или запрещается. Будьте внимательны!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Разжигать костер в лесу…</w:t>
      </w:r>
      <w:r w:rsidRPr="00801A28">
        <w:rPr>
          <w:rFonts w:ascii="Times New Roman" w:hAnsi="Times New Roman"/>
          <w:sz w:val="24"/>
          <w:szCs w:val="24"/>
        </w:rPr>
        <w:br/>
        <w:t>Ловить белку и лису…</w:t>
      </w:r>
      <w:r w:rsidRPr="00801A28">
        <w:rPr>
          <w:rFonts w:ascii="Times New Roman" w:hAnsi="Times New Roman"/>
          <w:sz w:val="24"/>
          <w:szCs w:val="24"/>
        </w:rPr>
        <w:br/>
        <w:t>Свежим воздухом дышать…</w:t>
      </w:r>
      <w:r w:rsidRPr="00801A28">
        <w:rPr>
          <w:rFonts w:ascii="Times New Roman" w:hAnsi="Times New Roman"/>
          <w:sz w:val="24"/>
          <w:szCs w:val="24"/>
        </w:rPr>
        <w:br/>
        <w:t>Всякий мусор оставлять…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Ягодки, грибочки собирать…</w:t>
      </w:r>
      <w:r w:rsidRPr="00801A28">
        <w:rPr>
          <w:rFonts w:ascii="Times New Roman" w:hAnsi="Times New Roman"/>
          <w:sz w:val="24"/>
          <w:szCs w:val="24"/>
        </w:rPr>
        <w:br/>
        <w:t>Ау, кричать…</w:t>
      </w:r>
      <w:r w:rsidRPr="00801A28">
        <w:rPr>
          <w:rFonts w:ascii="Times New Roman" w:hAnsi="Times New Roman"/>
          <w:sz w:val="24"/>
          <w:szCs w:val="24"/>
        </w:rPr>
        <w:br/>
        <w:t>Ветки и кусты ломать…</w:t>
      </w:r>
      <w:r w:rsidRPr="00801A28">
        <w:rPr>
          <w:rFonts w:ascii="Times New Roman" w:hAnsi="Times New Roman"/>
          <w:sz w:val="24"/>
          <w:szCs w:val="24"/>
        </w:rPr>
        <w:br/>
        <w:t>Муравейник разрушать…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 мамы, папы убегать…</w:t>
      </w:r>
      <w:r w:rsidRPr="00801A28">
        <w:rPr>
          <w:rFonts w:ascii="Times New Roman" w:hAnsi="Times New Roman"/>
          <w:sz w:val="24"/>
          <w:szCs w:val="24"/>
        </w:rPr>
        <w:br/>
        <w:t>Цветы топтать…</w:t>
      </w:r>
      <w:r w:rsidRPr="00801A28">
        <w:rPr>
          <w:rFonts w:ascii="Times New Roman" w:hAnsi="Times New Roman"/>
          <w:sz w:val="24"/>
          <w:szCs w:val="24"/>
        </w:rPr>
        <w:br/>
        <w:t>В водоем бутылки бросать…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Разорять птичьи гнёзда…</w:t>
      </w:r>
      <w:r w:rsidRPr="00801A28">
        <w:rPr>
          <w:rFonts w:ascii="Times New Roman" w:hAnsi="Times New Roman"/>
          <w:sz w:val="24"/>
          <w:szCs w:val="24"/>
        </w:rPr>
        <w:br/>
        <w:t>На пеньке для животных, угощенье оставлять…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вы такие молодцы и знаете, почему нельзя обижать природу.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Поехали дальше. Звук паровоза. Остановка №4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Ведущий: Следующее задание для самых выносливых ребят и называется оно «Репка». Участвуют две команды по 6 детей. Это — дед, бабка, Жучка, внучка, кошка и мышка. У противоположной стены зала 2 стульчика. На каждом стульчике сидит репка — ребенок в шапочке с изображением репки. Игру начинает дед. По сигналу он бежит к репке, обегает ее и возвращается, за него цепляется (берет его за талию) бабка, и они продолжают бег вдвоем, вновь огибают репку и бегут назад, затем к ним присоединяется внучка и т. д. В конце игры за мышку цепляется репка. Выигрывает та команда, которая быстрее вытянула репку.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Поехали дальше. Звук паровоза.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Остановка №5 «Найди дом для каждого животного».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Командам раздаются конверты с рисунками зверей и их разных жилищ. Надо составить пары «зверек - его дом». «Кто где живет?»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медведь – в берлоге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лиса – в норе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белка – в дупле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сорока – в гнезде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пчела – в улье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гусеница – в яблоке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рыба – в реке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червячок – в земле и т.д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Поехали дальше. Звук паровоза.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Остановка №6 «Собери цветок»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(Из перемешанных лепестков и серединок нужно выбрать и выложить цветы – ромашку, мак, василек или другие)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Ребята, вы очень хорошо справились со всеми заданиями, рассказывали стихи, и  мы думаем, что вы  будете активными защитниками нашей родной природы. И нам хочется попросить вас беречь этот большой дом, заботиться о нем, любить его и делать как можно больше добрых дел для того, чтобы наша планета Земля становилась еще красивее.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Туган ягыбызга булган хөрмәтебезне киметмик.  Ә хәзер үзем иҗат иткән шигыремне тәкъдим итәм.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ягым-Арча”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1.Арча ягым-газиз алтын бишек,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Арча җире- данлы Казан арты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Хәтфә болыннарың, чиксез урманнарың,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Якын күрә сине яше-карты.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2.Тырыш булган алтын куллы халкың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Зур-зур йортлар төзи каламда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Комбайннар гөрләп ашлык суга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 көн гөрли тормыш Арчада.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3.Тәгәрәп үскән хәтфә болыннарың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Төшрәрдә дә җырлар көйләтә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җирем җәннәт бакчасыдай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Үзенә чакырып хаман йөдәтә.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4.Туган якның чишмәләре генә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Басадыр ул безнең сусауны.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җирем, газиз туган ягым,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Каршы алчы миндәй балаңны!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Татарстан буенча сәяхәт</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Лэпбук</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Исмагилова Раушания Нургаяновна,  Габделхакова Венера Салаватовна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Галимуллина Ландыш Маликовна,  Багауетдинова Лилия  Расилевна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«Янгуловский детский сад»,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татар  халкының  тарихы, мәдәнияте, гореф-гадәтләре, милли киемнәре, халык авыз иҗаты  белән танышу  аша балаларда  туган якка, туган халкына  патриотик  хисләр, әхлакый сыйфатлар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Татарстан Республикасы символикасы, туган як табигате,  күренекле урыннары, халкының көнкүреше, һөнәрләре белән танышу аша балаларда  милли үзаң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шушы төбәктә яшәүче төрле халыкларның милли киемнәре,милли бизәкләре,  гореф – гадәтләре, бәйрәмнәре турында   күзаллауларын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халык традицияләрен, милли гореф-гадәтләрен, халык авыз иҗаты әсәрләрен өйрәнү аша балаларны ана телендә дөрес һәм сәнгатьле итеп сөйләшергә өйрәтү; аралашу культурасы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Бу методик кулланмада информация балаларның яшь үзенчәлекләренә карап, гади, аңлаешлы телдә бирелде.   Кулланмага кертелгән күрсәтмә материал; дидактик, сүзле уеннар, татар халык авыз иҗаты әсәрләре балалар белән бердәм эшчәнлек вакытында алган белемнәрне ныгыту өчен  кулланыла. Балаларның сөйләм теле байый, сәнгатьлелек  арта, аралашу культурасы тәрбияләнә.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Лэпбук  дүрт бүлектән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бүлек:  “Татарстан – минем республикам”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бүлектә балалар Татарстан республикасының президенты, символикасы, башкаласы Казан, андагы күренекле урыннары, кешеләре белән танышалар. Республикабызда яшәүче төрле халыкларның көнкүреше, һөнәрләре,милли киемнәре,милли бизәкләре, татар халкының милли  ризыклары,  гореф – гадәтләре, милли бәйрәмнәре турында күзаллау бирелә.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бүлек: “Туган авылым – гүзәл Яңгулым”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 бүлектә балаларга туган авылыбызның  гүзәл  табигате, күренекле урыннары, көрәшчеләре, һөнәрчеләре,  данлыклы кешеләре турында мәгьлүмат бирелә;  туган җир, туган авыл төшенчәсе ныгытыла. Туган авылыбызның  елга – инеш буйлары, мәгърур таулары, урман-кырлары, чишмәләре һәм башка атамалары тарихы белән танышалар. Туган якның   матурлыгын тоя  һәм саклый белергә өйрәнәләр. Авылыбызда туып – үскән, хәзерге вакытта  иҗат итүче шагыйрьләребез иҗат иткән шигырьләр, җырлар белән танышалар; туган як турында мәкальләрнең мәгънәләрен аңларга өйрәнәләр.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бүлек: “Үткәннәрне онытма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 бүлектә балаларга  туган авылыбызның исеме, килеп чыгышы, тарихы турында ; авылыбыз тарихын чагылдырган “Ташны ярып үскән гөлләр”, “Әрәмәләр шавы” китапларының  рәсемнәрен карау, герой Г.Гарифуллин, язучы Х.Рахман турында аңлатма бирү өчен материал тупланган.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Туган як, туган авыл, аның табигате турында шигырьләр, әдәби әсәрләр, мәкальләр  белән танышу аша балаларның сөйләм телләре баетыла.   Балаларыбыз күңелендә игелекле , хезмәт сөючән халкы  турындагы мәгълүматларны киңәйтү аша, тырыш әби – бабаларыбыз үрнәгендә телебезгә, ватаныбызга  тугърылыклы, намуслы, эш сөючән булырга омтылыш, әхлаклылык сыйфатлары тәрбияләнәчәк.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бүлек: “Уйныйбыз да җырлыйбыз”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 бүлеккә балалар белән бердәм эшчәнлек вакытында, режим, күзәтүләр вакытында алган белемнәрен ныгыту  максатыннан  дидактик  уеннар тупланды. Балаларның  яшь үзенчәлекләренә карап  уеннарның уйнау тәртибе, кагыйдәләре катлаулана бара.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“Татарстан символикасы”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Максат: балаларны дәүләт символикасы белән таныштыру; өлешләрдән бербөтен картина төзи белергә өйрәтү.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3-5 бала уйный ала.  Балалар  әзер үрнәк  буенча  киселгән өлешләрдән картина төзиләр. Байрактагы төсләр, гербта ясалган билгеләрнең мәгънәләрен аңлатып үтәләр.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“Казан буйлап сәяхәт”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башкала төшенчәсен ныгыту; матурлыкны күрә , Казанның күренекле урыннарын таный белергә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кагыйдәсе:3 – 5 бала уйный ала. Балалар  картиналар буенча  тулы җөмләләр төзеп  хикәя төзеп сөйлиләр, үзләре күргән урыннар турында хәтирәләре белән уртаклашалар.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“Туган авылым буйлап”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Максат: туган авылга карата мәхәббәт тәрбияләү, күренекле урыннары, аларның  атамалары  турында  күзаллау булдыру; үзләре яшәгән адресны истә калдыру.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туган авыл макеты буйлап, әзер фотолар аша   күренекле урыннарны, үзләре яшәгән урамны, йортны табалар, хикәя  төзеп сөйлиләр.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“Хәтерләүдән курыкма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Туган авылыбызның исеме, килеп чыгышы, тарихы турында ; авылыбыз тарихын чагылдырган “Ташны ярып үскән гөлләр”, “Әрәмәләр шавы” китапларының  рәсемнәрен карау, герой Г.Гарифуллин, язучы Х.Рахман турында аңлатма бирү.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уен викторина формасында зурлар төркеме балалары белән уйнала. Туган авыл тарихын чагылдырган иллюстрацияләр карап, тәрбияче хикәясен тыңлыйлар. Тәрбияче  сөйләгәннәрдән чыгып балаларга  көйләүче сораулар бирә, балалар шул  сорауларга рәсемнәр белән  җавап табалар.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“Туган авылым чишмәләре”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 матурлыкны күрә белергә өйрәтү.  Авылыбыздагы чишмәләрнең атамалары, аларның килеп чыгу тарихы турында күзаллау булдыру.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тәрбияче  авылыбызның чишмәләре, аларның атамасы, килеп чыгышы турында хикәя сөйли. Балалар фото, рәсемнәр буйлап чишмәләрне табалар, ул чишмә турында хикәя төзеп сөйлиләр.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“Читек бизәү”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милли аяк киемнәрен бизәү аша татар орнаментларын ныгыту; төсләрне ныгыту, татарча дөрес әйтергә өйрәнү; алган белемнәрне практикада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3 -5 бала уйный ала.  Балалар  әзер үрнәк  буенча  яки үзләре уйлап  аерым бизәкләрдән читек   бизиләр.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Дидактик уен “Алъяпкыч бизә”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матурлык тудыруга омтылыш булдыру, үз эшеңә соклану, канәгатьләнү хисләре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3 -5 бала уйный ала.  Балалар  әзер үрнәк  буенча  яки үзләре уйлап  аерым бизәкләрдән алъяпкыч  бизиләр.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“Курчакны киендер”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үзебез яшәгән мохиттә яшәүче халыкларның милли баш, өс, аяк  киемнәре, андагы милли бизәкләр турында күзаллауларын үстерү,  сүз байлыгын арттыру; бәйләнешле сөйләм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5 -7 яшьлек балалар белән уйнау өчен. Уен берничә бала белән, мөстәкыйль шөгыльләнү өчен кулланыла. Милли киемнәрне дөрес сайлап алып татар кызы, татар малае ( рус кызы, рус малае...) образы тудыралар. Һәм үзләре сайлап алган киемнәр, андагы бизәкләр  турында аңлатып үтәләр.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«Милли орнамент»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трафарет кулланып татар милли бизәкләрен төшерү; уйлау, фикерләү сәләтен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кагыйдәсе: уен 1 – 2 бала белән дә, төркем белән уйнау өчен дә кулланыла. Милли бизәкләр төшерелгән трафарет ярдәмендә балалар билгеле бер предметны яисә тулы бер картинаны ясыйлар, төсләрне дөрес сайлап бизиләр.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“Мин башлыйм, син дәвам 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туган як, әти – әни, әдәплелек, батырлык турында мәкальләр, аларның тәрбияви мәгънәләре турында башлангыч күзаллау булдыру.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кагыйдәсе: уен төркем белән уйнау өчен кулланыла. Тәрбияче мәкаль, әйтемне башлап җибәрә, дәвамын әйткән бала бу мәкальнең мәгънәсен аңлатып бирә.</w:t>
      </w: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Көзге урман</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Камалиева Гульнур Махмутовна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№2»,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Максат:сәнгать әсәрләре, матур әдәбият, музыка чаралары аша балаларда табигатькә карата эмоциональ уңай караш, шатлык хисе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рәсем сәнгате жанры-пейзаж турында таныштыруны дәвам итү, елның төрле фасылларында да табигатьнең матурлыгын күрсәтү.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Традицион булмаган рәсем ясау ысулларын ныгыту(сок таякчыгы ярдәмендә өрү)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Сәнгать  эшчәнлеге чаралары белән таныштыруны дәвам итү: төс, материал, композиция.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Үстерү: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Төрле ысул, материаллар белән ясау буенча техник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Уйлау сәләтен,сөйләм активлыгын, игътибар, хәтерләрен, коммуникатив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 чуклары моторикасын, фикерләүләрен, кызыксынучанлыкларын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Тәрбияви: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як табигатенә сакчыл караш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 матурлыгын рәсемнәрдә саклау теләге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көз һәм агачлар рәсемнәреннән торган презентация, дидактик уен “Яфрак нинди агачтан?”(экранда яки интерактив тактада), төсле альбом битләре (алдагы эшчәнлектә буялган). Гуашь, пумала, су, салфетка, сок таякчыклары, өйдә эти-әниләре белән бергәләп кискән көзге яфраклар, клей.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Төрле эшчәнлек белән бәйләнеше: табигатьне күзәтү, агачларны карау; И.Шишкин, И.Левитанның картиналары җыелмасы белән танышу; язучылар шигырьләре уку; дидактик уен “Яфрак нинди агачтан?”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эше:  имән чикләвеге, яфрак, көз билгеләре, пейзаж.</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өлкәләре: сөйләм үсеше, нәфис-нәфасәти үсеш, танып белү үсеше, социаль-коммуникатив үсеш.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Тәрбияче:Балалар,  мин сезгә табышмак әйтәм, ә сез җавабын әйтерсез.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Табышмак: Кызарып  җиләк  пешә,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Чикләвекләр  өлгерә.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Санап та бетереп булмый,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Кайда соң ул, кем белә? (урманда.)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-Дөрес, урманда.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Экраннан көз рәсемен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Кайсы ел фасылы сүрәтләнгән рәсемдә? (көз вакыты)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Каян белдегез? (билгеләрен санап китәләр)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Көзге урман нинди матур, сихри күренә, нинди генә төсләр юк көзге урман рәсемендә.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Презентацияны карауны дәвам 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урманда нинди агачлар үсә?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җаваплары (чыршы,нарат,имән, усак, каен, өрәнге).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безгә нәрсә бирә?( сихри,серле матурлык, кызу көндә күләгә һәм салкынчалык бирә,сулау өчен кислород, шифалы дару үләннәре)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Сораулар буенча эш: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агач безне үзенең суы белән сыйлый? (каен)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-Нинди агач бүтән агачларга караганда озак яши? (имән)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-Имән агачының җимеше ничек атала?(Имән чикләвеге)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агачның җимешләрен кошлар ярата? (миләш)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агачларны мәңге яшел агачлар диләр? (чыршы,нарат).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-Чыршы агачының күркәләре белән нинди хайваннар тукланырга ярата? (тиен,аю,тукран)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-Агачтан  нәрсәләр  ясарга була?  (кәгазь,җиһазлар,).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Такталардан осталар төрле агач эшләнмәләре ясыйлар (карап китү)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П.И.Чайковскийның  “Көзге җыр”  музыкасы астында  Мөҗәһит Әхмәтҗановның “Көз” шигырен уку.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“Көз”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Сары  яфраклар серләшә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Урманда кыштыр-кыштыр;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“Язлар килмәс инде  хәзер,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Чиратта салкын кыштыр”.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Сирәк-мирәк кенә шунда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Каркылдый ала карга: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“Яфраклар, җиргә төшегез,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 калмады ак карга”.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Салкын җилләр яфракларны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Йолкып җиргә төшерә,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“Онытмагыз, кыш киләсен”,-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Диеп искә төшерә.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Балалар,табигать күренешләре ясалган картиналар ничек атала? (пейзаж).</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Презентацияны карауны дәвам итү. И.Шишкин, И.Левитанның картиналары  белән танышу.(“Алтын көз”, “Осенний пейзаж”)</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-Рәссамнар үзләренең картиналарында нинди ел фасылын ясаганнар?(көз).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-Көз ел фасылларының иң матуры. Көз айларын искә төшерик?(сентябрь, октябрь, ноябрь)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-Пейзаж-рәсемнәрдә  рәссам ниләр ясый?(агачлар, һава, болытлар,елга, диңгезләр, таулар).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без сезнең белән уен уйнап алырбыз.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агачтан яфрак?”дип атала бу интерактив тактадагы  уен. (агач рәсеме ясалган һәм өч торле яфрак, балалар дөрес яфракны сайлап табарга тиеш.) Агачның төзелешен искә төшерербез.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бармак уены уйнап алабыз. Сүзләрен минем белән кабатлыйбыз: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Бармак уены: “Яфракларны җыябыз”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ике, өч, дүрт, биш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Яфракларны җыябыз(йодрыкны ачып ябабыз)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Каен яфрагы (баш бармакны бөклибез)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Миләш яфрагы (имән бармакны бөклибез)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Тирәк яфрагы (урта бармакны бөклибез)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Усак яфрагы (атсыз бармакны бөклибез)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Имән яфрагын (чәнти бармакны бөклибез)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җыйдык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Һәм букет ясадык. (йодрыкны ачып ябабыз).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-Көз ул әкияти,серле фасыл,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 вакытның кадерен бел,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Сурәтен кәгазьгә төшер!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Практик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-Бүген сез дә рәссамнар буласыз һәм үзегезгә көзге агач рәсемен ясарга туры киләчәк. Ләкин без агачларны гади ысул белән ясамаячакбыз. Безгә гуашь,пумала,салфетка, су һәм сок таякчыклары кирәк булачак. Өстәмә эш итеп без көзге яфракларны ябыштырачакбыз.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-Уйлагыз әле,без беренче эш итеп агачның кайсы өлешен ясыйбыз? (кәүсәсен).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-Дөрес әйтәсез, кисточка ярдәмендә озын агач кәүсәсе ясыйдык.Аның өчен  гуашь краскасын күбрәк алабыз һәм туры сызык сызабыз. Агачны нинди төс белән ясыдык? (Көрән).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-Агач булсын өчен тагын нинди өлешләрен ясарга кирәк? (ботакларын).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дөрес әйтәсез. Агач кәүсәсе янында кисточкалар белән тамчылар тошерәбез.Ул тамчыларны  таякчык ярдәмендә өреп төрле агач ботаклары ясаячакбыз. Һәм безнең күз алдында агач ботаклары үсеп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-Агач барлыкка килдеме балалар?(әйе). Көзге агач барлыкка килсен өчен нинди төсләр кулланабыз? (сары, кишер сары).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Бу яфракларны кемнәр кисте балалар? (әти-әниләр)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-Аларны ябыштыру өчен клей кирәк булачак)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мөстәкыйль эшчәнлекләре. П.И.Чайковскийның “Ел фасыллары”музыкасы уйный.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-Агач янына тагын ниләр ясап була? Урман булгач без берничә агач ясыйбыз.(Шулай ук җылы якларга очкан кошларны ясарга була, керпене ясарга була.).Ерактагы урманнарны яфрак буяп төшерергә дә мөмкин.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-Рәсемнәрегез кипкәч без сезнең белән “Көзге урман” күргәзмәсе ясап куярбыз.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Без бүген нинди яңалык өйрәндек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Эшләрегез өчен рәхмәт.</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Милләтемнең киләчәге-сәламәт бала</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Клубный час</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Мухамадиева Эндже Рафисовна, Калимуллина Гөлназ Маратовна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“Салаусский детский сад”,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 Сәламәтлек саклауда табигатьнең әһәмиятен аңлату, чыныктыру чаралары белән таныштыруны дәвам итү.Саф татар телендә аралашырга мөмкинлек тудыру.Сөйләм телен үстерү, сәламәт яшәү рәвешенә омтылыш булдыру.  Үз сәламәтлекләренә игътибарлы сак караш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Сүзлек: мәтрүшкә, гөлҗимеш,чыныгу,үлән чәе.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Җиһазлау: “Сәламәт булыйк” темасына  рәсемнәр, “Куян кызы “ әкиятенә киемнәр,спорт җиһазлары, карандашлар,альбом битләре.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иртән йокыдан торгач сез нишлисез?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-Юынабыз, гимнастика ясыйбыз, ашыйбыз,теш чистартабыз, чәчләрне тарыйбыз.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ни өчен кирәк сон боларны эшләү? (Чиста булыр өчен, авыртмас өчен, сәламәт булыр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бүген без сезнең белән клуб сәгатендә сәламәтлек турында сөйләшербез.Һәр кеше үзенең сәламәтлеге турында кайгыртырга тиеш.</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Зурлар төркемендә Гөлия Зөфәровна картина күрсәтә “Сәламәт булыйк” (гимнастика ясау, су коену, йокы, юыну, саф һавада булу, дару үләннәре,һ.б.)</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41" o:spid="_x0000_i1059" type="#_x0000_t75" style="width:231pt;height:204.75pt;visibility:visible">
            <v:imagedata r:id="rId69" o:title=""/>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-Сәламәт яшәр өчен, үсү өчен безгә һава, кояш, су кирәк икән.Алар безнең тәнебезне чыныктыра, көч өсти.Ләкин аларны дөрес файдалана белергә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Инструктаж кагыйдәләре  аңлатыла.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сәгать  дәвамында сез бинаның төрле урыннарында булырсыз, тәртип кагыйдәләрен сакларга кирәк. Кыңгырау тавышына төркемгә әйләнеп кайтырга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2.Шәфкат туташы  Гүзәлия Зәкәриевна сәламәтлек турында, чыныктыру чаралары турында сөйли, балаларга күрсәтә, сорауларына җавап бирә.Тамакларын чайката.</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40" o:spid="_x0000_i1060" type="#_x0000_t75" style="width:417.75pt;height:307.5pt;visibility:visible">
            <v:imagedata r:id="rId70"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3.Кечкенәләр төркемендә Шигапова Наилә  спорт җиһазлары белән тныштыра.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Сәламәтлек өчен спорт ның файдасы бик зур.Гимнастика,спорт  уеннары, күнегүләр көчле,таза, сәламәт булып үсәргә ярдәм итә.( спорт инвентарлары белән таныштыра ,балалар шөгыльләнәләр, уйныйлар )</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9" o:spid="_x0000_i1061" type="#_x0000_t75" style="width:437.25pt;height:324.75pt;visibility:visible">
            <v:imagedata r:id="rId71"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4.Рус теле бүлмәсендә -театр студиясендә Миләүшә Альвертовна  каршы 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әкиятләр, мультфильмнар яратасызмы?Ниндиләрен беләсез?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саныйлар)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-буген без сезнен белән Абдулла Алишның “Куян кызы”  әкиятен сәхнәләштерәбез, артистларга әйләнәбез.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 өчен куян кызының аягы авырткан?(кардан яланаяк  йөргән, әнисен тыңламаган)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-Нинди киңәш бирер идегез куян кызына?(суыкта җылы итеп  киенеп йөрергә кирәк, әниләрне тыңларга кирәк)</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8" o:spid="_x0000_i1062" type="#_x0000_t75" style="width:441.75pt;height:324pt;visibility:visible">
            <v:imagedata r:id="rId72"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7" o:spid="_x0000_i1063" type="#_x0000_t75" style="width:441.75pt;height:338.25pt;visibility:visible">
            <v:imagedata r:id="rId73"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6" o:spid="_x0000_i1064" type="#_x0000_t75" style="width:441.75pt;height:324pt;visibility:visible">
            <v:imagedata r:id="rId74" o:title=""/>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5.Уртанчылар төркемендә-Энҗе Рафисовна изо почмагыгында шөгыльләнергә тәкъдим итә.Балалар үзләренең яраткан спорт җиһазларын ясыйлар.</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5" o:spid="_x0000_i1065" type="#_x0000_t75" style="width:437.25pt;height:339.75pt;visibility:visible">
            <v:imagedata r:id="rId75"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Кыңгырау шалтырый, балалар төркемгә кайталар.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кайда булдыгыз?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-Бүген нәрсәләр белдегез?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-Клуб сәгате турында кемгә сөйлисез?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 әниләрегездән сорагыз әле, алар сәламәтлекләрен ничек саклыйлар?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-Бүген нәрсә исендә калда?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-Анда тагын барырга теләр иденме?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-Тәртип кагыйдәләрен сакладыгызмы?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-Һәрвакыт үзенне чиста йөртсән, спорт белән шөгылләнсәң, саф һавада күбрәк булсаң,чыныктыру чараларын куллансаң, файдалы үлән чәйләре эчсәгез авыртмассыз, сау- сәламәт булырсыз.</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4" o:spid="_x0000_i1066" type="#_x0000_t75" style="width:441.75pt;height:280.5pt;visibility:visible">
            <v:imagedata r:id="rId76"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Туган авылым буйлап сәяхәт</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Нагимова Гаухария Бариевна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Старомичанский детский сад "Тан"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Бурычлар: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1.Балаларны уз туган  авылының үткәне һәм бүгенгесе, урнашу урыны,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табигате, һөнәр ияләре белән танышытыруны дәвам итү.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2.Балаларның  чишмәләр, елга- күлләр, өлкән буын кешеләре белән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кызыксынуларын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3.Туган авылның    табигатенә, туган йортыңа , халкының  гореф гадәтләренә,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аның мәдәниятенә , хезмәт  һәи өлкән буын кешеләренә хөрмәт , тере һәм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тере булмаган табигатенә сакчыл караш  тәрбияләү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4.Аның  табигатенең матурлыгын, андагы төрлелекне, муллыкны  күрә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белергә, бер- берсен тыңларга, уртак фикергә килә белү гадәтенә  өйрәтү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Сүзлек өстендә эш: Урман- урманчы, иген- игенче, терлек- терлекче, җыр-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җырчы һ.б.</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Кирәкле әсбаплар:проектор, ноутбук, агачлар,дару үләннәре рәсемнәре,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глобус,серле  капчык, кыргый җәнлекләр,кыңгырау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Алдан эшләнәсе эшләр:авылга сәяхәт  оештыру, альбомнар карау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1.Оештыру өлеше.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 Балалар, исәнмесез! Хәерле иртә! Минем кулымда сез нәрсә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күрәсез?  Ә  нәрсә соң ул глобус?</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Ул  безнең планета - җир.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Дөрес әйттегез балалар , димәк без нинди планетада яшибез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Без  җирдә яшибез .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Тәрбияче:.Җирне  бик күп диңгезләр, океаннар , елгалар юа.Анда таулар да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урманнар да бар. Безнең планетада - җирдә   төрле илләр дә  бик күп .Ә  без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кайсы илдә яшибез?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 Россия дигән илдә яшибез.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:Димәк без  кемнәр булабыз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Россиялеләр булабыз.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үзебез  яшәгән  илне глобустан табыйк әле.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Безнең илебез бик зур , аның бик матур бер җирендә   гүзәл табигать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кочагында Әкәй һәм Кирәмәт  тау итәгендә безнең кечкенә генә туган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авылыбыз урнашкан, аның исеме ничек?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Иске Мичән дип атала.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Әйе безнең туган авылыбызда һәр көнне балкып кояш чыга,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әйдәгез кояш белән уйнап алабыз.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Иртән кояш күренә,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Менеп китә үренә,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Сәлам бирә илемә,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Сәлам бирә җиремә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Сәлам бирә кошларга,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Сәлам сиңа һәм миңа.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2.Актуальләштерү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Телефон тавышы)  Туктагыз әле балалар телефонда ниндидер  Смс   килде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(аудио смсны тыңлау)  Бу бит безнең авылда яшәүче Алмаз быегыздан, ул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 кая чакыра?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Сәяхәткә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Барасыгыз киләме соң  балалар?  Ә нәрсә белән барабыз?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җаваплары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әйдәгез бүген ат белән барабыз , еракта булмаган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урманга, чишмәләргә  тукталырбыз, сез ризамы?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әйе!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Кузгалдык (Музыкага түгәрәктә тел шартлатып атта чапкан  кебек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адымнар белән йөрү)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Карагыз әле:Килеп тә җиткәнбез  безнең каршыбызда  урман, урманда үз-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үзеңне ничек тотарга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 : шырпы сызарга,   каты итеп музыка кычкыртырга,   кырмыска ояларын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туздырып йөрергә ярамый.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Тәрбияче:Балалар урманда кемнәр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җәнлекләр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шул  җәнлекләр белән әйдәгез әле бер уен уйнап алабыз,  минем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кулымда  серле  капчык  аны кулдан кулга җибәрәбез музыка туктаганда ул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кемдә кала   шул кеше капчыктан бер  җәнлекне ала һәм  аның турында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урманда нәрсәләр 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Балалар:Агачлар, җиләкләр, гөмбәләр 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хәзер ,   түгәрәккә басабыз, мин  агач  рәсеме күрсәтәм  , безнең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урманнарда үсә торган агач булса кулларны чәбәклибез, безнең урманнарда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үсмәсә баш селкисез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каен, имән, чыршы, пальма,  шомырт, юкә, зирек, карагай, кедр, миләш,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боабоб,нарат, тал  агачлары алырга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урманнарда тагын ниләр 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Дару үләннәре 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Тәрбияче :Ә сез дару үләннәрен таныйсызмы? Хәзер сез үзегзгә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ошаган дару үләне янына барып басыгыз. Мин кыңгырауны шалтыраткач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кызлар малайларга шул дару үләне турында   сөйли,(икенче тапкыр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шалтыратам ), малайлар кызларга сөйли. (Үләннәрдән: сары мәтрүшкә, үги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ана яфрагы , бака яфрагы , әрем алына)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Балалар:1. сары мәтрүшкә урман кырыйларында , болыннарда үсә  Төнәтмәсе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салкын тигәндә файдалы .Аны күп кулланырга ярамый ул агулы үсемлек.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2. Үги ана яфрагы елга, яр буйларында үсә.Яфрагының аскы ягы йомшак,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бәрхет сыман булып тора.  Төнәтмәсе  салкын тигәндә кулланырга була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  Бака яфрагын  тамак авыртканда төнәтеп эчсәң,  бик булыша .Ул  сукмак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кырыйларында,  су буйларында үсә.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4. Әрем- бик  зәһәр исле  үсемлек, төнәтмәсе дә әче була.Ул болыннарда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үсә.Әрем  төнәтмәсен  ашказаны авыртканда кулланалар.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Әйдәгез балалар тыңлыйк әле,  Муса,  Альбина сиңа ниләр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сөйләде?( бала сөйләме)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Сәйдә , Ренас сиңа ниләр сөйләде? ( бала сөйләме)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Нурбәк, сиңа Зөһрә ниләр сөйләде? ( бала сөйләме)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:Рәхмәт сезгә балалар, менә урман безгә  никадәрле байлык бирә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икән бит . Шуңа күрә урманнарыбызны сакларга кирәк. Юлыбызны дәвам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итәбез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Ат тоягы тавышлары  балалар тел шартлатып бераз атлыйлар туктап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утыралар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:-әнә безнең туган авылыбыз күренеп тора.Балалар сез аның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турында  нәрсә әйтә аласыз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Ренас:  Туган авылыбыз ямьле,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Эчәр суыбыз тәмле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Бик бай урман кырларга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Инешләргә, суларга.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Безнең туган авылыбызның исеме ничек?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Безнең  туган авылыбызның исеме Иске  Мичән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Әйе балалар  безнең  авылыбыз янындагы таулардан бик мул сулы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чишмәләр бар. Ә сез ул чишмәләр турында  шигырьләр беләсезме?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Туган як чишмәләре    Зөһрә </w:t>
      </w:r>
      <w:r w:rsidRPr="00801A28">
        <w:rPr>
          <w:rFonts w:ascii="Times New Roman" w:hAnsi="Times New Roman"/>
          <w:sz w:val="24"/>
          <w:szCs w:val="24"/>
        </w:rPr>
        <w:br/>
      </w:r>
      <w:r w:rsidRPr="00801A28">
        <w:rPr>
          <w:rFonts w:ascii="Times New Roman" w:hAnsi="Times New Roman"/>
          <w:sz w:val="24"/>
          <w:szCs w:val="24"/>
        </w:rPr>
        <w:br/>
        <w:t>Туган җирем, бай син чишмәләргә,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Шифа табам эчкән суыңнан.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Ургып чыга алар бик тирәннән,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Җир -Ананың җылы куеныннан. . </w:t>
      </w:r>
      <w:r w:rsidRPr="00801A28">
        <w:rPr>
          <w:rFonts w:ascii="Times New Roman" w:hAnsi="Times New Roman"/>
          <w:sz w:val="24"/>
          <w:szCs w:val="24"/>
        </w:rPr>
        <w:br/>
      </w:r>
      <w:r w:rsidRPr="00801A28">
        <w:rPr>
          <w:rFonts w:ascii="Times New Roman" w:hAnsi="Times New Roman"/>
          <w:sz w:val="24"/>
          <w:szCs w:val="24"/>
        </w:rPr>
        <w:br/>
        <w:t>Чишмә бит ул-Җир- Ананың безгә,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Шифа иңгән олы бүләге.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Саклап тотыйк, кадерләрен белик,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Авыртмасын Ана йөрәге!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Тәрбияче:чишмәләрне карап чистартып торырга кирәк .Су ул безнең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байлыгыбыз. Ә балалар сез беләсезме безнең әби бабайларыбыз чишмә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буенда кичке уеннар уйнарга җыела торган булганнар. Мин дә сезне шул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уеннарның берсе- назалы уенына чакырам ( Уен "Чума үрдәк- чума каз"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көенә)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сез ничек уйлыйсыз, без яшәгән авыл янәшсендә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урманнар булмаса,  мул сулы чишмәләр булмаса ,болыннарда чәчәкләр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үсмәсә,  талларда сандугачлар  сайрап тормаса  нәрсә булыр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безгә күңелсез булыр иде,  кешеләргә эчәргә сулар булмас иде,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урман булмаса җиләк, гөмбә, чикләвек, җыеп булмас иде .Болыннарда бал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кортлары чәчәкләрдән бал  җыя алмас 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бик дөрес әйттегез балалар .безнең авылыбызның табигате бик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матур, без аны саклап  тотарга тиешбез.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Менә без   авылыбызның  Урман арты  (Залесная )  урамына килеп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җиткәнбез, бу  йортта  чигүче Эльмира апагыз яши. ул Ранильнең әбисе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Монысында  игенче Альберт  абыегыз  гаиләсе яши. Ул Аязның әтисе .Ә бу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йортта  Альмира апа яши, ул терлекчелектә эшли . Альмира апа Ренасның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әбисе.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бу урам ничек дип атала ?  ( Нагорная) Тау башы  урамы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 монысы  безне кунакка чакыручы :Алмаз  абыйның йорты.  Аның белән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очрашасыгыз киләме?. ( видео карау) .(  ул итекче, умартачы һөнәрләре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турында сөйли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 монысы  9 нчы май урамы  бу урамда җырчы  Ирек абыегыз яши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Безнең Иске Мичән. авылы турындагы җырны  да Ирек абыегыз  башкара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(Җырга кушылып җырлау)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Тәрбияче:Балалар  менә безнең авылыбызда күпме мактаулы һөнәр ияләре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яши.  Уен уйнап алыйк әле Бу уен:" Һөнәрче авылдашлар", - дип атала ( бер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балага туп ыргыта   һәм һөнәр әйтә    туп  тоткан  бала  җавап әйтә иген-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игенче, җыр- җырчы, умарта- умартачы,  урман- урманчы , чигү- чигүче,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терлек- терлекче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менә без  балалар күпме һөнәрчеләр белән таныштык , чишмә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буйларында йөрдек. Авылыбыз бик борынгы  аңа безнең әби- бабайларыбыз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күп еллар элек килеп урнашып нигез салганнар. Хәзерге көннәргә кадәр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гореф гадәтләрне саклап бай тарихлы авылыбыз яши .Киләчәктә дә авыл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яшәсен  өчен  авылны яратырга  кирәк .Киләчәктә авылыбыз яшәр дип, сез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авылыбызның дәвамчылары булырсыз дип ышанып калам.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без бик күп сәяхәт иттек бакчабызга кайтырга вакыт (Тояк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тавышлары ишетелә, балалар тел шартлатып кайтып җитәләр).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3.Рефлексия .Без бүген экскурсиядә кайда булдык? Авылыбыз турында тагын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ниләр беләсегез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соңрак авыл турында алган тәэсирләрегезне рәсемдә чагылдырырсыз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“Сертотмас үрдәк”әкиятендәге үрдәкне эзләү</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Квест-уен</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Нигматуллина Раушания Фаиловна</w:t>
      </w:r>
    </w:p>
    <w:p w:rsidR="00397F59"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«Карадуванский детский сад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 комбинированного вида»,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Уен эшчәнлегенең яңа формасына кызыксыну уяту, һәр баланы актив иҗади процесска тарту, бирелгән тема буенча мөстәкыйль һәм төркемдә эшли белү күнекмәләрен ачыклау.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Белем бирү бурычы: геометрик фигуралар һәм аларның урнашу эзлеклелеге,  кыргый хайваннар турындагы белемнәрен ныгыту, татар халык мәкальләренең мәгънәсен аңлауларына ирешү, традицион булмаган алым (шәм белән ясау) рәсем ясау күнекмәләрен ныгыту, бер-берләренең эшенә бәя бирергә өйрәтү.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 балаларның иҗади активлыкларын, күз алдына китерү сәләтләрен, мөстәкыйльлекләрен, логик фикерләүләрен, сөйләм телләрен   үстерү, эзләнү эшчәнлеге күнекмәләрен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 толерантлык, ярдәмчеллек, эшләгән эшләре өчен җаваплылык, бердәм карар кабул итә белү сыйфаты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танып белү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Интеграль белем бирү өлкәсе:, социаль-коммуникатив үсеш, сөйләм үсеше, иҗади-эстетик үсеш, физик үсеш.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эшләнгән эш: кыргый хайваннар, аларның яшәү тирәлеге, тышкы үзенчәлекләре турында күзаллауларын киңәйтү өчен дидактик уеннар уйнау, энциклопедия, видеофильмнар карау; геометрик фигураларны тануга дидактик уеннар уйнау; татар халык мәкальләрен өйрәнү.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Күрсәтмә материаллар: проектор, ноутбук, экран, дидактик уен “Геометрик фигураларның эзлеклелеге” (4 түгәрәк, 4 квадрат, 4 овал), дидактик уен “Кем кайда яши?”, дидактик уен “Кемнең койрыгы?”, 2 кәрҗин, сандык, уенчык үрдәк.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Өләшү материаллары: кәгазь битләре, төрле төстә гуашь буявы, пумала, фломастерлар, туплар.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Барышы: Хәерле иртә, балалар. Кәефләрегез ничек? Сезнең кәефләрегез әйбәт булганга мин бик шат.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сез акыллы, тыйнак, зирәк балаларга ошагансыз. Күбегез саный, рәсем ясый, ә бәлки укый да беләсездер. Бу күнекмәләр барысы да мәктәпкә кергәч кирәк булачак. Мәктәптә укый башлагач бер-берең белән дус булу, иптәшеңне тыңлый белү, биремнәрне бергә сөйләшеп чишә белү дә бик кирәк. Сез шулай эшли беләсез микән. Бүген сезгә шушы сыйфатларга ия булуыгызны күрсәтергә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Күңелле музыка яңгырый. Экранда ”Сертотмас үрдәк” әкиятеннән аучы.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Тавыш яңгырый: Исәнмесез, балалар. Сезнең бик ярдәмчел, булышырга әзер торучы, шәфкатьле балалар икәнлегезне беләбез. Миңа  нәкъ менә сезнең ярдәм кирәк. Кичә мин ауда вакытта  үрдәгем  югалган. Бер җирдән дә таба алмыйм. Зинһар ярдәм итегез.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сез ярдәмгә әзерме? Үрдәкне табу өчен безгә төрле биремнәр чишәргә, сынаулар үтәргә туры киләчәк. Әйдәгез алайса, беренче биремне үтәү өчен өстәлләр янына килик. Үзегез теләгән төс белән кәгазь битләрен буыйбыз (барлык кәгазьләрдә йолдыз рәсеме, берсендә түгәрәк рәсеме килеп чыга. Рәсемнәр шәм белән алдан ясала).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Тылсым килеп чыкты бит, балалар. Рәсемнәрегезгә карагыз әле, анда киләсе биремнең нинди булачагын күрсәтүче билге бар. Димәк, безнең икенче биремебез геометрик фигуралар белән бәйле.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Дид.уен “Геометрик фигураларның эзлеклелеге”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Ничек уйлыйсыз, бу нинди бирем. Монда нәрсә эшләргә кирәк (балалар җавабы). Әйе, геометрик фигураларның эзлеклелеген дөрес дәвам итәргә (балалар киңәшләшеп биремне эшлиләр). Санагыз әле, ничә түгәрәк, ничә квадрат, ничә овал бар (4).</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Киләсе биремгә барып җитү өчен безгә ничәшәр фигура бар, шуның кадәр адым атларга кирәк (4). Бер рәткә тезелегез һәм бергәләп саныйбыз (4 адым атлап икенче биремне эшләргә бару).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Дид.уен “Кемнең койрыгы?”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җәнлекләргә ярдәм кирәк. Аларның койрыклары буталган, һәркайсына үз койрыгын табып бирергә кирәк (биремне эшләү).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 “Кем кайда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җәнлекләр кайда яшиләр икән?  Аларга өйләрен табарга ярдәм итү өчен сезгә парлашырга һәм чираттагы биремне үтәргә кирәк. Фломастер белән һәр  җәнлекне үз өе белән тоташтырыгыз. Ә хәзер эшегезнең дөреслеген тикшерү өчен, эшләрегезне алмаштырыгыз (бер-берләренә бәя бирү).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Карточкаларда киләсе биремне күрсәтүче билгене күрмисезме? (сандык рәсеме ясалган). Сандыкка барып җитү өчен бу тупларны икенче кәрҗингә күчерергә кирәк. Ләкин аларны кул белән тотарга ярамый. Иң элек парлашып басабыз һәм тупны ничек алып барасын уйлыйбыз. Бер-берегезне кабатламаска тырышыгыз (төрле алымнар кулланып (тупны җилкәләр, башлар аяклар һ.б. арасына кыстырып тупларны күчерү, сандыкка барып җитү).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Экраннан төлке тавышы ишетелә: Мин үрдәкне сихерләп сандыкка салдым, хәзер ул аннан чыга алмый.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күп биремнәр үтәп, сандык янына килеп җиттек, сандык ачылсын өчен, безгә татар халык мәкальләрен әйтергә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Теле татлының дусы күп.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 күңелнең көзгесе.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Туган телне кадерләгән халык кадерле булыр.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Телләр белгән — илләр белгән.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Әнкәм йорты алтын бишек.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Ата-ананы тыңлаган — адәм булган, тыңламаган — әрәм булган.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(Сандыктагы үрдәкне  коткару)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Экраннан аучының рәхмәт сүзе яңгырый: Балалар, сез чыннан да бик батыр, җитез, зирәк балалар икәнсез. Бик зур, рәхмәт сезгә.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түгәрәк ясап тезелеп басыгыз әле. Без бүген нинди яхшы эш эшләдек, кемнәргә ярдәм иттек? Бүгенге сәяхәттә сезгә нәрсә ошады? Ә миңа сезнең бердәм булып барлык биремнәрне дә үтәп чыгуыгыз, бер-берегезгә ярдәм итүегез ошады. Сез барыгыз да җитез, акыллы, ярдәмчел балалар икәнсез, рәхмәт сезгә.</w:t>
      </w:r>
    </w:p>
    <w:p w:rsidR="00397F59" w:rsidRPr="00801A28"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b/>
          <w:sz w:val="24"/>
          <w:szCs w:val="24"/>
        </w:rPr>
      </w:pPr>
    </w:p>
    <w:p w:rsidR="00397F59"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Табигать белән  туган  телдә сойләшәбезме?!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Нигметзянова Лилия Гаптелахатовна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»Апазовский детский  сад», Арский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Аңлатма язуы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Соңгы  вакытта  җир  шарының  экологик  халәте  бик  нык   начараюы һәркемне борчый, уйландыра  торган  мәсьәләгә әйләнеп бара.  Табигатькә иң зур зыян  салучы  бүген- кеше үзе. Кешелек дөньясы бүген үзенең яшәешенә  төзәтеп  булмастай  зыян  китерә, тирә-яктагы тиңсез гүзәллекне  үз куллары белән юкка чыгара. Шуның өчен , без  үзебезнең гамәлләребезгә җавап тотарга, киләчәк буыннарны җиребезнең чын хуҗалары, саклаучылары итеп тәрбияләргә , туган  телебез дә иркен сойләшергә тиешбез.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Баланың  әхлакый  белеме,  күнекмәләре   биш-алты  яшьтә  формалашып бетүен  искә алсак, безгә нәкъ   менә  балалар  бакчасыннан  туган  телебезне  яратырга,туган  телебездә  иркен  сойләшә, аралаша белергә тиешбез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Сабый чактагы алган тәэсирләр, күнекмәләр, гадәтләр адәм баласын  гомер буе озата бара.  Нәкъ менә шуңа күрә дә  балаларны  бүгеннән  туган  телебездә  иркен  сөйләшергә,һәрбер тереклек  иясенә карата мәрхәмәтле булырга, аны хөрмәт итә белергә ,  әйләнә тирәдәгеләрне рәнҗетмәскә өйрәтүне бурычым дип саныйм. Табигатьтә  һәрбер нәрсә  үзенә  күрә  серле, матур. Аны күрә, аңлый  белергә генә кирәк.  Күп мәртәбә ишеткәнче, бер мәртәбә күрү күпкә  отышлы булуын истә  тотып , мин балаларны табигать белән якыннан таныштыруны, аның белән  тыгыз бәйләнештә торуны  өстен куям . Без авыл балалары булуыбыз белән дә бәхетле дип уйлыйм . Чөнки  кечкенәдән үк  туган ягыбыз табигате  кочагында, җир ананың җылысын, тәэсирен тоеп  яшибез. Бөҗәкләр, кошлар, хайваннар белән тыгыз бәйләнештә торып, якыннан танышып үсү балалар өчен бик отышлы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Яшь үзенчәлекләре: 5-6 яшьлек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Проектның максаты: Балаларга туган телдә иркен  сөйләшү, туган телнең  кирәкле  тел  икәнен аңлату,туган телне  камилләштерү, сүз байлыгын үстерү, балаларда табигатькә  карата сакчыл караш тәрбияләү,  матурлыкка соклана һәм күрә белергә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Тәрбияви  бурыч: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-балаларда табигатьтәге тереклеккә карата кызыксынучанлык, мәрхәмәтлелек, кайгыртучанлык  сыйфатларын ныгыту.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экологик белемнәрен ныгыту, баету, әйләнә-тирәдәгеләрне хөрмәт итәргә, аларга  карата шәфкатьле булырга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-табигатьне саклауга үзеңнән өлеш кертү, мәрхәмәтле, ярдәмчел булуның мөһимлеген аңлату.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күнегү: “Бу нинди  кош”,”Кошлар  ояда”,”Күчмә  кошлар”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1.Проектны тормышка ашыру чаралары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Ата-аналар,  балалар һәм балалар  бакчасы  хезмәткәрләре  тырышлыгы белән  экологик тәрбия бирүгә ярдәм итәрдәй  бай  материал туплау.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Ата-аналардан “Сез табигать баласымы?” дип исемләнгән анкета сорауларына җаваплар алу.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 дәвасы.” Файдалы үләннәр белән  таныштыруга  балалар белән уен-викторина  уздыру.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Ата-аналар белән “Табигатьнең серле сандыгын барлаганда” дип  аталган  эшлекле  уен-тамаша уздыру.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Педагоглар киңәшмәсендә “Тирә – юнебез  чиста  булсын  дисәк” дип  исемләнгән чыгыш ясау.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“Кунак булсаң –тыйнак бул”. Бакча балаларына  әкият-тамаша күрсәтү.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  эше.” Кышлаучы  кошлар”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2. “Тирә- юнебез  чиста  булсын  дисәк”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Мәктәпкәчә  тәрбия  бирүдә  төп  этап  булып – экологик  белем  тора. Менә  шушы  вакытта   балаларда  табигатькә  сак  караш   турында   экологик   күзаллаулар  формалаша. Ә  ул  үз  чиратында   табигать  турында  белемнәрен арттыру,  аны  саклау, табигатьтә  үзеңне  культуралы  тоту  күнекмәләрен  үз  эченә  ала. Табигатькә  сак  караш  тәрбияләү  буенча  эшне  шөгыльләрдә, прогулкалар  вакытында,    экскурсияләрдә  формалаштырырга  мөмкин.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Безнең  балалар  бакчасы  балаларга экологик  тәрбия  бирү  белән  шөгыльләнә.  Мин  үзем бу эш  өстендә эшлим,  төрле  кызыклы  алымнар  кулланам. Мәсәлән: Экологик  культура  тәрбияләү, табигатькә  аңлы  караш,  беренче  гамәли  күнекмәләр  булдыру.  Мин  эшемдә  педагогика   фәне  өлкәсендә  һәрбер  яңалыкны, алдынгы  бакчаларның  бу  юнәлештәге кызыклы  мәгълүмәтләрен  файдаланырга  тырышам. Тирә-юнебезнең  чиста  булуы барыбызны да борчый  торган  мәсьәлә. Табигать ул -  үсемлекләр, урманнар, саф  һава, тереклек, хайваннар, кош-кортлар һ.б. үз  эченә  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  кечкенәдән  үк  табигатьнең  матурлыгын  күрә  белергә, аңларга, аның  өчен  борчылырга тиешләр.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  үзе  чорнап  алган  тирәлектә  югалып  калмасын  өчен,  аны  кече  яшьтән үк  табигать  серләренә  төшендерә  башлау зарур.Әйләнә-  тирә күренешләргә  карата  күзәтүчәнлек, игътибарлылык   тәрбияләү  мөһим бурыч булып  тора.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кече  яшьтәге  балаларга  эшчәнлек  аша, дидактик  уеннар,халык  әкиятләре аша  табигатьтәге  төрле  күренешләрнең  үзара  бәйләнештә булуын  күрсәтергә  һәм  аңлатырга  тырышам.Шөгыльләр  һәм уеннар  аша  бала  табигать  күренешләрен  үзенең   кечкенә  дөньясында  чагылдыра. Шуның  өчен   балаларны,  табигатьне  яратырга, аны  сакларга   өйрәтү  безнең  изге бурычыбыз  булып  тора.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3. “Табигатьнең серле сандыгын барлаганда”.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Ата-аналар белән үткәрелгән экологик викторина.)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“Бәхет ул- табигать белән бергә булу, аның белән  туган телдә сөйләшү” - дип яза күренекле  рус язучысы Л.Н.Толстой.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Әти- әниләр ике командага бүленеп утыралар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бирем:  1.Татарстанның иң зур байлыгы нәрсә? (Су, Республикада бер тәүлеккә якынча 7 миллион кубометр су тотыла.)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2.Кайсы агач көненә күбрәк суны парга әйләндерә? Имән агачымы, әллә каенмы? (каен 6 чиләк, имән 5 чиләк)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Табигатьтә иң тырыш, эшчән җан ияләрен ата.(Чәчәктән чәчәккә кунып 1 гр бал җыю өчен умарта корты 260 км.юл уза. Ул моңа 5 көнен сарыф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4.Кыр үрдәге күпме араны очып үтә ала?( 22530 км араны)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5.Иң озын һәм иң кыска гомерле кошны ата.(Козгын 140 ел яши, тургай 13 ел чамасы гына)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6.Кайсы кошның тешләре үткен? (Кошларның тешләре юк)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Икенче бирем:Һәр ике командага да Габдулла Тукайның кайсы да булса әсәрен сәхнәләштереп күрсәтергә туры киләчәк. Иң оста уйнаучыларга, шигырьләрне сәнгатьле итеп сөйләүчеләргә очколар күбрәк язылыр.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Өченче бирем: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Әйләнә- тирәбездә мавыктыргыч табигать материаллары бихисап. Хәзер без әти-әниләребезнең иҗат осталыкларын  тикшерербез. Алдыгыздагы материаллар белән берәр композиция ясавыгыз сорала.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безне музыкаль тәнәфес көтә.( Җыр яки бию башкарыла)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Дүртенче бирем:Алдыгызга китерелгән дару үләннәренә карата дүртьюллык шигырь язарга туры килер.( Зәңгәр мәтрүшкә, мүк җиләге, үги ана яфрагы, ак ромашка, гөлҗимеш)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Бишенче бирем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 командага да А һәм Б хәрефләреннән башланган кош, бөҗәк, хайван, үсемлек исемнәре язарга кушыла. Күп сүз язган командага күбрәк очко языла.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Хөрмәтле әти-әниләр, санаулы сәгатьләр бик тиз уза шул очрашуыбыз ахырына якынлаша. Бүгенге уен –кичәдә һәркем үзенә нинди дә булса яңалык алгандыр, кәефләрегез күтәрелеп, күзаллауларыгыз баегандыр дип ышанып каласы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4.  “Кунак булсаң- тыйнак бул”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Әкият- тамаша.)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Әкиятнең тәрбияви максаты: Балаларнын үз туган  телләрендә иркен сөйләшә алулары, сүз  байлыкларын үстерү,әйләнә- тирәдәгеләргә сакчыл караш, барлык тереклек ияләренә карата мәрхәмәтлелек тәрбияләү. Әдәплелек, үзеңнең гамәлләреңә җавапчыллык тәрбияләү. Матурлыкны күрә,  соклана белергә өйрәтү. Табигатьтәге үзара бәйләнешне аңларга ярдәм 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Катнашалар: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Азат-тәтипсез малай, кырмыскалар, урман кошы, кыңгырау чәчәк, агач корты, таракан, Урман хуҗасы.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аланы күренеше. Алда зур агачта  кош оясы күренә, кырмыска оясы, төрле чәчәкләр үсеп утыра.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Азат: - Әй ,урманга тал агачына дип килгән идем. Сыбызгы ясарга .Тик менә тал агачын танымыйм.  Кайсысы икән соң?( әле бер агач үсентесен, әле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икенчесен  сындырып ала. ) Бу ботаклардан сыбызгы ясап була димени. (кырмыска өемен күреп ала) Карале, нинди зур кырмыска өеме!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Тузгытып карасаң нишләрләр икән.  (ике кырмыска чыгалар)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1-кырмыска:  -Тимә безнең өебезгә. Тузгытма оябызны, куркытма  безне.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2-кырмыска:- Без  урман санитарлары. Без зарарлы бөҗәкләрне юк итәбез.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Каян  килгән санитарлар!  Сездән урманга нинди файда булсын  ди,   кечкенә бит  эле 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кырмыска: -Кечкенә булсак та бик көчлеләр без. Безнең кебек эшчәннәр көчлеләр юктыр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Азат:  -  Таяк  белән берне суксам  булырсыз әле  көчле . Минем   белән  сүз көрәштереп  торасызмы әле. Менә мин күрсәтим әле сезгә кем көчле икәнен. (Таягы белән кизәнә ,кырмыскалар йөгереп качып китәләр.)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Песнәк: -Тия күрмә минем агачыма, Азат . Анда  оям бар. Ватма минем йомыркаларымны, тиздән нәни кошчыкларым чыгар. Без урманга зур файда китерербез.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Азат: - Нәрсә,  син әнә нинди кечкенә, ә урман нинди зур, синнән нинди файда булсын ди.  Син дә сөйләп торасың тагын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Песнәк: - Мин бит үзем генә түгел, дусларым белән без бик күп  корткыч бөҗәкләрне юк итәбез.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Әле син минем белән сүз көрәштереп торасыңмы? ( таягы белән кизәнә, кош куркып очып китә) Карыйм  әле йомыркалары нинди икән?. Алыйм әле малайларга күрсәтермен, уйнарга ярар. Нәрсәгә соң бу шуның кадәрчәчәкләр.(өзеп ыргыта башлый ,  бер  чәчәк торып баса)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Кыңгырау чәчәк:    Өзмә мине  Азат, дусларыма да тимә!   Без тирә-юньгә ямь бирәбез , хуш ис таратабыз.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Каян килгән матурлык. Бик исем китте ди менә. Сез булмасагыз да урманда бик шәп әле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Кыңгырау чәчәк:  -Без бит файда да китерәбез.Бал кортлары бездән татлы бал җыялар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Азат:-Җыйдылар  ди, бал, болында чәчәк тулып ята, урманга чәчәк эзләп килмәсләр.Менә сезгә!( Чәчәкләрне таптап йөри,урман хуҗасы килеп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хуҗасы:-Нишләвең бу,малай актыгы.Урманга килгәннән бирле күзәтеп йөрим ,гел усаллык кына эшләп йөрисең.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Син нинди карачкы тагын?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Мин урман җуҗасы. Урманны  усаллардан саклыйм, кош-кортларны, җәнлекләрне тәртипсезләрдән яклыйм.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Азат:-Харап булган икән!Бер кырмыска оясы тузгытканмын ,бер кошны куркытканмын, ике чәчәк өзгәнмен ,шуннан нәрсә булган?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хуҗасы:-Берни булмаган.Урманга килгәннән бирле сынап торам-һәр кеше синең кебек кыланса, урманда ни калыр иде.Агачлар кибеп -корып бетәр бит, урманны кортлар ашап бетерер, урман караңгылыкка чумып, ямьсезләнеп калыр.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Эй ,башымны алҗытып торма әле монда. Сыбызгыга тал эзлисем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Ярый  алайса, син дигәнчә булсын.Мин  сиңа сыбызгыны үзем бирәм. Тик кара аны,соңыннан үзеңә үпкәлә.(сыбызгы биреп китә)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Ай-яй, матур сыбызгы  икән үзе. Кая сызгыртып карыйм әле,ничегрәк сызгыра  икән?(Сызгырта, каршысына зур корт-  чыга.Азат куркып китә.)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Корт:- Мин кырмыска оясы янында яшәгән корт.Син  кырмыскаларны куркытып,ояларын туздырып бетергәч, алар  үлеп, качып беттеләр. Шулай булгач, син минем дустым буласың, әйдә минем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Кит  әле, кит моннан, миңа дуслар кирәк түгел.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Гусеница: -Юк, мин синең яныңнан беркая да китмим, синдәй малайны мин тагын каян табармын?.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Азат: -Уф, үләм. Сызгыртып карыйм әле ичмасам бу сыбызгыны, куркып качмас микән.( сызгырта, икенче яктан зур таракан килеп чыга)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Монысы кем инде тагын, син кем? Каян шундый зур үстең син?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Таракан: - Мин  син  куркыткан кош оясы янындагы агач төбендә яшәгән  таракан булам. Син кошны куркыткач ,ул бүтән очып килмәде. Ә мин рәхәтләнеп агач тамыры кимердем.  Шулай булгач ,мин синең дустың булам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Кит моннан, минем таракан дусты буласым килми!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Гусеница: Юк-юк, ул минем дустым.  Ул минем белән китәчәк.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Таракан: Шулай булмыйча торсын әле. Әйдә минем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Икесе ике яктан тотып, Азатны тартырга тотыналар .Азат нишләргә дә белми,куркып кычкыра)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Азат: - Урман хуҗасы, коткар мине.  Кошлар, кырмыскалар, ярдәм итегез зинһар! (кырмыскалар, кошлар, чәчәкләр белән Урман хуҗасы чыга)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Урман хуҗасы:  Менә күрдеңме инде ниләр  булганын. Табигатьтә һәр нәрсә үз урынына кирәк.  Шуңа күрә, табигатькә чыктың исә, сак кылан, игътибарлы бул! Ә син анда кунак кына .Кунак булсаң- тыйнак бул!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Азат: - Гафу итегез мине барыгыз да. Мин тәртипле булырга сүз бирәм. Беркайчан да беркемне дә рәнҗетмәм. Һәрвакыт ярдәмчел, мәрхәмәтле булырмын. (Урман ияләре Азатны түгәрәккә 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Кырмыска: - Без сине гафу итәрбез. Синең дусларың булырбыз. Хәзер сиңа әйтер сүзебез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1-кырмыска:Ай калыкса, таң сызылса, көн сүрелсә,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Кырмыскалар тырыш халык, һаман эштә.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2-кырмыска:Корткыч бөҗәкләрне юк итеп, файда эшлиләр җир йөзендә!                                                                                        Тәмам.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5.Проект   эше: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Зурлар  төркеме.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Тема: «Кышлаучы  кошлар».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I.Кереш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Мәктәпкәчә  яшьтәге  балаларда  экологик  белем   бирү   әһәмиятле  урын  алып  тора.бу  чорда  бала   интенсив   үсеш  чоры  үтә.   Баланың  танып  белү  күнекмәсе  үсеш  ала. Ул  күзәтергә,  эшне  планлаштырырга,  эшнең  нәтиҗәсен  күрә  белергә, чагыштырырга, коллективта  эшләргә  өйрәнә.  Шуңа  күрә,   безнең  бу проектта  катнашу  балаларның  кышлаучы  кошлар  турында  алган  белемнәрен  һәм  күзаллауларын  баетырга  ярдәм  итә.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Проектның   экологик  базасы :  әңгәмә,  матур  әдәбият,  күзәтү.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тереклек   иясенә  карата  яхшылык  тәрбияләү, кошлар   һәм  табигать  турында  кайгыртучанлык, яхшы  мөнәсәбәттә   булуларын  тәрбияләү,балаларның  иҗади   һәм  танып  белү  сәләтләрен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  эшенең  бурычлары: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  кошлар  тормышы  белән  таныштыру,кошларны күзәтү.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  кошлар   турында  кайгыртырга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Кошларга  ярдәм  итү  теләге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тормышына  кызыксыну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Проектның   этаплары: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Кышлаучы  кошлар”  темасы  буенча  белем  бирү  эшчәнлеге.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 әниләрнең  һәм  балаларның  җимлекләр  ясау  эшчәнлеге.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Схемаларга  таянып  предметлы  картиналар  буенча  хикәя  төзү.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Җимлек  янына  килүче  кошларны  күзәтү.( тышкы  билгеләрен,  кайда  булырга  яратуларын  һава  торышы  һәм  кошлар  арасында  бәйләнеш  тудыру.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Әзерлек  этабы: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 әниләр  белән  материаллар  әзерлибез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“Кышлаучы  кошлар”,  “Җимлек  янында  канатлы  дуслар”  темасы  буенча  тәкъдимнәр.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кошларның  дуслары” дигән  темага  күрсәтмә  материаллар  сайлау  буенча  эзләнүле  эш  алып  бару.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Матур  эдәбият  әсәрләрен  уку.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этап: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  бармакларга  гимнастика  үткәрү  “Санап  кара”.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  уеннар:  “ Тасвирлап  күрсәт,  кем  икәнен  әйтәм”,  “ Кем  белә  шул  дәвам  итә?”, “ Кем  ничек  тавыш  бирә?”, “Очты-очты  кошлар  очты”.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  халык  иҗаты  белән  таныштыру: ( табышмаклар  әйтү,сынамышлар,   тизәйткечләр).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Әңгәмәләр  үткәрү.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Кыш  көне  кошларга  ничек  ярдәм  итәргә?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Кышлаучы  кошларны  нәрсә  белән  тукландыру”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Хәрәкәтле   уеннар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ояда”, “Чыпчыклар  һәм  песи”, “Күчмә  кошлар”, “ Ябалак  һәм  чыпчыклар”, “ Казлар- казлар”,”Бу  нинди  кош”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Килеп  чыккан  нәтиҗә: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Кышлаучы  кошларны  танып  белү  һәм  исемнәрен  әйтү.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Схемаларга  таянып  кыш  көне  кошлар  турында  хикәя   төзү.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Кошларның  файдалы  якларын  белү  һәм  әйтү.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Соңгы  этап: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Кошлар  безнең  бакчада “  дигән  фото  альбом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Төзү,  ябыштыру, әвәләү  һәм  рәсем  ясау  буенча  баларның  эшләре.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Төрле  материалдан  җимлекләр  ясап  элү.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“Кыш  көне  кошларны  ашатыгыз”  дигән  плакатлар  элү.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турында  альбомнар  карау,  табышмаклар  әйтү, шигырьләр  сөйләү.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турында  сөйләү,  кешеләргә  нинди  файда  китерүләрен,  урман- нарны  саклауларын анлату. Без  көн  саен кыш  көне  төрле  кошларны  күреп  беләбез. Моның  өчен  аларга  җимлекләр  ясап  аларны  ашатырга,тукландырырга  кирәк. Кошлар  безгә  бик  кирәк,  алар  безнең  канатлы  дусларыбыз  һәм  без  алар  өчен  кайгыртырга  тиешбез.   Болар  кыш  көне  агачларның  җимешләре, орлыклары, бөреләре  белән  тукланалар. Ләкин  урманда  яшәгән, без  күрә  алмаган  кошларда  бар. Бу  урман  тавыгы, көртлек, кышлак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Күп  очракта  без  кечкенә  дусларыбызга  игътибар  итмибез, алар  белән  якыннанрак  танышкач,  кошларның  бик  күп  файдалы  яклары, табигатебезгә  иң  зур  файда  китерүләрен  аңлыйбыз.  Кошларны  яклау  һәм  саклау  безнең  иң  зур   бурычыбыз   булып  тора.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6. 5-6 яшьлек балаларның экологик белемнәрен тикшерү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Төрле агач яфраклары күрсәтелә. “Яфракларга үз өйләрен табарга ярдәм ит” ( каен, өрәңге, миләш, шомырт,  тупыл, усак)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Балага җиләк- җимеш, яшелчә рәсемнәре бирелә. Төркемнәргә дөрес аерырга кушыла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Бөҗәкләр күрсәтелә( бал корты, чебен, күбәләк, черки, энә карагы, камка, кырмыска, үрмәкүч, таракан)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Стакан белән су бирелә. Су нәрсә өчен кирәк? Аның турында сөйлә.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Конвертка салып кош рәсемнәре бирелә. Җылы якларга китүче кошларны аерып алырга кушыла.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6.Җир шары күрсәтелә. Аның турында сөйләргә кушыла.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Тәүлекнең төрле вакытлары сүрәтләнгән картиналар бирелә.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Бүлмә гөлләре күрсәтелә. Исемнәре сорала .Үсү шартларын әйтергә кушыла.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.Үткэрелгән  эшкәртмәләр.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1.”Тылсымлы  тамчылар”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2.”Урманга  күчтәнәч”.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3.”Экологик  сукмак  буйлап” экскурсия.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4.”Табигать  кочагында”.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5.”Агачларда  йоклыймы”?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6.”Урман  кызында  кунакта”  Һ.б.</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авторлык  программасы  бик кыскартылып  алынды)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b/>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Дуслар белән күңелле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Нигъматзянова Гулия Рафаилевна</w:t>
      </w:r>
    </w:p>
    <w:p w:rsidR="00397F59"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 xml:space="preserve">МБДОУ «Сабинский  детский сад  </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общеразвивающего вида № 5 «Бэлэкэч»,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гади математик күзаллауларын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5кә чаклы саннарның составын дөрес табу; геометрик фигураларны аера белү; ЛЕГО –конструктор ярдәмендә фигура төзүне ныгыту; кыргый хайваннар турында белемнәрен ныгыту;  робот Bee-Bot – бал корты белән танышу; схема белән эшләргә өйрәнү.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Үстерешле 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балаларның логик уйлау, фикерләү сәләтен, вак кул мускулатурасын үстерү;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сүзлек запасын баету өстендә эшне дәвам итү;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тирә –юньдә ориентлаша белергә өйрәнү.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Тәрбияви 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математика белән кызыксыну, ярдәмчеллек хисләре, игътибарлылык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уен (сюрпризлы момент), күрсәтмә (иллюстрацияләр), схема белән эшләү; карточкалар белән эшләү; сүзле (сораулар, җаваплар, киңәш, мактау);  ЛЕГО –конструктор төзү, сенсор такта белән эшләү.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җәнлекләрнең башлыклары, агачлар, чыршылар, робот Bee-Bot, карта, схемалар, геометрик фигуралар,саннар язылган карточкалар, тиен уенчыгы, ЛЕГО –конструктор,СМАРТ –такта, компьютер,сюрприз- тартма, сенсор такта.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Эшчәнлек төзелеше: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Психологик халәт тудыру, кереш мизгеле.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Сүзле уен  «Хәерле көн».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Мотивлаштыру.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Урманга килү.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Практик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Сюрприз момент - робот Bee-Bot.</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2.“Җәнлекләрне сана” карточка белән эшләү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  “Геометрик фигуралар иле”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4. Динамик пауза.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5. “Баскыч төзү” ЛЕГО –конструктор ярдәмендә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Рефлексия. Сенсор такта ярдәмендә.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Психогимнастика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1. Оештыру өлешеПсихологик халәт(кәефләрен күтәрү)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бүлмәгә керәләр.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Исәнмесез, балалар! Таныш булыйк  – мин Гөлия Рафаилевна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Бергәләшеп без басыйк,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Бик зур, матур түгәрәк ясыйк.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Куллар җылысын тойыйк,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Шатланып бер-беребезгә елмаеп,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көннәр теләп,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Шөгылебезне без башлыйк.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(Балаларны түгәрәккә җыю).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Тәрбияче: Хәерле көн! Балалар куллар белән күрсәтәбез. Минем арттан кабатлагыз.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миңа, (куллар белән күрсәтеп әйтү)(үзеңә күрсәтү)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сиңа,(иптәшенә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сезгә,(кунакларга кулын сузып күрсәтә)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безгә!(кулларны өскә күтәрәләр)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ТАВЫШЫ)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Чү, балалар, ниндидер тавыш килә түгелме? Кошлар сайрый, агачлар, чыршылар үсеп утыра.Без сезнең белән кайда соң, балалар?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Балалар:урманда.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Әйе, балалар бик дөрес без урманда. Ә урманда бик күп җәнлекләр яши.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монда башлыклар бар, тиз генә шуларны киик тәҗәнлекләргә әверелик.Сайлап алыгыз, сезнең нинди җәнлек буласыгыз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җәнлекләрнең башлыкларын кияләр)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мин Ябалак булырмын. Сезгә урманда адашмыйча йөрергә ярдәм итәрмен (ябалак маскасы кия).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Сюрприз момент.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биредә кемдер бар ахрысы? Бз-з-з да, б-зз килә. Эзлик әле нәрсә соң ул. Менә ул! Бу бал корты, гади түгел - робот  бал корты. Ул кушканны гына эшли, бик тырыш, акыллы.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Аның дуслары югалган икән. Без аңа ярдәм итик, бал кортының дусларын табып бирик. Сез барыгыз да саннарны, геометрик фигураларны таныйсыз. Шуларны искә төшереп, биремнәрне дөрес үтәсәк, бал кортының дусларына юлны табарбыз.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Безнең бал корты бер дустының кая торганлыгын белә, тик бара гына белми. Без аңа юлны табарга булышыйк. Аның өчен безгә бу карта һәм схема ярдәмгә килер.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калган бал кортларына юлны күрсәткән схемаларны без биремнәрне дөрес үтәгәч кенә табарбыз.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Биредәге схема ярдәмендә сез бал кортын йөртәсез, ә ул безгә кая барырга икәнлеген әйтер.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Актуальләштерү.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схема белән бал кортын эшләтүләре.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 корты картада 2 санына туктый. Балалар шул номер язылган өстәл янына барырга тиеш булалар)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 корты нинди сан өстендә туктады. Әйе 2 саны өстендә, димәк, безгә икенче өстәлне табарга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Әнә ул! Без җәнлекләр, шулай булгач, әйдәгез, куян булып сикереп барыйк әле бирегә.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“Җәнлекләрне сана”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тактада күрсәтелгән рәсемнәрдән җәнлекләрне саныйк әле.Балалар сезнең өстәлләрдә саннар язылган карточкалар. Дөрес җавапка карточканы күтәрәбез.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Бу нәрсә? Бүре. Ул нәрсә ди.УУУ дип әйтә.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бу нинди җәнлек? Куяннар. Алар сикерергә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-Монысы аю. Алар икәү.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(Саннар составы: 1,2, 3, 4, 5.)</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Молодцы, афәрин балалар.Сез саннарны бик әйбәт беләсез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Биремне үтәдек, бал кортының дусты да табылды. Шатланыйк, кул чабыйк. Ә ул безгә тагын схема бирә. Киттек бал корты янына (йөртәләр) Нинди сан өстендә туктады бал корты? 1 саны өстендә. Кая безнең ул өстәл?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Әйдәгез бирегә аю булып атлап барыйк әле. Килеп җиттек.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Геометрик фигуралар илендә.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 корты безне геометрик фигуралар иленә алып килгән икән бит. Сез монда нинди фигуралар күрәсез. (түгәрәк, овал, квадрат, турыпочмак, очпочмак).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балалар, бик дөрес. Молодцы! Тик нигәдер бу геометрик фигуралар күңелсез. Алар үзләренең дусларын – парларын югалтканнар.Каяндыр җил килеп чыккан да аларның барысын да җиргә очырткан, ә хәзер аларның бөтенесен дә урыннарына урнаштырырга кирәк. Урнаштырганда һәр фигураның исемен,төсен әйтеп куйсагыз, алар тагын да шатланыр.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молодцы, сез барысын да бик дөрес эшләдегез.Менә бал корты, ул безнең геометрик фигуралар артына яшеренгән икән. Схеманы алыйк, йөртик.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 корты безгә смайлик, елмаю чыгарды. Ул безгә ял итеп алырга куша.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Динамик пауза( төсләр терапиясе).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бит урманда. Ә урман ел әйләнәсе төрле төсләргә керә.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яз җитте. Ул нинди төстә, балалар? Минем янга килегез әле, чүгәләдек, күзләрне йомдык (тәрбияче яшел япма яба балалар өстенә) күзләрне ачтык, нинди төс күрәсез, әйе яшел. Яз төсе.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Хәзер кулларны өскә күтәрдек ( кызыл япма) кайсы ел фасылын искә төшерә бу төс, балалар. Җәй –җиләкләр пешкән,чәчәкләр үскән вакыт. Бик дөрес.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Җил чыкты ( як-якка селкенәләр) (тәрбияче сары япма яба) сары ____(көз) җитте. Яфраклар саргайды, табигатькызгылт-сары төскә керде.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Урыннарда бөтерелдек (тәрбияче зәнгәр япма ала) җил, буран чыкты салкын (кыш) җитте. Әйләнә-тирә нинди төскә керә.Зәнгәр.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Ял иттек. Тагын бер бал корты, ул кәрзиндә яшеренеп утыра икән.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Әйдәгез бал корты белән юлны дәвам итик.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санына килеп җиттек. 4 өстәл янына бүре булып барыйк инде.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“Баскыч төзү”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Табышмак әйтәм, тыңлагыз, җавабын да тиз генә табыгыз!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  түгел – оча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Чикләвекне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Сызгырса урманны яңгырата.(Тиен)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-Тиен дускай, безгә бал кортының дусларын табарга булыша алмассыңмы икән?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Тиен минем колакка мин сезгә булышырмын ди, тик сез мина башта баскыч төзергә булышыгыз ди. Аңа яна баскыч кирәк,без аңа яңа баскыч төзеп бирик.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Баскычны без  ЛЕГО лардан төзербез. Менә сезгә үрнәккә төзелгән баскыч та бар. Аның тәртибе бик гади:баскыч барлыкка килсен өчен сез бер шакмакка арттырып барырга тиешсез. Димәк шакмаклар саны да артып бара.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(1,2,3,4,5 шакмак) (Индивидуаль эш)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Афәрин, булдырдыгыз! Ә хәзер Леголарны менә монда коверга бушатам. Бәлки сез башка үзегез яраткан төс белән төзисегез килер. Кем тизрәк төзеп бетерер икән? (Лего –конструктор белән эшчәнлек.) Булдырдыгыз, балалар, без тиенгә булыштык. Төзегән баскычларыгызны менә монда өстәлгә куйыйк.Тиен дускай үзенә иң ошаганын сайлап алыр, һәм иптәшләренә дә бүләк итәр.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Биремне үтәдек, бал кортының тагын бер дустын таптык.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тиенне колагына якын китерә)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Тиен безгә рәхмәт әйтә, һәм алга таба барсагыз анда бер серле алан булыр, менә шунда инде бал кортының тагын дусларын табарсыз, ди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Киттек алга таба, без - хәйләкәр төлкеләр.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 өлеше.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Рефлексия. Сенсор такта ярдәмендә.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Менә нинди икән ул серле алан! Без сезнең белән бүген санарга, геометрик фигураларны аерырга өйрәндек.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 хәзер биредән саннар язылган предметларны табыгыз әле (телефон, калькулятор, руль)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Алар нинди геометрик фигурага охшаган?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 хәзер менә шул геометрик фигура ясалган ишекне ачыйк! Менә бит бал кортыныңбарлык дусларын таптык! ( Бөтен ишек тә ачыла, эчләренә бал кортлары куела)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 кортының ничә дусты бар! Бишәү. Молодцы,бик дөрес.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(санау) Бал корты безнең үз дусларын тапты. Аларга бик күңелле!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Психогимнастика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Кояш та аларга кушылып шатлана, безгә үзенең җылы нурларын тарата.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Әйдәгезбезкәефләребезнекүтәреп, кояш нурлары белән уйнап алыйк.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Кояш җылысын учыбызга җыябыз.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Битләребезне, күзләребезне җылытабыз.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Чәчебездән сыпырабыз.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Үзебезне яратабыз.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Бер-беребезгә елмаябыз.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Үзебезнең яхшы кәефебезне  кунаклар белән уртаклашабыз. (Учларыннан өреп очыралар).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Минем сезгә бүләгем дә бар, аны сез күрмәгәндә бал корты калдырып киткән. Рәхим итеп алыгыз.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 хәзер төркемегезгә кайтабыз,  рәхмәт сезгә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Сез бик акыллылар.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Саубулыгыз.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Бөҗәкләр илендә</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Низамиева Кадрия Фандазовна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«Балтасинский детский сад №2»,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бөҗәкләр турындагы белемнәрен ныгыту һәм камильләштерү.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Балаларның бөҗәкләр турында белгәннәрен искә төшерү, аларның тышкы кыяфәт үзенчәлекләрен, яшәү үзенчзлекләрен ныгыту; гомумиләштерү, сорауларга җавап бирә белүне камилләштерү;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сүзлек запасын баету, танып-белү активлыгын, күзәтүчәнлекне логик фикерләүләрен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-Табигатькә карата сакчыл караш ,  коллективта дуслык, бер-береңә ярдәмчеллек, кызыксынучанлык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Җиһазлар: Ике кыңгырау, бөҗәкләр, кошлар, җәнлекләр сурәтләнгән алты слайд, альбом битләре һәм төсле карандашлар, баллар кую өчен табло, экран, проектор, ноутбук.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Барышы.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Исәнмесез, без бүген «Бөҗәкләр илендә» уенына җыйналдык. Барлык сораулар, уеннар бөҗәкләргә кагылышлы булачак.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командалар белән танышып китик.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команда - «Кырмыскалар» командасы.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 Акыллы һәм эш сөючән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Кырмыскалар булабыз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 кортларын һичшиксез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Бу уенда җиңәрбез.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Рәхмәт «Кырмыскалар» командасына. Икенче команда- «Бал кортлары.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Команда: Эш сөюебез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Без дәген калышмыйбыз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Зирәклегебез белән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Беренчелекне алырбыз.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Рәхмәт «Бал кортлары» командасына. Димәк, уеныбызны башлыйбыз.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нче тур - «Һәр сорауның үз җавабы».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Алып баручы: Командаларга сорау бирелә һәм өч төрле җавап әйтелә. Кайсы команда беренче булып кыңгыравын шалтырата һәм өч җавап арасыннан дөресен әйтә, шул командага 1 балл куела.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1.Дөньяда нәрсәләр күбрәк?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үсемлекләр;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бөҗәкләр;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җәнлекләр.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Кыш көне бөҗәкләр нишлиләр?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йоклыйлар;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хәрәкәтләнәләр;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кышны күзәтәләр.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Кырмыскалар ничә ел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5ел;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10ел;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20 ел.</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Алтын камканың гомерен каян белеп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күлмәгенең төсенә карап;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күлмәгендәге кара нокталарга карап;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үзеннән сорап.</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Бал корты кайда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умарта оясында;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чәчәктә;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яфрак астында.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Нинди бөҗәк өен үз өстендә йөртә?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кырмыска;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әкәм-төкәм;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алтын камка.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«Бала белән күбәләк» шигырен кем язган?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Абдулла Алиш;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Һади Такташ;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Габдулла Тукай.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Коңгызның ничә канаты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ике;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 алты;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дүрт.</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Беренче турга нәтиҗәләр ясалды, икенче турга күчәбез.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тур “Дүртенчесе артык”.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Экранда слайдлар күрсәтелә. Аларның һәрберсендә дүртәр рәсем бар. Шушы дүрт рәсем арасында берсе артык. Рәсемнәрне карыйбыз. Кайсы команда җитезрәк булып кыңгырауга шалтырата, шул башта рәсемнәрдә нәрсәләр ясалганын атый, бер артык рәсемне әйтә һәм ул ни өчен артык дигән сорауга җавап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 шөпшә, төлке, керпе.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Сыерчык, саескан, үрмәкүч, сандугач.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Күбәләк, чикерткә, йөмран, бал корты.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Төклетура, алтын камка, тукран, коңгыз.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Бака, энә карагы, шөпшә, үрмәкүч.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Таракан, үрмәкүч, күбәләк, чикерткә.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икенче турга да нәтиҗәләрне ясадык. Әйдәгез хәзер бераз ял итеп алыйк, бөҗәкләр булып уйнап алабыз. Мин нинди бөҗәкне әйтәм, сез шулар башкарган хәрәкәтне эшләп, кирәк булса авазларын чыгарырсыз.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-Күбәләк ( балалар канатларын кагып очалар).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-Чикерткә( сикерәләр).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-Чебен ( бер урында безелдәп әйләнәләр).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Үрмәкүч (мүкәйләп йөриләр).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Кырмыска ( шуышалар).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 корты ( бызлап йөгерәләр)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бераз ял итеп алдык. Өченче турыбызга күчик.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тур- “ Табышмаклар илендә”.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Табышмакка беренче җавап биргүн командага бер балл куела.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Кечкенә генә булса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Үзеннән зур күтәрә. (Кырмыска)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Безли дә безли,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Бигрәк җаны түзми,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Гел тәмлене эзли. (бал корты)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Аллы-гөлле очкалак,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Оча гөлләр кочкалап. ( Күбәләк)</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Чырр, чырр, чырр ди 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Канат белән җырлый ул,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Аяк белән тыңлый ул.  (Чикерткә)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Безз-з, безз-з, без түбән,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Безнең өстә йөзтүбән. (Черки)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Тызлый да бызлый,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Үпкән җире сызлый. (Черки)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 төртекле күлмәк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Очып китте тизрәк.  (Алтын камка)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Киемен текмәсә 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Җебен җегерли. (Үрмәкүч)</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Аланлыктагы чәчәккә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Очып кунды “вертолет”. (Энә карагы)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Кечкенә генә булса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Өен йөртә өстендә.  (Әкәм-төкәм).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Өченче турның җиңүчеләре билгеләнде.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IV тур - Капитаннар конкурсы.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Өстәлдә альбом бите белән төсле карандашлар. Капитаннар күбәләк рәсеме ясарга тиешләр. Кемнең рәсеме матуррак була һәм тизрәк ясала, шул капитанның командасына балл куела.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(Капиттаннар рәсем ясыйлар).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Алып баручы: Уеныбызның соңгы турына да җиттек.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Vтур -  “Кем күбрәк белә”.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Командалар чираттан бөҗәкләр атарга тиеш булалар. Кайсы команда күбрәк җавап бирә, шуңа балл өстәлә.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җавап  бирәләр: черки, чебен, чикерткә, бал корты, төклетура, шөпшә, алтын камка, энә карагы, күбәләк, коңгыз, үрмәкүч, таракан, вак күбәләк, һ.б.)</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Алып баручы: Соңгы турда җиңүче командага 1 балл өстәлде. Уеныбызга гомуми нәтиҗә ясарга, бүләкләргә вакыт җитте.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Нәтиҗә чыгару, бүләкләү).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jc w:val="center"/>
        <w:rPr>
          <w:rFonts w:ascii="Times New Roman" w:hAnsi="Times New Roman"/>
          <w:b/>
          <w:sz w:val="24"/>
          <w:szCs w:val="24"/>
        </w:rPr>
      </w:pPr>
      <w:r w:rsidRPr="00801A28">
        <w:rPr>
          <w:rFonts w:ascii="Times New Roman" w:hAnsi="Times New Roman"/>
          <w:b/>
          <w:sz w:val="24"/>
          <w:szCs w:val="24"/>
        </w:rPr>
        <w:t>Моя Родина – Татарстан</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Лэпбук</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Рамазанова Гульназ Хусаеновна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«Сатышевский детский сад «Кояшкай»», Сабинский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Аннотация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Дидактическое пособие лепбук  “Моя Родина-Татарстан”    - предназначено для организации бесед, серии дидактических игр, заданий и упражнений с детьми старшего дошкольного возраста.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Дошкольное детство – важный этап в становлении облика человека. В эти годы закладываются основы нравственности, формируется первоначальное представление об окружающем, этические представления, воспитываются патриотические чувства. Именно в дошкольном возрасте у детей, по мнению ученых, отмечается высокий темп умственного развития. Старшие дошкольники обладают определенным количеством знаний, а их интересы связаны не только с настоящим, но и с прошлым и будущим. Они проявляют живой интерес к проблемам происшедшим и происходящим в большом, взрослом мире. У старших дошкольников появляется стремление больше узнать о своем родном крае, об его историческом прошлом. Старших дошкольников, учитывая их возрастные особенности, начинают знакомить с историей родного края. Учить, знакомить  можно  только при наличии хорошего наглядного материала.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Для закрепления знаний детей воспитатель может использовать  все варианты предложенных в пособии игровых заданий и упражнений вне зависмости от возрастной группы.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описание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«Праздники»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«Особенности Республики»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«Собери герб, флаг, карту»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Дидактическая игра «Разрезные картинки»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«Угадайка»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«Раскраски»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Демонстрационные материалы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Стихотворения поговорки, пословицы и загадки о нашей Родине.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Лото «Гербы»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«Праздники»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Воспитывать гордость за свою республику.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Развитие у детей интереса к родной культуре в процессе ознакомления с календарными праздниками; воспитание гражданина и патриота своей страны, формирование нравственных ценностей; создание в детском саду предметно-развивающей среды, способствующей этому воспитанию.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карточки с изображением татарских национальных праздников</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«Особенности Республики»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Цель формирование целостной картины мира посредством ознакомления с родным краем, в котором мы живем. Углубить и уточнить представление о Родине через знакомство с родным краем. Развитие интереса к событиям, происходящим в селе, воспитывать чувство гордости за свою страну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цветные изображения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«Собери герб, флаг, карту»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Цель: способствовать закреплению знания флага своей страны, города, закрепить основные цвета флагов, что они обозначают? Формировать уважительное отношение к государственным символам;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любовь к Родине, гражданско-патриотические чувства, уметь выделять герб родного города из других знаков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разрезные карточки с изображением герб, флаг и карты Татарстана.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Дидактическая игра «Разрезные картинки»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способствовать закреплению знаний о достопримечательностях родного края, развивать мелкую моторику рук пальцев, развитие мыслительных процессов, памяти, воспитание познавательных процессов, волевых качеств.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Разрезные цветные карточки с достопримечательностями Татарстана.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«Угадайка»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закрепить знания детей о достопримечательностях родного края, знакомить детей с памятниками, учить ориентироваться в родном городе.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цветные изображения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«Раскраски»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«Как воспитывать маленьких патриотов»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формирование стремления больше знать о своей Родине, способствовать воспитанию патриотических чувств, любви и уважения к Родине.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черно-белые раскраски.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Демонстрационные материалы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Целью такой работы является повышение качества патриотического воспитания дошкольников через формирование интереса и любви к своему краю, передача детям знаний о прошлом и настоящем родного края.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Материал: цветные изображения известных татарских писателей, достопримечательности Татарстана итд.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Лото «Гербы»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Цель:  знакомить детей с окружающим миром,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Расширять кругозор, развивать логическое мышление, наблюдательность, внимание, память, совершенствуется мелкая моторика рук.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цветные картинки.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Стихотворения поговорки, пословицы и загадки о нашей Родине.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развивать связную диалогическую речь у дошкольника, умение слушать своих товарищей, отвечать на вопросы;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обогатить словарный запас у дошкольников по данной теме;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интерес к истории своей страны, чувство любви и гордости за свою страну; воспитывать умение слушать друг друга;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продолжать воспитывать у детей патриотические чувства к Родине.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Материал: цветные изображения со стихами, поговорками и рассказами о Родине.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Я уверена, что проводимая мною  работа поможет привить детям любовь  и привязанность к родному дому, семье, селу.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Родина – это, то место, где мы с вами живем, где живут наши родные и близкие люди, где нам очень дорого абсолютно все.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 будущее нашей Родины. И то, какими они вырастут, зависит от нас с вами.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Спасибо за внимание!</w:t>
      </w:r>
    </w:p>
    <w:p w:rsidR="00397F59" w:rsidRPr="00801A28" w:rsidRDefault="00397F59" w:rsidP="00E468CD">
      <w:pPr>
        <w:spacing w:after="0" w:line="240" w:lineRule="auto"/>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Книжка - малышка  «Зима»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в обучении детей родному языку</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Рахимуллина Гульнара Хамизулловна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№6 «Радуга»,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формирование у детей целостной картины мира о зиме  как времени года.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Образовательные: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Обогащать и совершенствовать представления детей о зиме родного края.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Развивающие: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Развивать речевую и продуктивную активность детей в процессе игры, умение обосновывать своё мнение;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Уточнять и расширять представления детей о живой и неживой природе зимой;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Пополнять словарный запас о зиме на родном языке (словарь признаков, глаголов)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Способствовать умению детей составлять рассказ на родном языке на зимнюю тематику.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Развивать мелкую моторику рук.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Воспитывать бережное отношение ко всему живому, поощрять стремление заботиться о птицах зимой.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Приобщать к культуре и традициям празднования зимних праздников.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Словарная работа: кыш, суык, кар бөртеге, кар көрте, матур, ак, аю, куян, кошлар, җем, җемлек, чыршы, кар бабай, кыш бабай, кар кызы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Описание книжки – малышки.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Книжка – малышка предназначена для детей 2 младшей группы.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Для изготовления данного пособия использовала ткань голубого цвета, двунитку, клеевую основу, фетр разного цвета, липучки.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страница. Титульный лист (снежи</w:t>
      </w:r>
      <w:r>
        <w:rPr>
          <w:rFonts w:ascii="Times New Roman" w:hAnsi="Times New Roman"/>
          <w:sz w:val="24"/>
          <w:szCs w:val="24"/>
        </w:rPr>
        <w:t>нка и надпись «Зима» из фетра).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страница. Признаки зимы (сугробы, дерево в снегу, облака, снежинки,  н</w:t>
      </w:r>
      <w:r>
        <w:rPr>
          <w:rFonts w:ascii="Times New Roman" w:hAnsi="Times New Roman"/>
          <w:sz w:val="24"/>
          <w:szCs w:val="24"/>
        </w:rPr>
        <w:t>а липучках).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3 </w:t>
      </w:r>
      <w:r>
        <w:rPr>
          <w:rFonts w:ascii="Times New Roman" w:hAnsi="Times New Roman"/>
          <w:sz w:val="24"/>
          <w:szCs w:val="24"/>
        </w:rPr>
        <w:t>страница. Снеговик на липучках.</w:t>
      </w:r>
    </w:p>
    <w:p w:rsidR="00397F59" w:rsidRPr="00801A28" w:rsidRDefault="00397F59" w:rsidP="00E468CD">
      <w:pPr>
        <w:spacing w:after="0" w:line="240" w:lineRule="auto"/>
        <w:rPr>
          <w:rFonts w:ascii="Times New Roman" w:hAnsi="Times New Roman"/>
          <w:sz w:val="24"/>
          <w:szCs w:val="24"/>
        </w:rPr>
      </w:pPr>
      <w:r>
        <w:rPr>
          <w:rFonts w:ascii="Times New Roman" w:hAnsi="Times New Roman"/>
          <w:sz w:val="24"/>
          <w:szCs w:val="24"/>
        </w:rPr>
        <w:t>4 страница. Заяц зимой.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страница. Мед</w:t>
      </w:r>
      <w:r>
        <w:rPr>
          <w:rFonts w:ascii="Times New Roman" w:hAnsi="Times New Roman"/>
          <w:sz w:val="24"/>
          <w:szCs w:val="24"/>
        </w:rPr>
        <w:t>ведь спит в берлоге на липучке.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страница. Перелетные и зимующ</w:t>
      </w:r>
      <w:r>
        <w:rPr>
          <w:rFonts w:ascii="Times New Roman" w:hAnsi="Times New Roman"/>
          <w:sz w:val="24"/>
          <w:szCs w:val="24"/>
        </w:rPr>
        <w:t>ие птицы на липучке у кормушки.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страница. Украшаем елку (украшения на лип</w:t>
      </w:r>
      <w:r>
        <w:rPr>
          <w:rFonts w:ascii="Times New Roman" w:hAnsi="Times New Roman"/>
          <w:sz w:val="24"/>
          <w:szCs w:val="24"/>
        </w:rPr>
        <w:t>учках).</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страница. Гости новогодней елки Дед Мороз и Снегурочка.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Описание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процессе рассматривания книжки, ребенок знакомится с признаками зимы родного края, устанавливает, с помощью педагога, причинно – следственные связи зимней погоды. В ходе игры развивается мелкая моторика рук, логическое мышление, творческие способности (ребенок сам собирает из фетровых кругов снеговика, надевает ему шапку, варежки). Учится бережному отношению к живой природе (учится подкармливать птиц, укрывать медведя сугробом). Знакомится с главным зимним праздником (ребенок сам украшает елку).</w:t>
      </w:r>
    </w:p>
    <w:p w:rsidR="00397F59" w:rsidRPr="00801A28" w:rsidRDefault="00397F59" w:rsidP="00E468CD">
      <w:pPr>
        <w:spacing w:after="0" w:line="240" w:lineRule="auto"/>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Посуда тетушки Федоры в математическом царстве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Саляхова Лейсан Камилевна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№3 “Солнышко» , Кукморский</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821"/>
      </w:tblGrid>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Интеграция образовательных областей</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«Речевое развитие», «Социально-коммуникативное развитие»,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«Познавательное развитие»</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Участники</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подготовительной к школе группы</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Виды детской деятельности: </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Коммуникативная, игровая, двигатель</w:t>
            </w:r>
            <w:r w:rsidRPr="00801A28">
              <w:rPr>
                <w:rFonts w:ascii="Times New Roman" w:hAnsi="Times New Roman"/>
                <w:sz w:val="24"/>
                <w:szCs w:val="24"/>
              </w:rPr>
              <w:softHyphen/>
              <w:t>ная, продуктивная, познавательно - исследовательная.</w:t>
            </w:r>
          </w:p>
        </w:tc>
      </w:tr>
      <w:tr w:rsidR="00397F59" w:rsidRPr="00801A28" w:rsidTr="00264A3F">
        <w:trPr>
          <w:trHeight w:val="1743"/>
        </w:trPr>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Формирование приемов познавательной деятельности, творческого и логического  мышления детей через решение проблемной ситуации с использованием таблицы-чарт. </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Задачи:</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Воспитательные: воспитывать инте</w:t>
            </w:r>
            <w:r w:rsidRPr="00801A28">
              <w:rPr>
                <w:rFonts w:ascii="Times New Roman" w:hAnsi="Times New Roman"/>
                <w:sz w:val="24"/>
                <w:szCs w:val="24"/>
              </w:rPr>
              <w:softHyphen/>
              <w:t>рес к математике, формировать навык сотрудничества, доброжелательности.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Образовательные: познакомить с таблицей-чарт и упражнять детей в умении составлять диаграмму.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Формировать умение понимать поставленную задачу и решать ее самостоятельно.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Развивающие: развивать мышление, воображение, зрительную память, на</w:t>
            </w:r>
            <w:r w:rsidRPr="00801A28">
              <w:rPr>
                <w:rFonts w:ascii="Times New Roman" w:hAnsi="Times New Roman"/>
                <w:sz w:val="24"/>
                <w:szCs w:val="24"/>
              </w:rPr>
              <w:softHyphen/>
              <w:t>блюдательность, зрительное воспри</w:t>
            </w:r>
            <w:r w:rsidRPr="00801A28">
              <w:rPr>
                <w:rFonts w:ascii="Times New Roman" w:hAnsi="Times New Roman"/>
                <w:sz w:val="24"/>
                <w:szCs w:val="24"/>
              </w:rPr>
              <w:softHyphen/>
              <w:t>ятие, пространственное и образное мышление.</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Оборудование:</w:t>
            </w:r>
          </w:p>
          <w:p w:rsidR="00397F59" w:rsidRPr="00801A28" w:rsidRDefault="00397F59" w:rsidP="00E468CD">
            <w:pPr>
              <w:spacing w:after="0" w:line="240" w:lineRule="auto"/>
              <w:rPr>
                <w:rFonts w:ascii="Times New Roman" w:hAnsi="Times New Roman"/>
                <w:sz w:val="24"/>
                <w:szCs w:val="24"/>
              </w:rPr>
            </w:pP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Кубики, ковер-самолет, подушки с цифрами и знаками, проектор, ноутбук </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Словарная работа:</w:t>
            </w:r>
          </w:p>
          <w:p w:rsidR="00397F59" w:rsidRPr="00801A28" w:rsidRDefault="00397F59" w:rsidP="00E468CD">
            <w:pPr>
              <w:spacing w:after="0" w:line="240" w:lineRule="auto"/>
              <w:rPr>
                <w:rFonts w:ascii="Times New Roman" w:hAnsi="Times New Roman"/>
                <w:sz w:val="24"/>
                <w:szCs w:val="24"/>
              </w:rPr>
            </w:pP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Проговаривание физминутки, бе</w:t>
            </w:r>
            <w:r w:rsidRPr="00801A28">
              <w:rPr>
                <w:rFonts w:ascii="Times New Roman" w:hAnsi="Times New Roman"/>
                <w:sz w:val="24"/>
                <w:szCs w:val="24"/>
              </w:rPr>
              <w:softHyphen/>
              <w:t>седа, активизировать словарь: таблица-чарт, диаграмма</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Предварительная работа:</w:t>
            </w: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Чтение произведения «Федорино горе», подготовка атрибу</w:t>
            </w:r>
            <w:r w:rsidRPr="00801A28">
              <w:rPr>
                <w:rFonts w:ascii="Times New Roman" w:hAnsi="Times New Roman"/>
                <w:sz w:val="24"/>
                <w:szCs w:val="24"/>
              </w:rPr>
              <w:softHyphen/>
              <w:t>тов к занятию.</w:t>
            </w:r>
          </w:p>
        </w:tc>
      </w:tr>
      <w:tr w:rsidR="00397F59" w:rsidRPr="00801A28" w:rsidTr="00264A3F">
        <w:tc>
          <w:tcPr>
            <w:tcW w:w="4785"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Структура и методические приемы:</w:t>
            </w:r>
          </w:p>
          <w:p w:rsidR="00397F59" w:rsidRPr="00801A28" w:rsidRDefault="00397F59" w:rsidP="00E468CD">
            <w:pPr>
              <w:spacing w:after="0" w:line="240" w:lineRule="auto"/>
              <w:rPr>
                <w:rFonts w:ascii="Times New Roman" w:hAnsi="Times New Roman"/>
                <w:sz w:val="24"/>
                <w:szCs w:val="24"/>
              </w:rPr>
            </w:pPr>
          </w:p>
        </w:tc>
        <w:tc>
          <w:tcPr>
            <w:tcW w:w="4821" w:type="dxa"/>
          </w:tcPr>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Вводная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создание интереса, эмоционального настроя детей на предстоящую работу и помощь героям сказок; создание проблемной ситуации.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Основная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реализация задач программного материала.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Заключительная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подвести итог, получить чувство удовлетворения от проделанной работы.</w:t>
            </w:r>
          </w:p>
          <w:p w:rsidR="00397F59" w:rsidRPr="00801A28" w:rsidRDefault="00397F59" w:rsidP="00E468CD">
            <w:pPr>
              <w:spacing w:after="0" w:line="240" w:lineRule="auto"/>
              <w:rPr>
                <w:rFonts w:ascii="Times New Roman" w:hAnsi="Times New Roman"/>
                <w:sz w:val="24"/>
                <w:szCs w:val="24"/>
              </w:rPr>
            </w:pPr>
          </w:p>
        </w:tc>
      </w:tr>
    </w:tbl>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Ход образовательной деятельности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Вводная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Здравствуйте, ребята. Как ваше настроение? У меня тоже хорошее настроение. Мне подарили набор посуды. Хотите покажу? (Ответы детей: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Посмотрите, что это ? (Тарелка) А на что она похожа? (Круг)</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 вот эта тоже тарелка, но похожа она ….. на что? (телефон звонит)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извините, я отвечу. Кажется это видеозвонок.  Алло, слушаю вас.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 экране появляется Федора)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Федора: /поёт песню/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Ой вы бедные сиротки мои.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Чашки, вилки, тарелочки  мои!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Что случилось? Почему Вы плачете?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Федора: Разве вы меня не узнали меня?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Ребята, вы узнали кто это?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Федора.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Ребята, почему Федора плачет? Может заболела?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От неё убежала посуда.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Почему она убежала?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Дети: Потому что Федора её не мыла.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Федора: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Ой, не мыла я посуду,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 любила я её.</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Она взяла, да убежала.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Бегала я , искала посуду,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 видно старая стала,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 могу быстро бегать – устала. Помогите мне вернуть посуду?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А много было у тебя посуды, тетушка Федора?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Федора: Много. Сейчас на ватсап отправлю. (появляется фотография набора посуды на планшете)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посмотрите, что это? (Тарелки) Сколько их? Давайте сосчитаем. (Счет хором). Алмаз, а давай с тобой из кубиков построим башенку по количеству тарелок.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(Построили башню) Ребята, посмотрите, у нас получилась диаграмма. Скажите, какой посуды больше у Федоры? А какой меньше?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Ну, что, отправимся искать посуду? (Да) Но, куда только? (Звук смс) Подождите, смс - ка пришла от тетушки Федоры. ( Моя посуда попала в математическое царство, но путь к нему идет через моря и океаны) Я думаю, мы преодолеем океан с помощью ковра – самолета. Но его необходимо построить. А чтобы, успеть по времени, я раздам вам часы. Оденьте их на левую руку. Команда с синими часами собирает ковер - самолет синего цвета, а команда с красными часами собирает ковер самолет красного цвета. Встали на ковер самолет и полетели. (Физминутка)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Мы на коврике стоим,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 все стороны глядим,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Вправо, влево, вверх и вниз,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Посмотри и улыбнись. (Повороты головы вправо, влево, вверх, вниз)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Выше руки поднимай,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Вправо, влево покачай.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Вот так, еще раз,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Получается у нас! (Изображают , как ветерок качает деревья)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II.Основная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Посмотрите, мы с вами попали в математическое царство, а тут столько много цифр и знаков, а посуду тетушки Федоры можем найти, если мы решим задачки. Возьмите подушки и постройтесь в ряд, приступаем к работе.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Карандаш один у Миши,</w:t>
      </w:r>
      <w:r w:rsidRPr="00801A28">
        <w:rPr>
          <w:rFonts w:ascii="Times New Roman" w:hAnsi="Times New Roman"/>
          <w:sz w:val="24"/>
          <w:szCs w:val="24"/>
        </w:rPr>
        <w:br/>
        <w:t>Карандашей три  у Гриши.</w:t>
      </w:r>
      <w:r w:rsidRPr="00801A28">
        <w:rPr>
          <w:rFonts w:ascii="Times New Roman" w:hAnsi="Times New Roman"/>
          <w:sz w:val="24"/>
          <w:szCs w:val="24"/>
        </w:rPr>
        <w:br/>
        <w:t>Сколько же карандашей</w:t>
      </w:r>
      <w:r w:rsidRPr="00801A28">
        <w:rPr>
          <w:rFonts w:ascii="Times New Roman" w:hAnsi="Times New Roman"/>
          <w:sz w:val="24"/>
          <w:szCs w:val="24"/>
        </w:rPr>
        <w:br/>
        <w:t>У обоих малышей?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 кружку сорвала Марина</w:t>
      </w:r>
      <w:r w:rsidRPr="00801A28">
        <w:rPr>
          <w:rFonts w:ascii="Times New Roman" w:hAnsi="Times New Roman"/>
          <w:sz w:val="24"/>
          <w:szCs w:val="24"/>
        </w:rPr>
        <w:br/>
        <w:t>Девять ягодок малины.</w:t>
      </w:r>
      <w:r w:rsidRPr="00801A28">
        <w:rPr>
          <w:rFonts w:ascii="Times New Roman" w:hAnsi="Times New Roman"/>
          <w:sz w:val="24"/>
          <w:szCs w:val="24"/>
        </w:rPr>
        <w:br/>
        <w:t>Две дала своей подружке.</w:t>
      </w:r>
      <w:r w:rsidRPr="00801A28">
        <w:rPr>
          <w:rFonts w:ascii="Times New Roman" w:hAnsi="Times New Roman"/>
          <w:sz w:val="24"/>
          <w:szCs w:val="24"/>
        </w:rPr>
        <w:br/>
        <w:t>Сколько ягод стало в кружке?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Пять пушистых кошечки</w:t>
      </w:r>
      <w:r w:rsidRPr="00801A28">
        <w:rPr>
          <w:rFonts w:ascii="Times New Roman" w:hAnsi="Times New Roman"/>
          <w:sz w:val="24"/>
          <w:szCs w:val="24"/>
        </w:rPr>
        <w:br/>
        <w:t>Улеглись в лукошечке.</w:t>
      </w:r>
      <w:r w:rsidRPr="00801A28">
        <w:rPr>
          <w:rFonts w:ascii="Times New Roman" w:hAnsi="Times New Roman"/>
          <w:sz w:val="24"/>
          <w:szCs w:val="24"/>
        </w:rPr>
        <w:br/>
        <w:t>Тут три кошки  прибежали.</w:t>
      </w:r>
      <w:r w:rsidRPr="00801A28">
        <w:rPr>
          <w:rFonts w:ascii="Times New Roman" w:hAnsi="Times New Roman"/>
          <w:sz w:val="24"/>
          <w:szCs w:val="24"/>
        </w:rPr>
        <w:br/>
        <w:t>Сколько вместе кошек стало?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Молодцы ребята, справились с заданием. А вам не кажется, что наши цифры зашевелились? Ой, ой, ой. Посмотрите, что на оборотной стороне наших цифр. Я нашла (вытаскиваешь вилки), что это? (Вилки). Это же посуда тетушки Федоры! Посмотрите, у вас нет посуды? Давайте аккуратно сложим их в корзину, а цифры уберем на место.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Итог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Возвращаемся в детский сад, встаем на ковер самолет.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(Один, два три - мы уже в пути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четыре, пять, шесть – на месте все мы здесь)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(Дети садятся на стульчики).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кажется, мы нашли всю посуду тетушки Федоры. Но нужно сосчитать и сравнить с диаграммой.  Алмаз, Рома, Вася, вы считаете тарелки, потом подходите и называете мне цифру. ( записываю в таблицу чарт)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давайте сравним с нашей диаграммой. (Дети сравнивают с диаграммой , смотрят на таблицу чарт и считают кубики в диаграмме)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какие мы молодцы! Мы смогли найти посуду тетушки Федоры, я обязательно ей позвоню и всю посуду передам.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III. Заключительная часть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Дети, как вы думаете, что мы полезного мы сегодня сделали?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Что вам сегодня больше всего понравилось делать?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Какое задание показалось трудным?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 , о нашем путешествии вы с кем- нибудь поделитесь?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На этом наше занятие закончено, до свидания.</w:t>
      </w:r>
    </w:p>
    <w:p w:rsidR="00397F59" w:rsidRPr="00801A28" w:rsidRDefault="00397F59" w:rsidP="00E468CD">
      <w:pPr>
        <w:spacing w:after="0" w:line="240" w:lineRule="auto"/>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Волшебная сумочка – Тылсымлы букча»</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Дидактическая игра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Самигуллина Эльмира Тимергаяновна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«Иштуганский детский сад «Берёзка»», Сабинский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организация деятельности воспитанников по закреплению умения и навыков счета, измерительной деятельности, построения геометрических фигур.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Задачи: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образовательные: способствовать ознакомлению с новыми словами в татарском языке; совершенствовать умения в решении примеров сложения и вычитания в пределах пяти; совершенствовать умения в конструировании и измерении;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развивающие: развивать коммуникативные навыки: слушать и слышать других, включаться в диалог с воспитателем посредством беседы и ответов на вопросы; развивать умение рассуждать и высказывать свою точку зрения на татарском и русском языках, проявлять самостоятельность при выполнении заданий, оценивать свою деятельность; развивать познавательную активность детей через выполнение ряда заданий на счет, измерение и построение геометрических фигур; развивать мелкую моторику;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воспитательные: воспитывать бережное отношение к игрушкам и предметам образовательной деятельности, любовь к русскому и татарскому языкам; воспитывать потребность к объективному самооцениванию.</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«Собери пирамидку – Пирамиданы җый»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Словарная работа: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Озын – длинный; кыска – короткий; сары – желтый, кызыл – красный; яшел – зеленый; зәңгәр – синий; ак – белый; буй, тасма – полоска.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собирать пирамидку, опираясь на зрительное соотнесение величин, соблюдать принцип собирания пирамидки, т.е. брать каждый раз длинную/короткую полоску.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Слова воспитателя: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русском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-Давайте прикрепим полоски – тасмаларны – в правильном порядке и узнаем, какая игрушка получится.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татарском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тасмаларны дөрес тәртиптэ ябыштырыйк һәм уеынчык барлыкка китерик. Тасма – полоска.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Варианты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Р.: Покажи и назови цвета полосок.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Тасманы күрсәт һәм төсен әйт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Ответ ребенка: бу сары тасма – это желтая полоска и т.д.</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Р.: Покажи самую длинную и короткую полоску.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Иң озын һәм кыска тасмаларны күрсәт.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Ответ ребенка: бу иң озын/кыска тасма - это самая длинная/короткая полоска.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«Букет – Чәчәк бәйләме»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Словарная работа: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Күбрәк – больше; әзрәк – меньше; сары – желтый, кызыл – красный; яшел – зеленый; сыек яшел – салатовый; зәңгәр – синий; сыек зәңгәр – голубой; ак – белый; чәчәк – цветок; яфрак – листок; чәчәк уртасы - середина цветка; чәчәк бәйләме – букет цветов; бер – один; ике – два; өч – три; дүрт – четыре; биш – пять.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ребенок должен сосчитать количество цветов и количество листьев. После сравнить, что больше, что меньше.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русском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-Давайте сосчитаем количество цветов и количество листьев. После сравним, что больше – күбрәк, что меньше – әзрәк.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татарском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чәчәкләрне һәм яфракларны саныйк, аннан соң чагыштырыйк, кайсы күбрәк – больше, кайсы әзрәк – меньше.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 Собери букет из трех и пяти цветов.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 Өч һәм биш чәчәктән торган чәчәк бәйләмен җый.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Ответ ребенка: Мин өч/биш чәчәктән торган чәчәк бәйләмен җыйдым. – Я собрал букет из трех/пяти цветов.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«Сосчитай – Сана»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Словарная работа: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Бер/беренче – один/первый; ике/икенче – два/второй; өч/өченче – три/третий; дүрт/дүртенче – четыре/четвертый; биш/бишенче – пять/пятый; бау – веревка; таҗ – лепесток; иртә – утро; кич – вечер; таң – рассвет.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путем нанизывания ребенок должен сосчитать количество лепестков.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русском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-Давайте сосчитаем количество лепестков – таҗларны – при помощи нанизывания веревки. Веревка – бау.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татарском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чәчәкнен таҗларын бау кертеп саныйк. Таҗ – лепесток, бау – веревка.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 «День и ночь»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воспитатель проговаривает слова и задает вопросы. Ребенок показывает на цветке и отвечает на вопросы.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-Наступает ночь – первый лепесток закрывается, второй, третий и т.д.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-Наступает день – открывается один лепесток, вслед за первым открывается два лепестка. Сколько всего лепестков открылось? (ребенок считает, показывает, отвечает) А сколько лепестков еще спят? (ребенок считает, показывает, отвечает)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«Иртә һәм кич»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-Кич җиткән, беренче таҗ йокларга киткән. Аның артыннан икенче, өченче, дүртенче, бишенче.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-Таң ата, иртә җитә. Бер таҗ уяна. Аның артыннан икәү. Барлыгы ничәү? (бала саный, күрсәтә, җавап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«Что спрятано внутри круга? – Түгәрәк эчендә нәрсәләр яшеренгән?»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Словарная работа: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Өчпочмак – треугольник; турыпочмаклык – прямоугольник; түгәрәк – круг; овал – озынча түгәрәк; замок – йозак; геометрические фигуры – геометрик фигуралар; биек – высокий; тәбәнәк – низкий.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ребенок должен открыть замок и вытащить то, что находится внутри, и назвать предметы одним словом (ответ: геометрические фигуры).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русском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-Давайте откроем замок – йозакны – и вытащим то, что находится внутри. Ребята, что же это? Это геометрические фигуры – геометрик фигуралар.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Если игра ведется на татарском языке: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-Әйдэгез йозакны ачыйк һәм эчтә булган әйберләрне алыйк. Нэрсэлэр бу, балалар? Бу геометрик фигуралар – геометрические фигуры.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Варианты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Р.: «Построй дом»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ребенок должен собрать высокий и низкий домик из геометрических фигур и назвать, который из них высокий, а который низкий.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-Ребята, попробуйте построить высокий – биек и низкий – тәбәнәк дом и назовите, который из них высокий, который низкий.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-Әйдэгез биек – высокий һәм тәбәнәк – низкий өй төзик, кайсы тәбәнәк, кайсы биек икәнен әйтик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Ответ ребенка: Бу тәбәнәк ой. – Это низкий дом. Бу биек өй. – Это высокий дом.</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«Назови геометрические фигуры»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ребенок должен показать и назвать фигуру.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 Покажи и назови геометрические фигуры.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 Геометрик фигураларны курсәт һәм әйт.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Ответ ребенка: Бу – өчпочмак. – Это треугольник и т.д.</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Примечание: игра может быть использована в совместной деятельности детей, детей и воспитателей, детей и родителей. Могут применяться в качестве отдельных элементов занятия. Удобная форма в виде сумочки позволяет брать игру на прогулку или в дорогу.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Адаптированная игра на SMART-доске</w:t>
      </w:r>
    </w:p>
    <w:p w:rsidR="00397F59" w:rsidRPr="00801A28" w:rsidRDefault="00397F59" w:rsidP="00E468CD">
      <w:pPr>
        <w:spacing w:after="0" w:line="240" w:lineRule="auto"/>
        <w:rPr>
          <w:rFonts w:ascii="Times New Roman" w:hAnsi="Times New Roman"/>
          <w:sz w:val="24"/>
          <w:szCs w:val="24"/>
        </w:rPr>
      </w:pPr>
      <w:r>
        <w:rPr>
          <w:noProof/>
          <w:lang w:eastAsia="ru-RU"/>
        </w:rPr>
        <w:pict>
          <v:oval id="Овал 65" o:spid="_x0000_s1090" style="position:absolute;margin-left:27.45pt;margin-top:3.7pt;width:98.25pt;height:193.5pt;z-index:2516459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" filled="f" strokecolor="#0070c0" strokeweight="1pt">
            <v:stroke joinstyle="miter"/>
            <v:path arrowok="t"/>
          </v:oval>
        </w:pict>
      </w:r>
      <w:r w:rsidRPr="004E7184">
        <w:rPr>
          <w:rFonts w:ascii="Times New Roman" w:hAnsi="Times New Roman"/>
          <w:noProof/>
          <w:sz w:val="24"/>
          <w:szCs w:val="24"/>
          <w:lang w:eastAsia="ru-RU"/>
        </w:rPr>
        <w:pict>
          <v:shape id="Рисунок 33" o:spid="_x0000_i1067" type="#_x0000_t75" style="width:399.75pt;height:184.5pt;visibility:visible">
            <v:imagedata r:id="rId77"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«Собери пирамидку – Пирамиданы җый»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Варианты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Покажи и назови цвета полосок.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Покажи самую длинную и короткую полоску.</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2" o:spid="_x0000_i1068" type="#_x0000_t75" style="width:195pt;height:108.75pt;visibility:visible">
            <v:imagedata r:id="rId78" o:title=""/>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31" o:spid="_x0000_i1069" type="#_x0000_t75" style="width:201pt;height:115.5pt;visibility:visible">
            <v:imagedata r:id="rId79"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«Букет – Чәчәк бәйләме»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Собери букет из трех и пяти цветов.</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30" o:spid="_x0000_i1070" type="#_x0000_t75" style="width:281.25pt;height:159.75pt;visibility:visible">
            <v:imagedata r:id="rId80"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«Сосчитай – Сана»</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9" o:spid="_x0000_i1071" type="#_x0000_t75" style="width:201pt;height:115.5pt;visibility:visible">
            <v:imagedata r:id="rId81" o:title=""/>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28" o:spid="_x0000_i1072" type="#_x0000_t75" style="width:201pt;height:115.5pt;visibility:visible">
            <v:imagedata r:id="rId82"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Игра «Что спрятано внутри круга? - Түгәрәк эчендә нәрсәләр яшеренгән?»</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7" o:spid="_x0000_i1073" type="#_x0000_t75" style="width:201pt;height:115.5pt;visibility:visible">
            <v:imagedata r:id="rId83" o:title=""/>
          </v:shape>
        </w:pict>
      </w:r>
      <w:r w:rsidRPr="00801A28">
        <w:rPr>
          <w:rFonts w:ascii="Times New Roman" w:hAnsi="Times New Roman"/>
          <w:sz w:val="24"/>
          <w:szCs w:val="24"/>
        </w:rPr>
        <w:t xml:space="preserve">  </w:t>
      </w:r>
      <w:r w:rsidRPr="004E7184">
        <w:rPr>
          <w:rFonts w:ascii="Times New Roman" w:hAnsi="Times New Roman"/>
          <w:noProof/>
          <w:sz w:val="24"/>
          <w:szCs w:val="24"/>
          <w:lang w:eastAsia="ru-RU"/>
        </w:rPr>
        <w:pict>
          <v:shape id="Рисунок 26" o:spid="_x0000_i1074" type="#_x0000_t75" style="width:201pt;height:115.5pt;visibility:visible">
            <v:imagedata r:id="rId84" o:title=""/>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Варианты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«Построй дом»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«Назови геометрические фигуры»</w:t>
      </w: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5" o:spid="_x0000_i1075" type="#_x0000_t75" style="width:281.25pt;height:159.75pt;visibility:visible">
            <v:imagedata r:id="rId85" o:title=""/>
          </v:shape>
        </w:pict>
      </w:r>
    </w:p>
    <w:p w:rsidR="00397F59" w:rsidRPr="00801A28" w:rsidRDefault="00397F59" w:rsidP="00E468CD">
      <w:pPr>
        <w:spacing w:after="0" w:line="240" w:lineRule="auto"/>
        <w:jc w:val="center"/>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Волшебная полянка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Многофункциональная развивающая игра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Сайфуллина Ландыш Равилевна, Сафина Миляуша Мухаметсалиховна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№7 «Детство» ,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Цели: всестороннее развитие детей по ФГОС;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развитие логического мышления, памяти, речевого развития;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активизация интереса к познанию мира и исследовательской деятельности;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расширение кругозора;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уточнение и конкретизация вновь формирующихся и накопленных знаний;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формирование базисных представлений об окружающем мире, математических понятий.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Задачи: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формирование у детей понятий один, много, мало, ни одного, маленький, большой;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закрепление умения ориентироваться в пространстве (слева, справа, вверху, внизу);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закрепление знаний о величине, форме, цвете предметов, умения объединять предметы по общим признакам;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закрепление знаний детей об овощах и фруктах (игры: «Что растет на грядке», «Что растет в саду», «Из чего готовят компот», «Какой, какая, какое», «Отгадай загадку»;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закрепление знаний детей о временах года; развитие внимания, памяти, речи, наблюдательности (игры "Чего не стало" и "Что изменилось");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развитие представлений о цвете, форме, величине и свойствах предметов через яркие  наглядные образы и игровую деятельность;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развитие тонкой моторики пальцев рук;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развитие устной  монологической и диалогической речи на двух государственных языках.</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 комплект игры входят: 49 съемных деталей. Развивающее панно «Волшебная полянка»  можно  применять во время организованной  образовательной деятельности,   а также во время режимных моментов и индивидуальной работе.  Использование съемных деталей предполагает большое количество вариантов игр  и различных развивающих упражнений.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Игры с использованием развивающего панно «Волшебная полянка»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«Что растет на грядке»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«Что растет в саду»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«Отгадай загадку»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«Какой, какая, какое»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«Лес»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Домашние и дикие животные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«Чего не стало»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8.«Что изменилось»и т.д.</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«Что делает?»</w:t>
      </w:r>
      <w:r w:rsidRPr="00801A28">
        <w:rPr>
          <w:rFonts w:ascii="Times New Roman" w:hAnsi="Times New Roman"/>
          <w:sz w:val="24"/>
          <w:szCs w:val="24"/>
        </w:rPr>
        <w:footnoteReference w:id="1"/>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(диалог между детьми и воспитателем,   детьми)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Цель: Закрепление умений и навыков различать по интонации и правильно произносить повествовательные, вопросительные и побудительные предложения.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Кто плавает в озере?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Утка (гусь) плавает в озере.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Кто лает?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Собака лает.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Я беру лошадку, а ты?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Я  беру корову и т.д.</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«Угощаем»</w:t>
      </w:r>
      <w:r w:rsidRPr="00801A28">
        <w:rPr>
          <w:rFonts w:ascii="Times New Roman" w:hAnsi="Times New Roman"/>
          <w:sz w:val="24"/>
          <w:szCs w:val="24"/>
        </w:rPr>
        <w:footnoteReference w:id="2"/>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(диалог между детьми и воспитателем,   детьми)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выработка умений понимать и употреблять в речи вопросительные предложения со словом чем?, что, кто?</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Чем ты хочешь угостить зайчика?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Я хочу угостить зайчика морковкой.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Что растет на грядках?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Ребенок.   Капуста, морковь и т.д.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Кому дадим капусту?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Капусту дадим козе.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«Сколько»</w:t>
      </w:r>
      <w:r w:rsidRPr="00801A28">
        <w:rPr>
          <w:rFonts w:ascii="Times New Roman" w:hAnsi="Times New Roman"/>
          <w:sz w:val="24"/>
          <w:szCs w:val="24"/>
        </w:rPr>
        <w:footnoteReference w:id="3"/>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(диалог между детьми и воспитателем,   детьми)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закрепление умений различать и пра</w:t>
      </w:r>
      <w:r w:rsidRPr="00801A28">
        <w:rPr>
          <w:rFonts w:ascii="Times New Roman" w:hAnsi="Times New Roman"/>
          <w:sz w:val="24"/>
          <w:szCs w:val="24"/>
        </w:rPr>
        <w:softHyphen/>
        <w:t>вильно употреблять в речи существительные в форме единствен</w:t>
      </w:r>
      <w:r w:rsidRPr="00801A28">
        <w:rPr>
          <w:rFonts w:ascii="Times New Roman" w:hAnsi="Times New Roman"/>
          <w:sz w:val="24"/>
          <w:szCs w:val="24"/>
        </w:rPr>
        <w:softHyphen/>
        <w:t>ного и множественного числа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Сколько яблок?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Три яблоко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Сколько груш?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Одна груша.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Много как будет?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Шесть груш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Сколько помидоров?</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Пять помидоров и т.д.</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Дидактическая игра «Овощи и фрукты»</w:t>
      </w:r>
      <w:r w:rsidRPr="00801A28">
        <w:rPr>
          <w:rFonts w:ascii="Times New Roman" w:hAnsi="Times New Roman"/>
          <w:sz w:val="24"/>
          <w:szCs w:val="24"/>
        </w:rPr>
        <w:footnoteReference w:id="4"/>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(диалог между воспитателем и детьми, детьми)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Цель: Совершенствование умений и навыков восприятия на слух и про</w:t>
      </w:r>
      <w:r w:rsidRPr="00801A28">
        <w:rPr>
          <w:rFonts w:ascii="Times New Roman" w:hAnsi="Times New Roman"/>
          <w:sz w:val="24"/>
          <w:szCs w:val="24"/>
        </w:rPr>
        <w:softHyphen/>
        <w:t>изношения слов с усвоенными звуками русского языка и их соче</w:t>
      </w:r>
      <w:r w:rsidRPr="00801A28">
        <w:rPr>
          <w:rFonts w:ascii="Times New Roman" w:hAnsi="Times New Roman"/>
          <w:sz w:val="24"/>
          <w:szCs w:val="24"/>
        </w:rPr>
        <w:softHyphen/>
        <w:t xml:space="preserve">таниями.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Что это?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Это огород.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Что ты положил в корзину?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Я положил в корзину помидор.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Воспитатель.  Куда ты положил помидор?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Я положил помидор в корзину.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Где лежит помидор?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Помидор лежит в корзине.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 Это огород?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Ребенок.   Нет, это сад.</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Воспитатель. Что растет на грядке?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Ребенок.  На грядках растут овощи: помидоры, лук, огурцы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Татарский национальный костюм</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Настольная дидактическая игра-пазлы</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Сахипова Лиана Винарисовна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«Красносельский детский сад «Рябинушка», Высокогорский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Одним из главных видов игровой деятельности является дидактическая игра. Именно дидактическая игра позволяет шире приобщить детей к текущей жизни в доступных им формах интеллектуальной и активной практической деятельности, нравственных и эстетических переживаний. Именно она обеспечивает благоприятные условия для решения педагогических задач с учётом возможностей детей дошкольного возраста.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Актуальность игры: Современную эпоху по праву называют эпохой этнического возрождения. Без знания своих корней, традиций своего народа нельзя воспитать полноценного человека.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Цель игры: Ознакомить детей с татарским национальным костюмом, закрепить умение называть предметы одежды. Сопоставить детали с соседними, таким образом, чтобы вместе они составили общую картину.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Собирая пазлы с детьми, можно проговаривать основные детали костюма, цвета и орнамент.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Задачи: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Образовательные: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Научить различать мужской и женский национальный татарский костюм.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Расширить словарный запас, с помощью введения новых слов – элементов одежды и орнамента.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Развивающие: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Способствовать развитию мыслительной активности и воображения.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Развить умение осуществлять действия по образцу, работать по инструкции игры, применять правила и пользоваться инструкциями, оценивать результат деятельности.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Развивать самостоятельность, творчество, художественный вкус.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Способствовать развитию всех компонентов речи, двигательной сферы, мелкой моторики кисти, памяти, внимания, познавательных способностей.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Воспитательные: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Приобщать детей к культуре, историческому и нравственному самосознанию, познанию своих корней.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Прививать уважение к мастерам-умельцам, развивать эстетическое чувство и вкус.</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Воспитывать любовь к родному краю, чувства привязанности, преданности к своей Родине.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Воспитывать творческую личность, знающую и уважающую родную культуру.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Руководство по применению и описание дидактической игры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Ребенку предлагается собрать из нескольких элементов одну картину. На картине изображены девочка и мальчик в стилизованной татарской национальной одежде. Татарский костюм для девочки выполнен в популярной для национальной одежды расцветке – зеленый и синий. Фасон и детали повторяют татарский национальный костюм. Головной убор украшен узором из «золота» и кисточкой. Татарский костюм для мальчика стилизован под национальную мужскую одежду татар.  Головной убор, камзол и читек украшены золотой тесьмой.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Предназначен для занятий и игр с детьми в возрасте от 3 до 7 лет. Играть с пособием может разное количество детей.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 набор «Татарский национальный костюм» входят: инструкция, изображение исходной картинки,  деревянное основание для выкладывания пазла (размер 36*35 см), детали пазла, пластиковая палочка для снятия пазла с основы.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Материал: дерево.</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Одним из направлений  моей деятельности является создание дидактических игр – пазлов из дерева на разную тематику (см.фото)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Основные детали татарского национального  костюма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 татарском национальном костюме воплотилось все мастерство народного творчества и бесконечное стремление этого народа к совершенству. Татарский костюм рассказывает об индивидуальных чертах человека, его характере и эстетических вкусах. По одежде можно узнать возраст и социальное положение его обладателя. Народный костюм татар является самым ярким индикатором национальной принадлежности человека.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Основополагающие элементы одежды были общими для всех татар. Общим признаком татарского национального костюма была его трапециевидная форма. Татары носили длинные широкие туникообразные рубахи и распашную верхнюю одежду со сплошной приталенной спинкой.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Основу татарского костюма у мужчин и женщин составляли рубаха (кулмек) и штаны (ыштан). Женская рубаха отличалась от мужской только длиной – она доходила почти до щиколоток.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Состоятельные татарки могли позволить себе шить рубахи из дорогих покупных тканей – шелка, шерсти, хлопчатобумажной ткани и парчи. Такие рубахи украшались воланами, разноцветными лентами, кружевом, тесьмой.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Мужские штаны шились обычно из полосатой ткани (пестряди), женщины носили однотонные. Нарядные праздничные или свадебные мужские штаны шились из домотканой ткани с мелкими яркими узорами.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Верхняя одежда татар была распашной. Шилась она из фабричной ткани (х/б, шерсть), сукна, холста, домотканой ткани и из меха. Верхняя одежда шилась с цельной приталенной спинкой, с клиньями по бокам и правосторонним запахом. К такой одежде можно отнести (безрукавный или с коротким рукавом) камзол, являвшийся разновидностью домашней одежды, казакин – вид демисезонной одежды, бишмет – зимняя верхняя одежда утепленная ватой или овечьей шерстью, чабулы чикмен – рабочая одежда из домотканого сукна, чабулы тун – меховая шуба, нередко крытая тканью. Для посещения мечети мужчины носили чапан.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Женская верхняя одежда отличалась от мужской лишь декоративными деталями. При пошиве женской одежды использовали отделку мехом, вышивкой, позументом, декоративной строчкой.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Часто женщины носили поверх рубахи камзол. Камзол считался летней домашней или выходной одеждой, в зависимости от отделки. Камзолы шили длинными до колен или короткими до бедер, с рукавами и без, с высоким воротом или с глубоким вырезом на груди. Края подола, проймы рукавов, ворот камзола украшали позументом, полосками галуна, птичьими перьями и мехом. Затем в восточных районах камзол стали украшать монетками.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Татарские национальные головные уборы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Мужские головные уборы татар подразделялись на домашние (нижние) и выходные (верхние). Домашним головным убором была тюбетейка – небольшая, надеваемая на макушку шапочка.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В женских головных уборах татар четко прослеживалась возрастная дифференциация.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Самым популярным девичьим головным убором был калфак. Головные уборы замужних женщин закрывали не только голову и волосы женщины, но и ее шею, плечи и спину. Головной убор татарки состоял из трех обязательных частей. Нижние основные уборы (волосники) использовались, чтобы собрать и закрыть волосы. Мусульманки заплетали волосы в две косы, которые спускались на спину.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Национальной татарской обувью были сапожки (читек), ичиги. Высокие сапожки из мягкой кожи и на мягкой же подошве шили из сафьяна, юфти и хрома. Кожаную обувь носили зажиточные горожане и духовенство.</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Черные ичиги носили все, только у женщин они были короче и без отворотов. Праздничной татарской обувью для женщин были узорные читек, выполненные в традиционной технике кожаной мозаики. Обувь, выполненная в мозаичной технике, является спецификой именно татарского народа.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При выходе из дома на ичиги надевали короткую кожаную обувь. Зимой носили полуваленки. Носили также кожаные сапоги на твердой подошве. Повседневной татарской обувью были калоши. Выходной обувью считались туфли. Женские туфли были узорчатыми, нередко – с каблуком. Традиционными считались туфли с острым чуть приподнятым носком.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Рабочей обувью были лапти (чабата), так как они были более легкими и удобными при работе в поле. Зимой носили валенки, короткие и высокие.</w:t>
      </w:r>
    </w:p>
    <w:p w:rsidR="00397F59" w:rsidRPr="00801A28" w:rsidRDefault="00397F59" w:rsidP="00E468CD">
      <w:pPr>
        <w:spacing w:after="0" w:line="240" w:lineRule="auto"/>
        <w:rPr>
          <w:rFonts w:ascii="Times New Roman" w:hAnsi="Times New Roman"/>
          <w:sz w:val="24"/>
          <w:szCs w:val="24"/>
        </w:rPr>
      </w:pPr>
    </w:p>
    <w:p w:rsidR="00397F59" w:rsidRPr="00BE2FC3" w:rsidRDefault="00397F59" w:rsidP="00E468CD">
      <w:pPr>
        <w:spacing w:after="0" w:line="240" w:lineRule="auto"/>
        <w:jc w:val="center"/>
        <w:rPr>
          <w:rFonts w:ascii="Times New Roman" w:hAnsi="Times New Roman"/>
          <w:b/>
          <w:sz w:val="24"/>
          <w:szCs w:val="24"/>
        </w:rPr>
      </w:pPr>
      <w:r w:rsidRPr="00BE2FC3">
        <w:rPr>
          <w:rFonts w:ascii="Times New Roman" w:hAnsi="Times New Roman"/>
          <w:b/>
          <w:sz w:val="24"/>
          <w:szCs w:val="24"/>
        </w:rPr>
        <w:t>Мин һәм әйләнә-тирә</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Лэпбук</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Файзуллина Гульназ Фаритовна, Хисматуллина Лиана Рустемовна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«Арский детский сад №10», Арск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Аңлатма язуы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Автор төзүчеләр: Татарстан Республикасы Арча муниципаль районы “Арча 10 нчы балалар бакчасы” муниципаль бюджет мәктәпкәчә белем учреждениесенең” мәктәпкәчә яшьтәге балалар төркеме тәрбиячеләре Хисмәтуллина Лиана Рөстәм кызы, Фәйзуллина Гөлназ Фәрит кызы.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өлкәләре: сөйләм үсеше, социаль-коммуникатив  үсеш, физик үсеш, эстетик- сәнгатъ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Әлеге “Мин һәм әйләнә-тирә” дигән темага әзерләнгән  дидактик кулланма-  лэпбук, мәктәпкә әзерлек төркеме балалары өчен төзелде. Бу дидактик кулланма  УМК буенча  З.М.Зарипованың “ Туган телдә сөйләшәбез” укыту методик  комплектына нигезләнеп  эшләнде. Балаларга туган телне өйрәтү, сөйләм үстерү, әдәби телдә сөйләшү күнекмәләре булдыру, яңа технологияләр , уен технологияләре, коллектив белән эшләү технологияләре, коммуникатив технологияләр   юнәлешен тормышка ашыру максатын күздә тотып әзерләнде.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Максат: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һәм әйләнә-тирә”  дигән темага карата белем һәм күнекмәләрен системалы рәвештә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гаилә әгъзалары турындагы белемнәрне ныгыту, кабатлау; әйләнә-тирәдәге предметлар белән таныштыру; хайваннар, бөҗәкләр турындагы белемнәрен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балаларда игътибарлылык, мөстәкыйльлек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Үстерү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гаилә әгъзалары һәм әйләнә-тирәдәге предметлар, хайваннар, бөҗәкләр, ел фасыллары турындагы белемнәрен баету, тирәнәйтү, мөстәкыйль һәм гомумиләштереп фикерләү сәләтен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фикерләрен бер юнәлештә туплый белү, алган белемнәрен көнкүрештә куллана белү сәләтен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балаларда гаилә әгъзаларына карата ихтирамлы мөнәсәбәт, әйләнә-тирәдәге предметлар, хайваннар, бөҗәкләргә сакчыл караш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гаиләдә бер- берсенә игътибарлылык, ярдәмләшү һәм дуслык , үзара хөрмәт хисләре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“Тату гаилә” дигән төшенчәне бирү.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Белем бирү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балаларның үз тәҗрибәләренә таянып, тәрбияче тәкъдим иткән темага сөйләргә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Сөйләмдә гаилә әгъзаларын белдерә торган сүзләрне куллану күнекмәләре бирү, иҗади хикәя төзергә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 урынында кешенең хезмәтен җиңеләйтүче, өйдә кеше өчен уңайлыклар тудыручы предметлар турында белемнәрен камилләштерү.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Дәрес вакытында төрле дидактик уеннар дәреснең бер өлеше итеп, шулай ук хәрәкәтле, сүзле, сюжетлы уеннар уйныйбыз.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 теленә өйрәтүдә без уеннарның катлаулы булмаганнарын, аларда сүзләрнең күп тапкыр кабатлана торганнарын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уеннар вакытында бала темага караган сүзләр белән хәтерен ныгыта, үзен иркен тотарга өйрәнә.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вакытында бала телне өйрәнү бурычын куймый, ул уйный, уен өчен аңа бу сүзләрне белү кирәк. Күп тапкыр ишетеп балада аралашу өчен кирәк булган телнең образы барлыкка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Мәсәлән шундый  дидактик уеннарның берничәсе:  “Бу кем? Бу нәрсә? Нишли?” “Минем гаиләм” “Кем кайда яши?” “Бу нәрсәдән эшләнгән?” “Кайсы ел фасылы?”......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“Мин һәм әйләнә-тирә”   дигән  темага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әзерләнгән  лэпбукның эчтәлеге: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 Дидактик уен “Бу кем”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гаилә әгъзалары, туганнары, аларның тормышына карата кызыксыну уяту, фикерләү сәләтен, сөйләм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Рәсем буенча хикәя төзү “Бу кем? Бу нәрсә? Нишли?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Рәсем буенча тасвирлап сөйләү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 Бармак уены “Минем гаиләм”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бармак хәрәкәтләрен үстерү; кул чуклары мускулларын ныгыту; мөстәкыйль рәвештә бармак уеннары уйнау теләге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4. Дидактик уен “Кем кайда яши?” Максат: балаларны әйләнә-тирәдәге предметлар белән таныштыру; хайваннар, бөҗәкләр турындагы белемнәрен арттыру; аларны дөрес итеп өйләренә урнаштыру.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5. Дидактик уен “Бу нәрсәдән эшләнгән?” Максат: төрле предметларның исемнәрен дөрес итеп әйтү, нинди материалдан эшләнүенкүрсәтеп, парын табу.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6. Дидактик уен “Кайсы ел фасылы?” Максат: балаларда ел фасылларының табигатенә соклана белү, , күзәтүчәнлек, кызыксынучанлык сыйфатлары тәрбияләү. Сүзлек запасын арттыру, сөйләм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7. Дидактик уен “Курчакны киендер” Максат: милли киемнәрне аера, аларның исемнәрен, үзенчәлекләрен әйтә белергә өйрәтү. Сөйләм телен, танып белү активлыгын үстерү. Милли киемнәргә карата кызыксыну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8. Дидактик уен “Ничә?” Максат: 10 га кадәр санау күнекмәләрен камилләштерү.Саннарның сөйләм телендә кулланышын активлаштыру.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9. “Тылсымлы төсләр” Максат: балаларны төсләрне  дөрет атый һәм аера белүләрен камилләштерү. Матурлыкны күрә белү, эстетик зәвык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10. Домино “Милли орнамент” Максат: татар халык орнаментлары турында белемнәрне ныгыту; орнамент исесмнәрен дөрес әйтергә, hәм гамәлдә куллануларына ирешү.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11. Дидактик уен «Читекне, түбәтәйне, калфакны  бизә»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милли аяк, баш  киемнәрен  бизәү аша татар орнаментларын ныгыту; төсләрне ныгыту, татарча дөрес әйтергә өйрәнү; алган белемнәрне практикада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12. Дидактик уен “Минем һөнәрем – минем киләчәгем”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Балаларның һөнәрләр турында белемнәрен арттыру һәм фикерләү сәләтен үстерү.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 туган тел, и матур тел, әткәм-әнкәмнең теле”.  Бөек Тукаебыз шулай ди. Тукай әйткәнчә, кечкенәдән өйрәнгән туган телебез генә кешенең йөрәгенә үтеп керә, халыкта милли горурлык хисе уята, ата-бабаларыбызның  үткәненә, алар калдырган мираска  хөрмәт хисе белән карарга мөмкинлек бирә.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Телгә өйрәтүдә үзебезнең төп бурыч итеп  татар  теленә мәхәббәт тәрбияләү, кызыксыну уяту, программада бирелгән сүзлек минимумы нигезендә үзара аралашу күнекмәләре булдыру  кебек сыйфатларны алабыз.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Мәктәпкәчә яшьтәге балаларның хәтердә калдыру һәм игътибарлылык кебек сыйфатларның тотрыклы булмавын исәпкә алып без дәресләрне түбәндәге принципларга нигезләнеп оештырабыз: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1)Дәрес вакытында балаларга бөтен шартлар, уңайлыклар тудыру.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2)Телгә өйрәнү барышында баланың бөтен яклы үсешен тәрбияләү, иҗади якын килү.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3)Гадидән катлаулыга, эзлеклелек принципларын саклау.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Телгә өйрәнү өчен бик күп сөйләргә, күп шөгыльләнергә кирәк һәм тәрбияченең теле дә дөрес һәм матур булырга тиеш дип саныйбыз.</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Әти-әниләр белән күмәк эш.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Ата-аналар белән тыгыз мөнәсәбәттә булу да балаларга татар телен өйрәтүдә зур нәтиҗә бирә. Шулай ук балаларны Габдулла Тукай, татар халык иҗатлары белән, татар халкының  милли бәйрәмнәре, милли ризыклары, гореф –гадәтләре  белән таныштырып торабыз. Шулай ук шәһәребездәге музейларга да еш кына сәяхәт кылабыз.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Максат:1. Балаларны матур әдәбият әсәрләре белән таныштыру;сөйләмдә яңа сүзләр куллану күнекмәләре бирү; мөстәкыйль фикерләргә өйрәтү; танып-белү эшчәнлеген үстерү; игътибарлык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2. Балаларда иҗади активлык,дуслык хисе уяту; логик фикерләү сәләтен, күреп хәтергә алуны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Рәсем, әвәләү, кисеп ябыштыру дәресләрендә: милли ризыклар турында сөйләү, төрле татар милли ризыклары буенча рәсемнәр ясау, кисеп ябыштыру, камырдан әвәләү алымнары кулланып, нинди милли ризык икәнен сурәтләп бирә алу.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Сөйләм теле дәресендә: төрле татар халык әкиятләре белән таныштыру; татар теленә карата кызыксыну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Әти-әниләр белән эш: Балаларны милли ризыклар белән таныштыруны әти-әниләргә җиткерү; милли ризыклар буенча төрле атрибутлар, рәсемнәр ясау;  атна ахырында, ял көнендә бала әти-әнисе белән берәр төрле милли ризык әзерләп, фото ясый һәм шулай итеп милли ризык темасын ныгыта.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Татар халык әкиятләре белән кызыксындыру; җырлы биюле уеннар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Шулай ук әти-әниләр татар халык әкиятләрен укып кына калмыйлар, балалар белән берлектә төрле татар әкиятләреннән “Кечкенә китапчыклар” да ясыйлар.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 балалар бакчасыннан тыш, өйдә дә әти-әни ярдәмендә татар телен, үз туган телен ныгытса, бу бик яхшы нәтиҗә бирәчәк.</w:t>
      </w:r>
    </w:p>
    <w:p w:rsidR="00397F59" w:rsidRPr="00801A28"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b/>
          <w:sz w:val="24"/>
          <w:szCs w:val="24"/>
          <w:lang w:val="tt-RU"/>
        </w:rPr>
      </w:pPr>
      <w:r w:rsidRPr="00F621EF">
        <w:rPr>
          <w:rFonts w:ascii="Times New Roman" w:hAnsi="Times New Roman"/>
          <w:b/>
          <w:sz w:val="24"/>
          <w:szCs w:val="24"/>
          <w:lang w:val="tt-RU"/>
        </w:rPr>
        <w:t>Китап “Минем уенчыкларым”</w:t>
      </w:r>
    </w:p>
    <w:p w:rsidR="00397F59" w:rsidRPr="00F621EF" w:rsidRDefault="00397F59" w:rsidP="00E468CD">
      <w:pPr>
        <w:spacing w:after="0" w:line="240" w:lineRule="auto"/>
        <w:jc w:val="center"/>
        <w:rPr>
          <w:rFonts w:ascii="Times New Roman" w:hAnsi="Times New Roman"/>
          <w:b/>
          <w:sz w:val="24"/>
          <w:szCs w:val="24"/>
          <w:lang w:val="tt-RU"/>
        </w:rPr>
      </w:pPr>
    </w:p>
    <w:p w:rsidR="00397F59" w:rsidRPr="00F621EF" w:rsidRDefault="00397F59" w:rsidP="00E468CD">
      <w:pPr>
        <w:spacing w:after="0" w:line="240" w:lineRule="auto"/>
        <w:jc w:val="right"/>
        <w:rPr>
          <w:rFonts w:ascii="Times New Roman" w:hAnsi="Times New Roman"/>
          <w:sz w:val="24"/>
          <w:szCs w:val="24"/>
          <w:lang w:val="tt-RU"/>
        </w:rPr>
      </w:pPr>
      <w:r w:rsidRPr="00F621EF">
        <w:rPr>
          <w:rFonts w:ascii="Times New Roman" w:hAnsi="Times New Roman"/>
          <w:sz w:val="24"/>
          <w:szCs w:val="24"/>
          <w:lang w:val="tt-RU"/>
        </w:rPr>
        <w:t xml:space="preserve">Хамидуллина Ильсир Рашдовна </w:t>
      </w:r>
    </w:p>
    <w:p w:rsidR="00397F59" w:rsidRPr="00F621EF" w:rsidRDefault="00397F59" w:rsidP="00E468CD">
      <w:pPr>
        <w:spacing w:after="0" w:line="240" w:lineRule="auto"/>
        <w:jc w:val="right"/>
        <w:rPr>
          <w:rFonts w:ascii="Times New Roman" w:hAnsi="Times New Roman"/>
          <w:sz w:val="24"/>
          <w:szCs w:val="24"/>
          <w:lang w:val="tt-RU"/>
        </w:rPr>
      </w:pPr>
      <w:r w:rsidRPr="00F621EF">
        <w:rPr>
          <w:rFonts w:ascii="Times New Roman" w:hAnsi="Times New Roman"/>
          <w:sz w:val="24"/>
          <w:szCs w:val="24"/>
          <w:lang w:val="tt-RU"/>
        </w:rPr>
        <w:t>МБДОУ “Краснасельский детский сад “Рябинушка”</w:t>
      </w:r>
    </w:p>
    <w:p w:rsidR="00397F59" w:rsidRPr="00F621EF" w:rsidRDefault="00397F59" w:rsidP="00E468CD">
      <w:pPr>
        <w:spacing w:after="0" w:line="240" w:lineRule="auto"/>
        <w:ind w:firstLine="567"/>
        <w:jc w:val="both"/>
        <w:rPr>
          <w:rFonts w:ascii="Times New Roman" w:hAnsi="Times New Roman"/>
          <w:sz w:val="24"/>
          <w:szCs w:val="24"/>
          <w:lang w:val="tt-RU"/>
        </w:rPr>
      </w:pPr>
      <w:r w:rsidRPr="00F621EF">
        <w:rPr>
          <w:rFonts w:ascii="Times New Roman" w:hAnsi="Times New Roman"/>
          <w:sz w:val="24"/>
          <w:szCs w:val="24"/>
          <w:lang w:val="tt-RU"/>
        </w:rPr>
        <w:t>Кечкенә балалар йомшак китапларны бик яраталар. Ул китап битләрендә аларны бөек ачышлар көтә.Алар хайваннар, үсемлекләр белән танышалар, вак моториканы үстерәләр, күңелле мәсьәләләрне игътибар һәм аңлылык белән хәл итәләр. Бу идеаль уку әсбабы - аны йортырга яки бетәрләргә мөмкин түгел һәм аның белән аерылышасы килми.</w:t>
      </w:r>
    </w:p>
    <w:p w:rsidR="00397F59" w:rsidRPr="00F621EF" w:rsidRDefault="00397F59" w:rsidP="00E468CD">
      <w:pPr>
        <w:spacing w:after="0" w:line="240" w:lineRule="auto"/>
        <w:ind w:firstLine="567"/>
        <w:jc w:val="both"/>
        <w:rPr>
          <w:rFonts w:ascii="Times New Roman" w:hAnsi="Times New Roman"/>
          <w:sz w:val="24"/>
          <w:szCs w:val="24"/>
          <w:lang w:val="tt-RU"/>
        </w:rPr>
      </w:pPr>
      <w:r w:rsidRPr="00F621EF">
        <w:rPr>
          <w:rFonts w:ascii="Times New Roman" w:hAnsi="Times New Roman"/>
          <w:sz w:val="24"/>
          <w:szCs w:val="24"/>
          <w:lang w:val="tt-RU"/>
        </w:rPr>
        <w:t>Йомшак китап нинди дә булса бер темага багышлана, яки ул төрле уен сюжетлары җыентыгы булырга мөмкин. Сабыйның андый китаплары күбрәк булган саен, яхшырак. Әгәр сез бераз гына булса да тегә беләсез икән, сез үз кулларыгыз белән шундый берничә китап ясый аласыз.</w:t>
      </w:r>
    </w:p>
    <w:p w:rsidR="00397F59" w:rsidRPr="00F621EF" w:rsidRDefault="00397F59" w:rsidP="00E468CD">
      <w:pPr>
        <w:spacing w:after="0" w:line="240" w:lineRule="auto"/>
        <w:ind w:firstLine="567"/>
        <w:jc w:val="both"/>
        <w:rPr>
          <w:rFonts w:ascii="Times New Roman" w:hAnsi="Times New Roman"/>
          <w:sz w:val="24"/>
          <w:szCs w:val="24"/>
          <w:lang w:val="tt-RU"/>
        </w:rPr>
      </w:pPr>
      <w:r w:rsidRPr="00F621EF">
        <w:rPr>
          <w:rFonts w:ascii="Times New Roman" w:hAnsi="Times New Roman"/>
          <w:sz w:val="24"/>
          <w:szCs w:val="24"/>
          <w:lang w:val="tt-RU"/>
        </w:rPr>
        <w:t xml:space="preserve">Минем китап “Минем уенчыкларым” диеп атала. Ул зур түгел, берничә биттән тора һәм кечкенэлэр теркеме өчен ясалган. </w:t>
      </w:r>
    </w:p>
    <w:p w:rsidR="00397F59" w:rsidRPr="00F621EF" w:rsidRDefault="00397F59" w:rsidP="00E468CD">
      <w:pPr>
        <w:spacing w:after="0" w:line="240" w:lineRule="auto"/>
        <w:ind w:firstLine="567"/>
        <w:jc w:val="both"/>
        <w:rPr>
          <w:rFonts w:ascii="Times New Roman" w:hAnsi="Times New Roman"/>
          <w:sz w:val="24"/>
          <w:szCs w:val="24"/>
          <w:lang w:val="tt-RU"/>
        </w:rPr>
      </w:pPr>
      <w:r w:rsidRPr="00F621EF">
        <w:rPr>
          <w:rFonts w:ascii="Times New Roman" w:hAnsi="Times New Roman"/>
          <w:sz w:val="24"/>
          <w:szCs w:val="24"/>
          <w:lang w:val="tt-RU"/>
        </w:rPr>
        <w:t>Китапның максаты: йорт, кыргый, су хайваннары һәм кошлары турында сөйләү, аларның яшәү урыннарын өйрәнү. Шулай ук бу китап ярдәмендэ балалар белән хайваннар турында табышмаклар чишеп була. Сөйләм телен устерүдә кулланып була (минем яраткан уенчыгым, шигырләр).</w:t>
      </w:r>
    </w:p>
    <w:p w:rsidR="00397F59" w:rsidRPr="00F621EF" w:rsidRDefault="00397F59" w:rsidP="00E468CD">
      <w:pPr>
        <w:spacing w:after="0" w:line="240" w:lineRule="auto"/>
        <w:ind w:firstLine="567"/>
        <w:jc w:val="both"/>
        <w:rPr>
          <w:rFonts w:ascii="Times New Roman" w:hAnsi="Times New Roman"/>
          <w:sz w:val="24"/>
          <w:szCs w:val="24"/>
          <w:lang w:val="tt-RU"/>
        </w:rPr>
      </w:pPr>
      <w:r w:rsidRPr="00F621EF">
        <w:rPr>
          <w:rFonts w:ascii="Times New Roman" w:hAnsi="Times New Roman"/>
          <w:sz w:val="24"/>
          <w:szCs w:val="24"/>
          <w:lang w:val="tt-RU"/>
        </w:rPr>
        <w:t>Сабыйлар барлык кечкенә китапларыны дидактик кулланма буларак кулланалар, балалар аларны бик яратып карыйлар һәм кулларына алалар.</w:t>
      </w:r>
    </w:p>
    <w:p w:rsidR="00397F59" w:rsidRPr="00F621EF" w:rsidRDefault="00397F59" w:rsidP="00E468CD">
      <w:pPr>
        <w:spacing w:after="0" w:line="240" w:lineRule="auto"/>
        <w:rPr>
          <w:rFonts w:ascii="Times New Roman" w:hAnsi="Times New Roman"/>
          <w:sz w:val="24"/>
          <w:szCs w:val="24"/>
          <w:lang w:val="tt-RU"/>
        </w:rPr>
      </w:pPr>
    </w:p>
    <w:p w:rsidR="00397F59" w:rsidRPr="00F621EF" w:rsidRDefault="00397F59" w:rsidP="00E468CD">
      <w:pPr>
        <w:spacing w:after="0" w:line="240" w:lineRule="auto"/>
        <w:jc w:val="center"/>
        <w:rPr>
          <w:rFonts w:ascii="Times New Roman" w:hAnsi="Times New Roman"/>
          <w:b/>
          <w:sz w:val="24"/>
          <w:szCs w:val="24"/>
        </w:rPr>
      </w:pPr>
      <w:r w:rsidRPr="00F621EF">
        <w:rPr>
          <w:rFonts w:ascii="Times New Roman" w:hAnsi="Times New Roman"/>
          <w:b/>
          <w:sz w:val="24"/>
          <w:szCs w:val="24"/>
        </w:rPr>
        <w:t>ТВИСТЕР – ИГРА ПО ОБУЧЕНИЮ</w:t>
      </w:r>
    </w:p>
    <w:p w:rsidR="00397F59" w:rsidRPr="00F621EF" w:rsidRDefault="00397F59" w:rsidP="00E468CD">
      <w:pPr>
        <w:spacing w:after="0" w:line="240" w:lineRule="auto"/>
        <w:jc w:val="center"/>
        <w:rPr>
          <w:rFonts w:ascii="Times New Roman" w:hAnsi="Times New Roman"/>
          <w:b/>
          <w:sz w:val="24"/>
          <w:szCs w:val="24"/>
        </w:rPr>
      </w:pPr>
      <w:r w:rsidRPr="00F621EF">
        <w:rPr>
          <w:rFonts w:ascii="Times New Roman" w:hAnsi="Times New Roman"/>
          <w:b/>
          <w:sz w:val="24"/>
          <w:szCs w:val="24"/>
        </w:rPr>
        <w:t>ДЕТЕЙ ТРАДИЦИЯМ СЕМЕЙНОГО ВОСПИТАНИЯ НА ДВУХ ГОСУДАРСТВЕННЫХ ЯЗЫКАХ</w:t>
      </w:r>
    </w:p>
    <w:p w:rsidR="00397F59" w:rsidRPr="00F621EF" w:rsidRDefault="00397F59" w:rsidP="00E468CD">
      <w:pPr>
        <w:spacing w:after="0" w:line="240" w:lineRule="auto"/>
        <w:jc w:val="center"/>
        <w:rPr>
          <w:rFonts w:ascii="Times New Roman" w:hAnsi="Times New Roman"/>
          <w:b/>
          <w:color w:val="1F497D"/>
          <w:sz w:val="28"/>
          <w:szCs w:val="28"/>
        </w:rPr>
      </w:pPr>
      <w:r w:rsidRPr="00F621EF">
        <w:rPr>
          <w:rFonts w:ascii="Times New Roman" w:hAnsi="Times New Roman"/>
          <w:b/>
          <w:sz w:val="24"/>
          <w:szCs w:val="24"/>
        </w:rPr>
        <w:t>«СЕМЬЕВЕДИК</w:t>
      </w:r>
      <w:r w:rsidRPr="00F621EF">
        <w:rPr>
          <w:b/>
        </w:rPr>
        <w:t>»</w:t>
      </w:r>
      <w:r w:rsidRPr="00865203">
        <w:rPr>
          <w:rFonts w:ascii="Times New Roman" w:hAnsi="Times New Roman"/>
          <w:b/>
          <w:color w:val="1F497D"/>
          <w:sz w:val="28"/>
          <w:szCs w:val="28"/>
        </w:rPr>
        <w:t xml:space="preserve"> </w:t>
      </w:r>
    </w:p>
    <w:p w:rsidR="00397F59" w:rsidRPr="00F621EF" w:rsidRDefault="00397F59" w:rsidP="00E468CD">
      <w:pPr>
        <w:spacing w:after="0" w:line="240" w:lineRule="auto"/>
        <w:jc w:val="center"/>
        <w:rPr>
          <w:rFonts w:ascii="Times New Roman" w:hAnsi="Times New Roman"/>
          <w:b/>
          <w:color w:val="1F497D"/>
          <w:sz w:val="28"/>
          <w:szCs w:val="28"/>
        </w:rPr>
      </w:pPr>
    </w:p>
    <w:p w:rsidR="00397F59" w:rsidRPr="00F621EF" w:rsidRDefault="00397F59" w:rsidP="00E468CD">
      <w:pPr>
        <w:spacing w:after="0" w:line="240" w:lineRule="auto"/>
        <w:jc w:val="center"/>
        <w:rPr>
          <w:rFonts w:ascii="Times New Roman" w:hAnsi="Times New Roman"/>
          <w:b/>
          <w:color w:val="1F497D"/>
          <w:sz w:val="28"/>
          <w:szCs w:val="28"/>
        </w:rPr>
      </w:pPr>
      <w:r w:rsidRPr="004E7184">
        <w:rPr>
          <w:rFonts w:ascii="Times New Roman" w:hAnsi="Times New Roman"/>
          <w:b/>
          <w:noProof/>
          <w:color w:val="1F497D"/>
          <w:sz w:val="28"/>
          <w:szCs w:val="28"/>
          <w:lang w:eastAsia="ru-RU"/>
        </w:rPr>
        <w:pict>
          <v:shape id="Рисунок 24" o:spid="_x0000_i1076" type="#_x0000_t75" style="width:264.75pt;height:140.25pt;visibility:visible">
            <v:imagedata r:id="rId86" o:title=""/>
          </v:shape>
        </w:pic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Пояснительная записка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Чувство Родины начинает формироваться у ребёнка с отношения в семье, к самым близким людям – к матери, отцу, бабушке, дедушке; с восхищения тем, что видит перед собой малыш, какое воспитание он получает в семье и что вызывает отклик в его душе. Прикосновение к истории своей семьи, соблюдение семейных традиций вызывает у ребёнка сильные эмоции, откладывает впечатление в дальнейшей жизни, заставляет сопереживать, внимательно относиться к памяти прошлого, к своим историческим корням.</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В суматохе будней мы часто не успеваем уделить достаточно времени своим самым любимым и дорогим людям. Порой мы ругаем себя за это, не зная, как можно совместить интересную прогулку для детей с долгожданной встречей с близкими и друзьями.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В настоящее время эта тема стала актуальна и особенно трудна. Большое значение имеет взаимодействие с родителями, их отношению к традициям, сохранению вертикальных семейных связей. В настоящее время эта тема стала актуальна и особенно трудна. Большое значение в воспитании  семейных ценностей, взаимодействие с родителями, их отношению к традициям, сохранению вертикальных семейных связей имеет игра. Игра – это ведущий вид деятельности ребенка. В игре развиваются все психические процессы (память, мышление, творческие способности и т.д.). Огромное влияние игра оказывает на умственное развитие, речевое развитие, физическое развитие. То есть, игра способствует гармоничному развитию личности ребенка.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Твистер – игра – это интересная и веселая игра, которая интересна не только для детей, но и для взрослых.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Мною была разработана твистер – игра, которая предполагает не физическую активность, а активность мозга. Эта отличная методика проверки знаний о членах семьи, семейных традициях, о своих истоках у детей старшего дошкольного возраста.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твистер-игры: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Формировать представление о значении семьи в жизни ребёнка и о семейных традициях; актуализировать эмоциональный опыт детей в семейных взаимоотношениях; способствовать развитию доброжелательности, терпимости, внимания, взаимопомощи.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Задачи твистер-игры: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Повышение престижа семьи;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Развитие интереса к семейным традициям, реликвиям;</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Обогащение словарного запаса детей новыми терминами, развитие связной речи, творческих способностей;</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Создание положительной эмоциональной среды общения между детьми, родителями и педагогами.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Твистер – игра рассчитана для детей старшего  дошкольного возраста.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Игра состоит из ковролинового   полотна с домиками, в каждом домике карточка с заданием, и рулетки.</w:t>
      </w:r>
    </w:p>
    <w:p w:rsidR="00397F59" w:rsidRPr="005B07E9" w:rsidRDefault="00397F59" w:rsidP="00E468CD">
      <w:pPr>
        <w:spacing w:after="0" w:line="240" w:lineRule="auto"/>
        <w:rPr>
          <w:rFonts w:ascii="Times New Roman" w:hAnsi="Times New Roman"/>
          <w:sz w:val="24"/>
          <w:szCs w:val="24"/>
        </w:rPr>
        <w:sectPr w:rsidR="00397F59" w:rsidRPr="005B07E9" w:rsidSect="00264A3F">
          <w:pgSz w:w="11906" w:h="16838"/>
          <w:pgMar w:top="1080" w:right="849" w:bottom="1080" w:left="709" w:header="708" w:footer="708" w:gutter="0"/>
          <w:cols w:space="708"/>
          <w:docGrid w:linePitch="360"/>
        </w:sect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Домик  № 1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Дидактическая игра «Угадай всех членов семьи».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закрепить знание членов семьи, развивать речь детей, логику.</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Ход игры: воспитатель загадывает загадки про всех членов семьи. Ребенок должен угадать загадку и показать нужную картинку. </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sectPr w:rsidR="00397F59" w:rsidRPr="005B07E9" w:rsidSect="00264A3F">
          <w:pgSz w:w="11906" w:h="16838"/>
          <w:pgMar w:top="1080" w:right="1134" w:bottom="1080" w:left="709" w:header="708" w:footer="708" w:gutter="0"/>
          <w:cols w:space="708"/>
          <w:docGrid w:linePitch="360"/>
        </w:sect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Без чего на белом свете</w:t>
      </w:r>
      <w:r w:rsidRPr="005B07E9">
        <w:rPr>
          <w:rFonts w:ascii="Times New Roman" w:hAnsi="Times New Roman"/>
          <w:sz w:val="24"/>
          <w:szCs w:val="24"/>
        </w:rPr>
        <w:br/>
        <w:t>Взрослым не прожить и детям?</w:t>
      </w:r>
      <w:r w:rsidRPr="005B07E9">
        <w:rPr>
          <w:rFonts w:ascii="Times New Roman" w:hAnsi="Times New Roman"/>
          <w:sz w:val="24"/>
          <w:szCs w:val="24"/>
        </w:rPr>
        <w:br/>
        <w:t>Кто поддержит вас, друзья?</w:t>
      </w:r>
      <w:r w:rsidRPr="005B07E9">
        <w:rPr>
          <w:rFonts w:ascii="Times New Roman" w:hAnsi="Times New Roman"/>
          <w:sz w:val="24"/>
          <w:szCs w:val="24"/>
        </w:rPr>
        <w:br/>
        <w:t>Ваша дружная... (семья)</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Кто милее всех на свете?</w:t>
      </w:r>
      <w:r w:rsidRPr="005B07E9">
        <w:rPr>
          <w:rFonts w:ascii="Times New Roman" w:hAnsi="Times New Roman"/>
          <w:sz w:val="24"/>
          <w:szCs w:val="24"/>
        </w:rPr>
        <w:br/>
        <w:t>Кого любят очень дети?</w:t>
      </w:r>
      <w:r w:rsidRPr="005B07E9">
        <w:rPr>
          <w:rFonts w:ascii="Times New Roman" w:hAnsi="Times New Roman"/>
          <w:sz w:val="24"/>
          <w:szCs w:val="24"/>
        </w:rPr>
        <w:br/>
        <w:t>На вопрос отвечу прямо:</w:t>
      </w:r>
      <w:r w:rsidRPr="005B07E9">
        <w:rPr>
          <w:rFonts w:ascii="Times New Roman" w:hAnsi="Times New Roman"/>
          <w:sz w:val="24"/>
          <w:szCs w:val="24"/>
        </w:rPr>
        <w:br/>
        <w:t>— Всех милее наша... (мама)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Кто любимей всех на свете?</w:t>
      </w:r>
      <w:r w:rsidRPr="005B07E9">
        <w:rPr>
          <w:rFonts w:ascii="Times New Roman" w:hAnsi="Times New Roman"/>
          <w:sz w:val="24"/>
          <w:szCs w:val="24"/>
        </w:rPr>
        <w:br/>
        <w:t>И за всю семью в ответе?</w:t>
      </w:r>
      <w:r w:rsidRPr="005B07E9">
        <w:rPr>
          <w:rFonts w:ascii="Times New Roman" w:hAnsi="Times New Roman"/>
          <w:sz w:val="24"/>
          <w:szCs w:val="24"/>
        </w:rPr>
        <w:br/>
        <w:t>От зарплаты до зарплаты</w:t>
      </w:r>
      <w:r w:rsidRPr="005B07E9">
        <w:rPr>
          <w:rFonts w:ascii="Times New Roman" w:hAnsi="Times New Roman"/>
          <w:sz w:val="24"/>
          <w:szCs w:val="24"/>
        </w:rPr>
        <w:br/>
        <w:t>Что б мы делали без... (папы)</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sectPr w:rsidR="00397F59" w:rsidRPr="005B07E9" w:rsidSect="00264A3F">
          <w:type w:val="continuous"/>
          <w:pgSz w:w="11906" w:h="16838"/>
          <w:pgMar w:top="1080" w:right="1134" w:bottom="1080" w:left="709" w:header="708" w:footer="708" w:gutter="0"/>
          <w:cols w:num="2" w:space="708"/>
          <w:docGrid w:linePitch="360"/>
        </w:sectPr>
      </w:pPr>
      <w:r w:rsidRPr="005B07E9">
        <w:rPr>
          <w:rFonts w:ascii="Times New Roman" w:hAnsi="Times New Roman"/>
          <w:sz w:val="24"/>
          <w:szCs w:val="24"/>
        </w:rPr>
        <w:t>Кто любить не устает,</w:t>
      </w:r>
      <w:r w:rsidRPr="005B07E9">
        <w:rPr>
          <w:rFonts w:ascii="Times New Roman" w:hAnsi="Times New Roman"/>
          <w:sz w:val="24"/>
          <w:szCs w:val="24"/>
        </w:rPr>
        <w:br/>
        <w:t>Пироги для нас печет,</w:t>
      </w:r>
      <w:r w:rsidRPr="005B07E9">
        <w:rPr>
          <w:rFonts w:ascii="Times New Roman" w:hAnsi="Times New Roman"/>
          <w:sz w:val="24"/>
          <w:szCs w:val="24"/>
        </w:rPr>
        <w:br/>
        <w:t>Вкусные оладушки?</w:t>
      </w:r>
      <w:r w:rsidRPr="005B07E9">
        <w:rPr>
          <w:rFonts w:ascii="Times New Roman" w:hAnsi="Times New Roman"/>
          <w:sz w:val="24"/>
          <w:szCs w:val="24"/>
        </w:rPr>
        <w:br/>
        <w:t>Это наша... (бабушка)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Кто всю жизнь работал,</w:t>
      </w:r>
      <w:r w:rsidRPr="005B07E9">
        <w:rPr>
          <w:rFonts w:ascii="Times New Roman" w:hAnsi="Times New Roman"/>
          <w:sz w:val="24"/>
          <w:szCs w:val="24"/>
        </w:rPr>
        <w:br/>
        <w:t>Окружал заботой</w:t>
      </w:r>
      <w:r w:rsidRPr="005B07E9">
        <w:rPr>
          <w:rFonts w:ascii="Times New Roman" w:hAnsi="Times New Roman"/>
          <w:sz w:val="24"/>
          <w:szCs w:val="24"/>
        </w:rPr>
        <w:br/>
        <w:t>Внуков, бабушку, детей,</w:t>
      </w:r>
      <w:r w:rsidRPr="005B07E9">
        <w:rPr>
          <w:rFonts w:ascii="Times New Roman" w:hAnsi="Times New Roman"/>
          <w:sz w:val="24"/>
          <w:szCs w:val="24"/>
        </w:rPr>
        <w:br/>
        <w:t>Уважал простых людей?</w:t>
      </w:r>
      <w:r w:rsidRPr="005B07E9">
        <w:rPr>
          <w:rFonts w:ascii="Times New Roman" w:hAnsi="Times New Roman"/>
          <w:sz w:val="24"/>
          <w:szCs w:val="24"/>
        </w:rPr>
        <w:br/>
        <w:t>На пенсии уж много лет</w:t>
      </w:r>
      <w:r w:rsidRPr="005B07E9">
        <w:rPr>
          <w:rFonts w:ascii="Times New Roman" w:hAnsi="Times New Roman"/>
          <w:sz w:val="24"/>
          <w:szCs w:val="24"/>
        </w:rPr>
        <w:br/>
        <w:t>Нестареющий наш... (дед)</w:t>
      </w:r>
      <w:r w:rsidRPr="005B07E9">
        <w:rPr>
          <w:rFonts w:ascii="Times New Roman" w:hAnsi="Times New Roman"/>
          <w:sz w:val="24"/>
          <w:szCs w:val="24"/>
        </w:rPr>
        <w:br/>
      </w:r>
      <w:r w:rsidRPr="005B07E9">
        <w:rPr>
          <w:rFonts w:ascii="Times New Roman" w:hAnsi="Times New Roman"/>
          <w:sz w:val="24"/>
          <w:szCs w:val="24"/>
        </w:rPr>
        <w:br/>
        <w:t>Кто веселый карапузик —</w:t>
      </w:r>
      <w:r w:rsidRPr="005B07E9">
        <w:rPr>
          <w:rFonts w:ascii="Times New Roman" w:hAnsi="Times New Roman"/>
          <w:sz w:val="24"/>
          <w:szCs w:val="24"/>
        </w:rPr>
        <w:br/>
        <w:t>Шустро ползает на пузе?</w:t>
      </w:r>
      <w:r w:rsidRPr="005B07E9">
        <w:rPr>
          <w:rFonts w:ascii="Times New Roman" w:hAnsi="Times New Roman"/>
          <w:sz w:val="24"/>
          <w:szCs w:val="24"/>
        </w:rPr>
        <w:br/>
        <w:t>Удивительный мальчишка —</w:t>
      </w:r>
      <w:r w:rsidRPr="005B07E9">
        <w:rPr>
          <w:rFonts w:ascii="Times New Roman" w:hAnsi="Times New Roman"/>
          <w:sz w:val="24"/>
          <w:szCs w:val="24"/>
        </w:rPr>
        <w:br/>
        <w:t>Это младший мой... (братишка)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sectPr w:rsidR="00397F59" w:rsidRPr="005B07E9" w:rsidSect="00264A3F">
          <w:type w:val="continuous"/>
          <w:pgSz w:w="11906" w:h="16838"/>
          <w:pgMar w:top="1080" w:right="1134" w:bottom="1080" w:left="709" w:header="708" w:footer="708" w:gutter="0"/>
          <w:cols w:space="708"/>
          <w:docGrid w:linePitch="360"/>
        </w:sectPr>
      </w:pPr>
      <w:r w:rsidRPr="005B07E9">
        <w:rPr>
          <w:rFonts w:ascii="Times New Roman" w:hAnsi="Times New Roman"/>
          <w:sz w:val="24"/>
          <w:szCs w:val="24"/>
        </w:rPr>
        <w:t>Кто любит и меня, и братца,</w:t>
      </w:r>
      <w:r w:rsidRPr="005B07E9">
        <w:rPr>
          <w:rFonts w:ascii="Times New Roman" w:hAnsi="Times New Roman"/>
          <w:sz w:val="24"/>
          <w:szCs w:val="24"/>
        </w:rPr>
        <w:br/>
        <w:t>Но больше любит наряжаться? —Очень модная девчонка —</w:t>
      </w:r>
      <w:r w:rsidRPr="005B07E9">
        <w:rPr>
          <w:rFonts w:ascii="Times New Roman" w:hAnsi="Times New Roman"/>
          <w:sz w:val="24"/>
          <w:szCs w:val="24"/>
        </w:rPr>
        <w:br/>
        <w:t>Моя старшая... (сестренка)</w:t>
      </w:r>
    </w:p>
    <w:p w:rsidR="00397F59" w:rsidRPr="005B07E9" w:rsidRDefault="00397F59" w:rsidP="00E468CD">
      <w:pPr>
        <w:spacing w:after="0" w:line="240" w:lineRule="auto"/>
        <w:rPr>
          <w:rFonts w:ascii="Times New Roman" w:hAnsi="Times New Roman"/>
          <w:sz w:val="24"/>
          <w:szCs w:val="24"/>
        </w:rPr>
        <w:sectPr w:rsidR="00397F59" w:rsidRPr="005B07E9" w:rsidSect="00264A3F">
          <w:type w:val="continuous"/>
          <w:pgSz w:w="11906" w:h="16838"/>
          <w:pgMar w:top="1080" w:right="1134" w:bottom="1080" w:left="709" w:header="708" w:footer="708" w:gutter="0"/>
          <w:cols w:num="2" w:space="708"/>
          <w:docGrid w:linePitch="360"/>
        </w:sect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Можно попросить ребенка коротко рассказать о каждом из них.</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Сколько человек в вашей семье?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Из кого состоит ваша семья?</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Чем они занимаются?</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Как их зовут?</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После выполнения задания открывается дверь домика и семья, живущая в этом домике, приветствует вас.</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Домик № 2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Дидактическая игра «Собери картинку семьи».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развивать логическое мышление ребенка, мелкую моторику рук.</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Ход игры: воспитатель предлагает собрать картинку семьи.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Ребенок собирает картинку и может рассказать, кого он видит на картинке.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После выполнения задания открывается дверь домика и семья, живущая в этом домике, приветствует вас.</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Домик № 3 –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«Генеалогическое дерево семьи»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формировать знания о своей семье, об истоках семьи, развивать умение правильно располагать членов семьи на генеалогическом дереве, расширять знания о своих бабушках и дедушках. Развивать память, мышление, развивать речь детей.</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Ход игры: воспитатель показывает дерево и просит ребенка расположить картинки членов семьи и предков на генеалогическом дереве правильно с помощью воспитателя.</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Ребенок может назвать имена мамы, папы, братьев и сестер, бабушек и дедушек с обеих сторон, теть и дядей.</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3" o:spid="_x0000_i1077" type="#_x0000_t75" style="width:381pt;height:205.5pt;visibility:visible">
            <v:imagedata r:id="rId87" o:title=""/>
          </v:shape>
        </w:pic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Домик № 4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Дидактическая игра «Семейные праздники»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закрепить знание у детей о семейных традициях, семейных праздниках, расширять знания о семье.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Ход игры: по картинкам нужно рассказать о каждом празднике. Как в вашей семье проходят эти праздники.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Ребенок достает  любую карточку и угадывает, какой семейный праздник изображен на картинке.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Может рассказать, как проходят эти праздники в кругу его семьи. Какой праздник ему нравится больше всего и почему?</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После выполнения задания открывается дверь домика и семья, живущая в этом домике, приветствует вас.</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Домик № 5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Дидактическая игра «Разноцветный домик»</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Цель: развивать воображение, смекалку, развивать мелкую моторику рук, формировать умение выражать свои мысли.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Ход игры: воспитатель раздает фетровые домики и разные камушки и фигурки. Ребенок должен выстроить фигурки на домике как мозаику. Рассказать,  почему он выбрал эти камушки или фигурки.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После выполнения задания открывается дверь домика и семья, живущая в этом домике, приветствует вас.</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2" o:spid="_x0000_i1078" type="#_x0000_t75" style="width:490.5pt;height:264pt;visibility:visible">
            <v:imagedata r:id="rId88" o:title=""/>
          </v:shape>
        </w:pic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Аңлатма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Туган ил хисе баланың гаиләдә, иң якын кешеләргә – әнигә, әти-әнигә, әби-бабайга карата мөнәсәбәтеннән формалаша башлый; үз алдында сабыйның нинди тәрбия алуын, гаиләдә нинди тәрбия алуын, күңелендә нинди хисләр тудыруын күреп соклана. Үз гаиләңнең тарихына кагылу, гаилә традицияләрен үтәү балаларда көчле хис-тойгылар уята, киләчәктә тормыштагы хис-тойгыларны кичектерә, үткәндәге хатирәләрне, тарихи тамырларын игътибар белән карарга мәҗбүр итә.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Эш көннәре ыгы-зыгысында без еш кына иң яраткан һәм кадерле кешеләргә җитәрлек вакыт бирергә өлгермибез. Кайчагында без ругаем, моның өчен, белмичә, ничек мөмкин совместить кызыклы йөрүнең балалар белән озак көтелгән очрашу, якыннары һәм дуслары.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Хәзерге вакытта бу тема актуаль булды һәм аеруча кыен. Ата-аналар белән хезмәттәшлек, аларның гореф-гадәтләренә карата мөнәсәбәте, вертикаль гаилә элемтәләрен саклау зур әһәмияткә ия. Хәзерге вакытта бу тема актуаль булды һәм аеруча кыен. Гаилә кыйммәтләрен тәрбияләүдә, ата-аналар белән хезмәттәшлек итүдә, аларның гореф-гадәтләренә карата мөнәсәбәтендә, вертикаль гаилә элемтәләрен саклауда уен зур әһәмияткә ия. Уен-бала эшчәнлегенең әйдәп баручы төре. Уенда барлык психик процесслар (хәтер, фикерләү, иҗади сәләт һ. б.) үсә. Уен акыллы үсешкә, сөйләм үсешенә, физик үсешкә зур йогынты ясый. Ягъни, уен баланың шәхесен гармонияле үстерүгә ярдәм итә.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Твистер-уен-ул кызыклы һәм күңелле уен, ул балалар өчен генә түгел, өлкәннәр өчен дә кызыклы.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Мин эшләгән твистер-уен, ул күздә тота түгел, физик активлык түгел, ә баш мие активлыгы. Бу бик яхшы методика тикшерү белемнәрен гаилә әгъзалары, гаилә гореф-гадәтләре, турында үз чыганакларын мәктәпкәчә яшьтәге балаларның.</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твистер-уеннын: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Гаиләнең бала тормышындагы әһәмияте һәм гаилә традицияләре турында күзаллау формалаштырырга; балаларның гаилә мөнәсәбәтләрендә эмоциональ тәҗрибәсен актуальләштерергә; игелеклелек, сабырлык, игътибар, үзара ярдәмләшү үсешенә ярдәм итәргә.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Бурычлар твистер-уеннын: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Гаилә дәрәҗәсен күтәрү;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Гаилә традицияләренә, реликвияләренә кызыксынуны үстерү;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Сүзлек запасын яңа терминнар белән баету, бәйле сөйләмне, иҗади сәләтне үстерү;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Балалар, ата-аналар һәм педагоглар арасында аралашу өчен уңай эмоциональ мохит булдыру.</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Твистер-уен мәктәпкәчә яшьтәге балалар өчен исәпләнгән.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Уен тора ковролинового полотна белән домиками, һәр йортта карта белән заданием, һәм рулетка.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1 НОМЕРЛЫ ЙОРТ – ДИДАКТИК УЕН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«ГАИЛӘНЕҢ БАРЛЫК ӘГЪЗАЛАРЫН ДА ЧАМАЛА»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гаилә әгъзаларының белемнәрен ныгыту, балаларның сөйләмен, логиканы үстерү.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Уенның барышы: Тәрбияче барлык гаилә әгъзалары турында табышмаклар әйтә. Бала табышмакны чамаларга һәм кирәкле картинаны күрсәтергә тиеш. </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Дөньяда алыларда кечеләрдә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Нерсәсез яши алмы?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 сезгә ярдәмгә килә, дуслар?</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Ул сезнең тату... (гаилә)</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Дөньяда иң кадерле кем?</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Кемне балалар бик нык ярата?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Сорауга җавапны туры әйтәле: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Ин кадерле безнен.. (әни)</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 яратып туймый?</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Безгә бәлеш пешерә,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Тәмле коймаклар?</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Ул безнен... (әби)</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 ярата безне кубрек?</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Һәм бөтен гаилә өчен җаваплы?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Хезмәт хакыннан хезмәт хакына кадәр</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Без нишләр идек... (әти)</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Гомер буе кем эшләгән,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Кайгырган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Оныкларым, әбиләрем, балаларым дип,</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Гади кешеләрне хөрмәт иткен?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Пенсиядә инде күп еллар</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Безнең картаймитарган... (бабай)</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 күңелле нәни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Елгыр үрмәли куыкта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Гаҗәп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Бу минем кече... (энекәш)</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Кем мине дә, абыйны да ярата,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Әмма күбрәк киенергә ярата?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Бик модалы кыз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Минем олы... (сеңлем)</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Балага һәрберсе турында кыскача гына сөйләргә була.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Сезнең гаиләдә ничә кеше?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Сезнең гаилә кемнәр тора?</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Алар нәрсә белән шөгырләнә?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Аларның исеме ничек?</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Биремне үтәгәннән соң әлеге йортта яшәүче гаилә һәм йорт ишеге ачыла.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2 НЧЕ НОМЕРЛЫ ЙОРТ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ДИДАКТИК УЕН “ГАИЛӘ РӘСЕМЕН ҖЫЙ”</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баланың логик фикерләрен, кулларның вак моторикасын үстерү.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Уен барышы: Тәрбияче гаилә рәсемен җыярга тәкъдим итә.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Бала рәсемнә җыя һәм кемне рәсемдә күре , аның турында сөйли.</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Биремне үтәгәннән соң әлеге йортта яшәүче гаилә һәм йорт ишеге ачыла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3 НЧЕ НОМЕРЛЫ ЙОРТ –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ДИДАКТИК УЕН "ГАИЛӘНЕҢ ГЕНЕАЛОГИК АГАЧЫ”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үз гаиләсе, гаиләнең чишмә башы турында белем формалаштыру, гаилә әгъзаларының генеалогик агачта дөрес урнашуын үстерү, әби-бабайлары турында белемнәрне киңәйтү. Хәтерне, фикерләүне үстерергә, балалар сөйләмен үстерергә.</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Уен барышы: тәрбияче агач күрсәтә һәм балага генеалогик агачта гаилә әгъзалары һәм ата-бабалар сурәтләрен тәрбияче ярдәме белән дөрес урнаштыруны сорый. Бала ике яктан да әни, әти, абый-апаларның, әби-бабайларның исемнәрен әйтә ала.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4 НОМЕРЛЫ ЙОРТ – ДИДАКТИК УЕНЫ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 “ГАИЛӘ БӘЙРӘМНӘРЕ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балаларда гаилә традицияләре, гаилә бәйрәмнәре турында белемнәрен ныгыту, гаилә турында белемнәрне киңәйтү.</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Уенның барышы: рзсемнер буенча һәр бәйрәм турында сөйләргә кирәк. Гаиләгездә бу бәйрәмнәр ничек уте.</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Бала теләсә нинди карточка ала һәм нинди гаилә бәйрәме рәсемде суретленген, шунын турөнда сөйли.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Бу бәйрәмнә үз гаиләсе белән ничек уткере сөйли. Нинди бәйрәм аңа күбрәк ошый һәм ни өчен?</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Биремне үтәгәннән соң әлеге йортта яшәүче гаилә һәм йорт ишеге ачыла.</w:t>
      </w:r>
    </w:p>
    <w:p w:rsidR="00397F59" w:rsidRPr="005B07E9" w:rsidRDefault="00397F59" w:rsidP="00E468CD">
      <w:pPr>
        <w:spacing w:after="0" w:line="240" w:lineRule="auto"/>
        <w:rPr>
          <w:rFonts w:ascii="Times New Roman" w:hAnsi="Times New Roman"/>
          <w:sz w:val="24"/>
          <w:szCs w:val="24"/>
        </w:rPr>
      </w:pP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5 НОМЕРЛЫ ЙОРТ – ДИДАКТИК УЕНЫ</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 xml:space="preserve">“ТӨРЛЕ ТӨСТӘГЕ ӨЙ “ </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Максат: күзаллауны, зирәклекне үстерү, кулларның вак моторикасын үстерү, үз фикереңне белдерә белү сәләтен формалаштыру.</w:t>
      </w:r>
    </w:p>
    <w:p w:rsidR="00397F59" w:rsidRPr="005B07E9" w:rsidRDefault="00397F59" w:rsidP="00E468CD">
      <w:pPr>
        <w:spacing w:after="0" w:line="240" w:lineRule="auto"/>
        <w:rPr>
          <w:rFonts w:ascii="Times New Roman" w:hAnsi="Times New Roman"/>
          <w:sz w:val="24"/>
          <w:szCs w:val="24"/>
        </w:rPr>
      </w:pPr>
      <w:r w:rsidRPr="005B07E9">
        <w:rPr>
          <w:rFonts w:ascii="Times New Roman" w:hAnsi="Times New Roman"/>
          <w:sz w:val="24"/>
          <w:szCs w:val="24"/>
        </w:rPr>
        <w:t>Уен барышы: Тәрбияче фетрлы өйләр һәм төрле тошлар һәм фигуркалар тарата. Бала фигуркалардан өй ясарга тиеш. Сөйләргә, ни өчен ул сайлады бу тошларны  яки фигуркаларны.</w:t>
      </w:r>
    </w:p>
    <w:p w:rsidR="00397F59" w:rsidRPr="005B07E9" w:rsidRDefault="00397F59" w:rsidP="00E468CD">
      <w:pPr>
        <w:spacing w:after="0" w:line="240" w:lineRule="auto"/>
        <w:rPr>
          <w:rFonts w:ascii="Times New Roman" w:hAnsi="Times New Roman"/>
          <w:sz w:val="24"/>
          <w:szCs w:val="24"/>
        </w:rPr>
        <w:sectPr w:rsidR="00397F59" w:rsidRPr="005B07E9" w:rsidSect="00264A3F">
          <w:pgSz w:w="11906" w:h="16838"/>
          <w:pgMar w:top="1080" w:right="1134" w:bottom="1080" w:left="709" w:header="708" w:footer="708" w:gutter="0"/>
          <w:cols w:space="2724"/>
          <w:docGrid w:linePitch="360"/>
        </w:sectPr>
      </w:pPr>
      <w:r w:rsidRPr="005B07E9">
        <w:rPr>
          <w:rFonts w:ascii="Times New Roman" w:hAnsi="Times New Roman"/>
          <w:sz w:val="24"/>
          <w:szCs w:val="24"/>
        </w:rPr>
        <w:t>Биремне үтәгәннән соң әлеге йортта яш</w:t>
      </w:r>
      <w:r>
        <w:rPr>
          <w:rFonts w:ascii="Times New Roman" w:hAnsi="Times New Roman"/>
          <w:sz w:val="24"/>
          <w:szCs w:val="24"/>
        </w:rPr>
        <w:t>әүче гаилә һәм йорт ишеге ачыла.</w:t>
      </w:r>
    </w:p>
    <w:p w:rsidR="00397F59" w:rsidRPr="005B07E9" w:rsidRDefault="00397F59" w:rsidP="00E468CD">
      <w:pPr>
        <w:spacing w:after="0" w:line="240" w:lineRule="auto"/>
        <w:rPr>
          <w:rFonts w:ascii="Times New Roman" w:hAnsi="Times New Roman"/>
          <w:sz w:val="24"/>
          <w:szCs w:val="24"/>
        </w:rPr>
        <w:sectPr w:rsidR="00397F59" w:rsidRPr="005B07E9" w:rsidSect="00264A3F">
          <w:type w:val="continuous"/>
          <w:pgSz w:w="11906" w:h="16838"/>
          <w:pgMar w:top="1080" w:right="1134" w:bottom="1080" w:left="709" w:header="708" w:footer="708" w:gutter="0"/>
          <w:cols w:space="2724"/>
          <w:docGrid w:linePitch="360"/>
        </w:sectPr>
      </w:pPr>
    </w:p>
    <w:p w:rsidR="00397F59" w:rsidRPr="00801A28" w:rsidRDefault="00397F59" w:rsidP="00E468CD">
      <w:pPr>
        <w:spacing w:after="0" w:line="240" w:lineRule="auto"/>
        <w:rPr>
          <w:rFonts w:ascii="Times New Roman" w:hAnsi="Times New Roman"/>
          <w:sz w:val="24"/>
          <w:szCs w:val="24"/>
        </w:rPr>
      </w:pPr>
    </w:p>
    <w:p w:rsidR="00397F59" w:rsidRPr="00654D47" w:rsidRDefault="00397F59" w:rsidP="00E468CD">
      <w:pPr>
        <w:spacing w:after="0" w:line="240" w:lineRule="auto"/>
        <w:jc w:val="center"/>
        <w:rPr>
          <w:rFonts w:ascii="Times New Roman" w:hAnsi="Times New Roman"/>
          <w:b/>
          <w:sz w:val="24"/>
          <w:szCs w:val="24"/>
        </w:rPr>
      </w:pPr>
      <w:r w:rsidRPr="00654D47">
        <w:rPr>
          <w:rFonts w:ascii="Times New Roman" w:hAnsi="Times New Roman"/>
          <w:b/>
          <w:sz w:val="24"/>
          <w:szCs w:val="24"/>
        </w:rPr>
        <w:t>Тылсымлы чәчәк иленә сәяхәт</w:t>
      </w:r>
    </w:p>
    <w:p w:rsidR="00397F59" w:rsidRPr="00654D47" w:rsidRDefault="00397F59" w:rsidP="00E468CD">
      <w:pPr>
        <w:spacing w:after="0" w:line="240" w:lineRule="auto"/>
        <w:jc w:val="center"/>
        <w:rPr>
          <w:rFonts w:ascii="Times New Roman" w:hAnsi="Times New Roman"/>
          <w:sz w:val="24"/>
          <w:szCs w:val="24"/>
        </w:rPr>
      </w:pPr>
      <w:r w:rsidRPr="00654D47">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Хурамшина Гульназ Галиевна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общеразвивающего вида  №4 «Ляйсан»,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малайлар һәм кызлар арасында дуслык җепләрен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Үстерелеш бурычлары:  исем, кием мисалында аера белү күнекмәләрен; гомумиләштерү сәләтен, сөйләм телләрен, танып-белү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бурычлары:  малайлар һәм кызлар арасында үзара дустанә мөнәсәбәт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 уеннар аркылы малайлар һәм кызларга хас сыйфатларны аерырга өйрәтү, җенестән чыгып, балаларның төрле эшчәнлекләрдә булган кызыксынулары һәм шөгыльләре турында белемнәрне ныгыту,  балаларны малайлар һәм кызлар арасында тышкы охшашлык һәм аерма күрә белергә өйрәтү.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Төп белем бирү өлкәсе: танып белү үсеше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Алымнар: уен, күрсәтү, сөйләү, практик эшчәнлек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Ысуллар: әңгәмә, сорау, аңлату, сөйләү, уен мизгеле, мөстәкыйль эш, искә төшерү, мактау.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эшләнгән эш: шигырьләр өйрәнү, әңгәмә уздыру, дидактик уеннар уйнау.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музыка, чәчәк таҗлары, агач, урындыклар, киемнәр.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Көтелгән нәтиҗә: балалар эшчәнлектәге бар биремне үти алдылар.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төзелеше: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 . Психологик көйләү "Әйдәгез, танышыйк"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II. Төп өлеш.</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“Кемгә нинди кием”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“Әдәпле сүзләр”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"Артык исемне әйт" уены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Ял минуты “Ачык авыз” хәрәкәтле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"Шигъри мизгел"</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"Ул кем?"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“Чәчәкне җый”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Йомгаклау. Нәтиҗә ясау</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Эшчәнлек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Хәерле көн, балалар. Сез нинди матур, йөзләрегез шат. Безнең төркемебездә малайлар да, кызлар да бар, сез үзара бик дус.  Балалар сез уйнарга яратасыз бит, әйдәгез уйнап, танышып алыйк әле. (Туп белән уен - балалар исемнәрен әйтәләр, кызмы, малаймы икәнен әйтәләр). Менә таныштык. Ә бүген без сезнең белән Тылсымлы чәчәк иленә сәяхәткә чыгарбыз.Анда барырга ерак. Чәчәкне табар өчен безгә күп биремнәр үтәргә туры килер, бүген без уйнап та, уйлап та алырбыз.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Әйдәгез кузгалдык. Чү, туктагыз әле, безнең бер малай белән бер кыз киенмәгәннәр бит. Сез барыгыз да матур итеп киенгәнсез, аларга нәрсәдер җитми кебек. Әйдәгез аларга булышыйк.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"Кием сайлау" уены (малай һәм кыз киемнәре - кыз үзенә, малай үзенә кием сайлый.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Карагыз әле, балалар, кызлар һәм малайларның киемнәре аерыламы? Кем нәрсә киде? (Итәк, футболка, яулык; чалбар, футболка, кепка яки түбәтәй).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балалар, барыбыз да әзер. Әйдәгез юлга! (Музыка уйный).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Юлда агач үсә, "Әдәпле сүзләр" дип язылган.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Бу агач безгә тылсымлы чәчәккә юлны күрсәтмәс микән. Балалар, карагыз монда биремнәр бар икән, моны үтәсәк, без алга бара алабыз. (Әдәпле сүзләр әйтешә - исәнләшү, саубуллашу, зинһар, гафу итегез, рәхмәт, тыныч йокы). Булдырдыгыз, балалар, әйдәгез юлны дәвам итик.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Колак рәсеме: балалар, карагыз әле, нәрсә бу? (Колак)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Монда да бирем язылган бит, үтәп карыйк әле. "Артык исемне әйт"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Альмир, Илсаф, Ильвина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Диләрә, Әминә, Ризван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Сөембикә, Сөләйман, Рәймә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Милена, Самир, Сәнир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булдырдыгыз, балалар.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Әйдәгез, балалар, бераз ял итеп - уйнап алыйк, "Ачык авыз"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түгәрәккә парлашып басалар. Кызлар түгәрәкнең эчке, малайлар – тышкы ягында. Уенны башлаучы түгәрәк уртасында төрле бию хәрәкәтләре күрсәтеп бии һәм бер кызны тыпырдап биюгә чакыра. Биюгә чакырылган кыз артыннан  башка кызлар да “Беренче йөреш” хәрәкәтләре ясап, түгәрәк  буенча хәрәкәт итәләр. Көй туктауга, малайлар үзләренә берәр кызны сайлап алып өлгерергә тиешләр. Парсыз калган бала түгәрәк уртасына чыга, калган балалар аңа “Ачык авыз” дип әйтәләр. Уен кабатланганда малайлар – эчке түгәрәккә, кызлар – тышкы түгәрәккә басалар.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Менә уйнап та алдык. Сез, балалар, шигырьләр тыңларга яратасызмы? Менә безнең ике бала шигырьләр өйрәнгәннәр, тыңлап үтик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 үскәч абый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Аннары бабай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мин бабай булгач 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Гел әйбәт малай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 Мин үзем әти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мин дәү әти булам!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Ә безнең төркемдә малайлар күпме? Алар нинди?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Тагын бер шигырьне тыңлыйк.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кызлар, тыйнаклар,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Курчак белән уйныйбыз.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Бераз гына елаклар,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Менә шундый инде 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Кызлар нинди 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-Ай, балалар, карагыз әле, ике урындык тора, берсе- зәңгәр, икенчесе - кызыл. Нигә икән?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Хәзер без сезнең белән бер уен уйнарбыз. "Ул кем?" дип атала. (Сораулар бирәм, бер бала урындыклар янына килә, җавап урынына урындыкка гына утыра. Зәңгәр урындык -малай, кызылы- кыз)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Чәчәкләр җыя...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Кесәсендә шөрепләр, кадаклар...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Чәчәкле күлмәктән...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Көч сынашырга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Караңгыдан куркалар...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Булдырдың. Юлыбызны дәвам итик. Тылсымлы чәчәк янына килеп тә җиттек. Тик менә җил аның таҗларын очырып бетергән. Әйдәгез, чәчәкне җыйыйк. Таҗны алган саен малайларга яки кызларга хас сыйфатларны әйтергә кирәк.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Малайлар көчле, җитез, кыю, батыр.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Кызлар тыйнак, оялчан, пөхтә, чиста.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Менә чәчәкне җыйдык. Балалар, безнең төркемдәге кызлар һәм малайлар нинди әйбәтләр, малайлар көчле, кыю, чыдам; кызлар тыйнак, пөхтә, чиста. Димәк, безгә бер-беребез белән дус, тату булырга, хөрмәт итәргә кирәк.</w:t>
      </w:r>
    </w:p>
    <w:p w:rsidR="00397F59" w:rsidRPr="00801A28" w:rsidRDefault="00397F59" w:rsidP="00E468CD">
      <w:pPr>
        <w:spacing w:after="0" w:line="240" w:lineRule="auto"/>
        <w:rPr>
          <w:rFonts w:ascii="Times New Roman" w:hAnsi="Times New Roman"/>
          <w:sz w:val="24"/>
          <w:szCs w:val="24"/>
        </w:rPr>
      </w:pPr>
    </w:p>
    <w:p w:rsidR="00397F59" w:rsidRPr="00654D47" w:rsidRDefault="00397F59" w:rsidP="00E468CD">
      <w:pPr>
        <w:spacing w:after="0" w:line="240" w:lineRule="auto"/>
        <w:jc w:val="center"/>
        <w:rPr>
          <w:rFonts w:ascii="Times New Roman" w:hAnsi="Times New Roman"/>
          <w:b/>
          <w:sz w:val="24"/>
          <w:szCs w:val="24"/>
        </w:rPr>
      </w:pPr>
      <w:r w:rsidRPr="00654D47">
        <w:rPr>
          <w:rFonts w:ascii="Times New Roman" w:hAnsi="Times New Roman"/>
          <w:b/>
          <w:sz w:val="24"/>
          <w:szCs w:val="24"/>
        </w:rPr>
        <w:t>Дару үләннәре- алтын бөртекләре</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Шагидова Нурсия Габдулловна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МБОУ “ Килиевская начальная школа- детский сад”, Балтаси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Балаларны дару үләннәрен танырга  һәм исемнәрен дөрес әйтергә өйрәнү  эшен дәвам итү. Балаларның дару үләннәрен куллану һәм дөрес җыю турындагы белемнәрен тулыландыру. Үзеңнең сәламәтлегеңә сак караш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Алдан эшләнгән эшләр:  дару үләннәре турында сөйләшү, кипкән дару үләннәрен карау.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 проектор, магнит тактасы, рәсемнәр, гербарий,  буяу өчен һәр балага  рәсемнәр.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Тәрбияче: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Хәерле көн сезгә балалар. Балалар , иртә белән торгач бар кешегә дә хәерле иртә теләргә кирәк, сез онытмадыгызмы? Ә хәзер бөтенесенә дә хәерле көн телик.Яхшы сүздән кәефләр күтәрелеп китсен..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-Хәерле көн кояш, хәерле көн һава, хәерле көн өлкәннәр, хәерле көн дусларым.</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бүген шундый матурлар.Әйдәгез әле түгәрәк ясап бастык,матур итеп тотындык.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-Кулларга без тотындык,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Бер-беребезгә елмайдык.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Җылы китте кулларга,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Рәхәт булды дусларга.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Иркен итеп сулыш алдык,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Рәхәт иркен суларга.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кәефләрегез ничек?(бик әйбәт,шәп,күтәренке,күңелле)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-Минем дә,балалар,кәефем бик әйбәт. Яхшы кәеф белән урыннарыбызга матур итеп утырдык.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 сез ничек уйлыйсыз, ни өчен безнең кәефләр яхшырды?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Минем уйлавымча, безнең кәефебезне яхшыртуга саф һава ярдәм иткәндер. хәзер балалар, әйдәгез экранга карыйк әле.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Слайд 1.(Табигать  рәсеме күрсәтелә) Балалар, нәрсә соң ул табигать? (Балалар җавабы) Бик дөрес, табигать –ул кошлар, сулар, ташлар,  үсемлекләр, кеше кулы белән ясалмаган барлык әйберләр дә. Әйдәгез әле табигать байлыкларыннан – үсемлекләр турында сөйләшеп алыйк әле. Үсемлекләрдән башка бу дөньяны күз алдына да китереп булмый. Алар бөтен тереклек ияләренә саф һава гына бүлеп чыгару белән чикләнмичә, дәвалану чарасы да булып торалар. Җәнлекләр дә аларның кайберләренә генә игътибар иткәннәр. Шуннан кешеләр бу үсемлекләрне өйрәнә башлаганнар, аларның файдалы якларын ачканнар, китапларга теркәгәннәр. Андый кешеләрне “үлән  җыючылар” дип йөрткәннәр. Безнең даруханәләрдә дә бик күп дару үләннәрен  күрергә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Дару үләннәрен кулланыр өчен алар турында бик күп белергә кирәк. Менә бүген без дару үсемлекләре иленә сәяхәткә барырбыз. Дару үләннәре белән танышырбыз, аларның файдаларын белербез. Хәзер мин сезгә табышмак әйтәм сез җавабын уйлап әйтерсез.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Исеме сәер булса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Аны бик хөрмәтлиләр: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Киселсә дә, канаса 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Иң әйбәт дару диләр.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нинди үлән соң, балалар?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җавабы тыңланыла, Слайд №2 – Бака яфрагы ачыла).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Бу үләндә микробларны үтерүче мәтдә бар. Корт чаккан җирләргә согы бик файдалы. Медицина өлкәсендә яфрагы кулланыла.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Бака яфрагыннан кремнар һәм сабыннарда ясыйлар (слайд 3,4)</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Киләсе табышмакны тыңлагыз әле.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Без таныйбыз дус-ишне,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Кара, нинди хуш исле!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Тагып йөрерлек түшкә…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бит –  ……… мәтрүшкә. (слайд 5) Зәңгәр мәтрүшкә күрсәтелә.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бу зәңгәр мәтрүшкә, ул тауларда һәм урманнарда үсә. Хәзерге вакытта аны кешеләр бакчага да утырталар. Мәтрүшкә салкын тигәннән кулланыла. Чәчәге дә, яфрагы да бик файдалы. Шулай ук аннан да дарулар ясыйлар. (слайд 6. дару күрсәтелә)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Әле мондый мәтрүшкәнең</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Була тагын сарысы.  (слайд 7) Сары  мәтрүшкә күрсәтелә.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Сары мәтрүшкә эчәк, тамак, бавырларга  бик файдалы. Шулай ук аннан да дарулар ясыйлар.  (слайд 8) Дару күрсәтелә.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Әйдәгез ял итеп алыйк әле, барыбызда басабыз.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Мин йөрим болында</w:t>
      </w:r>
      <w:r w:rsidRPr="00801A28">
        <w:rPr>
          <w:rFonts w:ascii="Times New Roman" w:hAnsi="Times New Roman"/>
          <w:sz w:val="24"/>
          <w:szCs w:val="24"/>
        </w:rPr>
        <w:br/>
        <w:t xml:space="preserve">       Чәчәкләр күп монда.</w:t>
      </w:r>
      <w:r w:rsidRPr="00801A28">
        <w:rPr>
          <w:rFonts w:ascii="Times New Roman" w:hAnsi="Times New Roman"/>
          <w:sz w:val="24"/>
          <w:szCs w:val="24"/>
        </w:rPr>
        <w:br/>
        <w:t xml:space="preserve">       Чәчәкләр җыям,тәкыя үрәм.</w:t>
      </w:r>
      <w:r w:rsidRPr="00801A28">
        <w:rPr>
          <w:rFonts w:ascii="Times New Roman" w:hAnsi="Times New Roman"/>
          <w:sz w:val="24"/>
          <w:szCs w:val="24"/>
        </w:rPr>
        <w:br/>
        <w:t xml:space="preserve">       Кыңгырау чәчәк,</w:t>
      </w:r>
      <w:r w:rsidRPr="00801A28">
        <w:rPr>
          <w:rFonts w:ascii="Times New Roman" w:hAnsi="Times New Roman"/>
          <w:sz w:val="24"/>
          <w:szCs w:val="24"/>
        </w:rPr>
        <w:br/>
        <w:t xml:space="preserve">       Бер елмаеп көл әле,</w:t>
      </w:r>
      <w:r w:rsidRPr="00801A28">
        <w:rPr>
          <w:rFonts w:ascii="Times New Roman" w:hAnsi="Times New Roman"/>
          <w:sz w:val="24"/>
          <w:szCs w:val="24"/>
        </w:rPr>
        <w:br/>
        <w:t xml:space="preserve">       Кочагыма кер әле.(1-2 кабатлана)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Табышмакларны хәзер дәвам итәбез...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 үлән бар чокырда,</w:t>
      </w:r>
      <w:r w:rsidRPr="00801A28">
        <w:rPr>
          <w:rFonts w:ascii="Times New Roman" w:hAnsi="Times New Roman"/>
          <w:sz w:val="24"/>
          <w:szCs w:val="24"/>
        </w:rPr>
        <w:br/>
        <w:t>Аны таный сукыр да.</w:t>
      </w:r>
      <w:r w:rsidRPr="00801A28">
        <w:rPr>
          <w:rFonts w:ascii="Times New Roman" w:hAnsi="Times New Roman"/>
          <w:sz w:val="24"/>
          <w:szCs w:val="24"/>
        </w:rPr>
        <w:br/>
        <w:t>(Кычыткан) яки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Кыйнамый, сукмый, үзе елата.</w:t>
      </w:r>
      <w:r w:rsidRPr="00801A28">
        <w:rPr>
          <w:rFonts w:ascii="Times New Roman" w:hAnsi="Times New Roman"/>
          <w:sz w:val="24"/>
          <w:szCs w:val="24"/>
        </w:rPr>
        <w:br/>
        <w:t>(Кычыткан)   (слайд 9) Кычыткан күрсәтелә.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Әйе, без яратмаган, әтәләгән кычыткан шулай ук бик файдалы. Төрле витаминнарга бай. Аннан да дарулар ясыйлар, чәч юарга шампуньнар эшлиләр. (слайд 10) дару һәм шампунь күрсәтелә.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Балалар без сезнең белән ничә дару үләне карадык икән санап карыйк әле? (балалар җавабы тыңланыла)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Хәзер экранга карыйк әле, сез монда нәрсә күрәсез? (слайд 11. сары һәм зәңгәр мәтрүшкә күрсәтелә) Балалар җавабы тыңлана. Балалар белән берлектә үсемлекләрне чагыштырабыз.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Минем хәзер сезгә бер уеным бар, мин аның ярдәмендә сезнең белемне тикшереп карыйм. Башта искә төшереп үтик, экранга карыйбыз.  Эшчәнлектә караган дару үләннәре күрсәтелә. (Слайд 12)</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Ә хәзер мин сезгә буялмаган дару үләннәре  өләшәм, сез аны танып буярга тиеш.. (слайд 13)</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Менә без сезнең белән дару үләннәре турында белдек. Сез үзегезнедә сынап карадыгыз. Хәзер кем нинди дару үләнен буяды икән, дөрес микән чагыштырабыз. Үзегезнең кулдагы дару үләненең исемен әйтәсез һәм файдасын әйтәсез. (балалар җавабы тыңланыла).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Узган чакта урманнардан,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Болыннардан, аланнардан,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Очраттык бик күп дару үләннәрен.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Инде хәзер танырбыз,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Киләчәктә кулланырбыз!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Табигать байлыкларыннан дөрес файдаланыйк, сәламәтлегебезне саклыйк. Сәламәтлек – ул безнең байлыгыбыз. Ә хәзер сезне үлән чәе эчәргә чакырам.</w:t>
      </w:r>
    </w:p>
    <w:p w:rsidR="00397F59" w:rsidRPr="00801A28" w:rsidRDefault="00397F59" w:rsidP="00E468CD">
      <w:pPr>
        <w:spacing w:after="0" w:line="240" w:lineRule="auto"/>
        <w:rPr>
          <w:rFonts w:ascii="Times New Roman" w:hAnsi="Times New Roman"/>
          <w:sz w:val="24"/>
          <w:szCs w:val="24"/>
        </w:rPr>
      </w:pPr>
    </w:p>
    <w:p w:rsidR="00397F59" w:rsidRPr="00654D47" w:rsidRDefault="00397F59" w:rsidP="00E468CD">
      <w:pPr>
        <w:spacing w:after="0" w:line="240" w:lineRule="auto"/>
        <w:jc w:val="center"/>
        <w:rPr>
          <w:rFonts w:ascii="Times New Roman" w:hAnsi="Times New Roman"/>
          <w:b/>
          <w:sz w:val="24"/>
          <w:szCs w:val="24"/>
        </w:rPr>
      </w:pPr>
      <w:r w:rsidRPr="00654D47">
        <w:rPr>
          <w:rFonts w:ascii="Times New Roman" w:hAnsi="Times New Roman"/>
          <w:b/>
          <w:sz w:val="24"/>
          <w:szCs w:val="24"/>
        </w:rPr>
        <w:t>Хайваннар илендә</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Дидактическая игра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Шайдуллина Лейсан Рафкатовна, Хуснутдинова Резеда Аюповна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“Высокогорский детский сад “Сандугач””, Высокогорский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Авторның исеме: Шәйдуллина Ләйсән Рәфкат кызы, татар теле тәрбиячесе , Хөснетдинова Резеда Аюп кызы,тәрбияче, “Татарстан Республикасы Биектау районы “Сандугач” катнаш төрдәге балалар бакчасы” мәктәпкәчә белем бирү муниципаль бюджет учреждениесы, “Дидактик уенның исеме: «Хайваннар илендә»;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5-7 яшьлек балалар өчен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Хайваннар дөньясы турында белемнәрне  ныгытуны дәвам 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Дидактик(уен,өйрәтүче): Хайваннарны тану, аларның яшәү рәвеше белән таныштыруны дәвам итү.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Үстерелешле: Сөйләм телен үстерү, сүз байлыгын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Тәрбияви: Уйнаганда бер-береңә дустанә мөнәсәбәт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Уенның тәртибе:Уенда 5-6 бала катнаша.Уен түгәрәк өстәл янында уйнала, танышып беткәч,уенны бала алып барырга  мөмкин.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төрле вариантларда уйнала.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Уенның эчтәлеге: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Фанерадан ясалган такта – планшетның бер ягында урман күренеше һәм кыргый хайваннар сурәтләнгән, хайван рәсемнәре төшерелгән карточкаларны ябыштыру өчен, магнитлар куелган. Икенче ягы – авыл ишегалды күренеше, йорт хайваннары һәм йорт кошлары карточкаларын ябыштыру өчен магнитлар беркетелгән. Уен 5-7 яшьлек татар балаларына ана телен өйрәтү, белемнәрен ныгыту өчен төзелгән, аның белән берьюлы 5-6 бала уйный  ала.  Бу дидактик кулланма сөйләм телен үстерү, әдәби телдә сөйләшү күнекмәләре булдыру, коммуникатив технологияләр юнәлешен тормышка ашыру максатын күздә тотып әзерләнде.Дидактик уеннар- балаларның фикер йөртүен үстерергә, эзләнергә,фикер тупларга өйрәтә.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Фанерадан ясалган такта уенына өстәп Луллия боҗрасы да ярдәмгә килә.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Уенны төрле максатларда кулланып була: табышмаклар чишкәндә җавабын табу һәм күрсәтү, хикәя төзеп сөйләү, схемалар ярдәмендә хайваннарны атау, гади җөмләләр белән диалог кору һ.б.</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1" o:spid="_x0000_i1079" type="#_x0000_t75" style="width:417.75pt;height:254.25pt;visibility:visible">
            <v:imagedata r:id="rId89"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0" o:spid="_x0000_i1080" type="#_x0000_t75" style="width:397.5pt;height:240.75pt;visibility:visible">
            <v:imagedata r:id="rId90"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Беренче вариант. “Булсаң зирәк- әйт тизрәк” уены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Максат.Балаларның кыргый хайваннар турында белемнәрен ныгыту. Сөйләмдә гомумиләштерүче сүзләрне куллана белү күнекмәләрен үстерү, сүзлекне баету. Зирәклек, тапкырлык тәрбияләү, татар телен өйрәнүгә кызыксыну уяту.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Кыргый хайваннар һәм урман күренеше сурәтләнгән такта – планшет (фанерадан ясалган), кыргый хайван рәсемнәре.</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эшчәнлегенең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табышмак әйтә һәм җавапларын табарга тәкъдим итә. Дөрес җавап әйтүче бала, тактага кыргый хайван сүрәтләнгән рәсемне магнит белән беркетеп куя.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Сорыдыр төсе,үткендер теше, урманда йөри, куяннар эзли. (Бүре)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Нечкә билле , көлтә койрыклы.(Төлке)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Килә бер батыр атлап, аягын баса лап-лап, урманда йөри,умартадан бал көри. (Аю)</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Җәен соры, кышын ак, аңа шулай яхшырак. (Куян)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Бернәрсә тегә белми, энәләр тагып йөри. (Керпе)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 түгел-оча, ябалактан курка, чикләвек ярата,сызгырса, урманны яңгырата. (Тиен)</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Йорт хайваннары һәм йорт кошлары “Табышмаклы уен”.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Сөйләмдә гомумиләштерүче сүзләрне куллана белү күнекмәләрен үстерү, сүзлекне баету. Зирәклек, тапкырлык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Фанерадан ясалган тактаның икенче ягы-  авыл күренеше сурәтләнгән сюжетлы рәсем һәм карточкалар.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эшчәнлеге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табышмак әйтә һәм җавапларын табарга тәкъдим итә. Дөрес  җавап әйтүче тактага йорт хайваннары ясалган рәсемнәрне куя.</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Аллы-гөлле чәчәкләрне кетер-кетер ашый ул. Шуннан ап-ак сөт ясап, көн дә безгә ташый ул.(Сыер)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Сабан туенда узыша,кешеләргә булыша,утырдым исә биленә,илтә кирәк җиремә. (Ат)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Сакаллы килеш туа, берәү дә гаҗәпләнми. (Кәҗә)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Табышмак әйтәм мин сезгә: йон бирә нәрсә безгә? (Сарык)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Иртән бик иртә тора, матур итеп кычкыра.(Әтәч)</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Суда юынып алды, өсте коры калды.(Каз)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Канаты бар- очалмый,аягы бар- йөзалмый.(Тавык)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табышмакларның җавабын дөрес әйтсәләр, йорт хайваннары һәм йорт кошларының рәсемен фанер тактага ябыштырып баралар.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Икенче вариант “Кайсы хайван кайда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Сөйләмдә исемнәрне баш килештә һәм урын-вакыт килешендә, берлек санда куллана белү күнекмәләрен үстерү, сүзлекне баету.Зирәклек,күзәтүчәнлек, тапкырлык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эшчәнлеге барышы: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Балаларга хайван сурәтләре төшерелгән рәсемнәр таратыла. Балалар бу рәсемнәрне ике төркемгә: кыргый һәм йорт хайваннарына булергә, аларның аталышын әйтергә һәм “урман” яки “ишегалды” төшерелгән рәсемнәргә , тиешле хайван рәсемнәрен Луллия боҗрасына  куярга тиешләр.Уен бөтен рәсемнәр дөрес итеп төзелгәнче  дәвам итә.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Һәрбер бала үзенең кулында тотып торган хайван рәсеменә берәр җөмлә төзергә тиеш була. Мәсәлән  сөйләм үрнәкләре: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 Бу – буре, ул урманда яши”.</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Бу- сыер, ул абзарда яши”.</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br w:type="page"/>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Өченче вариант “Хайваннарның шәүләсен тап”</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Хайваннарны төркемләү күнекмәләрен, гомумиләштерүче сүзләрне табу һәм иҗади фикерләү сәләтен үстерү. Хайваннарга карата кайгыртучанлык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барышы:Бу уенда берничә бала катнаша ала. Уенчыларга тактадан ясалган Луллия боҗрасына сигез хайван рәсеме  төшерелгән карточкалар куела.Балалар  шул рәсемгә карап, кайсы хайванның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шәүләсе икәнен табырга тиешләр.  Хайваннарның дөрес шәүләсен тапкан  бала  җиңүче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Дүртенче вариант.  “ Хайваннар нәрсә ашарга  ярата?”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сөйләмдә тәмамлык кергән җөмләләрне куллана белү күнекмәләрен үстерү, сүзлекне баету, гади җөмлә төзергә өйрәтү.  Зирәклек, күзәтүчәнлек, тапкырлык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эшчәнлеге барышы: Тәрбияче балаларга  хайваннар рәсемнәре  һәм “ татлы ризыклар” төшерелгән берничә предметлы рәсем тарата һәм уен барышын аңлата. Һәр хайванның яраткан ризыгын табып, Луллия боҗрасына куела.Тәрбияче рәсемнәр буенча сораулар куя, ә балалар сорауларга дөрес итеп җавап бирергә тиешләр. Уен барышында тулы җөмләләр төзүгә игътибар бирелә.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Эт нәрсә (ит) ярата? _____     _____              _____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Сыер нәрсә (печән)  ярата?   _____     _____          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Песи нәрсә (сөт)  ярата ?   ____   ____         ______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Куян нәрсә (кишер) ярата?   ____     ____         ______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 нәрсә ( бал) ярата?   ____      ____          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Керпе нәрсә(гөмбә) ярата? ____   ____        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Тычкан нәрсә(бодай башагы) ярата?   ____   ____           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Тиен нәрсә (чикләвек) ярата?  ____    ____      _____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Кошлар нәрсә ( җим) ярата?  ____    ____                 ____ .</w:t>
      </w:r>
    </w:p>
    <w:p w:rsidR="00397F59"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Кәҗә нәрсә ( кәбестә) ярата </w:t>
      </w:r>
      <w:r>
        <w:rPr>
          <w:rFonts w:ascii="Times New Roman" w:hAnsi="Times New Roman"/>
          <w:sz w:val="24"/>
          <w:szCs w:val="24"/>
        </w:rPr>
        <w:t xml:space="preserve">____    ____         _____  .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Бишенче вариант. “ Кайсы хайванның койрыгы”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Балаларда зирәклек, күзәтүчәнлек, тапкырлык тәрбияләү.</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 Луллия боҗрасының эстәге өлешенә хайван рәсемнәре куела,ә астагы икенче өлешенә , балалар хайваннарның койрыкларын  та</w:t>
      </w:r>
      <w:r>
        <w:rPr>
          <w:rFonts w:ascii="Times New Roman" w:hAnsi="Times New Roman"/>
          <w:sz w:val="24"/>
          <w:szCs w:val="24"/>
        </w:rPr>
        <w:t>бып дөрес итеп  куярга тиешләр.</w:t>
      </w:r>
      <w:r w:rsidRPr="00801A28">
        <w:rPr>
          <w:rFonts w:ascii="Times New Roman" w:hAnsi="Times New Roman"/>
          <w:sz w:val="24"/>
          <w:szCs w:val="24"/>
        </w:rPr>
        <w:t xml:space="preserve">    Алтынчы вариант “Кайсы хайванның эзләре”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Хайваннар  турында балаларның белемнәрен киңәйтү, фикерләү сәләтен үстерү, игътибарлылыкны арттыру.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 : Луллия боҗрасының эстәге өлешенә хайван рәсемнәре куела,ә астагы икенче өлешенә балалар хайваннарның эзләрен  табып дөрес итеп  куярга тиешләр.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19" o:spid="_x0000_i1081" type="#_x0000_t75" style="width:398.25pt;height:330.75pt;visibility:visible">
            <v:imagedata r:id="rId91" o:title="" blacklevel="3277f"/>
          </v:shape>
        </w:pic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Җиденче вариант. “Кызыклы фактлар”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Максат:Баланың татар телендә сөйләү телен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Уен барышы: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нинди дә булса хайван турында мәгълүмат бирә, а бала нинди хайван турында сүз барганын әйтергә тиеш. </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Кыргый хайваннар турында мәгълүмат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Аю-безнең якларда яшәүче хайваннарның иң зурысы. Ерткыч хайван булса да, үлән, бал, җиләк, гөмбә, үсемлек тамырлары белән туклана. Аю , кыш көне азык табу кыен булганлыктан, көзен җитәрлек май туплап, язга кадәр йокыга тала.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Төлке-  этләр семьялыгына кергән урман хайваны. Ул, чынлап та, әкиятләрдә язылганча, хәйләкәр һәм бик акыллы хайван, бик оста аучы. Төлке, гадәттә, тычканнар белән туклана, бака, куян, кошлар, бөҗәкләр ашый.</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Бүре- этнең ерак бабасы. Безнең якларда соры бүреләр яши. Бүрене “ урман санитары” дип атыйлар, ул авыру хайваннарны аулый. Бүреләр төркем булып яши,төркем белән ауга да  чыгалар, вак җәнлекләр, зурраклардан- поши, болан, кабан аулыйлар.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Тиен- урманда, хәтта шәһәр  паркларында  да очрый. Тиен чикләвек, җиләк-җимеш, гөмбә, орлык, бөҗәк, кәлтә һәм вак кош-корт белән туклана. Тиеннең койрыгы, парашют һәм руль кебек, аны очкан вакытта саклый һәм борылырга ярдәм итә.</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Керпе- урман-кырларда,паркта, авыл урамында очрый. Ул агач тамырлары арасында өн ясый, көндез шунда ята, ауга күбрәк төнлә чыга. Бөҗәкләр, кортлар, суалчаннар,тычканнар. Бакалар белән туклана. Керпенең тәнендә 10 меңләп энә бар, алар хуҗаларын дошманнардан саклыйлар. Курыккан вакытта керпе шар формасын алып йомарлана. Кыш көне керпе йокыга тала.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Йорт хайваннары турында мәгълүмат</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Сыер-хуҗалыкта иң зур гәүдәле хайван. Ул сөт тә, каймак та, май да, ит тә бирә. Сыерлар гомерләрен өчтән берен- көтүдә ашап, өчтән берен – күшәп, калган өчтән берен ял итеп уздыра. Сыерның баласы- бозау. Сыерлар мөгриләр. Мөгрәү  ашыйсы килгәнне дә, эчәсе килгәнне дә, бозавын чакыруны да, авыртуны да белдерә ала.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Ат - элек-электән кешегә хезмәт иткән: йөк ташыган, җир сөргән, транспорт чарасы булган, хәрбиләр белән  сугышта катнашкан.  Борын-борыннан ук ат чабышлары Сабан туе бизәге булган. Төсләренә карап, атларны “ туры ат”, “кола ат”, “җирән ат”, “ акбүз ат” дип атыйлар.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Кәҗә- йорт хайваннары арасында иң беренче кулга ияләшкән төр.Кәҗәне йон һәм сөт өчен асрыйлар. Кәҗә йоны бик йомшак һәм нәфис. Кәҗә сөте бик күп дәвалау үзлекләренә ия.</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Эт-кешенең тугры дусты, йорт сакчысы. Этләр йөк тә ташый, ил чиген дә саклый, гадәттән  тыш хәлләрдә табибларга, коткаручыларга ярдәм итә, полиция хезмәткәрләренә җинаятьчеләрне  тотарга булыша.</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Песи- кешеләргә азык запасларын күсе-тычканнардан саклау өчен кулга ияләштерелгән. Песиләр кешедәге авырткан урынга ятып, терәлеп йоклый, аларның шулай итеп дәвалау, тынычландыру сыйфаты да бар.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18" o:spid="_x0000_i1082" type="#_x0000_t75" alt="IMG_20200211_112157" style="width:330pt;height:285.75pt;visibility:visible">
            <v:imagedata r:id="rId92" o:title=""/>
          </v:shape>
        </w:pic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Сигезенче вариант: “Сүзләр чылбыры”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Максат: Йорт хайваннарын истә калдыру, татар телендә аралашу теләге уяту, сүз байлыгын арттыру,фикерләү сәләтен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 барышы: Сүзләр чылбыры дигән уенда  һәрбер бала узенә берәр хайван рәсеме сайлап ала. Хәрефле леголар ярдәмендә шул хайваннын исемен җыярга тиешләр.</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p>
    <w:p w:rsidR="00397F59" w:rsidRPr="00654D47" w:rsidRDefault="00397F59" w:rsidP="00E468CD">
      <w:pPr>
        <w:spacing w:after="0" w:line="240" w:lineRule="auto"/>
        <w:jc w:val="center"/>
        <w:rPr>
          <w:rFonts w:ascii="Times New Roman" w:hAnsi="Times New Roman"/>
          <w:b/>
          <w:sz w:val="24"/>
          <w:szCs w:val="24"/>
        </w:rPr>
      </w:pPr>
      <w:r w:rsidRPr="00654D47">
        <w:rPr>
          <w:rFonts w:ascii="Times New Roman" w:hAnsi="Times New Roman"/>
          <w:b/>
          <w:sz w:val="24"/>
          <w:szCs w:val="24"/>
        </w:rPr>
        <w:t>Белемнәребезне тикшерик</w:t>
      </w:r>
    </w:p>
    <w:p w:rsidR="00397F59" w:rsidRPr="00801A28" w:rsidRDefault="00397F59" w:rsidP="00E468CD">
      <w:pPr>
        <w:spacing w:after="0" w:line="240" w:lineRule="auto"/>
        <w:jc w:val="center"/>
        <w:rPr>
          <w:rFonts w:ascii="Times New Roman" w:hAnsi="Times New Roman"/>
          <w:sz w:val="24"/>
          <w:szCs w:val="24"/>
        </w:rPr>
      </w:pPr>
      <w:r w:rsidRPr="00801A28">
        <w:rPr>
          <w:rFonts w:ascii="Times New Roman" w:hAnsi="Times New Roman"/>
          <w:sz w:val="24"/>
          <w:szCs w:val="24"/>
        </w:rPr>
        <w:t>Конспект ОД</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Шафигуллина Ильсояр Хазиевна, Хабибрахманова Эльмира Рауфовна</w:t>
      </w:r>
    </w:p>
    <w:p w:rsidR="00397F59" w:rsidRPr="00801A28" w:rsidRDefault="00397F59" w:rsidP="00E468CD">
      <w:pPr>
        <w:spacing w:after="0" w:line="240" w:lineRule="auto"/>
        <w:jc w:val="right"/>
        <w:rPr>
          <w:rFonts w:ascii="Times New Roman" w:hAnsi="Times New Roman"/>
          <w:sz w:val="24"/>
          <w:szCs w:val="24"/>
        </w:rPr>
      </w:pPr>
      <w:r w:rsidRPr="00801A28">
        <w:rPr>
          <w:rFonts w:ascii="Times New Roman" w:hAnsi="Times New Roman"/>
          <w:sz w:val="24"/>
          <w:szCs w:val="24"/>
        </w:rPr>
        <w:t>МБДОУ «Детский сад села большой Кукмор», Кукморский</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Бурычлар: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Туган як табигатенә мәхәббәт тәрбияләү.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Үстерү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Балалар</w:t>
      </w:r>
      <w:r w:rsidRPr="00801A28">
        <w:rPr>
          <w:rFonts w:ascii="Times New Roman" w:hAnsi="Times New Roman"/>
          <w:sz w:val="24"/>
          <w:szCs w:val="24"/>
        </w:rPr>
        <w:softHyphen/>
        <w:t>ның зиһенен, зирәклеген, тапкырлыгын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Арифметик мәсьәләләр төзү һәм чишү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Иҗади хикәя төзү, бәйләнешле сөйләм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-Балаларда үзара ярдәмләшү күнекмәләрен формалаштыру;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-Балаларны логик биремнәр чишүгә күнектерү;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-Арифметик мәсьәләләр төзү һәм чишү күнекмәләрен үстерү.</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бурычы: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-Кәгазь битендә ориентлашуны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-Аваз, сүз, җөмлә төшенчәләрен аңлап, аларга анализ ясый белү күнекмәләрен ныгыту.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Интеграль белем бирү өлкәләре: танып белү үсеше, физик үсеш, сөйләм үсеше, социаль- коммуникатив  үсеш.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Методик алымнар һәм чаралар: әңгәмә, сорау, дидактик  уен, карточкалар белән эш, үсендерү, мактау.</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Җиһазлау: алдан әзерләнгән биремнәр, таратма материаллар; эш дәфтәрләрләре; ручкалар; карточка “Атна көннәре”, “Камка” һәм “Гараж” уеннары.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Белем бирү эшчәнлеге барышы</w:t>
      </w:r>
    </w:p>
    <w:p w:rsidR="00397F59" w:rsidRPr="00801A28" w:rsidRDefault="00397F59" w:rsidP="00E468CD">
      <w:pPr>
        <w:spacing w:after="0" w:line="240" w:lineRule="auto"/>
        <w:rPr>
          <w:rFonts w:ascii="Times New Roman" w:hAnsi="Times New Roman"/>
          <w:sz w:val="24"/>
          <w:szCs w:val="24"/>
        </w:rPr>
      </w:pP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Хәерле иртә, кадерле балалар, хөрмәте әти-әниләр, укытучыларыбыз. Безнең менә бу күркәм дә, акыллы да, зирәк тә булган балалар “Шатлык” балалар бакчасында 5 ел йөреп, белем һәм тәрбия алдылар.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Әйе, шул 5 ел йөрү  эчендә төрле күнекмәләр ныгытылды, биремнәр үтәп зиһеннәре үсте, санарга, язарга, рәсемнәр ясарга,  грамотага да өйрәнделәр.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Озын сүзнең кыскасы, без бүген бакчада йөргән 4 елыбызга нәтиҗә ясап,  йомгаклау уен-шөгыле үткәрергә булдык.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Уен-шөгылебездә математика, грамотага өйрәнү, дөньяны танып белү өлкәләре буенча күнегүләр, рәсем ясау, рус телендә дә биремнәр булачак.</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Без биремнәребезне тәртип саны буенча барып эшләбез.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Балалар тәртип саны буенча ничек саныйбыз?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Беренче, икенче...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Әйдәгез башладык. Кәрим иң беренче  тәртип саны буенча ничәнче санны табабыз?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Беренче.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Беренче санда грамотага өйрәнү буенча биремнәр.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”Кырыс һәм ягымлы сүзләр”. Бүгенге шөгыльгә шулай ук “кырыс” малай - һәм “ягымлы” малай – да килде. Алар үзләре белән рәсемнәр алып килгәннәр.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“Кырыс” сүзләргә туры килгән рәсемнәрне кырыс малай – портреты белән, “ягымлы” авазы кергән сүзләргә туры килгән рәсемнәрне ягымлы малай портреты янына куябыз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Уен”Авазларның урынын билгелә”.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Бүген без сезнең белән “к”авазын табарбыз.Кубиклар ярдәмендә.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Бу нәрсә? Бу песнәк. Песнәк сүзендә “к”авазы сүзнең кайсы өлешендә килә? (башындамы,уртасындамы, ахырындамы)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Сүзнең ахырында.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Язилә хәзер ничәнче санны табабыз?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Икенче.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Икенче биремебез “Ел фасыллары”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Әмирхан бер елда ничә ел фасылы бар?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4</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Санап үт әле.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Кыш, яз, җәй, көз.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Хәзер елның кайсы вакыты?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Хәзер елның яз вакыты.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Әйдәгез әле яз билгеләрен санап үтегез.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Яз көне кояш ныграк җылыта. Карлар эри,сулар, гөрләвекләр ага башлый.Туган якларын сагынып җылы яклардан кошлар очып кайталар. Агачлардагы бөреләр шытып яфрак яра,үләннәр үсә.</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Сиринә тәртип буенча ничәнче санны эзлибез?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Сиринә. Өченче.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Өченче биремебез “Камка” һәм “Гараж” уеннары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Кызлар “Камка” уенын уйныйлар, ә малайлар “Гараж” уенын.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Кызлар камкаларның канатларын табалар. Малайлар гаражга туры килерлек машиналарны табалар (Мисаллар чишәләр)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Физминут. Әзерәк ял итеп алабыз. “Тере саннар” уенын уйныйбыз.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Мин сезгә ике санын әйтсәм, сез парлашып басасыз. Өч санын әйтсәм, өчәрләп басасыз. Зурырак санны әйтсәм артык каласыз. Игътибарлы булыгыз, ялгышмагыз.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Балалар ничәнче биремне табабыз?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Дүртенче.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Бу биремдә перфокарталар белән эшлибез. Дөрес итеп рәсемнәр ясыйбыз. Балалар бу рәсемнәр арасында алу һәм кушу билгеләре дә бар. Алар нәрсәне аңлатырлар икән?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Рәсемнәр арасында алу билгесе булса рәсемнең күрсәтелгән өстәп ясыйбыз.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Перфокарталарда биремнәр төрле-төрле, үзегезгә ошаганнарын алып эшләгез. Игътибарлы булыгыз. Ничәнче биремгә күчәбез?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Бишенче.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Карагыз әле бу карточка нәрсә аңлата?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Атна көннәрен.</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Бубен да бар монда. Бубен белән нишләп була?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Атна көннәрен санап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Ә бубен белән “Атна көннәре” уенын уйнарбыз. Без уен белән таныш. Атнада ничә көн бар?</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Җиде.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Әйдәгез әле уйныйк. Уенда игътибарлы булу кирәк. Аңлатып китәм: бубенга 1 тапкыр суксам-атнаның ничәнче һәм нинди көне була?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Атнаның беренче көне – душәмбе.</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Булдырдыгыз. Хәзер ничәнче биремгә барабыз?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Алтынчы.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Теперь у нас задания на русском языке.У бабушки Даши внучка Маша, кот Пушок, собака Дружок. Сколько у бабушки внуков?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Одна внучка Маша.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В зоопарке было 4 медведя и 3 барана. Сколько диких животных было в зоопарке?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4</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Какой зверь помогает переходить дорогу?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Зебра.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Тәрбияче. Какую птицу называют лесным доктором?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Балалар. Дятель.</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Молодцы.</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Кадерле балалар, биремнәрне үтәгәндә берегездә югалып калмады. Булдырдыгыз.</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Тәрбияче. Бер айдан сез бакча белән хушлашып, мәктәп тормышына аяк басачаксыз. Сезнең һәркайсыгызның мәктәптә укыйсы була.</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 Ягез әле, без сезнең белән узегез укыячак мәктәпне төзик. Төзелеш материалларыннан мәктәпне төзергә кирәк (төзү материалларыннан мәктәп төзиләр). </w:t>
      </w:r>
    </w:p>
    <w:p w:rsidR="00397F59" w:rsidRPr="00801A28" w:rsidRDefault="00397F59" w:rsidP="00E468CD">
      <w:pPr>
        <w:spacing w:after="0" w:line="240" w:lineRule="auto"/>
        <w:rPr>
          <w:rFonts w:ascii="Times New Roman" w:hAnsi="Times New Roman"/>
          <w:sz w:val="24"/>
          <w:szCs w:val="24"/>
        </w:rPr>
      </w:pPr>
      <w:r w:rsidRPr="00801A28">
        <w:rPr>
          <w:rFonts w:ascii="Times New Roman" w:hAnsi="Times New Roman"/>
          <w:sz w:val="24"/>
          <w:szCs w:val="24"/>
        </w:rPr>
        <w:t xml:space="preserve">Нинди матур мәктәп төзедегез. Бик зур рәхмәт. Сезгә шундый матур мәктәпләрдә авыртмыйча, сөенеп, балалар бакчасында алган белемнәрегезне кулланып исәнсау 4 һәм 5 билгеләренә укырга язсын. </w:t>
      </w:r>
    </w:p>
    <w:p w:rsidR="00397F59" w:rsidRPr="00801A28"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jc w:val="center"/>
        <w:rPr>
          <w:rFonts w:ascii="Times New Roman" w:hAnsi="Times New Roman"/>
          <w:sz w:val="24"/>
          <w:szCs w:val="24"/>
          <w:lang w:val="tt-RU"/>
        </w:rPr>
      </w:pPr>
    </w:p>
    <w:p w:rsidR="00397F59" w:rsidRPr="00C14E42" w:rsidRDefault="00397F59" w:rsidP="00E468CD">
      <w:pPr>
        <w:spacing w:after="0" w:line="240" w:lineRule="auto"/>
        <w:rPr>
          <w:rFonts w:ascii="Times New Roman" w:hAnsi="Times New Roman"/>
          <w:b/>
          <w:bCs/>
          <w:sz w:val="24"/>
          <w:szCs w:val="24"/>
          <w:lang w:val="tt-RU"/>
        </w:rPr>
      </w:pPr>
    </w:p>
    <w:p w:rsidR="00397F59" w:rsidRPr="00C14E42" w:rsidRDefault="00397F59" w:rsidP="00E468CD">
      <w:pPr>
        <w:spacing w:after="0" w:line="240" w:lineRule="auto"/>
        <w:jc w:val="both"/>
        <w:rPr>
          <w:rFonts w:ascii="Times New Roman" w:hAnsi="Times New Roman"/>
          <w:b/>
          <w:bCs/>
          <w:sz w:val="24"/>
          <w:szCs w:val="24"/>
          <w:lang w:val="tt-RU"/>
        </w:rPr>
      </w:pPr>
    </w:p>
    <w:p w:rsidR="00397F59" w:rsidRPr="00C14E42" w:rsidRDefault="00397F59" w:rsidP="00E468CD">
      <w:pPr>
        <w:pStyle w:val="NormalWeb"/>
        <w:shd w:val="clear" w:color="auto" w:fill="FFFFFF"/>
        <w:spacing w:before="0" w:beforeAutospacing="0" w:after="0" w:afterAutospacing="0"/>
        <w:jc w:val="right"/>
        <w:rPr>
          <w:b/>
          <w:bCs/>
          <w:lang w:val="tt-RU"/>
        </w:rPr>
      </w:pPr>
    </w:p>
    <w:p w:rsidR="00397F59" w:rsidRPr="00C14E42" w:rsidRDefault="00397F59" w:rsidP="00E468CD">
      <w:pPr>
        <w:pStyle w:val="NormalWeb"/>
        <w:shd w:val="clear" w:color="auto" w:fill="FFFFFF"/>
        <w:spacing w:before="0" w:beforeAutospacing="0" w:after="0" w:afterAutospacing="0"/>
        <w:jc w:val="right"/>
        <w:rPr>
          <w:b/>
          <w:bCs/>
          <w:lang w:val="tt-RU"/>
        </w:rPr>
      </w:pPr>
    </w:p>
    <w:p w:rsidR="00397F59" w:rsidRPr="00C14E42" w:rsidRDefault="00397F59" w:rsidP="00E468CD">
      <w:pPr>
        <w:spacing w:after="0" w:line="240" w:lineRule="auto"/>
        <w:jc w:val="right"/>
        <w:rPr>
          <w:rFonts w:ascii="Times New Roman" w:hAnsi="Times New Roman"/>
          <w:sz w:val="24"/>
          <w:szCs w:val="24"/>
          <w:lang w:val="tt-RU"/>
        </w:rPr>
      </w:pPr>
    </w:p>
    <w:p w:rsidR="00397F59" w:rsidRPr="00C14E42" w:rsidRDefault="00397F59" w:rsidP="00E468CD">
      <w:pPr>
        <w:spacing w:after="0" w:line="240" w:lineRule="auto"/>
        <w:jc w:val="right"/>
        <w:rPr>
          <w:rFonts w:ascii="Times New Roman" w:hAnsi="Times New Roman"/>
          <w:sz w:val="24"/>
          <w:szCs w:val="24"/>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Pr="006B5E23" w:rsidRDefault="00397F59" w:rsidP="00E468CD">
      <w:pPr>
        <w:widowControl w:val="0"/>
        <w:numPr>
          <w:ilvl w:val="0"/>
          <w:numId w:val="1"/>
        </w:numPr>
        <w:shd w:val="clear" w:color="auto" w:fill="FFFFFF"/>
        <w:tabs>
          <w:tab w:val="left" w:pos="869"/>
        </w:tabs>
        <w:autoSpaceDE w:val="0"/>
        <w:autoSpaceDN w:val="0"/>
        <w:adjustRightInd w:val="0"/>
        <w:spacing w:after="0" w:line="240" w:lineRule="auto"/>
        <w:ind w:firstLine="528"/>
        <w:jc w:val="both"/>
        <w:rPr>
          <w:rFonts w:ascii="Times New Roman" w:hAnsi="Times New Roman"/>
          <w:b/>
          <w:sz w:val="24"/>
          <w:szCs w:val="24"/>
        </w:rPr>
      </w:pPr>
      <w:r w:rsidRPr="006B5E23">
        <w:rPr>
          <w:rFonts w:ascii="Times New Roman" w:hAnsi="Times New Roman"/>
          <w:b/>
          <w:sz w:val="24"/>
          <w:szCs w:val="24"/>
        </w:rPr>
        <w:t xml:space="preserve">Инновационная работа по ОО «Художественно-эстетическое развитие» (конспект ОД, методические разработки, дидактические игры, педагогические находки по музыкальной </w:t>
      </w:r>
      <w:r w:rsidRPr="006B5E23">
        <w:rPr>
          <w:rFonts w:ascii="Times New Roman" w:hAnsi="Times New Roman"/>
          <w:b/>
          <w:spacing w:val="-1"/>
          <w:sz w:val="24"/>
          <w:szCs w:val="24"/>
        </w:rPr>
        <w:t>деятельности, по изобразительной деятельности).</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“Тылсымлы җәүһәрләр”</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Абулаезева Айсылу Фяритовна</w:t>
      </w:r>
    </w:p>
    <w:p w:rsidR="00397F59" w:rsidRPr="006B5E23" w:rsidRDefault="00397F59" w:rsidP="00E468CD">
      <w:pPr>
        <w:spacing w:after="0" w:line="240" w:lineRule="auto"/>
        <w:jc w:val="right"/>
        <w:rPr>
          <w:rFonts w:ascii="Times New Roman" w:hAnsi="Times New Roman"/>
          <w:b/>
          <w:sz w:val="24"/>
          <w:szCs w:val="24"/>
          <w:lang w:val="tt-RU"/>
        </w:rPr>
      </w:pPr>
      <w:r w:rsidRPr="006B5E23">
        <w:rPr>
          <w:rFonts w:ascii="Times New Roman" w:hAnsi="Times New Roman"/>
          <w:sz w:val="24"/>
          <w:szCs w:val="24"/>
        </w:rPr>
        <w:t>МБДОУ «Арский детский сад № 9</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3-7 яшьлек балалар өчен.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Максат: төсле ташлар белән таныштыру, нәфәси үсеш.</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Бурыч: бармак моторикасын үстерү, логик фикерләү, күрү, хәтер, зиһен сәләтен үстерү, </w:t>
      </w:r>
      <w:r w:rsidRPr="006B5E23">
        <w:rPr>
          <w:rFonts w:ascii="Times New Roman" w:hAnsi="Times New Roman"/>
          <w:color w:val="000000"/>
          <w:sz w:val="24"/>
          <w:szCs w:val="24"/>
          <w:lang w:val="tt-RU" w:eastAsia="ru-RU"/>
        </w:rPr>
        <w:t xml:space="preserve">төс, форма, зурлык кебек төшенчәләрне үзләштерергә булышалар, </w:t>
      </w:r>
      <w:r w:rsidRPr="006B5E23">
        <w:rPr>
          <w:rFonts w:ascii="Times New Roman" w:hAnsi="Times New Roman"/>
          <w:sz w:val="24"/>
          <w:szCs w:val="24"/>
          <w:lang w:val="tt-RU"/>
        </w:rPr>
        <w:t>уенда катнашу теләген тудыру, дустана мөнәсәбәт тәрбияләү,</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уенны баланың һәр төр эшчәнлегенә, режим моментларына кертү.</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Мәктәпкәчә тәрбия учреждениеләренең төп бурычы балаларны рухи яктан бай, физик яктан сәламәт итеп үстерү. Алар төрле юллар белән тормышка ашырыла. Ә шулар арасында иң әһәмиятлесе – уеннар.</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Ташлар.</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Борма-борма булып ага</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Безнең авыл елгасы.</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Күрсәгез сез яр буйларын —</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Матур ташлар дөньясы.</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Гадиләрме, матурлармы,</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Таш дигәнең кызык ул.</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Тылсымлысын табар сыман,</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Гел чүплисең кызыгып.</w:t>
      </w:r>
    </w:p>
    <w:p w:rsidR="00397F59" w:rsidRPr="006B5E23" w:rsidRDefault="00397F59" w:rsidP="00E468CD">
      <w:pPr>
        <w:shd w:val="clear" w:color="auto" w:fill="FFFFFF"/>
        <w:spacing w:after="0" w:line="240" w:lineRule="auto"/>
        <w:rPr>
          <w:rFonts w:ascii="Times New Roman" w:hAnsi="Times New Roman"/>
          <w:color w:val="000000"/>
          <w:sz w:val="24"/>
          <w:szCs w:val="24"/>
        </w:rPr>
      </w:pPr>
      <w:r w:rsidRPr="006B5E23">
        <w:rPr>
          <w:rFonts w:ascii="Times New Roman" w:hAnsi="Times New Roman"/>
          <w:color w:val="000000"/>
          <w:sz w:val="24"/>
          <w:szCs w:val="24"/>
        </w:rPr>
        <w:t>Нинди генә төслесе юк:</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Кызгылт, сары, чуар таш,</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Чылтыр-чылтыр иткәннәре,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Болары инде чуерташ.</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Ә кайберсе гел ак кына,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Җем-җем итә чак кына,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Алмаз ташы диярсең,</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Йөзек кашы диярсең,</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Хыялланып та куябыз,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Бәлки, чынлап алмаздыр?!</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Без яшәгән җирләрдә дә</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Гел үк булмый калмастыр.</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Гаҗәпмени, тамыры килсә</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Ерак Якутиядән,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Мыштым гына, бик тирәннән,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Үтсә безнең тирәдән?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Таш дигәнең кызык ул.</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Тылсымлысын табар сыман,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Гел чүплисең кызыгып,</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Карап карарбыз әле,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Бәлки, чынлап иң гаҗәбен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Эзләп табарбыз әле.</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1. Төрле төстәге зур ташлар һәм ике тартма алыгыз. Ташларны борынга, авызга, колакка кертергә ярамый дип баланы алдан кисәтеп куегыз.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Тартмаларның һәрберсендә ярык ясагыз.  Балага ташларны төсләр буенча шул тартмаларга тутырырга тәкъдим итегез. Ташлар урынына каты кәгазьдән киселгән түгәрәкләр куллансагыз да була.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Сабыйлага аларны тартмаларга тутырып, аннары бушатып яңадан җыюы бик ошый.</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2.  5-6 ташны өстәлгә бушатыгыз. Бала аларны савытка тутырсын.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3. Бу уен өчен күп ташлар кирәк. Алар төрле зурлыкта һәм төрле формада булсын. Тартмадан ташларны өстәлгә бушатыгыз да, шулар арасыннан: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иң зурысын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иң кечкенәсен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өчпочмак формасында булганын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шакмак формасында булганын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йөрәк формасында булганын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иң зур кызылын эзләгез.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Уен баланы туйдырганчы туктатыгыз.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4. </w:t>
      </w:r>
      <w:r w:rsidRPr="004E7184">
        <w:rPr>
          <w:rFonts w:ascii="Times New Roman" w:hAnsi="Times New Roman"/>
          <w:noProof/>
          <w:color w:val="000000"/>
          <w:sz w:val="24"/>
          <w:szCs w:val="24"/>
          <w:lang w:eastAsia="ru-RU"/>
        </w:rPr>
        <w:pict>
          <v:shape id="Рисунок 117" o:spid="_x0000_i1083" type="#_x0000_t75" alt="Игра &quot;Раздели на группы&quot;" style="width:460.5pt;height:181.5pt;visibility:visible">
            <v:imagedata r:id="rId93" o:title=""/>
          </v:shape>
        </w:pic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Ташларны төсләргә туры китереп аралау, төсенә туры китереп куярга кирәк.</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5.</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r w:rsidRPr="004E7184">
        <w:rPr>
          <w:rFonts w:ascii="Times New Roman" w:hAnsi="Times New Roman"/>
          <w:noProof/>
          <w:sz w:val="24"/>
          <w:szCs w:val="24"/>
          <w:lang w:eastAsia="ru-RU"/>
        </w:rPr>
        <w:pict>
          <v:shape id="Рисунок 118" o:spid="_x0000_i1084" type="#_x0000_t75" style="width:100.5pt;height:141.75pt;visibility:visible">
            <v:imagedata r:id="rId94" o:title=""/>
          </v:shape>
        </w:pict>
      </w:r>
      <w:r w:rsidRPr="004E7184">
        <w:rPr>
          <w:rFonts w:ascii="Times New Roman" w:hAnsi="Times New Roman"/>
          <w:noProof/>
          <w:sz w:val="24"/>
          <w:szCs w:val="24"/>
          <w:lang w:eastAsia="ru-RU"/>
        </w:rPr>
        <w:pict>
          <v:shape id="Рисунок 119" o:spid="_x0000_i1085" type="#_x0000_t75" style="width:100.5pt;height:141.75pt;visibility:visible">
            <v:imagedata r:id="rId95" o:title=""/>
          </v:shape>
        </w:pict>
      </w:r>
      <w:r w:rsidRPr="004E7184">
        <w:rPr>
          <w:rFonts w:ascii="Times New Roman" w:hAnsi="Times New Roman"/>
          <w:noProof/>
          <w:sz w:val="24"/>
          <w:szCs w:val="24"/>
          <w:lang w:eastAsia="ru-RU"/>
        </w:rPr>
        <w:pict>
          <v:shape id="Рисунок 120" o:spid="_x0000_i1086" type="#_x0000_t75" style="width:200.25pt;height:141.75pt;visibility:visible">
            <v:imagedata r:id="rId96" o:title=""/>
          </v:shape>
        </w:pict>
      </w:r>
      <w:r w:rsidRPr="004E7184">
        <w:rPr>
          <w:rFonts w:ascii="Times New Roman" w:hAnsi="Times New Roman"/>
          <w:noProof/>
          <w:sz w:val="24"/>
          <w:szCs w:val="24"/>
          <w:lang w:eastAsia="ru-RU"/>
        </w:rPr>
        <w:pict>
          <v:shape id="Рисунок 121" o:spid="_x0000_i1087" type="#_x0000_t75" style="width:100.5pt;height:141.75pt;visibility:visible">
            <v:imagedata r:id="rId97" o:title=""/>
          </v:shape>
        </w:pict>
      </w:r>
      <w:r w:rsidRPr="004E7184">
        <w:rPr>
          <w:rFonts w:ascii="Times New Roman" w:hAnsi="Times New Roman"/>
          <w:noProof/>
          <w:sz w:val="24"/>
          <w:szCs w:val="24"/>
          <w:lang w:eastAsia="ru-RU"/>
        </w:rPr>
        <w:pict>
          <v:shape id="Рисунок 5" o:spid="_x0000_i1088" type="#_x0000_t75" style="width:100.5pt;height:141.75pt;visibility:visible">
            <v:imagedata r:id="rId98" o:title=""/>
          </v:shape>
        </w:pic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4E7184">
        <w:rPr>
          <w:rFonts w:ascii="Times New Roman" w:hAnsi="Times New Roman"/>
          <w:noProof/>
          <w:sz w:val="24"/>
          <w:szCs w:val="24"/>
          <w:lang w:eastAsia="ru-RU"/>
        </w:rPr>
        <w:pict>
          <v:shape id="_x0000_i1089" type="#_x0000_t75" alt="Нетрадиционная технология использования камешков Марблс в обучении детей с  ТНР | Учебно-методический материал по развитию речи: | Образовательная  социальная сеть" style="width:159pt;height:225pt;visibility:visible">
            <v:imagedata r:id="rId99" o:title=""/>
          </v:shape>
        </w:pict>
      </w:r>
      <w:r w:rsidRPr="004E7184">
        <w:rPr>
          <w:rFonts w:ascii="Times New Roman" w:hAnsi="Times New Roman"/>
          <w:noProof/>
          <w:sz w:val="24"/>
          <w:szCs w:val="24"/>
          <w:lang w:eastAsia="ru-RU"/>
        </w:rPr>
        <w:pict>
          <v:shape id="_x0000_i1090" type="#_x0000_t75" alt="Нетрадиционная технология использования камешков Марблс в обучении детей с  ТНР | Учебно-методический материал по развитию речи: | Образовательная  социальная сеть" style="width:159pt;height:225pt;visibility:visible">
            <v:imagedata r:id="rId100" o:title=""/>
          </v:shape>
        </w:pic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Төсле ташларны туры китереп түгәрәкләр остенә куярга кирәк.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Хәреф, сан, җиләк-җимеш, яшелчәләр, уенчыклар,  транспорт төрләре өйрәнү.</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4E7184">
        <w:rPr>
          <w:rFonts w:ascii="Times New Roman" w:hAnsi="Times New Roman"/>
          <w:noProof/>
          <w:sz w:val="24"/>
          <w:szCs w:val="24"/>
          <w:lang w:eastAsia="ru-RU"/>
        </w:rPr>
        <w:pict>
          <v:shape id="Рисунок 16" o:spid="_x0000_i1091" type="#_x0000_t75" alt="Игра &quot;Выложи по образцу&quot;" style="width:393.75pt;height:195pt;visibility:visible">
            <v:imagedata r:id="rId101" o:title=""/>
          </v:shape>
        </w:pic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Төсле ташларны сайлап шундый рәсемне төзеп чыгарга кирәк.</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4E7184">
        <w:rPr>
          <w:rFonts w:ascii="Times New Roman" w:hAnsi="Times New Roman"/>
          <w:noProof/>
          <w:sz w:val="24"/>
          <w:szCs w:val="24"/>
          <w:lang w:eastAsia="ru-RU"/>
        </w:rPr>
        <w:pict>
          <v:shape id="_x0000_i1092" type="#_x0000_t75" alt="Игры с камнями марблс | Сайт педагог-психолога ДОУ" style="width:460.5pt;height:186pt;visibility:visible">
            <v:imagedata r:id="rId102" o:title=""/>
          </v:shape>
        </w:pic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Төсле ташларны туры китереп төзеп чыгарга кирәк.</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6.  Рәсемнәргә ташлар тезү.</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Машиналарга ташлардан тәгәрмәчләр тезегез.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hyperlink r:id="rId103" w:history="1">
        <w:r w:rsidRPr="004E7184">
          <w:rPr>
            <w:rFonts w:ascii="Times New Roman" w:hAnsi="Times New Roman"/>
            <w:noProof/>
            <w:color w:val="000000"/>
            <w:sz w:val="24"/>
            <w:szCs w:val="24"/>
            <w:lang w:eastAsia="ru-RU"/>
          </w:rPr>
          <w:pict>
            <v:shape id="Рисунок 13" o:spid="_x0000_i1093" type="#_x0000_t75" alt="Vehicle_coloring_pages_for_babies_7" href="http://sabyem.ru/wp-content/uploads/2012/12/Vehicle_coloring_pages_for_babies" style="width:199.5pt;height:225pt;visibility:visible" o:button="t">
              <v:fill o:detectmouseclick="t"/>
              <v:imagedata r:id="rId104" o:title=""/>
            </v:shape>
          </w:pict>
        </w:r>
      </w:hyperlink>
      <w:r w:rsidRPr="006B5E23">
        <w:rPr>
          <w:rFonts w:ascii="Times New Roman" w:hAnsi="Times New Roman"/>
          <w:color w:val="000000"/>
          <w:sz w:val="24"/>
          <w:szCs w:val="24"/>
          <w:lang w:val="tt-RU" w:eastAsia="ru-RU"/>
        </w:rPr>
        <w:t> </w:t>
      </w:r>
      <w:hyperlink r:id="rId105" w:history="1">
        <w:r w:rsidRPr="004E7184">
          <w:rPr>
            <w:rFonts w:ascii="Times New Roman" w:hAnsi="Times New Roman"/>
            <w:noProof/>
            <w:color w:val="000000"/>
            <w:sz w:val="24"/>
            <w:szCs w:val="24"/>
            <w:lang w:eastAsia="ru-RU"/>
          </w:rPr>
          <w:pict>
            <v:shape id="Рисунок 14" o:spid="_x0000_i1094" type="#_x0000_t75" alt="Vehicle_coloring_pages_for_babies_3" href="http://sabyem.ru/wp-content/uploads/2012/12/Vehicle_coloring_pages_for_babies" style="width:183.75pt;height:225pt;visibility:visible" o:button="t">
              <v:fill o:detectmouseclick="t"/>
              <v:imagedata r:id="rId106" o:title=""/>
            </v:shape>
          </w:pict>
        </w:r>
      </w:hyperlink>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Күбәләкнең канатларын 4 таш белән бизәгез.</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hyperlink r:id="rId107" w:history="1">
        <w:r w:rsidRPr="004E7184">
          <w:rPr>
            <w:rFonts w:ascii="Times New Roman" w:hAnsi="Times New Roman"/>
            <w:noProof/>
            <w:color w:val="000000"/>
            <w:sz w:val="24"/>
            <w:szCs w:val="24"/>
            <w:lang w:eastAsia="ru-RU"/>
          </w:rPr>
          <w:pict>
            <v:shape id="Рисунок 15" o:spid="_x0000_i1095" type="#_x0000_t75" alt="кубэл" href="http://sabyem.ru/wp-content/uploads/2012/12/%D0%BA%D1%83%D0%B1%D1%8D%D0%" style="width:174pt;height:225pt;visibility:visible" o:button="t">
              <v:fill o:detectmouseclick="t"/>
              <v:imagedata r:id="rId108" o:title=""/>
            </v:shape>
          </w:pict>
        </w:r>
      </w:hyperlink>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Камканың аркасына кара </w:t>
      </w:r>
      <w:r w:rsidRPr="006B5E23">
        <w:rPr>
          <w:rFonts w:ascii="Times New Roman" w:hAnsi="Times New Roman"/>
          <w:color w:val="000000"/>
          <w:sz w:val="24"/>
          <w:szCs w:val="24"/>
          <w:lang w:val="tt-RU" w:eastAsia="ru-RU"/>
        </w:rPr>
        <w:t xml:space="preserve">ташлардан </w:t>
      </w:r>
      <w:r w:rsidRPr="006B5E23">
        <w:rPr>
          <w:rFonts w:ascii="Times New Roman" w:hAnsi="Times New Roman"/>
          <w:color w:val="000000"/>
          <w:sz w:val="24"/>
          <w:szCs w:val="24"/>
          <w:lang w:eastAsia="ru-RU"/>
        </w:rPr>
        <w:t xml:space="preserve"> нокталар тезегез.</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hyperlink r:id="rId109" w:history="1">
        <w:r w:rsidRPr="004E7184">
          <w:rPr>
            <w:rFonts w:ascii="Times New Roman" w:hAnsi="Times New Roman"/>
            <w:noProof/>
            <w:color w:val="000000"/>
            <w:sz w:val="24"/>
            <w:szCs w:val="24"/>
            <w:lang w:eastAsia="ru-RU"/>
          </w:rPr>
          <w:pict>
            <v:shape id="_x0000_i1096" type="#_x0000_t75" alt="raskraska" href="http://sabyem.ru/wp-content/uploads/2012/12/raskras" style="width:207pt;height:167.25pt;visibility:visible" o:button="t">
              <v:fill o:detectmouseclick="t"/>
              <v:imagedata r:id="rId110" o:title=""/>
            </v:shape>
          </w:pict>
        </w:r>
      </w:hyperlink>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Алмагачка кызыл </w:t>
      </w:r>
      <w:r w:rsidRPr="006B5E23">
        <w:rPr>
          <w:rFonts w:ascii="Times New Roman" w:hAnsi="Times New Roman"/>
          <w:color w:val="000000"/>
          <w:sz w:val="24"/>
          <w:szCs w:val="24"/>
          <w:lang w:val="tt-RU" w:eastAsia="ru-RU"/>
        </w:rPr>
        <w:t>ташлардан</w:t>
      </w:r>
      <w:r w:rsidRPr="006B5E23">
        <w:rPr>
          <w:rFonts w:ascii="Times New Roman" w:hAnsi="Times New Roman"/>
          <w:color w:val="000000"/>
          <w:sz w:val="24"/>
          <w:szCs w:val="24"/>
          <w:lang w:eastAsia="ru-RU"/>
        </w:rPr>
        <w:t xml:space="preserve"> алмалар тезегез.</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hyperlink r:id="rId111" w:history="1">
        <w:r w:rsidRPr="004E7184">
          <w:rPr>
            <w:rFonts w:ascii="Times New Roman" w:hAnsi="Times New Roman"/>
            <w:noProof/>
            <w:color w:val="000000"/>
            <w:sz w:val="24"/>
            <w:szCs w:val="24"/>
            <w:lang w:eastAsia="ru-RU"/>
          </w:rPr>
          <w:pict>
            <v:shape id="Рисунок 17" o:spid="_x0000_i1097" type="#_x0000_t75" alt="4" href="http://sabyem.ru/wp-content/uploads/2012/12" style="width:165.75pt;height:225pt;visibility:visible" o:button="t">
              <v:fill o:detectmouseclick="t"/>
              <v:imagedata r:id="rId112" o:title=""/>
            </v:shape>
          </w:pict>
        </w:r>
      </w:hyperlink>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Күбәләк кортының өстенә т</w:t>
      </w:r>
      <w:r w:rsidRPr="006B5E23">
        <w:rPr>
          <w:rFonts w:ascii="Times New Roman" w:hAnsi="Times New Roman"/>
          <w:color w:val="000000"/>
          <w:sz w:val="24"/>
          <w:szCs w:val="24"/>
          <w:lang w:val="tt-RU" w:eastAsia="ru-RU"/>
        </w:rPr>
        <w:t>ашлар</w:t>
      </w:r>
      <w:r w:rsidRPr="006B5E23">
        <w:rPr>
          <w:rFonts w:ascii="Times New Roman" w:hAnsi="Times New Roman"/>
          <w:color w:val="000000"/>
          <w:sz w:val="24"/>
          <w:szCs w:val="24"/>
          <w:lang w:eastAsia="ru-RU"/>
        </w:rPr>
        <w:t xml:space="preserve"> тезегез.</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hyperlink r:id="rId113" w:history="1">
        <w:r w:rsidRPr="004E7184">
          <w:rPr>
            <w:rFonts w:ascii="Times New Roman" w:hAnsi="Times New Roman"/>
            <w:noProof/>
            <w:color w:val="000000"/>
            <w:sz w:val="24"/>
            <w:szCs w:val="24"/>
            <w:lang w:eastAsia="ru-RU"/>
          </w:rPr>
          <w:pict>
            <v:shape id="_x0000_i1098" type="#_x0000_t75" alt="raskraski-dlya-samh-malenykih-zhivotne-ptits-nasekome-23" href="http://sabyem.ru/wp-content/uploads/2012/12/raskraski-dlya-samh-malenykih-zhivotne-ptits-nasekome-" style="width:142.5pt;height:198pt;visibility:visible" o:button="t">
              <v:fill o:detectmouseclick="t"/>
              <v:imagedata r:id="rId114" o:title=""/>
            </v:shape>
          </w:pict>
        </w:r>
      </w:hyperlink>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Агачларга сары, кызгылт сары яисә яшел төстәге т</w:t>
      </w:r>
      <w:r w:rsidRPr="006B5E23">
        <w:rPr>
          <w:rFonts w:ascii="Times New Roman" w:hAnsi="Times New Roman"/>
          <w:color w:val="000000"/>
          <w:sz w:val="24"/>
          <w:szCs w:val="24"/>
          <w:lang w:val="tt-RU" w:eastAsia="ru-RU"/>
        </w:rPr>
        <w:t xml:space="preserve">ашлардан </w:t>
      </w:r>
      <w:r w:rsidRPr="006B5E23">
        <w:rPr>
          <w:rFonts w:ascii="Times New Roman" w:hAnsi="Times New Roman"/>
          <w:color w:val="000000"/>
          <w:sz w:val="24"/>
          <w:szCs w:val="24"/>
          <w:lang w:eastAsia="ru-RU"/>
        </w:rPr>
        <w:t xml:space="preserve"> яфраклар җыегыз.</w:t>
      </w:r>
    </w:p>
    <w:p w:rsidR="00397F59" w:rsidRPr="006B5E23" w:rsidRDefault="00397F59" w:rsidP="00E468CD">
      <w:pPr>
        <w:spacing w:after="0" w:line="240" w:lineRule="auto"/>
        <w:jc w:val="both"/>
        <w:rPr>
          <w:rFonts w:ascii="Times New Roman" w:hAnsi="Times New Roman"/>
          <w:color w:val="000000"/>
          <w:sz w:val="24"/>
          <w:szCs w:val="24"/>
          <w:lang w:val="tt-RU" w:eastAsia="ru-RU"/>
        </w:rPr>
      </w:pPr>
      <w:hyperlink r:id="rId115" w:history="1">
        <w:r w:rsidRPr="004E7184">
          <w:rPr>
            <w:rFonts w:ascii="Times New Roman" w:hAnsi="Times New Roman"/>
            <w:noProof/>
            <w:color w:val="000000"/>
            <w:sz w:val="24"/>
            <w:szCs w:val="24"/>
            <w:lang w:eastAsia="ru-RU"/>
          </w:rPr>
          <w:pict>
            <v:shape id="_x0000_i1099" type="#_x0000_t75" alt="1" href="http://sabyem.ru/wp-content/uploads/2012/12" style="width:123.75pt;height:168.75pt;visibility:visible" o:button="t">
              <v:fill o:detectmouseclick="t"/>
              <v:imagedata r:id="rId116" o:title=""/>
            </v:shape>
          </w:pict>
        </w:r>
      </w:hyperlink>
      <w:r w:rsidRPr="006B5E23">
        <w:rPr>
          <w:rFonts w:ascii="Times New Roman" w:hAnsi="Times New Roman"/>
          <w:color w:val="000000"/>
          <w:sz w:val="24"/>
          <w:szCs w:val="24"/>
          <w:lang w:eastAsia="ru-RU"/>
        </w:rPr>
        <w:t>  </w:t>
      </w:r>
      <w:hyperlink r:id="rId117" w:history="1">
        <w:r w:rsidRPr="004E7184">
          <w:rPr>
            <w:rFonts w:ascii="Times New Roman" w:hAnsi="Times New Roman"/>
            <w:noProof/>
            <w:color w:val="000000"/>
            <w:sz w:val="24"/>
            <w:szCs w:val="24"/>
            <w:lang w:eastAsia="ru-RU"/>
          </w:rPr>
          <w:pict>
            <v:shape id="_x0000_i1100" type="#_x0000_t75" alt="2" href="http://sabyem.ru/wp-content/uploads/2012/12" style="width:168.75pt;height:225pt;visibility:visible" o:button="t">
              <v:fill o:detectmouseclick="t"/>
              <v:imagedata r:id="rId118" o:title=""/>
            </v:shape>
          </w:pict>
        </w:r>
      </w:hyperlink>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sz w:val="24"/>
          <w:szCs w:val="24"/>
          <w:lang w:val="tt-RU"/>
        </w:rPr>
        <w:t xml:space="preserve">7. </w:t>
      </w:r>
      <w:r w:rsidRPr="006B5E23">
        <w:rPr>
          <w:rFonts w:ascii="Times New Roman" w:hAnsi="Times New Roman"/>
          <w:color w:val="000000"/>
          <w:sz w:val="24"/>
          <w:szCs w:val="24"/>
          <w:lang w:val="tt-RU"/>
        </w:rPr>
        <w:t>Ташлар белән сәламәтлекне ныгыту.</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Аяк белән ташларны җыярга, кулларга массаж ясарга, ташларга басып йорергә. Ритмлы хәрәкәтләр яшь тәнне физик яктан чыныктыра.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Ә ташларны шакмак яки дүртпочмак формасындагы тукымага тегеп куйсагыз, баланың аягына бик шәп массаж келәмчеге (массажный коврик) килеп чыга.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Аркага массаж ясарга.  Балалар елга ташлары сайлап алалар, түгәрәккә басып бер-берсенең аркасына массаң ясыйлар. Төрле шигырьләр сайлап була.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Аю килә, лап-лап.</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Аю килэ, лап-лап,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Үләннәрне таптап.</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-Аю,алай итмә син,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Безнең белән уйна син.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Урыныңда тик торма,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Тыпыр-тыпыр тыпырда.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Аю бик арыган икән,</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Тәмләп йокыга киткән. </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-Аю,әйдэ,тор инде,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Тагын бер уйныйк инде.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p>
    <w:p w:rsidR="00397F59" w:rsidRPr="006B5E23" w:rsidRDefault="00397F59" w:rsidP="00E468CD">
      <w:pPr>
        <w:shd w:val="clear" w:color="auto" w:fill="FFFFFF"/>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Дидактик уеннарның балаларга акыл тәрбиясе бирүдә роле зур. Уен вакытында баланың сөйләме үсә, сүз байлыгы арта. Чөнки бала бу чакта күпләр белән бәйләнешкә керә, яңадан-яңа сүзләр ишетә һәм үзе дә аларны куллана.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8. Елга ташларына рәсем ясарга. Зуррак ташларны сайлап балалар үзләре рәсем ясыйлар.</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p>
    <w:p w:rsidR="00397F59" w:rsidRPr="006B5E23" w:rsidRDefault="00397F59" w:rsidP="00E468CD">
      <w:pPr>
        <w:spacing w:after="0" w:line="240" w:lineRule="auto"/>
        <w:contextualSpacing/>
        <w:jc w:val="center"/>
        <w:rPr>
          <w:rFonts w:ascii="Times New Roman" w:hAnsi="Times New Roman"/>
          <w:b/>
          <w:sz w:val="24"/>
          <w:szCs w:val="24"/>
          <w:lang w:val="tt-RU"/>
        </w:rPr>
      </w:pPr>
      <w:r w:rsidRPr="006B5E23">
        <w:rPr>
          <w:rFonts w:ascii="Times New Roman" w:hAnsi="Times New Roman"/>
          <w:b/>
          <w:sz w:val="24"/>
          <w:szCs w:val="24"/>
          <w:lang w:val="tt-RU"/>
        </w:rPr>
        <w:t>“Тула басу” йоласы күренеше</w:t>
      </w:r>
    </w:p>
    <w:p w:rsidR="00397F59" w:rsidRPr="006B5E23" w:rsidRDefault="00397F59" w:rsidP="00E468CD">
      <w:pPr>
        <w:spacing w:after="0" w:line="240" w:lineRule="auto"/>
        <w:contextualSpacing/>
        <w:jc w:val="right"/>
        <w:rPr>
          <w:rFonts w:ascii="Times New Roman" w:hAnsi="Times New Roman"/>
          <w:sz w:val="24"/>
          <w:szCs w:val="24"/>
        </w:rPr>
      </w:pPr>
      <w:r w:rsidRPr="006B5E23">
        <w:rPr>
          <w:rFonts w:ascii="Times New Roman" w:hAnsi="Times New Roman"/>
          <w:sz w:val="24"/>
          <w:szCs w:val="24"/>
        </w:rPr>
        <w:t>Васильева Ильгамия Тагировна</w:t>
      </w:r>
    </w:p>
    <w:p w:rsidR="00397F59" w:rsidRPr="006B5E23" w:rsidRDefault="00397F59" w:rsidP="00E468CD">
      <w:pPr>
        <w:spacing w:after="0" w:line="240" w:lineRule="auto"/>
        <w:contextualSpacing/>
        <w:jc w:val="right"/>
        <w:rPr>
          <w:rFonts w:ascii="Times New Roman" w:hAnsi="Times New Roman"/>
          <w:sz w:val="24"/>
          <w:szCs w:val="24"/>
        </w:rPr>
      </w:pPr>
      <w:r w:rsidRPr="006B5E23">
        <w:rPr>
          <w:rFonts w:ascii="Times New Roman" w:hAnsi="Times New Roman"/>
          <w:sz w:val="24"/>
          <w:szCs w:val="24"/>
        </w:rPr>
        <w:t>МБДОУ «Карадуванский детский сад</w:t>
      </w:r>
    </w:p>
    <w:p w:rsidR="00397F59" w:rsidRPr="006B5E23" w:rsidRDefault="00397F59" w:rsidP="00E468CD">
      <w:pPr>
        <w:spacing w:after="0" w:line="240" w:lineRule="auto"/>
        <w:contextualSpacing/>
        <w:jc w:val="right"/>
        <w:rPr>
          <w:rFonts w:ascii="Times New Roman" w:hAnsi="Times New Roman"/>
          <w:b/>
          <w:sz w:val="24"/>
          <w:szCs w:val="24"/>
          <w:lang w:val="tt-RU"/>
        </w:rPr>
      </w:pPr>
      <w:r w:rsidRPr="006B5E23">
        <w:rPr>
          <w:rFonts w:ascii="Times New Roman" w:hAnsi="Times New Roman"/>
          <w:sz w:val="24"/>
          <w:szCs w:val="24"/>
        </w:rPr>
        <w:t xml:space="preserve"> комбинированного вида»,</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Максат: </w:t>
      </w:r>
      <w:r w:rsidRPr="006B5E23">
        <w:rPr>
          <w:rFonts w:ascii="Times New Roman" w:hAnsi="Times New Roman"/>
          <w:sz w:val="24"/>
          <w:szCs w:val="24"/>
          <w:lang w:val="tt-RU"/>
        </w:rPr>
        <w:t>Балалаларга татар халкының йолалары аша мәдәни тәрбия бирү.</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Бурычлар:</w:t>
      </w:r>
    </w:p>
    <w:p w:rsidR="00397F59" w:rsidRPr="006B5E23" w:rsidRDefault="00397F59" w:rsidP="00E468CD">
      <w:pPr>
        <w:numPr>
          <w:ilvl w:val="0"/>
          <w:numId w:val="50"/>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Татар халкының мирасына,теленә хөрмәт тәрбияләү.</w:t>
      </w:r>
    </w:p>
    <w:p w:rsidR="00397F59" w:rsidRPr="006B5E23" w:rsidRDefault="00397F59" w:rsidP="00E468CD">
      <w:pPr>
        <w:numPr>
          <w:ilvl w:val="0"/>
          <w:numId w:val="50"/>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Тел байлыгын үстерү.</w:t>
      </w:r>
    </w:p>
    <w:p w:rsidR="00397F59" w:rsidRPr="006B5E23" w:rsidRDefault="00397F59" w:rsidP="00E468CD">
      <w:pPr>
        <w:numPr>
          <w:ilvl w:val="0"/>
          <w:numId w:val="50"/>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Элек уйналган уеннар белән танышу.</w:t>
      </w:r>
    </w:p>
    <w:p w:rsidR="00397F59" w:rsidRPr="006B5E23" w:rsidRDefault="00397F59" w:rsidP="00E468CD">
      <w:pPr>
        <w:spacing w:after="0" w:line="240" w:lineRule="auto"/>
        <w:contextualSpacing/>
        <w:jc w:val="both"/>
        <w:rPr>
          <w:rFonts w:ascii="Times New Roman" w:hAnsi="Times New Roman"/>
          <w:i/>
          <w:sz w:val="24"/>
          <w:szCs w:val="24"/>
          <w:lang w:val="tt-RU"/>
        </w:rPr>
      </w:pPr>
    </w:p>
    <w:p w:rsidR="00397F59" w:rsidRPr="006B5E23" w:rsidRDefault="00397F59" w:rsidP="00E468CD">
      <w:pPr>
        <w:spacing w:after="0" w:line="240" w:lineRule="auto"/>
        <w:contextualSpacing/>
        <w:jc w:val="both"/>
        <w:rPr>
          <w:rFonts w:ascii="Times New Roman" w:hAnsi="Times New Roman"/>
          <w:i/>
          <w:sz w:val="24"/>
          <w:szCs w:val="24"/>
          <w:lang w:val="tt-RU"/>
        </w:rPr>
      </w:pP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 xml:space="preserve">Балалар ярымтүгәрәк ясап басып торалар. </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1 кыз: </w:t>
      </w:r>
      <w:r w:rsidRPr="006B5E23">
        <w:rPr>
          <w:rFonts w:ascii="Times New Roman" w:hAnsi="Times New Roman"/>
          <w:sz w:val="24"/>
          <w:szCs w:val="24"/>
          <w:lang w:val="tt-RU"/>
        </w:rPr>
        <w:t xml:space="preserve">Кызлар, әйдәгез, Сәрби әби кайтып җиткәнче тулабызны әзер итеп куярга кирәк. </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sz w:val="24"/>
          <w:szCs w:val="24"/>
          <w:lang w:val="tt-RU"/>
        </w:rPr>
        <w:t xml:space="preserve">2 кыз: </w:t>
      </w:r>
      <w:r w:rsidRPr="006B5E23">
        <w:rPr>
          <w:rFonts w:ascii="Times New Roman" w:hAnsi="Times New Roman"/>
          <w:sz w:val="24"/>
          <w:szCs w:val="24"/>
          <w:lang w:val="tt-RU"/>
        </w:rPr>
        <w:t>Ягез, кем чираты икән бүген?</w:t>
      </w:r>
      <w:r w:rsidRPr="006B5E23">
        <w:rPr>
          <w:rFonts w:ascii="Times New Roman" w:hAnsi="Times New Roman"/>
          <w:i/>
          <w:sz w:val="24"/>
          <w:szCs w:val="24"/>
          <w:lang w:val="tt-RU"/>
        </w:rPr>
        <w:t>(санамыш әйтә)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Бер, ике, өч, дүрт, биш,</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Алты, җиде, сигез, тугыз, ун. </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Байлар кия төлке тун,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Төлке тунның бәясе</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Йөз дә утыз ике сум.</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3 кыз: </w:t>
      </w:r>
      <w:r w:rsidRPr="006B5E23">
        <w:rPr>
          <w:rFonts w:ascii="Times New Roman" w:hAnsi="Times New Roman"/>
          <w:sz w:val="24"/>
          <w:szCs w:val="24"/>
          <w:lang w:val="tt-RU"/>
        </w:rPr>
        <w:t>Беренче кыз мин булам.</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2 кыз: </w:t>
      </w:r>
      <w:r w:rsidRPr="006B5E23">
        <w:rPr>
          <w:rFonts w:ascii="Times New Roman" w:hAnsi="Times New Roman"/>
          <w:sz w:val="24"/>
          <w:szCs w:val="24"/>
          <w:lang w:val="tt-RU"/>
        </w:rPr>
        <w:t>Бер, ике, өч, дүрт, биш,</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Алты, җиде, сигез, тугыз, ун. </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Байлар кия төлке тун,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Төлке тунның бәясе</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Йөз дә утыз ике сум.</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4 кыз: </w:t>
      </w:r>
      <w:r w:rsidRPr="006B5E23">
        <w:rPr>
          <w:rFonts w:ascii="Times New Roman" w:hAnsi="Times New Roman"/>
          <w:sz w:val="24"/>
          <w:szCs w:val="24"/>
          <w:lang w:val="tt-RU"/>
        </w:rPr>
        <w:t>Икенче кыз мин булам.</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2 кыз тулага барып басалар, калганнар йон язырга утыралар.</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Сүзле уен “Мәкаль әйтеш”</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Уенның тарихы: </w:t>
      </w:r>
      <w:r w:rsidRPr="006B5E23">
        <w:rPr>
          <w:rFonts w:ascii="Times New Roman" w:hAnsi="Times New Roman"/>
          <w:i/>
          <w:sz w:val="24"/>
          <w:szCs w:val="24"/>
          <w:lang w:val="tt-RU"/>
        </w:rPr>
        <w:t>Элеккеге вакытларда әби – бабаларыбыз эш белән уенны бергә алып барганнар. “Уенлы эш тиз бара” дигән әйтем элеккедән калган. “Мәкаль әйтеш”уены һәртөрле эш башкарганда да уйналган.</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Максат: </w:t>
      </w:r>
      <w:r w:rsidRPr="006B5E23">
        <w:rPr>
          <w:rFonts w:ascii="Times New Roman" w:hAnsi="Times New Roman"/>
          <w:i/>
          <w:sz w:val="24"/>
          <w:szCs w:val="24"/>
          <w:lang w:val="tt-RU"/>
        </w:rPr>
        <w:t>халык авыз иҗаты әсәрләре белән кызыксынуны арттыру.</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Бурычлар:</w:t>
      </w:r>
    </w:p>
    <w:p w:rsidR="00397F59" w:rsidRPr="006B5E23" w:rsidRDefault="00397F59" w:rsidP="00E468CD">
      <w:pPr>
        <w:numPr>
          <w:ilvl w:val="0"/>
          <w:numId w:val="48"/>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Сүз байлыгын үстерү.</w:t>
      </w:r>
    </w:p>
    <w:p w:rsidR="00397F59" w:rsidRPr="006B5E23" w:rsidRDefault="00397F59" w:rsidP="00E468CD">
      <w:pPr>
        <w:numPr>
          <w:ilvl w:val="0"/>
          <w:numId w:val="48"/>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Матур итеп аралашу күнекмәләре тәрбияләү.</w:t>
      </w:r>
    </w:p>
    <w:p w:rsidR="00397F59" w:rsidRPr="006B5E23" w:rsidRDefault="00397F59" w:rsidP="00E468CD">
      <w:pPr>
        <w:numPr>
          <w:ilvl w:val="0"/>
          <w:numId w:val="48"/>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Белгән мәкал</w:t>
      </w:r>
      <w:r w:rsidRPr="006B5E23">
        <w:rPr>
          <w:rFonts w:ascii="Times New Roman" w:hAnsi="Times New Roman"/>
          <w:i/>
          <w:sz w:val="24"/>
          <w:szCs w:val="24"/>
        </w:rPr>
        <w:t>ьл</w:t>
      </w:r>
      <w:r w:rsidRPr="006B5E23">
        <w:rPr>
          <w:rFonts w:ascii="Times New Roman" w:hAnsi="Times New Roman"/>
          <w:i/>
          <w:sz w:val="24"/>
          <w:szCs w:val="24"/>
          <w:lang w:val="tt-RU"/>
        </w:rPr>
        <w:t>әрне ныгыту.</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Уен барышы: </w:t>
      </w:r>
      <w:r w:rsidRPr="006B5E23">
        <w:rPr>
          <w:rFonts w:ascii="Times New Roman" w:hAnsi="Times New Roman"/>
          <w:i/>
          <w:sz w:val="24"/>
          <w:szCs w:val="24"/>
          <w:lang w:val="tt-RU"/>
        </w:rPr>
        <w:t>2 кызтула баскандакара – каршы мәкаль әйтешәләр. Берсе башлый, икенчесе дәвам итә.Читтә утыручылар да әйтелгән мәкальләрнең темасына туры китереп уз мәкальләре белән уенны тулыландыралар.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3 кыз: </w:t>
      </w:r>
      <w:r w:rsidRPr="006B5E23">
        <w:rPr>
          <w:rFonts w:ascii="Times New Roman" w:hAnsi="Times New Roman"/>
          <w:sz w:val="24"/>
          <w:szCs w:val="24"/>
          <w:lang w:val="tt-RU"/>
        </w:rPr>
        <w:t>Авыр эшкә беләк бар,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4 кыз: </w:t>
      </w:r>
      <w:r w:rsidRPr="006B5E23">
        <w:rPr>
          <w:rFonts w:ascii="Times New Roman" w:hAnsi="Times New Roman"/>
          <w:sz w:val="24"/>
          <w:szCs w:val="24"/>
          <w:lang w:val="tt-RU"/>
        </w:rPr>
        <w:t>Кыю эшкә йөрәк бар.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3 кыз: </w:t>
      </w:r>
      <w:r w:rsidRPr="006B5E23">
        <w:rPr>
          <w:rFonts w:ascii="Times New Roman" w:hAnsi="Times New Roman"/>
          <w:sz w:val="24"/>
          <w:szCs w:val="24"/>
          <w:lang w:val="tt-RU"/>
        </w:rPr>
        <w:t>Ашаганда колагың селкенеп торсын,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4 кыз: </w:t>
      </w:r>
      <w:r w:rsidRPr="006B5E23">
        <w:rPr>
          <w:rFonts w:ascii="Times New Roman" w:hAnsi="Times New Roman"/>
          <w:sz w:val="24"/>
          <w:szCs w:val="24"/>
          <w:lang w:val="tt-RU"/>
        </w:rPr>
        <w:t>Эшләгәндә йөрәгең җилкенеп торсын.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3 кыз: </w:t>
      </w:r>
      <w:r w:rsidRPr="006B5E23">
        <w:rPr>
          <w:rFonts w:ascii="Times New Roman" w:hAnsi="Times New Roman"/>
          <w:sz w:val="24"/>
          <w:szCs w:val="24"/>
          <w:lang w:val="tt-RU"/>
        </w:rPr>
        <w:t>Кул белән эшлисең,</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4 кыз: </w:t>
      </w:r>
      <w:r w:rsidRPr="006B5E23">
        <w:rPr>
          <w:rFonts w:ascii="Times New Roman" w:hAnsi="Times New Roman"/>
          <w:sz w:val="24"/>
          <w:szCs w:val="24"/>
          <w:lang w:val="tt-RU"/>
        </w:rPr>
        <w:t>Башың белән җавап бирәсең.</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5 нче кыз урынынан торып килә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5 кыз:</w:t>
      </w:r>
      <w:r w:rsidRPr="006B5E23">
        <w:rPr>
          <w:rFonts w:ascii="Times New Roman" w:hAnsi="Times New Roman"/>
          <w:sz w:val="24"/>
          <w:szCs w:val="24"/>
          <w:lang w:val="tt-RU"/>
        </w:rPr>
        <w:t xml:space="preserve"> Болай утырып эш чыкмас,</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Кәнфит ашап теш чыкмас.</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3 кыз: </w:t>
      </w:r>
      <w:r w:rsidRPr="006B5E23">
        <w:rPr>
          <w:rFonts w:ascii="Times New Roman" w:hAnsi="Times New Roman"/>
          <w:sz w:val="24"/>
          <w:szCs w:val="24"/>
          <w:lang w:val="tt-RU"/>
        </w:rPr>
        <w:t>Вәли үз эшендә,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4 кыз: </w:t>
      </w:r>
      <w:r w:rsidRPr="006B5E23">
        <w:rPr>
          <w:rFonts w:ascii="Times New Roman" w:hAnsi="Times New Roman"/>
          <w:sz w:val="24"/>
          <w:szCs w:val="24"/>
          <w:lang w:val="tt-RU"/>
        </w:rPr>
        <w:t>Гали үз эшендә.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i/>
          <w:sz w:val="24"/>
          <w:szCs w:val="24"/>
          <w:lang w:val="tt-RU"/>
        </w:rPr>
        <w:t>6 нчы кыз урынынан торып килә.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6 кыз: </w:t>
      </w:r>
      <w:r w:rsidRPr="006B5E23">
        <w:rPr>
          <w:rFonts w:ascii="Times New Roman" w:hAnsi="Times New Roman"/>
          <w:sz w:val="24"/>
          <w:szCs w:val="24"/>
          <w:lang w:val="tt-RU"/>
        </w:rPr>
        <w:t>Ун бармак белән тотынмаган эш</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sz w:val="24"/>
          <w:szCs w:val="24"/>
          <w:lang w:val="tt-RU"/>
        </w:rPr>
        <w:t>Ун елга калыр.</w:t>
      </w:r>
      <w:r w:rsidRPr="006B5E23">
        <w:rPr>
          <w:rFonts w:ascii="Times New Roman" w:hAnsi="Times New Roman"/>
          <w:i/>
          <w:sz w:val="24"/>
          <w:szCs w:val="24"/>
          <w:lang w:val="tt-RU"/>
        </w:rPr>
        <w:t>(туланы “чәбәкли”, калганнар кушыла)</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4 кыз:</w:t>
      </w:r>
      <w:r w:rsidRPr="006B5E23">
        <w:rPr>
          <w:rFonts w:ascii="Times New Roman" w:hAnsi="Times New Roman"/>
          <w:sz w:val="24"/>
          <w:szCs w:val="24"/>
          <w:lang w:val="tt-RU"/>
        </w:rPr>
        <w:t xml:space="preserve"> Кызлар, әйдәгез.</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Калган кызлар урыннарыннан торып киләләр, барысы бергә туланы “чәбәклиләр”.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7 кыз: </w:t>
      </w:r>
      <w:r w:rsidRPr="006B5E23">
        <w:rPr>
          <w:rFonts w:ascii="Times New Roman" w:hAnsi="Times New Roman"/>
          <w:sz w:val="24"/>
          <w:szCs w:val="24"/>
          <w:lang w:val="tt-RU"/>
        </w:rPr>
        <w:t xml:space="preserve">Булыр микән бу тула </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Булмас микән бу тула?</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Бергә: </w:t>
      </w:r>
      <w:r w:rsidRPr="006B5E23">
        <w:rPr>
          <w:rFonts w:ascii="Times New Roman" w:hAnsi="Times New Roman"/>
          <w:sz w:val="24"/>
          <w:szCs w:val="24"/>
          <w:lang w:val="tt-RU"/>
        </w:rPr>
        <w:t>Бу туланы басып беткәч</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Уйнап алырга була.</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8 кыз: </w:t>
      </w:r>
      <w:r w:rsidRPr="006B5E23">
        <w:rPr>
          <w:rFonts w:ascii="Times New Roman" w:hAnsi="Times New Roman"/>
          <w:sz w:val="24"/>
          <w:szCs w:val="24"/>
          <w:lang w:val="tt-RU"/>
        </w:rPr>
        <w:t>Җырлап эшләсәң</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Җырлап яшәрсең.</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Бармак уены “Кул сугып уйнау”</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Уенның тарихы: </w:t>
      </w:r>
      <w:r w:rsidRPr="006B5E23">
        <w:rPr>
          <w:rFonts w:ascii="Times New Roman" w:hAnsi="Times New Roman"/>
          <w:i/>
          <w:sz w:val="24"/>
          <w:szCs w:val="24"/>
          <w:lang w:val="tt-RU"/>
        </w:rPr>
        <w:t>Бу уен эштән арып ял иткән вакытларда уйналган. Чөнки кулның эштән буш булуы кирәк. Элек кул хезмәте күп башкарылганлыктан, “Кул сугып уйнау”уены бер дигән ял булган.Уен вакытында җырлау да кәефне күтәреп җибәргән.</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Максат: </w:t>
      </w:r>
      <w:r w:rsidRPr="006B5E23">
        <w:rPr>
          <w:rFonts w:ascii="Times New Roman" w:hAnsi="Times New Roman"/>
          <w:i/>
          <w:sz w:val="24"/>
          <w:szCs w:val="24"/>
          <w:lang w:val="tt-RU"/>
        </w:rPr>
        <w:t>җитезлек үстерү.</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Бурычлар:</w:t>
      </w:r>
    </w:p>
    <w:p w:rsidR="00397F59" w:rsidRPr="006B5E23" w:rsidRDefault="00397F59" w:rsidP="00E468CD">
      <w:pPr>
        <w:numPr>
          <w:ilvl w:val="0"/>
          <w:numId w:val="49"/>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Иг</w:t>
      </w:r>
      <w:r w:rsidRPr="006B5E23">
        <w:rPr>
          <w:rFonts w:ascii="Times New Roman" w:hAnsi="Times New Roman"/>
          <w:i/>
          <w:sz w:val="24"/>
          <w:szCs w:val="24"/>
        </w:rPr>
        <w:t>ъ</w:t>
      </w:r>
      <w:r w:rsidRPr="006B5E23">
        <w:rPr>
          <w:rFonts w:ascii="Times New Roman" w:hAnsi="Times New Roman"/>
          <w:i/>
          <w:sz w:val="24"/>
          <w:szCs w:val="24"/>
          <w:lang w:val="tt-RU"/>
        </w:rPr>
        <w:t>тибарлык үстерү;</w:t>
      </w:r>
    </w:p>
    <w:p w:rsidR="00397F59" w:rsidRPr="006B5E23" w:rsidRDefault="00397F59" w:rsidP="00E468CD">
      <w:pPr>
        <w:numPr>
          <w:ilvl w:val="0"/>
          <w:numId w:val="49"/>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Мөстәкыйл</w:t>
      </w:r>
      <w:r w:rsidRPr="006B5E23">
        <w:rPr>
          <w:rFonts w:ascii="Times New Roman" w:hAnsi="Times New Roman"/>
          <w:i/>
          <w:sz w:val="24"/>
          <w:szCs w:val="24"/>
        </w:rPr>
        <w:t>ьлек</w:t>
      </w:r>
      <w:r w:rsidRPr="006B5E23">
        <w:rPr>
          <w:rFonts w:ascii="Times New Roman" w:hAnsi="Times New Roman"/>
          <w:i/>
          <w:sz w:val="24"/>
          <w:szCs w:val="24"/>
          <w:lang w:val="tt-RU"/>
        </w:rPr>
        <w:t xml:space="preserve"> тәрбияләү.</w:t>
      </w:r>
    </w:p>
    <w:p w:rsidR="00397F59" w:rsidRPr="006B5E23" w:rsidRDefault="00397F59" w:rsidP="00E468CD">
      <w:pPr>
        <w:numPr>
          <w:ilvl w:val="0"/>
          <w:numId w:val="49"/>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Бердәм уйнау кунекмәләрен ныгыту.</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Уен барышы:</w:t>
      </w:r>
      <w:r w:rsidRPr="006B5E23">
        <w:rPr>
          <w:rFonts w:ascii="Times New Roman" w:hAnsi="Times New Roman"/>
          <w:i/>
          <w:sz w:val="24"/>
          <w:szCs w:val="24"/>
          <w:lang w:val="tt-RU"/>
        </w:rPr>
        <w:t>Балалар ярымтүгәрәк ясап басалар яки утыралар.Бер бала“кул сугучы” итеп билгеләнә. Катнашучылар кулларын алга чыгарып куялар. “Кул сугучы”бала узе яраткан җырны көйләп һәр баланың кулына сугып бара. Җырның ахырында уртага сугып тора. Җыр бетүгә кызлар кулларын артларына яшерергә өлгерергә тиеш булалар,  ә “кул сугучы”берәр кызның кулына сугып өлгерергә тиеш була. Кем кулына сугыла, шул җәза үти.</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Бергә:</w:t>
      </w:r>
      <w:r w:rsidRPr="006B5E23">
        <w:rPr>
          <w:rFonts w:ascii="Times New Roman" w:hAnsi="Times New Roman"/>
          <w:sz w:val="24"/>
          <w:szCs w:val="24"/>
          <w:lang w:val="tt-RU"/>
        </w:rPr>
        <w:t xml:space="preserve"> Мәликә, җебегән.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1 кыз:</w:t>
      </w:r>
      <w:r w:rsidRPr="006B5E23">
        <w:rPr>
          <w:rFonts w:ascii="Times New Roman" w:hAnsi="Times New Roman"/>
          <w:sz w:val="24"/>
          <w:szCs w:val="24"/>
          <w:lang w:val="tt-RU"/>
        </w:rPr>
        <w:t xml:space="preserve"> Җебегән түгел мин.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8 кыз:</w:t>
      </w:r>
      <w:r w:rsidRPr="006B5E23">
        <w:rPr>
          <w:rFonts w:ascii="Times New Roman" w:hAnsi="Times New Roman"/>
          <w:sz w:val="24"/>
          <w:szCs w:val="24"/>
          <w:lang w:val="tt-RU"/>
        </w:rPr>
        <w:t xml:space="preserve"> Алай булгач, әтәч булып кычкырып күрсәт әле. Өч тапкыр.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1 кыз:</w:t>
      </w:r>
      <w:r w:rsidRPr="006B5E23">
        <w:rPr>
          <w:rFonts w:ascii="Times New Roman" w:hAnsi="Times New Roman"/>
          <w:sz w:val="24"/>
          <w:szCs w:val="24"/>
          <w:lang w:val="tt-RU"/>
        </w:rPr>
        <w:t xml:space="preserve"> Кычкырам.</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Кыз Әтәч булып кычкыра. Шул арада ике егет керә. Берсе гармун тоткан.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1 егет:</w:t>
      </w:r>
      <w:r w:rsidRPr="006B5E23">
        <w:rPr>
          <w:rFonts w:ascii="Times New Roman" w:hAnsi="Times New Roman"/>
          <w:sz w:val="24"/>
          <w:szCs w:val="24"/>
          <w:lang w:val="tt-RU"/>
        </w:rPr>
        <w:t xml:space="preserve"> Әллә, Сәрби әбинең әтәче өйгә кергәнме дип торам.</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 xml:space="preserve">9 кыз: </w:t>
      </w:r>
      <w:r w:rsidRPr="006B5E23">
        <w:rPr>
          <w:rFonts w:ascii="Times New Roman" w:hAnsi="Times New Roman"/>
          <w:sz w:val="24"/>
          <w:szCs w:val="24"/>
          <w:lang w:val="tt-RU"/>
        </w:rPr>
        <w:t>Тәрәзәдән тәрәзәгә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Йөрмә эле, егеткәй.</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Нихәл килеп җиттең син,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Буең бигрәк бәләкәй.</w:t>
      </w:r>
      <w:r w:rsidRPr="006B5E23">
        <w:rPr>
          <w:rFonts w:ascii="Times New Roman" w:hAnsi="Times New Roman"/>
          <w:i/>
          <w:sz w:val="24"/>
          <w:szCs w:val="24"/>
          <w:lang w:val="tt-RU"/>
        </w:rPr>
        <w:t>(кызлар көлешәләр)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1 егет: </w:t>
      </w:r>
      <w:r w:rsidRPr="006B5E23">
        <w:rPr>
          <w:rFonts w:ascii="Times New Roman" w:hAnsi="Times New Roman"/>
          <w:sz w:val="24"/>
          <w:szCs w:val="24"/>
          <w:lang w:val="tt-RU"/>
        </w:rPr>
        <w:t>Өмәләргә йөрибез дип</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Мактанмагыз һич кенә.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Бәләкәй дип хурламагыз.</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Сандугач та кечкенә.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Кая әле, тулагызны карыйм әле.</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Туланы кулына ала.</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Ак сарык йоннары,</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Күк сарык йоннары.</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Ай-ай, бигрәк йомшак икән</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Кем соң хозяиннары?</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Кызлар:</w:t>
      </w:r>
      <w:r w:rsidRPr="006B5E23">
        <w:rPr>
          <w:rFonts w:ascii="Times New Roman" w:hAnsi="Times New Roman"/>
          <w:sz w:val="24"/>
          <w:szCs w:val="24"/>
          <w:lang w:val="tt-RU"/>
        </w:rPr>
        <w:t xml:space="preserve"> Сәрби әби.</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8 кыз: </w:t>
      </w:r>
      <w:r w:rsidRPr="006B5E23">
        <w:rPr>
          <w:rFonts w:ascii="Times New Roman" w:hAnsi="Times New Roman"/>
          <w:sz w:val="24"/>
          <w:szCs w:val="24"/>
          <w:lang w:val="tt-RU"/>
        </w:rPr>
        <w:t>(</w:t>
      </w:r>
      <w:r w:rsidRPr="006B5E23">
        <w:rPr>
          <w:rFonts w:ascii="Times New Roman" w:hAnsi="Times New Roman"/>
          <w:i/>
          <w:sz w:val="24"/>
          <w:szCs w:val="24"/>
          <w:lang w:val="tt-RU"/>
        </w:rPr>
        <w:t xml:space="preserve">Гармун тоткан егеткә эндәшә) </w:t>
      </w:r>
      <w:r w:rsidRPr="006B5E23">
        <w:rPr>
          <w:rFonts w:ascii="Times New Roman" w:hAnsi="Times New Roman"/>
          <w:sz w:val="24"/>
          <w:szCs w:val="24"/>
          <w:lang w:val="tt-RU"/>
        </w:rPr>
        <w:t>Әйдә, Салихҗан, уйна әле гармуныңны.</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2 нче егет</w:t>
      </w:r>
      <w:r w:rsidRPr="006B5E23">
        <w:rPr>
          <w:rFonts w:ascii="Times New Roman" w:hAnsi="Times New Roman"/>
          <w:sz w:val="24"/>
          <w:szCs w:val="24"/>
          <w:lang w:val="tt-RU"/>
        </w:rPr>
        <w:t>: Уйна-уйна дип әйтәсез,</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Минем җырым өч кенә.</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Өч булса да җитеп торыр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Мин үзем дә кечкенә.</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2 нче егет гармунда уйный, барысы бергә кул чабып торалар.</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Куллар өчен хәрәкәтле уен “Кул чабыш”</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b/>
          <w:i/>
          <w:sz w:val="24"/>
          <w:szCs w:val="24"/>
          <w:lang w:val="tt-RU"/>
        </w:rPr>
        <w:t xml:space="preserve">Уенның тарихы: </w:t>
      </w:r>
      <w:r w:rsidRPr="006B5E23">
        <w:rPr>
          <w:rFonts w:ascii="Times New Roman" w:hAnsi="Times New Roman"/>
          <w:i/>
          <w:sz w:val="24"/>
          <w:szCs w:val="24"/>
          <w:lang w:val="tt-RU"/>
        </w:rPr>
        <w:t>Элек авылларда гармунчылар бик аз булган. Кичке уеннарда гармунчы егетләрнең булуы зур куаныч булган. Шунлыктан аларның гармун уйнаулары шатлык хисе тудырган. Ә гармунчыга бүләк, әлбәттә, тынлаучыларның кул чабып рәхмәт җиткерүләре. Гармунчы уйнаганда аңа кушылып төрлечә кул чабу, тагын да дәрт өсти.</w:t>
      </w:r>
    </w:p>
    <w:p w:rsidR="00397F59" w:rsidRPr="006B5E23" w:rsidRDefault="00397F59" w:rsidP="00E468CD">
      <w:pPr>
        <w:spacing w:after="0" w:line="240" w:lineRule="auto"/>
        <w:jc w:val="both"/>
        <w:rPr>
          <w:rFonts w:ascii="Times New Roman" w:hAnsi="Times New Roman"/>
          <w:color w:val="000000"/>
          <w:sz w:val="24"/>
          <w:szCs w:val="24"/>
          <w:lang w:val="tt-RU" w:eastAsia="ru-RU"/>
        </w:rPr>
      </w:pPr>
      <w:r w:rsidRPr="006B5E23">
        <w:rPr>
          <w:rFonts w:ascii="Times New Roman" w:hAnsi="Times New Roman"/>
          <w:b/>
          <w:i/>
          <w:sz w:val="24"/>
          <w:szCs w:val="24"/>
          <w:lang w:val="tt-RU" w:eastAsia="ru-RU"/>
        </w:rPr>
        <w:t xml:space="preserve">Максат: </w:t>
      </w:r>
      <w:r w:rsidRPr="006B5E23">
        <w:rPr>
          <w:rFonts w:ascii="Times New Roman" w:hAnsi="Times New Roman"/>
          <w:i/>
          <w:color w:val="000000"/>
          <w:sz w:val="24"/>
          <w:szCs w:val="24"/>
          <w:lang w:val="tt-RU" w:eastAsia="ru-RU"/>
        </w:rPr>
        <w:t>музыка характерына туры китереп, сәнгатьле һәм ритмлы итеп кулны хәрәкәтләндерү.</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Бурычлар: </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1. күмәклекне үстерү;</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2. уен ярдәмендә фантазияне баету;</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3.башкару осталыкларын камилләштерү.</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Уен барышы: </w:t>
      </w:r>
      <w:r w:rsidRPr="006B5E23">
        <w:rPr>
          <w:rFonts w:ascii="Times New Roman" w:hAnsi="Times New Roman"/>
          <w:i/>
          <w:sz w:val="24"/>
          <w:szCs w:val="24"/>
          <w:lang w:val="tt-RU"/>
        </w:rPr>
        <w:t>Гармунчы егет узе яраткан көйне оста итеп башкара. Калганнар гармунчыга дәрт биреп кул чабып торалар. Кул чабуны төрлеләндерәләр, берсе башлап җибәрә, калганнар кушыла.</w:t>
      </w:r>
    </w:p>
    <w:p w:rsidR="00397F59" w:rsidRPr="006B5E23" w:rsidRDefault="00397F59" w:rsidP="00E468CD">
      <w:pPr>
        <w:spacing w:after="0" w:line="240" w:lineRule="auto"/>
        <w:contextualSpacing/>
        <w:jc w:val="both"/>
        <w:rPr>
          <w:rFonts w:ascii="Times New Roman" w:hAnsi="Times New Roman"/>
          <w:b/>
          <w:sz w:val="24"/>
          <w:szCs w:val="24"/>
          <w:lang w:val="tt-RU"/>
        </w:rPr>
      </w:pPr>
      <w:r w:rsidRPr="006B5E23">
        <w:rPr>
          <w:rFonts w:ascii="Times New Roman" w:hAnsi="Times New Roman"/>
          <w:b/>
          <w:sz w:val="24"/>
          <w:szCs w:val="24"/>
          <w:lang w:val="tt-RU"/>
        </w:rPr>
        <w:t>Җырлы – биюле уен “Йомшак тула”</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Уенның тарихы: </w:t>
      </w:r>
      <w:r w:rsidRPr="006B5E23">
        <w:rPr>
          <w:rFonts w:ascii="Times New Roman" w:hAnsi="Times New Roman"/>
          <w:i/>
          <w:sz w:val="24"/>
          <w:szCs w:val="24"/>
          <w:lang w:val="tt-RU"/>
        </w:rPr>
        <w:t>Халкыбызның җырлы – биюле уеннары элек бик киң таралган булган.Кич белән болыннарда, авылның елга буйларында, клубларда уйналганнар. “Йомшак тула” тула басу өмәсендә еш уйналаган уеннарның берсе. Туланың ныклыгын яисә йомшаклыгын уен ярдәмендә билгеләгәннәр.</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Максат: </w:t>
      </w:r>
      <w:r w:rsidRPr="006B5E23">
        <w:rPr>
          <w:rFonts w:ascii="Times New Roman" w:hAnsi="Times New Roman"/>
          <w:i/>
          <w:sz w:val="24"/>
          <w:szCs w:val="24"/>
          <w:lang w:val="tt-RU"/>
        </w:rPr>
        <w:t>җырлы – биюле уеннарга карата мәхәббәт тәрбияләү.</w:t>
      </w:r>
    </w:p>
    <w:p w:rsidR="00397F59" w:rsidRPr="006B5E23" w:rsidRDefault="00397F59" w:rsidP="00E468CD">
      <w:pPr>
        <w:spacing w:after="0" w:line="240" w:lineRule="auto"/>
        <w:contextualSpacing/>
        <w:jc w:val="both"/>
        <w:rPr>
          <w:rFonts w:ascii="Times New Roman" w:hAnsi="Times New Roman"/>
          <w:b/>
          <w:i/>
          <w:sz w:val="24"/>
          <w:szCs w:val="24"/>
          <w:lang w:val="tt-RU"/>
        </w:rPr>
      </w:pPr>
    </w:p>
    <w:p w:rsidR="00397F59" w:rsidRPr="006B5E23" w:rsidRDefault="00397F59" w:rsidP="00E468CD">
      <w:pPr>
        <w:spacing w:after="0" w:line="240" w:lineRule="auto"/>
        <w:contextualSpacing/>
        <w:jc w:val="both"/>
        <w:rPr>
          <w:rFonts w:ascii="Times New Roman" w:hAnsi="Times New Roman"/>
          <w:b/>
          <w:i/>
          <w:sz w:val="24"/>
          <w:szCs w:val="24"/>
          <w:lang w:val="tt-RU"/>
        </w:rPr>
      </w:pP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Бурычлар: </w:t>
      </w:r>
    </w:p>
    <w:p w:rsidR="00397F59" w:rsidRPr="006B5E23" w:rsidRDefault="00397F59" w:rsidP="00E468CD">
      <w:pPr>
        <w:numPr>
          <w:ilvl w:val="0"/>
          <w:numId w:val="47"/>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 xml:space="preserve">җыр һәм биюләрне мөстәкыйль һәм күмәк рәвештә башкарырга омтылыш булдыру; </w:t>
      </w:r>
    </w:p>
    <w:p w:rsidR="00397F59" w:rsidRPr="006B5E23" w:rsidRDefault="00397F59" w:rsidP="00E468CD">
      <w:pPr>
        <w:numPr>
          <w:ilvl w:val="0"/>
          <w:numId w:val="47"/>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халык авыз иҗаты әсәрләре белән кызыксыну һәм аларга карата мәхәббәт тәрбияләү;</w:t>
      </w:r>
    </w:p>
    <w:p w:rsidR="00397F59" w:rsidRPr="006B5E23" w:rsidRDefault="00397F59" w:rsidP="00E468CD">
      <w:pPr>
        <w:numPr>
          <w:ilvl w:val="0"/>
          <w:numId w:val="47"/>
        </w:numPr>
        <w:spacing w:after="0" w:line="240" w:lineRule="auto"/>
        <w:ind w:left="0"/>
        <w:contextualSpacing/>
        <w:jc w:val="both"/>
        <w:rPr>
          <w:rFonts w:ascii="Times New Roman" w:hAnsi="Times New Roman"/>
          <w:i/>
          <w:sz w:val="24"/>
          <w:szCs w:val="24"/>
          <w:lang w:val="tt-RU"/>
        </w:rPr>
      </w:pPr>
      <w:r w:rsidRPr="006B5E23">
        <w:rPr>
          <w:rFonts w:ascii="Times New Roman" w:hAnsi="Times New Roman"/>
          <w:i/>
          <w:sz w:val="24"/>
          <w:szCs w:val="24"/>
          <w:lang w:val="tt-RU"/>
        </w:rPr>
        <w:t>балаларда җыр һәм музыканың характерына туры китереп хәрәкәт итү күнекмәләре формалаштыру.</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Җиһазлау: </w:t>
      </w:r>
      <w:r w:rsidRPr="006B5E23">
        <w:rPr>
          <w:rFonts w:ascii="Times New Roman" w:hAnsi="Times New Roman"/>
          <w:i/>
          <w:sz w:val="24"/>
          <w:szCs w:val="24"/>
          <w:lang w:val="tt-RU"/>
        </w:rPr>
        <w:t>тула</w:t>
      </w:r>
    </w:p>
    <w:p w:rsidR="00397F59" w:rsidRPr="006B5E23" w:rsidRDefault="00397F59" w:rsidP="00E468CD">
      <w:pPr>
        <w:spacing w:after="0" w:line="240" w:lineRule="auto"/>
        <w:contextualSpacing/>
        <w:jc w:val="both"/>
        <w:rPr>
          <w:rFonts w:ascii="Times New Roman" w:hAnsi="Times New Roman"/>
          <w:b/>
          <w:i/>
          <w:sz w:val="24"/>
          <w:szCs w:val="24"/>
          <w:lang w:val="tt-RU"/>
        </w:rPr>
      </w:pPr>
      <w:r w:rsidRPr="006B5E23">
        <w:rPr>
          <w:rFonts w:ascii="Times New Roman" w:hAnsi="Times New Roman"/>
          <w:b/>
          <w:i/>
          <w:sz w:val="24"/>
          <w:szCs w:val="24"/>
          <w:lang w:val="tt-RU"/>
        </w:rPr>
        <w:t xml:space="preserve">Уен барышы: </w:t>
      </w:r>
      <w:r w:rsidRPr="006B5E23">
        <w:rPr>
          <w:rFonts w:ascii="Times New Roman" w:hAnsi="Times New Roman"/>
          <w:i/>
          <w:iCs/>
          <w:noProof/>
          <w:sz w:val="24"/>
          <w:szCs w:val="24"/>
          <w:lang w:val="tt-RU"/>
        </w:rPr>
        <w:t xml:space="preserve">Балалар, кулга-кул тотынышып, түгәрәк ясыйлар. </w:t>
      </w:r>
      <w:r w:rsidRPr="006B5E23">
        <w:rPr>
          <w:rFonts w:ascii="Times New Roman" w:hAnsi="Times New Roman"/>
          <w:i/>
          <w:iCs/>
          <w:noProof/>
          <w:sz w:val="24"/>
          <w:szCs w:val="24"/>
        </w:rPr>
        <w:t xml:space="preserve">Бер бала, </w:t>
      </w:r>
      <w:r w:rsidRPr="006B5E23">
        <w:rPr>
          <w:rFonts w:ascii="Times New Roman" w:hAnsi="Times New Roman"/>
          <w:i/>
          <w:iCs/>
          <w:noProof/>
          <w:sz w:val="24"/>
          <w:szCs w:val="24"/>
          <w:lang w:val="tt-RU"/>
        </w:rPr>
        <w:t>тула</w:t>
      </w:r>
      <w:r w:rsidRPr="006B5E23">
        <w:rPr>
          <w:rFonts w:ascii="Times New Roman" w:hAnsi="Times New Roman"/>
          <w:i/>
          <w:iCs/>
          <w:noProof/>
          <w:sz w:val="24"/>
          <w:szCs w:val="24"/>
        </w:rPr>
        <w:t xml:space="preserve"> тотып, уртага чыгып баса. Балалар түгәрәк буенча </w:t>
      </w:r>
      <w:r w:rsidRPr="006B5E23">
        <w:rPr>
          <w:rFonts w:ascii="Times New Roman" w:hAnsi="Times New Roman"/>
          <w:i/>
          <w:iCs/>
          <w:noProof/>
          <w:sz w:val="24"/>
          <w:szCs w:val="24"/>
          <w:lang w:val="tt-RU"/>
        </w:rPr>
        <w:t>биеп</w:t>
      </w:r>
      <w:r w:rsidRPr="006B5E23">
        <w:rPr>
          <w:rFonts w:ascii="Times New Roman" w:hAnsi="Times New Roman"/>
          <w:i/>
          <w:iCs/>
          <w:noProof/>
          <w:sz w:val="24"/>
          <w:szCs w:val="24"/>
        </w:rPr>
        <w:t xml:space="preserve"> әйләнәләр</w:t>
      </w:r>
      <w:r w:rsidRPr="006B5E23">
        <w:rPr>
          <w:rFonts w:ascii="Times New Roman" w:hAnsi="Times New Roman"/>
          <w:i/>
          <w:iCs/>
          <w:noProof/>
          <w:sz w:val="24"/>
          <w:szCs w:val="24"/>
          <w:lang w:val="tt-RU"/>
        </w:rPr>
        <w:t>. Урыннарында туктап биеп – җырлап торалар: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 xml:space="preserve">Булган микән бу тула </w:t>
      </w:r>
    </w:p>
    <w:p w:rsidR="00397F59" w:rsidRPr="006B5E23" w:rsidRDefault="00397F59" w:rsidP="00E468CD">
      <w:pPr>
        <w:spacing w:after="0" w:line="240" w:lineRule="auto"/>
        <w:contextualSpacing/>
        <w:jc w:val="both"/>
        <w:rPr>
          <w:rFonts w:ascii="Times New Roman" w:hAnsi="Times New Roman"/>
          <w:sz w:val="24"/>
          <w:szCs w:val="24"/>
        </w:rPr>
      </w:pPr>
      <w:r w:rsidRPr="006B5E23">
        <w:rPr>
          <w:rFonts w:ascii="Times New Roman" w:hAnsi="Times New Roman"/>
          <w:sz w:val="24"/>
          <w:szCs w:val="24"/>
          <w:lang w:val="tt-RU"/>
        </w:rPr>
        <w:t>Тулган микән бу тула</w:t>
      </w:r>
      <w:r w:rsidRPr="006B5E23">
        <w:rPr>
          <w:rFonts w:ascii="Times New Roman" w:hAnsi="Times New Roman"/>
          <w:sz w:val="24"/>
          <w:szCs w:val="24"/>
        </w:rPr>
        <w:t>?</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Бу туланы басып беткәч</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sz w:val="24"/>
          <w:szCs w:val="24"/>
          <w:lang w:val="tt-RU"/>
        </w:rPr>
        <w:t>Уйнап алырга була.</w:t>
      </w:r>
    </w:p>
    <w:p w:rsidR="00397F59" w:rsidRPr="006B5E23" w:rsidRDefault="00397F59" w:rsidP="00E468CD">
      <w:pPr>
        <w:autoSpaceDE w:val="0"/>
        <w:autoSpaceDN w:val="0"/>
        <w:adjustRightInd w:val="0"/>
        <w:spacing w:after="0" w:line="240" w:lineRule="auto"/>
        <w:contextualSpacing/>
        <w:jc w:val="both"/>
        <w:rPr>
          <w:rFonts w:ascii="Times New Roman" w:hAnsi="Times New Roman"/>
          <w:i/>
          <w:iCs/>
          <w:noProof/>
          <w:sz w:val="24"/>
          <w:szCs w:val="24"/>
          <w:lang w:val="tt-RU" w:eastAsia="ru-RU"/>
        </w:rPr>
      </w:pPr>
      <w:r w:rsidRPr="006B5E23">
        <w:rPr>
          <w:rFonts w:ascii="Times New Roman" w:hAnsi="Times New Roman"/>
          <w:i/>
          <w:iCs/>
          <w:noProof/>
          <w:sz w:val="24"/>
          <w:szCs w:val="24"/>
          <w:lang w:val="tt-RU" w:eastAsia="ru-RU"/>
        </w:rPr>
        <w:t>Ә уртадагы бала, тула тотып, түгәрәк буенча биеп йори. Тула белән бер бала алдына килә һәм аны биергә чакыра. Ул бала аның белән әйләнә, туланы идәнгә куйгач, тула өстенә басып бии,  башкалар кул чабып торалар.</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9 кыз: </w:t>
      </w:r>
      <w:r w:rsidRPr="006B5E23">
        <w:rPr>
          <w:rFonts w:ascii="Times New Roman" w:hAnsi="Times New Roman"/>
          <w:sz w:val="24"/>
          <w:szCs w:val="24"/>
          <w:lang w:val="tt-RU"/>
        </w:rPr>
        <w:t>Бигрәк йомшак булган тулабыз.</w:t>
      </w:r>
    </w:p>
    <w:p w:rsidR="00397F59" w:rsidRPr="006B5E23" w:rsidRDefault="00397F59" w:rsidP="00E468CD">
      <w:pPr>
        <w:spacing w:after="0" w:line="240" w:lineRule="auto"/>
        <w:contextualSpacing/>
        <w:jc w:val="both"/>
        <w:rPr>
          <w:rFonts w:ascii="Times New Roman" w:hAnsi="Times New Roman"/>
          <w:sz w:val="24"/>
          <w:szCs w:val="24"/>
          <w:lang w:val="tt-RU"/>
        </w:rPr>
      </w:pPr>
      <w:r w:rsidRPr="006B5E23">
        <w:rPr>
          <w:rFonts w:ascii="Times New Roman" w:hAnsi="Times New Roman"/>
          <w:b/>
          <w:sz w:val="24"/>
          <w:szCs w:val="24"/>
          <w:lang w:val="tt-RU"/>
        </w:rPr>
        <w:t xml:space="preserve">8 кыз: </w:t>
      </w:r>
      <w:r w:rsidRPr="006B5E23">
        <w:rPr>
          <w:rFonts w:ascii="Times New Roman" w:hAnsi="Times New Roman"/>
          <w:sz w:val="24"/>
          <w:szCs w:val="24"/>
          <w:lang w:val="tt-RU"/>
        </w:rPr>
        <w:t>Эшебез тәмам, әйдәгез, хәзер бергә кичке уенга!</w:t>
      </w:r>
    </w:p>
    <w:p w:rsidR="00397F59" w:rsidRPr="006B5E23" w:rsidRDefault="00397F59" w:rsidP="00E468CD">
      <w:pPr>
        <w:spacing w:after="0" w:line="240" w:lineRule="auto"/>
        <w:contextualSpacing/>
        <w:jc w:val="both"/>
        <w:rPr>
          <w:rFonts w:ascii="Times New Roman" w:hAnsi="Times New Roman"/>
          <w:i/>
          <w:sz w:val="24"/>
          <w:szCs w:val="24"/>
          <w:lang w:val="tt-RU"/>
        </w:rPr>
      </w:pPr>
      <w:r w:rsidRPr="006B5E23">
        <w:rPr>
          <w:rFonts w:ascii="Times New Roman" w:hAnsi="Times New Roman"/>
          <w:i/>
          <w:sz w:val="24"/>
          <w:szCs w:val="24"/>
          <w:lang w:val="tt-RU"/>
        </w:rPr>
        <w:t>Җырлап чыгып китәләр.</w:t>
      </w:r>
    </w:p>
    <w:p w:rsidR="00397F59" w:rsidRPr="006B5E23" w:rsidRDefault="00397F59" w:rsidP="00E468CD">
      <w:pPr>
        <w:spacing w:after="0" w:line="240" w:lineRule="auto"/>
        <w:contextualSpacing/>
        <w:jc w:val="both"/>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b/>
          <w:i/>
          <w:sz w:val="24"/>
          <w:szCs w:val="24"/>
          <w:lang w:val="tt-RU"/>
        </w:rPr>
        <w:t>Бурычлар:</w:t>
      </w:r>
      <w:r w:rsidRPr="006B5E23">
        <w:rPr>
          <w:rFonts w:ascii="Times New Roman" w:hAnsi="Times New Roman"/>
          <w:sz w:val="24"/>
          <w:szCs w:val="24"/>
          <w:lang w:val="tt-RU"/>
        </w:rPr>
        <w:t xml:space="preserve"> </w:t>
      </w: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sz w:val="24"/>
          <w:szCs w:val="24"/>
          <w:lang w:val="tt-RU"/>
        </w:rPr>
        <w:t>1. Балаларны уенга җәлеп итү; табигатькә һәм тирә- юньгә мәхәббәт тәрбияләү;  башкаларга булышу теләге уяту.</w:t>
      </w: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sz w:val="24"/>
          <w:szCs w:val="24"/>
          <w:lang w:val="tt-RU"/>
        </w:rPr>
        <w:t>2. Рәсем ясау осталыкларын, фантазияләрен  үстерү. Уйлау сәләтен, сөйләм активлыгын, игътибар, хәтерләрен, комуникатив күнекмәләрен, кул чуклары моторикасын ныгыту.</w:t>
      </w: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sz w:val="24"/>
          <w:szCs w:val="24"/>
          <w:lang w:val="tt-RU"/>
        </w:rPr>
        <w:t>3. Традицион булмаган алым- тозлы камыр белән рәсем ясарга өйрәтү;  алсу төс турында мәгълүмат бирү.</w:t>
      </w: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b/>
          <w:i/>
          <w:sz w:val="24"/>
          <w:szCs w:val="24"/>
          <w:lang w:val="tt-RU"/>
        </w:rPr>
        <w:t>Метод һәм алымнар:</w:t>
      </w:r>
      <w:r w:rsidRPr="006B5E23">
        <w:rPr>
          <w:rFonts w:ascii="Times New Roman" w:hAnsi="Times New Roman"/>
          <w:sz w:val="24"/>
          <w:szCs w:val="24"/>
          <w:lang w:val="tt-RU"/>
        </w:rPr>
        <w:t xml:space="preserve"> Күрсәтү, уен, сорау- җавап, мактау, хәрәкәтле уен, бармак гимнастикасы, практик эш, бәяләү.</w:t>
      </w:r>
    </w:p>
    <w:p w:rsidR="00397F59" w:rsidRPr="006B5E23" w:rsidRDefault="00397F59" w:rsidP="00E468CD">
      <w:pPr>
        <w:spacing w:after="0" w:line="240" w:lineRule="auto"/>
        <w:ind w:firstLine="425"/>
        <w:contextualSpacing/>
        <w:jc w:val="both"/>
        <w:rPr>
          <w:rFonts w:ascii="Times New Roman" w:hAnsi="Times New Roman"/>
          <w:sz w:val="24"/>
          <w:szCs w:val="24"/>
          <w:lang w:val="tt-RU"/>
        </w:rPr>
      </w:pPr>
      <w:r w:rsidRPr="006B5E23">
        <w:rPr>
          <w:rFonts w:ascii="Times New Roman" w:hAnsi="Times New Roman"/>
          <w:b/>
          <w:i/>
          <w:sz w:val="24"/>
          <w:szCs w:val="24"/>
          <w:lang w:val="tt-RU"/>
        </w:rPr>
        <w:t>Материал:</w:t>
      </w:r>
      <w:r w:rsidRPr="006B5E23">
        <w:rPr>
          <w:rFonts w:ascii="Times New Roman" w:hAnsi="Times New Roman"/>
          <w:sz w:val="24"/>
          <w:szCs w:val="24"/>
          <w:lang w:val="tt-RU"/>
        </w:rPr>
        <w:t xml:space="preserve"> төсле сыек тозлы камыр, рәсем ясау өчен тәлинкәләр, пумала һәм таякчыклар, шар, хат, 2 кар бөртеге, тылсымлы пумала, башка кияр очен береткалар, мольберт, проектор.</w:t>
      </w:r>
    </w:p>
    <w:p w:rsidR="00397F59" w:rsidRPr="006B5E23" w:rsidRDefault="00397F59" w:rsidP="00E468CD">
      <w:pPr>
        <w:spacing w:after="0" w:line="240" w:lineRule="auto"/>
        <w:ind w:firstLine="425"/>
        <w:contextualSpacing/>
        <w:jc w:val="center"/>
        <w:rPr>
          <w:rFonts w:ascii="Times New Roman" w:hAnsi="Times New Roman"/>
          <w:b/>
          <w:sz w:val="24"/>
          <w:szCs w:val="24"/>
          <w:lang w:val="tt-RU"/>
        </w:rPr>
      </w:pPr>
      <w:r w:rsidRPr="006B5E23">
        <w:rPr>
          <w:rFonts w:ascii="Times New Roman" w:hAnsi="Times New Roman"/>
          <w:b/>
          <w:sz w:val="24"/>
          <w:szCs w:val="24"/>
        </w:rPr>
        <w:t>“Алсу чәчәк эзе буйлап”</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Галиева  Алия  Рафаэловна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«Детский сад №5 «Бэлэкэч»,</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Оештыру өлеше.</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Хәерле иртә, балалар! Мин Галиева Алия Рафаэловна. Сезне күрүемә бик шат! Бүген сезгә минем белән бик күңелле булыр дип ышанып калам.</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Минем  кулымда тылсымлы пумала. Мин аны Сылуга бирәм һәм матур сүз әйтәм: “Сылу  син бүген бик матур күлмәк кигәнсең!” Хәзер Сылу уң күршесенә бирә, матур сүз әйтә.</w:t>
      </w:r>
    </w:p>
    <w:p w:rsidR="00397F59" w:rsidRPr="006B5E23" w:rsidRDefault="00397F59" w:rsidP="00E468CD">
      <w:pPr>
        <w:spacing w:after="0" w:line="240" w:lineRule="auto"/>
        <w:ind w:firstLine="709"/>
        <w:rPr>
          <w:rFonts w:ascii="Times New Roman" w:hAnsi="Times New Roman"/>
          <w:i/>
          <w:sz w:val="24"/>
          <w:szCs w:val="24"/>
          <w:lang w:val="tt-RU"/>
        </w:rPr>
      </w:pPr>
      <w:r w:rsidRPr="006B5E23">
        <w:rPr>
          <w:rFonts w:ascii="Times New Roman" w:hAnsi="Times New Roman"/>
          <w:i/>
          <w:sz w:val="24"/>
          <w:szCs w:val="24"/>
          <w:lang w:val="tt-RU"/>
        </w:rPr>
        <w:t>“Тылсымлы пумала уены” (матур сүзләр әйтү)</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Сюрприз моменты.</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xml:space="preserve"> Балалар, карагыз  әле, бу нәрсә? Каян килде икән ул?Кем җибәрде икән аны? Беләсегез киләме? Монда ниндидер язу да бар, әйдәгез бергәләп укып карыйк: “Исәнмесез, балалар, минем “алсу чәчәгем” югалды. Мин сездән ярдәм сорыйм. Ә мине нинди әкияттән икәнемне белер өчен сезгә кар бөртеге ярдәм итәр. Алдан ук рәхмәт сезгә! Настенька.”</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xml:space="preserve"> Настенькага ярдәм итәбезме? Бу кар бөреге ничек ярдәм итәр икән безгә? Бәлки берәр җирдә шундый ук кар бөртеге бардыр.  Әйдәгез әле эзләп карыйк. Менә таптык. Молодцы!</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Әкият буенча әңгәмә өлеше.</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Ягез әле мольбертка күз салыйк.  Сез нәрсәләр күрәсез? Бу рәсемнәр кайсы әкияттән? (“Аленький цветочек»). Ә татарча ничек була? (“Алсу чәчәк”). Ә сез барыгыз да бу әкият белән танышмы?</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Тылсым илендә сәяхәт.</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xml:space="preserve"> Балалар, бу гади генә кар бөртеге түгел икән, анда нидер язылган. Беләсегез киләме?: “Кадерле балалар, мин сезне Тылсым иленә чакырам. Анда эләгер өчен тылсымлы сүзләр әйтергә кирәк: “Бер,ике, өч- тылсым иленә син күч!” Тылсым иленә барабызмы? Настяга булышабызмы? Бергәләп тылсымлы сүзләрне әйтик: : “Бер,ике, өч- тылсым иленә син күч!”</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xml:space="preserve"> Менә без Тылсым илендә. Балалар, сез нәрсә күрәсез? (Мин китап курәм, ә мин тылсымлы утрау, мин әкияти йорт күрәм.) Китапның беренче битен ачып карыйк. Ой, без бик матур аланга килеп чыктык. Әйдәгез шушы аланда ял итеп алыйк.</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Ял итү минуты ”Чәчәкле алан”</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Китапның икенче битен ачып карыйкмы? Карагыз әле, нинди матур чәчәкләр. Алар бер төрлеме? (Алар төрле) Ни өчен төрле икән? (Балалар җавабы)   Чөнки аларны төрле рәссамнар ясаган. Һәр кеше чәчәкләрне төрлечә ясый, күз алдына китерә.(Художник татарча рәссам була)</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Сүзлек өстендә эш.</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Тәрбияче</w:t>
      </w:r>
      <w:r w:rsidRPr="006B5E23">
        <w:rPr>
          <w:rFonts w:ascii="Times New Roman" w:hAnsi="Times New Roman"/>
          <w:sz w:val="24"/>
          <w:szCs w:val="24"/>
          <w:lang w:val="tt-RU"/>
        </w:rPr>
        <w:t>: Акыллыларым, без нинди  чәчәк әзлибез әле? (Алсу чәчәк). Ә сез алсу төснең нинди икәнен беләсезме? Ягез иәле төсләрне карыйк.</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Алсу төс кызылсары һәм кызыл төснең урталыгында тора. Ул кызыл төснең иң ачык төсе, кан төсе, ут төсе, безнең иреннәребез төсе.</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Китапның алдагы битен ачып карыйсыгыз киләме?  Нәрсә күрәсез?Бәлки бу берәр билгедер? Карап карыйк әле.</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b/>
          <w:sz w:val="24"/>
          <w:szCs w:val="24"/>
          <w:lang w:val="tt-RU"/>
        </w:rPr>
        <w:t xml:space="preserve">Тәрбияче: </w:t>
      </w:r>
      <w:r w:rsidRPr="006B5E23">
        <w:rPr>
          <w:rFonts w:ascii="Times New Roman" w:hAnsi="Times New Roman"/>
          <w:sz w:val="24"/>
          <w:szCs w:val="24"/>
          <w:lang w:val="tt-RU"/>
        </w:rPr>
        <w:t xml:space="preserve">Балалар, без сезнең белән кая эләктек икән? Бу Тылсымлы остаханәгә мәллә? Ягез әле мин сезне чын рәссамнарга әверелдерим. </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Кулымда серле пумала,</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Чакырыйм әле тылсым.</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Бер,ике, өч,</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Мохҗиза безгә килсен,</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 xml:space="preserve">Оста рәссамнар бирсен.  </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Тәрбияче: Оста рәссамнар булыр өчен, башларыбызга тылсымлы береткаларны кияргә кирәк. Ягез әле. Бер- берегезгә булышыгыз. Менә оста рәссамнарга әйләндек.  Тылсым илендә булгач, эшләребез дә тылсымлы  булыр. Без буяулар белән түгел, ә тозлы сыек камыр белән эшләрбез. Ничек уйлыйсыз,кисточкалар урынына нәрсәләр кулланырбыз икән? Менә ничек  кечкенә калаклар, таякчыклар, трубочкалар кулланып та рәсемнәр ясарга була икән..</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Иң элек рәсем ясаганда нинди кагыйдәләрне истә тотабыз.(Балалар җавабы)</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Ә хәзер  бармакларыбызны уйнатып алыйк.</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Бармак гимнастикасы “Чәчәкләр”</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Баш бармак-Лилия,</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Имән бармак- Миләүшә,</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Урта бармак- Кыңгырау,</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Атсыз бармак- Күк чәчәк,</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Чәнти бармак- Тузганак,</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Чәчәк бәйләме җыйдык.</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Практик өлеш (сыек тозлы камыр белән рәсем ясау)</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Хәзер әйдәгез бергәләп чәчәк ясыйк. Сезнең нде фон әзер. Шуңа 1 калак кызыл төс агызабыз, аны таячык белән таратабыз. Чәчәкнең уртасын ясыйбыз, трубочкаларга сары төс җыябыз һәм 5 тамчы төшерәбез. Хәзер стекларга яшел төс алабыз, сабак ясыйбыз. Калаклар белән ике тамчы төшерәбез, яфрак ясыйбыз. Менә безнең чәчәкләр әзер. Урыннарыбызны җыештырып куйик.</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Эшкә анализ ясау.</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 xml:space="preserve"> Карагыз әле нинди үзенчәлекле чәчәкләр килеп чыкты. Сезгә ошыймы? Миңа бик ошый. </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Безгә бакчабызга кайтыр вакыт та җитте. Безгә нинди тылсымлы сүзләр әйтергә кирәк: “Бер, ике, оч- Шоколад бакчасына күч!”</w:t>
      </w:r>
    </w:p>
    <w:p w:rsidR="00397F59" w:rsidRPr="006B5E23" w:rsidRDefault="00397F59" w:rsidP="00E468CD">
      <w:pPr>
        <w:spacing w:after="0" w:line="240" w:lineRule="auto"/>
        <w:ind w:firstLine="709"/>
        <w:rPr>
          <w:rFonts w:ascii="Times New Roman" w:hAnsi="Times New Roman"/>
          <w:b/>
          <w:sz w:val="24"/>
          <w:szCs w:val="24"/>
          <w:lang w:val="tt-RU"/>
        </w:rPr>
      </w:pPr>
      <w:r w:rsidRPr="006B5E23">
        <w:rPr>
          <w:rFonts w:ascii="Times New Roman" w:hAnsi="Times New Roman"/>
          <w:b/>
          <w:sz w:val="24"/>
          <w:szCs w:val="24"/>
          <w:lang w:val="tt-RU"/>
        </w:rPr>
        <w:t>Рефлексия.</w:t>
      </w:r>
    </w:p>
    <w:p w:rsidR="00397F59" w:rsidRPr="006B5E23" w:rsidRDefault="00397F59" w:rsidP="00E468CD">
      <w:pPr>
        <w:spacing w:after="0" w:line="240" w:lineRule="auto"/>
        <w:ind w:firstLine="709"/>
        <w:rPr>
          <w:rFonts w:ascii="Times New Roman" w:hAnsi="Times New Roman"/>
          <w:sz w:val="24"/>
          <w:szCs w:val="24"/>
          <w:lang w:val="tt-RU"/>
        </w:rPr>
      </w:pPr>
      <w:r w:rsidRPr="006B5E23">
        <w:rPr>
          <w:rFonts w:ascii="Times New Roman" w:hAnsi="Times New Roman"/>
          <w:sz w:val="24"/>
          <w:szCs w:val="24"/>
          <w:lang w:val="tt-RU"/>
        </w:rPr>
        <w:t>Тәрбияче: Без бүген  кайда булдык? Нишләдек? Сезгә сәяхәт  ошадымы? Без кемгә ярдәм иттек? Молодцы, балалар! Сез бик акыллы һәм актив булдыгыз! Рәхмәт сезгә!</w:t>
      </w:r>
    </w:p>
    <w:p w:rsidR="00397F59" w:rsidRPr="006B5E23" w:rsidRDefault="00397F59" w:rsidP="00E468CD">
      <w:pPr>
        <w:spacing w:after="0" w:line="240" w:lineRule="auto"/>
        <w:ind w:firstLine="709"/>
        <w:rPr>
          <w:rFonts w:ascii="Times New Roman" w:hAnsi="Times New Roman"/>
          <w:i/>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“Беләзекнең ак бизәге»</w:t>
      </w:r>
    </w:p>
    <w:p w:rsidR="00397F59" w:rsidRPr="006B5E23" w:rsidRDefault="00397F59" w:rsidP="00E468CD">
      <w:pPr>
        <w:framePr w:hSpace="180" w:wrap="around" w:vAnchor="text" w:hAnchor="margin" w:y="563"/>
        <w:spacing w:after="0" w:line="240" w:lineRule="auto"/>
        <w:rPr>
          <w:rFonts w:ascii="Times New Roman" w:hAnsi="Times New Roman"/>
          <w:sz w:val="24"/>
          <w:szCs w:val="24"/>
        </w:rPr>
      </w:pPr>
      <w:r w:rsidRPr="006B5E23">
        <w:rPr>
          <w:rFonts w:ascii="Times New Roman" w:hAnsi="Times New Roman"/>
          <w:sz w:val="24"/>
          <w:szCs w:val="24"/>
        </w:rPr>
        <w:t xml:space="preserve">                                                                                                               Галиева Гузель Наилевна</w:t>
      </w:r>
    </w:p>
    <w:p w:rsidR="00397F59" w:rsidRPr="006B5E23" w:rsidRDefault="00397F59" w:rsidP="00E468CD">
      <w:pPr>
        <w:framePr w:hSpace="180" w:wrap="around" w:vAnchor="text" w:hAnchor="margin" w:y="563"/>
        <w:spacing w:after="0" w:line="240" w:lineRule="auto"/>
        <w:jc w:val="right"/>
        <w:rPr>
          <w:rFonts w:ascii="Times New Roman" w:hAnsi="Times New Roman"/>
          <w:sz w:val="24"/>
          <w:szCs w:val="24"/>
        </w:rPr>
      </w:pPr>
      <w:r w:rsidRPr="006B5E23">
        <w:rPr>
          <w:rFonts w:ascii="Times New Roman" w:hAnsi="Times New Roman"/>
          <w:sz w:val="24"/>
          <w:szCs w:val="24"/>
        </w:rPr>
        <w:t>МБДОУ «Кариленский детский сад» Балтасинский район</w:t>
      </w:r>
    </w:p>
    <w:p w:rsidR="00397F59" w:rsidRPr="006B5E23" w:rsidRDefault="00397F59" w:rsidP="00E468CD">
      <w:pPr>
        <w:spacing w:after="0" w:line="240" w:lineRule="auto"/>
        <w:jc w:val="right"/>
        <w:rPr>
          <w:rFonts w:ascii="Times New Roman" w:hAnsi="Times New Roman"/>
          <w:b/>
          <w:sz w:val="24"/>
          <w:szCs w:val="24"/>
          <w:lang w:val="tt-RU"/>
        </w:rPr>
      </w:pPr>
      <w:r w:rsidRPr="006B5E23">
        <w:rPr>
          <w:rFonts w:ascii="Times New Roman" w:hAnsi="Times New Roman"/>
          <w:sz w:val="24"/>
          <w:szCs w:val="24"/>
        </w:rPr>
        <w:t>Гилязова Эльмира Рамазановна</w:t>
      </w:r>
    </w:p>
    <w:p w:rsidR="00397F59" w:rsidRPr="006B5E23" w:rsidRDefault="00397F59" w:rsidP="00E468CD">
      <w:pPr>
        <w:spacing w:after="0" w:line="240" w:lineRule="auto"/>
        <w:jc w:val="both"/>
        <w:rPr>
          <w:rFonts w:ascii="Times New Roman" w:hAnsi="Times New Roman"/>
          <w:b/>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Максат</w:t>
      </w:r>
      <w:r w:rsidRPr="006B5E23">
        <w:rPr>
          <w:rFonts w:ascii="Times New Roman" w:hAnsi="Times New Roman"/>
          <w:sz w:val="24"/>
          <w:szCs w:val="24"/>
          <w:lang w:val="tt-RU"/>
        </w:rPr>
        <w:t>: Балаларны милләтебезнең хәзинәсе – декоратив-гамәли сәнгате һәм милли бизәкләр белән таныштыру.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Бурычлар</w:t>
      </w:r>
      <w:r w:rsidRPr="006B5E23">
        <w:rPr>
          <w:rFonts w:ascii="Times New Roman" w:hAnsi="Times New Roman"/>
          <w:sz w:val="24"/>
          <w:szCs w:val="24"/>
          <w:lang w:val="tt-RU"/>
        </w:rPr>
        <w:t xml:space="preserve">:1.Халык  сәнгате аша балаларда зәвык, матур итеп киенергә теләк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тәрбияләү;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2.Татар милли   бизәкләре, киенү һәм бизәнү матурлыгы турында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аңлатырга,  тойма    ысулы    белән    ак фольгадан беләзек ясарга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өйрәтү.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3.Балаларның логик фикерләү сәләтен, сөйләм телен үстерү.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4.Татар милли сәнгатенә мәхәббәт һәм ихтирам, кызыксыну уяту,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балаларга эстетик тәрбия бирү.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Юнәлеш</w:t>
      </w:r>
      <w:r w:rsidRPr="006B5E23">
        <w:rPr>
          <w:rFonts w:ascii="Times New Roman" w:hAnsi="Times New Roman"/>
          <w:sz w:val="24"/>
          <w:szCs w:val="24"/>
          <w:lang w:val="tt-RU"/>
        </w:rPr>
        <w:t>: танып белү, аралашу һәм иҗади эшчәнлек.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Белем бирү интеграль өлкәләре</w:t>
      </w:r>
      <w:r w:rsidRPr="006B5E23">
        <w:rPr>
          <w:rFonts w:ascii="Times New Roman" w:hAnsi="Times New Roman"/>
          <w:sz w:val="24"/>
          <w:szCs w:val="24"/>
          <w:lang w:val="tt-RU"/>
        </w:rPr>
        <w:t>: аралашу, социальләштерү, музыка, матур әдәбият, иҗади сәнгать.</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Сүзлек</w:t>
      </w:r>
      <w:r w:rsidRPr="006B5E23">
        <w:rPr>
          <w:rFonts w:ascii="Times New Roman" w:hAnsi="Times New Roman"/>
          <w:sz w:val="24"/>
          <w:szCs w:val="24"/>
          <w:lang w:val="tt-RU"/>
        </w:rPr>
        <w:t>: милли бизәк, йола.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Алымнар</w:t>
      </w:r>
      <w:r w:rsidRPr="006B5E23">
        <w:rPr>
          <w:rFonts w:ascii="Times New Roman" w:hAnsi="Times New Roman"/>
          <w:sz w:val="24"/>
          <w:szCs w:val="24"/>
          <w:lang w:val="tt-RU"/>
        </w:rPr>
        <w:t>: әңгәмә, слайдлар карау.</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Кулланылган әдәбият: Нурзыя Сергеева “Гомер агачы”, ”Балачак – уйнап-көлеп үсәр чак” К.В. Закирова, Л.Р.Мортазина;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Күргәзмә әсбаплар</w:t>
      </w:r>
      <w:r w:rsidRPr="006B5E23">
        <w:rPr>
          <w:rFonts w:ascii="Times New Roman" w:hAnsi="Times New Roman"/>
          <w:sz w:val="24"/>
          <w:szCs w:val="24"/>
          <w:lang w:val="tt-RU"/>
        </w:rPr>
        <w:t>: татар халык бизәкләре төшерелгән рәсемнәр, альбом төзү, милли киемнәр: түбәтәй, калфак, читек, беләзекләр, чулпы, мендәрчекләр, ачкыч янчыклары.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Җиһазлау</w:t>
      </w:r>
      <w:r w:rsidRPr="006B5E23">
        <w:rPr>
          <w:rFonts w:ascii="Times New Roman" w:hAnsi="Times New Roman"/>
          <w:sz w:val="24"/>
          <w:szCs w:val="24"/>
          <w:lang w:val="tt-RU"/>
        </w:rPr>
        <w:t xml:space="preserve">: компьютер, видеопроектор, экран, слайдлар,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Тарату материалы</w:t>
      </w:r>
      <w:r w:rsidRPr="006B5E23">
        <w:rPr>
          <w:rFonts w:ascii="Times New Roman" w:hAnsi="Times New Roman"/>
          <w:sz w:val="24"/>
          <w:szCs w:val="24"/>
          <w:lang w:val="tt-RU"/>
        </w:rPr>
        <w:t>: шаблоннар (чәчәк, яфрак орнаментлары), туку өчен авторучка пастасы, салфетка.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Эшчәнлек барышы.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 xml:space="preserve">Габдулла Тукай сүзләренә язылган (халык көе) “Туган тел” җыры яңгырый. Балалар көй астында, кулга-кул тотышып керәләр.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Хәерле көн,балалар. Кәефләрегез ничек?</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Сезнең өчен мин бик шатмын! Бүген без сезнең белән матурлык иленә сәяхәт итеп алырбыз. Һәрберебезнең матур, сөйкемле буласы килә. Ә уйлап карасаң бу төшенчә бик борынгыдан ук килә.</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 xml:space="preserve">Балалар, әйтегез әле, без нинди телдә сөйләшәбез һәм без кайсы милләттән булабыз?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Әйе, безнең туган телебез - татар теле. Татар халкының үз теле, үз милли киеме, үзенә генә хас гореф-гадәте, йола бәйрәмнәре бар.</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Йола дигәннән, сез ерак  әби-бабайларыгызның яшь чаклары белән кызыксынганыгыз бармы соң? Алар нәрсә белән шөгыл</w:t>
      </w:r>
      <w:r w:rsidRPr="006B5E23">
        <w:rPr>
          <w:rFonts w:ascii="Times New Roman" w:hAnsi="Times New Roman"/>
          <w:sz w:val="24"/>
          <w:szCs w:val="24"/>
        </w:rPr>
        <w:t>ь</w:t>
      </w:r>
      <w:r w:rsidRPr="006B5E23">
        <w:rPr>
          <w:rFonts w:ascii="Times New Roman" w:hAnsi="Times New Roman"/>
          <w:sz w:val="24"/>
          <w:szCs w:val="24"/>
          <w:lang w:val="tt-RU"/>
        </w:rPr>
        <w:t>ләнгәннәр, ничек киенгәннәр, ничек күңел ачканнар?</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Татар халкы элек-электән киң күңелле, ачык йөзле,бик кунакчыл булган. Әби-бабайларыбыз электән үк, татар халкына гына хас бизәкләр ясап, сөлгеләр, түбәтәйләр һәм калфаклар чиккәннәр, бизәнү әйберләре ясаганнар. Аларны көндәлеккә, кунакка һәм утырмаларга йөргәндә кигәннәр</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Ә бүген мин сезне, татар халкының бизәнү әйберләре белән таныштырып үтәсем килә. Матурлык кешегә табигатьтән килә. Һәр кеше үзенчә матур. Матурлыкны тагы да баету өчен, без, төрле чаралар  кулланабыз. Шундыйларга – матур кием, бизәнү әйберләре керә.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Бизәнү әйберләре татар халкы киеменең аерылгысыз өлеше саналган. Бигрәк тә татар хатын-кызлары моны үз иткән. Алар аны такмыйча урамга да чыкмаган. Колакларына алка, чәчләрен чулпы, кулларын йөзек, беләзек белән бизәгәннәр. Киң беләзекне олыраклар кисә, тар беләзек яшь кызларның кулларында балкыган. Алар кара көчләрдән, күз тиюдән саклый дип ышанганнар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ind w:firstLine="360"/>
        <w:jc w:val="both"/>
        <w:rPr>
          <w:rFonts w:ascii="Times New Roman" w:hAnsi="Times New Roman"/>
          <w:sz w:val="24"/>
          <w:szCs w:val="24"/>
          <w:lang w:val="tt-RU"/>
        </w:rPr>
      </w:pPr>
      <w:r w:rsidRPr="006B5E23">
        <w:rPr>
          <w:rFonts w:ascii="Times New Roman" w:hAnsi="Times New Roman"/>
          <w:sz w:val="24"/>
          <w:szCs w:val="24"/>
          <w:lang w:val="tt-RU"/>
        </w:rPr>
        <w:tab/>
        <w:t xml:space="preserve">Иң борынгы бизәнү әйберләренең берсе һәм иң таралганы булып  </w:t>
      </w:r>
    </w:p>
    <w:p w:rsidR="00397F59" w:rsidRPr="006B5E23" w:rsidRDefault="00397F59" w:rsidP="00E468CD">
      <w:pPr>
        <w:spacing w:after="0" w:line="240" w:lineRule="auto"/>
        <w:ind w:firstLine="360"/>
        <w:jc w:val="both"/>
        <w:rPr>
          <w:rFonts w:ascii="Times New Roman" w:hAnsi="Times New Roman"/>
          <w:sz w:val="24"/>
          <w:szCs w:val="24"/>
          <w:lang w:val="tt-RU"/>
        </w:rPr>
      </w:pPr>
      <w:r w:rsidRPr="006B5E23">
        <w:rPr>
          <w:rFonts w:ascii="Times New Roman" w:hAnsi="Times New Roman"/>
          <w:sz w:val="24"/>
          <w:szCs w:val="24"/>
          <w:lang w:val="tt-RU"/>
        </w:rPr>
        <w:t xml:space="preserve">    беләзек саналган.</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Ә аны нәрсәдән ясаганнар икән дип уйлыйсыз?</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Аны кәмештән яисә алтыннан ясаганнар, төрле ысуллар белән: металлга чокып та, асылташлар тезеп тә бизәгәннәр.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ind w:firstLine="348"/>
        <w:jc w:val="both"/>
        <w:rPr>
          <w:rFonts w:ascii="Times New Roman" w:hAnsi="Times New Roman"/>
          <w:sz w:val="24"/>
          <w:szCs w:val="24"/>
          <w:lang w:val="tt-RU"/>
        </w:rPr>
      </w:pPr>
      <w:r w:rsidRPr="006B5E23">
        <w:rPr>
          <w:rFonts w:ascii="Times New Roman" w:hAnsi="Times New Roman"/>
          <w:sz w:val="24"/>
          <w:szCs w:val="24"/>
          <w:lang w:val="tt-RU"/>
        </w:rPr>
        <w:t xml:space="preserve">Бу һөнәр бик күп сабырлык таләп итә торган эш. Аны өйрәнергә теләүчеләр сирәк. Югыйсә, матур милли бизәкләргә барыбыз да мохтаҗ. Борынгыдан килгән бу  һөнәр дәвам итәрме, әллә югалып калырмы? Бәлки, сезнең кайберләрегез шушы һөнәрне яратыр, кешеләрне сөендерергә уйлар. </w:t>
      </w:r>
    </w:p>
    <w:p w:rsidR="00397F59" w:rsidRPr="006B5E23" w:rsidRDefault="00397F59" w:rsidP="00E468CD">
      <w:pPr>
        <w:spacing w:after="0" w:line="240" w:lineRule="auto"/>
        <w:ind w:firstLine="348"/>
        <w:jc w:val="both"/>
        <w:rPr>
          <w:rFonts w:ascii="Times New Roman" w:hAnsi="Times New Roman"/>
          <w:sz w:val="24"/>
          <w:szCs w:val="24"/>
          <w:lang w:val="tt-RU"/>
        </w:rPr>
      </w:pPr>
      <w:r w:rsidRPr="006B5E23">
        <w:rPr>
          <w:rFonts w:ascii="Times New Roman" w:hAnsi="Times New Roman"/>
          <w:sz w:val="24"/>
          <w:szCs w:val="24"/>
          <w:lang w:val="tt-RU"/>
        </w:rPr>
        <w:t>Хәзер беләзек кию бик модада. Нинди генә төрле беләзекләр  юк!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Карагыз әле. Бәлки, кайберләрен әниләрегезнең, апа-җиңгиләрегезнең, сеңелләрегезнең кулларында күргәнегез бардыр.</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Борынгы татар әби-апаларыбыз шушы беләзекләрне киеп матур булып йөргәннәр. Без дә бит татар уллары һәм кызлары. Шушы татарлыгыбызны без дә югалтмыйк. Бәйрәмнәрдә, ял итү кичәләрендә матур итеп, нәзәкатьле һәм оста бизәнә дә белик, шул матурлыкка омтылыйк.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Балалар уйлап карагыз әле, беренче булып беләзекне без кайчан киябез икән?</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Әйе, бәби булганда ук, электән килгән йола буенча, безгә беләзек кидергәннәр. Ә аның сере нидә икән?</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Исегезгә төшереп карагыз әле, берәр нәрсәдән үзегез беләзек ясап караганыгыз бармы?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Ә хәзер без үзебез матурлык иҗат итеп карыйк әле. Аны тойма ысулы белән беләзек аша күрсәтик. Тойма (чеканка) чукып эшләү дигәнне аңлата. Эшкә керешкәнче, ял итеп, халкыбызның “Түбәтәй” җырлы уенын уйнап алыйк.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Түбәтәеңне кигәнсең,</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Бик ерактан килгәнсең,</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Төскә матурлыгың белән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Шаккатырыйм дигәнсең.</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 xml:space="preserve">Түп-түп-түбәтәй,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Түбәтәең укалы.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Чиккән матур түбәтәең</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Менә кемдә тукталды.</w:t>
      </w: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numPr>
          <w:ilvl w:val="0"/>
          <w:numId w:val="51"/>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Булдырдыгыз, күңелләр күтәрелеп китте, ә хәзер эшкә керешик. Сезнең алда беләзек формасына китерелгән фольга, татар милли бизәге шаблоннары (яфрак, чәчәк), ручка. Милли бизәк - күңел матурлыгы, тормыш, яшәешнең гүзәл чигелеше.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ab/>
        <w:t>Балалар эшләрен “Беләзегем – йөзегем” көе астына эшлиләр.Фольгага чәчәк шаблонын кую, аның кырыйларыннан чукып төртеп бару. Чәчәк уртасына тагы кечкенә чәчәк урнаштыру. Аның да читләреннән төртеп бару. Яфрак орнаментын чәчәкнең як-якларына урнаштыру. Читләреннән ручка очы белән төртеп бару. Эшебез матуррак булып китсен өчен, урталарына кабат ручка очы белән эзләр  төшерү. (Тәрбияче эш барышында кыенсынган балаларга аерым килеп өстәмә аңлатма һәм киңәшләрен бирә, куркынычсызлык кагыйдәләрен балаларның исләренә төшерә).</w:t>
      </w:r>
    </w:p>
    <w:p w:rsidR="00397F59" w:rsidRPr="006B5E23" w:rsidRDefault="00397F59" w:rsidP="00E468CD">
      <w:pPr>
        <w:numPr>
          <w:ilvl w:val="1"/>
          <w:numId w:val="52"/>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Эшләрне өскә күтәрик әле. Безне эшләребез, һәрберсе үзенчә матур. Менә сез бүген үзегезгә, иптәшләрегезгә күпме матурлык ясадыгыз.</w:t>
      </w:r>
    </w:p>
    <w:p w:rsidR="00397F59" w:rsidRPr="006B5E23" w:rsidRDefault="00397F59" w:rsidP="00E468CD">
      <w:pPr>
        <w:numPr>
          <w:ilvl w:val="1"/>
          <w:numId w:val="52"/>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Шушы матурлыкны буыннан-буынга онытмыйча саклап килү –сезнең төп бурычыгыз! Вакыт узган саен, кием үзгәрсә дә, кешеләр булган матурлыкны онытмасалар иде. Бер-беребезгә матур , мәрһәмәтле һәм шәфкатьле булыйк!</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bCs/>
          <w:sz w:val="24"/>
          <w:szCs w:val="24"/>
          <w:lang w:val="tt-RU"/>
        </w:rPr>
      </w:pPr>
      <w:r w:rsidRPr="006B5E23">
        <w:rPr>
          <w:rFonts w:ascii="Times New Roman" w:hAnsi="Times New Roman"/>
          <w:b/>
          <w:bCs/>
          <w:sz w:val="24"/>
          <w:szCs w:val="24"/>
          <w:lang w:val="tt-RU"/>
        </w:rPr>
        <w:t>Тылсымлы хәзинә</w:t>
      </w:r>
    </w:p>
    <w:p w:rsidR="00397F59" w:rsidRPr="006B5E23" w:rsidRDefault="00397F59" w:rsidP="00E468CD">
      <w:pPr>
        <w:spacing w:after="0" w:line="240" w:lineRule="auto"/>
        <w:jc w:val="center"/>
        <w:rPr>
          <w:rFonts w:ascii="Times New Roman" w:hAnsi="Times New Roman"/>
          <w:b/>
          <w:bCs/>
          <w:sz w:val="24"/>
          <w:szCs w:val="24"/>
          <w:lang w:val="tt-RU"/>
        </w:rPr>
      </w:pPr>
      <w:r w:rsidRPr="006B5E23">
        <w:rPr>
          <w:rFonts w:ascii="Times New Roman" w:hAnsi="Times New Roman"/>
          <w:b/>
          <w:bCs/>
          <w:sz w:val="24"/>
          <w:szCs w:val="24"/>
          <w:lang w:val="tt-RU"/>
        </w:rPr>
        <w:t>(квест уен методикасын кулланып)</w:t>
      </w:r>
    </w:p>
    <w:p w:rsidR="00397F59" w:rsidRPr="006B5E23" w:rsidRDefault="00397F59" w:rsidP="00E468CD">
      <w:pPr>
        <w:spacing w:after="0" w:line="240" w:lineRule="auto"/>
        <w:jc w:val="center"/>
        <w:rPr>
          <w:rFonts w:ascii="Times New Roman" w:hAnsi="Times New Roman"/>
          <w:b/>
          <w:bCs/>
          <w:sz w:val="24"/>
          <w:szCs w:val="24"/>
          <w:lang w:val="tt-RU"/>
        </w:rPr>
      </w:pP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Галимуллин Илшат Рашитович</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«Салаусский детский сад»</w:t>
      </w:r>
    </w:p>
    <w:p w:rsidR="00397F59" w:rsidRPr="006B5E23" w:rsidRDefault="00397F59" w:rsidP="00E468CD">
      <w:pPr>
        <w:spacing w:after="0" w:line="240" w:lineRule="auto"/>
        <w:jc w:val="right"/>
        <w:rPr>
          <w:rFonts w:ascii="Times New Roman" w:hAnsi="Times New Roman"/>
          <w:b/>
          <w:bCs/>
          <w:sz w:val="24"/>
          <w:szCs w:val="24"/>
          <w:lang w:val="tt-RU"/>
        </w:rPr>
      </w:pPr>
      <w:r w:rsidRPr="006B5E23">
        <w:rPr>
          <w:rFonts w:ascii="Times New Roman" w:hAnsi="Times New Roman"/>
          <w:sz w:val="24"/>
          <w:szCs w:val="24"/>
        </w:rPr>
        <w:t>Балтасинского района</w:t>
      </w:r>
    </w:p>
    <w:p w:rsidR="00397F59" w:rsidRPr="006B5E23" w:rsidRDefault="00397F59" w:rsidP="00E468CD">
      <w:pPr>
        <w:spacing w:after="0" w:line="240" w:lineRule="auto"/>
        <w:rPr>
          <w:rFonts w:ascii="Times New Roman" w:hAnsi="Times New Roman"/>
          <w:bCs/>
          <w:sz w:val="24"/>
          <w:szCs w:val="24"/>
          <w:lang w:val="tt-RU"/>
        </w:rPr>
      </w:pPr>
      <w:r w:rsidRPr="006B5E23">
        <w:rPr>
          <w:rFonts w:ascii="Times New Roman" w:hAnsi="Times New Roman"/>
          <w:b/>
          <w:bCs/>
          <w:sz w:val="24"/>
          <w:szCs w:val="24"/>
          <w:lang w:val="tt-RU"/>
        </w:rPr>
        <w:t>Максат:</w:t>
      </w:r>
      <w:r w:rsidRPr="006B5E23">
        <w:rPr>
          <w:rFonts w:ascii="Times New Roman" w:hAnsi="Times New Roman"/>
          <w:bCs/>
          <w:sz w:val="24"/>
          <w:szCs w:val="24"/>
          <w:lang w:val="tt-RU"/>
        </w:rPr>
        <w:t xml:space="preserve"> Г.Тукай иҗатына кызыксыну уяту, ел буе алган белемнәрне  камилләштерү.Әдәби сөйләм телен,музыкаль тоемлау сәләтен үстерү.Туган якка, туган телгә мәхәббәт тәрбияләү.Татар шагырьләренә мәхәбәт хисләре тәрбияләү. </w:t>
      </w:r>
    </w:p>
    <w:p w:rsidR="00397F59" w:rsidRPr="006B5E23" w:rsidRDefault="00397F59" w:rsidP="00E468CD">
      <w:pPr>
        <w:spacing w:after="0" w:line="240" w:lineRule="auto"/>
        <w:rPr>
          <w:rFonts w:ascii="Times New Roman" w:hAnsi="Times New Roman"/>
          <w:b/>
          <w:bCs/>
          <w:sz w:val="24"/>
          <w:szCs w:val="24"/>
          <w:lang w:val="tt-RU"/>
        </w:rPr>
      </w:pPr>
      <w:bookmarkStart w:id="25" w:name="_Hlk65083182"/>
      <w:r w:rsidRPr="006B5E23">
        <w:rPr>
          <w:rFonts w:ascii="Times New Roman" w:hAnsi="Times New Roman"/>
          <w:b/>
          <w:bCs/>
          <w:sz w:val="24"/>
          <w:szCs w:val="24"/>
          <w:lang w:val="tt-RU"/>
        </w:rPr>
        <w:t xml:space="preserve">Музыка җитәкчесе: </w:t>
      </w:r>
      <w:bookmarkEnd w:id="25"/>
      <w:r w:rsidRPr="006B5E23">
        <w:rPr>
          <w:rFonts w:ascii="Times New Roman" w:hAnsi="Times New Roman"/>
          <w:sz w:val="24"/>
          <w:szCs w:val="24"/>
          <w:lang w:val="tt-RU"/>
        </w:rPr>
        <w:t>- Исәнмесез, хәерле көн балалар.Балалар карагыз әле бүген көн нинди матур.Үзенең әниләребез кебек кояш ягымлы җылы нурларын сибеп безне сәләмли.Әйдәгез бездә кояшыбызны табигатебезне сәламлик әле.</w:t>
      </w:r>
      <w:r w:rsidRPr="006B5E23">
        <w:rPr>
          <w:rFonts w:ascii="Times New Roman" w:hAnsi="Times New Roman"/>
          <w:b/>
          <w:bCs/>
          <w:sz w:val="24"/>
          <w:szCs w:val="24"/>
          <w:lang w:val="tt-RU"/>
        </w:rPr>
        <w:t xml:space="preserve"> </w:t>
      </w:r>
      <w:r w:rsidRPr="006B5E23">
        <w:rPr>
          <w:rFonts w:ascii="Times New Roman" w:hAnsi="Times New Roman"/>
          <w:i/>
          <w:iCs/>
          <w:sz w:val="24"/>
          <w:szCs w:val="24"/>
          <w:lang w:val="tt-RU"/>
        </w:rPr>
        <w:t xml:space="preserve">(Музыкаль сәламләү)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Рәхмәт сезгә балалар. Балалар карагыз әле минем кәрәзле телефоныма сәлам хаты килеп төште укып карыйм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i/>
          <w:iCs/>
          <w:sz w:val="24"/>
          <w:szCs w:val="24"/>
          <w:lang w:val="tt-RU"/>
        </w:rPr>
        <w:t>Хат</w:t>
      </w:r>
      <w:r w:rsidRPr="006B5E23">
        <w:rPr>
          <w:rFonts w:ascii="Times New Roman" w:hAnsi="Times New Roman"/>
          <w:sz w:val="24"/>
          <w:szCs w:val="24"/>
          <w:lang w:val="tt-RU"/>
        </w:rPr>
        <w:t>:</w:t>
      </w:r>
      <w:r w:rsidRPr="006B5E23">
        <w:rPr>
          <w:rFonts w:ascii="Times New Roman" w:hAnsi="Times New Roman"/>
          <w:b/>
          <w:bCs/>
          <w:sz w:val="24"/>
          <w:szCs w:val="24"/>
          <w:lang w:val="tt-RU"/>
        </w:rPr>
        <w:t xml:space="preserve"> </w:t>
      </w:r>
      <w:r w:rsidRPr="006B5E23">
        <w:rPr>
          <w:rFonts w:ascii="Times New Roman" w:hAnsi="Times New Roman"/>
          <w:sz w:val="24"/>
          <w:szCs w:val="24"/>
          <w:lang w:val="tt-RU"/>
        </w:rPr>
        <w:t xml:space="preserve">Хөрмәтле балалар мин сезне сәяхәткә чакырам.Ә ни өчен чакырганымны белү өчен сезнең бүлмәгезгә пазл кисәкләре яшереп куйдым.Шуларны эзләп төзесәгез сезгә карта җибәрермен.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(Пазл җыю.Пазлда (сандык хәзинә) рәсеме.)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Балалар сез булдырдыгыз.Менә безгә картада килеп төште.Хәзер шул карта буенча безгә юлга кузгалырга вакыт.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Баралар каршыларына эт килеп чыга.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Музыка җитәкчесе:</w:t>
      </w:r>
      <w:r w:rsidRPr="006B5E23">
        <w:rPr>
          <w:rFonts w:ascii="Times New Roman" w:hAnsi="Times New Roman"/>
          <w:sz w:val="24"/>
          <w:szCs w:val="24"/>
          <w:lang w:val="tt-RU"/>
        </w:rPr>
        <w:t xml:space="preserve"> - Абау балалар монда бер эт утыра ул нигәдер моңсу.Сорыйк әле үзеннән нигә моңсу икән?</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Әйт әле безгә,  ни булды? Син нигә моңсу? исемең ничек?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Эт:</w:t>
      </w:r>
      <w:r w:rsidRPr="006B5E23">
        <w:rPr>
          <w:rFonts w:ascii="Times New Roman" w:hAnsi="Times New Roman"/>
          <w:sz w:val="24"/>
          <w:szCs w:val="24"/>
          <w:lang w:val="tt-RU"/>
        </w:rPr>
        <w:t xml:space="preserve"> - Исемем Акбай минем. Мин инде ике көн буе йоклый алмыйм.Сез миңа берәр бишек җыры җырласагыз минем күңелем күтәрелер иде, йоклап ял итәр идем.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Музыка җитәкчесе:</w:t>
      </w:r>
      <w:r w:rsidRPr="006B5E23">
        <w:rPr>
          <w:rFonts w:ascii="Times New Roman" w:hAnsi="Times New Roman"/>
          <w:sz w:val="24"/>
          <w:szCs w:val="24"/>
          <w:lang w:val="tt-RU"/>
        </w:rPr>
        <w:t xml:space="preserve"> - Балалар әйдәгез Акбайга булышыйк үзебезнең өйрәнгән бишек җырын бүләк итик</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(“Бишек җыры” Г.Тукай сүзләре башкарыла)</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Балалар Акбай йоклап китте ә без юлыбызны дәвам итик.Балалар карагыз әле безне нинди матур күбәләк озата бара.Ә сез күбәләк турында нинди җырлар беләсез.Юлыбызны җырлап дәвам итик әле.</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Җырлау “Бала белән Күбәләк”Г.Тукай сүзләре.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Ай балалар без җырлый җырлый елга янына килеп җиткәнбез бит.Исеме ничек әле бу елганын балалар?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җавабы).</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Әйе балалар бу безнең Шушма елгабыз.Чү балалар басмада Су анасы утыра түгелме?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Су анасы:</w:t>
      </w:r>
      <w:r w:rsidRPr="006B5E23">
        <w:rPr>
          <w:rFonts w:ascii="Times New Roman" w:hAnsi="Times New Roman"/>
          <w:sz w:val="24"/>
          <w:szCs w:val="24"/>
          <w:lang w:val="tt-RU"/>
        </w:rPr>
        <w:t xml:space="preserve"> - Исәнмесез нәни дусларым.Мине таныдыгызмы?Балалар мин сезне болай гына җибәрмим.Әгәрдә мин биргән биремнәрне үтәсәгез юлыгызны дәвам итәрсез.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Беренче биремем.Балалар минем сулыгымны начар кешеләр пычратып чүпләр ташлап киттеләр.Миңа шул чүпләрне җыярга ярдәм итмәссезме?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Су анасы бик рәхәтләнеп ярдәм итәбез.Елга күлләребез урман кырларыбыз чиста, сулар һавабыз саф булсын!</w:t>
      </w:r>
      <w:r w:rsidRPr="006B5E23">
        <w:rPr>
          <w:rFonts w:ascii="Times New Roman" w:hAnsi="Times New Roman"/>
          <w:sz w:val="24"/>
          <w:szCs w:val="24"/>
          <w:lang w:val="tt-RU"/>
        </w:rPr>
        <w:br/>
      </w:r>
      <w:r w:rsidRPr="006B5E23">
        <w:rPr>
          <w:rFonts w:ascii="Times New Roman" w:hAnsi="Times New Roman"/>
          <w:b/>
          <w:bCs/>
          <w:sz w:val="24"/>
          <w:szCs w:val="24"/>
          <w:lang w:val="tt-RU"/>
        </w:rPr>
        <w:t>Су анасы:</w:t>
      </w:r>
      <w:r w:rsidRPr="006B5E23">
        <w:rPr>
          <w:rFonts w:ascii="Times New Roman" w:hAnsi="Times New Roman"/>
          <w:sz w:val="24"/>
          <w:szCs w:val="24"/>
          <w:lang w:val="tt-RU"/>
        </w:rPr>
        <w:t xml:space="preserve"> - Рәхмәт сезгә.Сез бик ярдәмчел икәнсез.Ә хәзер икенче биремем.Балалар ә сез елга күлләр турында нинди шигырләр, уеннар беләсез?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Әле без “Чума үрдәк, чума каз”уенында беләбез.Хәзер сиңа шул уенны уйнап күрсәтербез.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Су анасы:</w:t>
      </w:r>
      <w:r w:rsidRPr="006B5E23">
        <w:rPr>
          <w:rFonts w:ascii="Times New Roman" w:hAnsi="Times New Roman"/>
          <w:sz w:val="24"/>
          <w:szCs w:val="24"/>
          <w:lang w:val="tt-RU"/>
        </w:rPr>
        <w:t xml:space="preserve"> - Мина сезнең белән бик күңелле булды.Ә хәзер юлыгызны дәвам итегез.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(Баралар).</w:t>
      </w:r>
      <w:r w:rsidRPr="006B5E23">
        <w:rPr>
          <w:rFonts w:ascii="Times New Roman" w:hAnsi="Times New Roman"/>
          <w:b/>
          <w:bCs/>
          <w:sz w:val="24"/>
          <w:szCs w:val="24"/>
          <w:lang w:val="tt-RU"/>
        </w:rPr>
        <w:t xml:space="preserve"> Музыка җитәкчесе: - </w:t>
      </w:r>
      <w:r w:rsidRPr="006B5E23">
        <w:rPr>
          <w:rFonts w:ascii="Times New Roman" w:hAnsi="Times New Roman"/>
          <w:sz w:val="24"/>
          <w:szCs w:val="24"/>
          <w:lang w:val="tt-RU"/>
        </w:rPr>
        <w:t xml:space="preserve"> Балалар безнең юлыбыз урман аша үтә.Әйтегез әле миңа безгә урман ни өчен кирәк?</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(Балалар җавабы)</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Әйе, балалар бик дөрес.Урманнар безгә һаваны чиста тотып суларга җайлы булсын өчен, кыргый хайваннарга кышларга җылы булсын өчен дә бик кирәк.Балалар карагыз әле урман эченнән Шүрәле чыгып килә түгелме?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Шүрәле:</w:t>
      </w:r>
      <w:r w:rsidRPr="006B5E23">
        <w:rPr>
          <w:rFonts w:ascii="Times New Roman" w:hAnsi="Times New Roman"/>
          <w:sz w:val="24"/>
          <w:szCs w:val="24"/>
          <w:lang w:val="tt-RU"/>
        </w:rPr>
        <w:t xml:space="preserve"> - Исәнмесез балалар сез мине таныдыгызмы?Әйе, мин Шүрәле.Сез миннән курыкмагыз мин явыз булмаганнарга тимим.Ләкин мин сезне болай гына җибәрмим.Минем биремнәремне үтәсәгез юлыгызны дәвам итәрсез.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мин сезгә өч бирем әзерләдем.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Беренче биремем.Урман эчендә йөргәндә менә шушы ноутбукка тап булдым.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Анда ике көй язылган шуларның исемнәрен белергә кирәк миңа ярдәм итегез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1нче көй яңгырый.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Бу “Тукай маршы”.Көй язучысы Татарстан республикасы композиторы Заһидулла Яруллин.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2 нче көй яңгырый. </w:t>
      </w: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Ә монысы синең исемеңә аталып язылган “Шүрәле балеты”.Көй язучысы  Татарстан республикасы композиторы Фәрит Яруллин.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 хәзер икенче биремем. Балалар сез тыңлаган көйләрне белдегез молодцы. Балалар минем күрше урманнарда да дусларым яшиләр.Ләкин мин аларның биюләрен бии белмим.Мине биергә өйрәтә алмассызмы икән?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Биюләр: “Марий, рус, удмурт, чабата” төрле милләт биюләре.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Иң кадерлесе өченче биремем. Балалар карагыз әле безнең урманнарыбызга. Алар нинди хәлдә. Явыз кешеләр урманнарыбызны кисәләр учаклар яндырып пожарлар ясап китәләр.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Менә минем кулымда агач орлыклары.Шушы орлыкларны кара туфракка Җир анабызга утыртсак чәчсәк бик күп агачлар үсеп чыгар иде.Сездән дә ярдәм булыр иде.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Шүрәле дустыбыз бик рәхәтләнеп сиңа ярдәм итәбез. Урманнарыбыз шаулап үссеннәр.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Шүрәле:</w:t>
      </w:r>
      <w:r w:rsidRPr="006B5E23">
        <w:rPr>
          <w:rFonts w:ascii="Times New Roman" w:hAnsi="Times New Roman"/>
          <w:sz w:val="24"/>
          <w:szCs w:val="24"/>
          <w:lang w:val="tt-RU"/>
        </w:rPr>
        <w:t xml:space="preserve"> - Бик зур рәхмәт сезгә. Ә хәзер юлыгызны дәвам итегез.</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(Баралар каршыларына моңсу Куян очрый)</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 xml:space="preserve">Куянкай сиңа ни булды?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 xml:space="preserve"> Куян:</w:t>
      </w:r>
      <w:r w:rsidRPr="006B5E23">
        <w:rPr>
          <w:rFonts w:ascii="Times New Roman" w:hAnsi="Times New Roman"/>
          <w:sz w:val="24"/>
          <w:szCs w:val="24"/>
          <w:lang w:val="tt-RU"/>
        </w:rPr>
        <w:t xml:space="preserve"> “Бичара куян”шигырен сөйли Г.Тукай сүзләре.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Куян:</w:t>
      </w:r>
      <w:r w:rsidRPr="006B5E23">
        <w:rPr>
          <w:rFonts w:ascii="Times New Roman" w:hAnsi="Times New Roman"/>
          <w:sz w:val="24"/>
          <w:szCs w:val="24"/>
          <w:lang w:val="tt-RU"/>
        </w:rPr>
        <w:t xml:space="preserve"> - менә шуңа күрә әти-әниләрегезне хөрмәт итегез, яратыгыз, кадерләгез, сүзләрен тыңлагыз.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Куян:</w:t>
      </w:r>
      <w:r w:rsidRPr="006B5E23">
        <w:rPr>
          <w:rFonts w:ascii="Times New Roman" w:hAnsi="Times New Roman"/>
          <w:sz w:val="24"/>
          <w:szCs w:val="24"/>
          <w:lang w:val="tt-RU"/>
        </w:rPr>
        <w:t xml:space="preserve"> -  Балалар мин бик тә йөзек салыш,  капкалы, уеннарын уйнарга яратам. Сез миңа шул уеннарны уйнап күрсәтегез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Әйдә куянкай бергәләп уйнап алабыз.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Куян:</w:t>
      </w:r>
      <w:r w:rsidRPr="006B5E23">
        <w:rPr>
          <w:rFonts w:ascii="Times New Roman" w:hAnsi="Times New Roman"/>
          <w:sz w:val="24"/>
          <w:szCs w:val="24"/>
          <w:lang w:val="tt-RU"/>
        </w:rPr>
        <w:t xml:space="preserve"> - Сез хәзинә эзләп йөрмисезме?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Әйе куянкай. Ә син безгә табарга ярдәм ит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Куян:</w:t>
      </w:r>
      <w:r w:rsidRPr="006B5E23">
        <w:rPr>
          <w:rFonts w:ascii="Times New Roman" w:hAnsi="Times New Roman"/>
          <w:sz w:val="24"/>
          <w:szCs w:val="24"/>
          <w:lang w:val="tt-RU"/>
        </w:rPr>
        <w:t xml:space="preserve"> - Биш тапкыр урында сикерсәгез, ике адым алга барсагыз, өч адым уңга барсагыз куак арасыннан табарсыз.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Балалар:</w:t>
      </w:r>
      <w:r w:rsidRPr="006B5E23">
        <w:rPr>
          <w:rFonts w:ascii="Times New Roman" w:hAnsi="Times New Roman"/>
          <w:sz w:val="24"/>
          <w:szCs w:val="24"/>
          <w:lang w:val="tt-RU"/>
        </w:rPr>
        <w:t xml:space="preserve"> - Рәхмәт Куянкай.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Менә сандыгыбызны эзләп таптык. Ачып карыйк әле эчендә нинди хәзинә бар икән?</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(Ачалар Г.Тукай китабын табалар)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Балалар безнең эзләгән хәзинәбез алтын көмештә энҗе мәрҗән дә булмаган ә Китап булган. Ни өчен китап икән?</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Әйе балалар китап кешенең юлдашы.Китап укып төрле белемнәр белеп була. Ә бу Г.Тукай китабы һәм аның әкият геройлары безгә Туган ягыбызны ТУГАН ТЕЛЕБЕЗНЕ онытмаска сакларга өндиләр.</w:t>
      </w:r>
    </w:p>
    <w:p w:rsidR="00397F59" w:rsidRPr="006B5E23" w:rsidRDefault="00397F59" w:rsidP="00E468CD">
      <w:pPr>
        <w:numPr>
          <w:ilvl w:val="0"/>
          <w:numId w:val="53"/>
        </w:numPr>
        <w:spacing w:after="0" w:line="240" w:lineRule="auto"/>
        <w:ind w:left="0"/>
        <w:rPr>
          <w:rFonts w:ascii="Times New Roman" w:hAnsi="Times New Roman"/>
          <w:sz w:val="24"/>
          <w:szCs w:val="24"/>
          <w:lang w:val="tt-RU"/>
        </w:rPr>
      </w:pPr>
      <w:r w:rsidRPr="006B5E23">
        <w:rPr>
          <w:rFonts w:ascii="Times New Roman" w:hAnsi="Times New Roman"/>
          <w:sz w:val="24"/>
          <w:szCs w:val="24"/>
          <w:lang w:val="tt-RU"/>
        </w:rPr>
        <w:t xml:space="preserve">Әйдәгез әле сәяхәтебезнең ахырында Г.Тукай сүзләре халык көенә иҗат ителгән “Туган тел”җыры белән тәмамлыйк әле.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Туган тел</w:t>
      </w: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И туган тел, и матур тел, әткәм-әнкәмнең теле!</w:t>
      </w: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Дөньяда күп нәрсә белдем син туган тел аркылы.</w:t>
      </w:r>
    </w:p>
    <w:p w:rsidR="00397F59" w:rsidRPr="006B5E23" w:rsidRDefault="00397F59" w:rsidP="00E468CD">
      <w:pPr>
        <w:spacing w:after="0" w:line="240" w:lineRule="auto"/>
        <w:jc w:val="center"/>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Иң элек бу тел белән әнкәм бишектә көйләгән,</w:t>
      </w: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Аннары төннәр буе әбкәм хикәят сөйләгән.</w:t>
      </w:r>
    </w:p>
    <w:p w:rsidR="00397F59" w:rsidRPr="006B5E23" w:rsidRDefault="00397F59" w:rsidP="00E468CD">
      <w:pPr>
        <w:spacing w:after="0" w:line="240" w:lineRule="auto"/>
        <w:jc w:val="center"/>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И туган тел! Һәрвакытта ярдәмең берлән синең,</w:t>
      </w: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кечкенәдән аңлашылган шатлыгым, кайгым минем.</w:t>
      </w:r>
    </w:p>
    <w:p w:rsidR="00397F59" w:rsidRPr="006B5E23" w:rsidRDefault="00397F59" w:rsidP="00E468CD">
      <w:pPr>
        <w:spacing w:after="0" w:line="240" w:lineRule="auto"/>
        <w:jc w:val="center"/>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И туган тел! Синдә булган иң элек кыйлган догам:</w:t>
      </w: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ярлыкагыл, дип, үзем һәм әткәм-әнкәмне, ходам!</w:t>
      </w:r>
    </w:p>
    <w:p w:rsidR="00397F59" w:rsidRPr="006B5E23" w:rsidRDefault="00397F59" w:rsidP="00E468CD">
      <w:pPr>
        <w:spacing w:after="0" w:line="240" w:lineRule="auto"/>
        <w:ind w:firstLine="567"/>
        <w:jc w:val="center"/>
        <w:rPr>
          <w:rFonts w:ascii="Times New Roman" w:hAnsi="Times New Roman"/>
          <w:b/>
          <w:sz w:val="24"/>
          <w:szCs w:val="24"/>
        </w:rPr>
      </w:pPr>
      <w:r w:rsidRPr="006B5E23">
        <w:rPr>
          <w:rFonts w:ascii="Times New Roman" w:hAnsi="Times New Roman"/>
          <w:b/>
          <w:sz w:val="24"/>
          <w:szCs w:val="24"/>
        </w:rPr>
        <w:t>Путешествие в волшебную страну</w:t>
      </w:r>
    </w:p>
    <w:p w:rsidR="00397F59" w:rsidRPr="006B5E23" w:rsidRDefault="00397F59" w:rsidP="00E468CD">
      <w:pPr>
        <w:spacing w:after="0" w:line="240" w:lineRule="auto"/>
        <w:ind w:firstLine="567"/>
        <w:jc w:val="right"/>
        <w:rPr>
          <w:rFonts w:ascii="Times New Roman" w:hAnsi="Times New Roman"/>
          <w:sz w:val="24"/>
          <w:szCs w:val="24"/>
        </w:rPr>
      </w:pPr>
      <w:r w:rsidRPr="006B5E23">
        <w:rPr>
          <w:rFonts w:ascii="Times New Roman" w:hAnsi="Times New Roman"/>
          <w:sz w:val="24"/>
          <w:szCs w:val="24"/>
        </w:rPr>
        <w:t>Загидуллина Индира Радиковна</w:t>
      </w:r>
    </w:p>
    <w:p w:rsidR="00397F59" w:rsidRPr="006B5E23" w:rsidRDefault="00397F59" w:rsidP="00E468CD">
      <w:pPr>
        <w:spacing w:after="0" w:line="240" w:lineRule="auto"/>
        <w:ind w:firstLine="567"/>
        <w:jc w:val="right"/>
        <w:rPr>
          <w:rFonts w:ascii="Times New Roman" w:hAnsi="Times New Roman"/>
          <w:b/>
          <w:bCs/>
          <w:sz w:val="24"/>
          <w:szCs w:val="24"/>
          <w:lang w:eastAsia="ru-RU"/>
        </w:rPr>
      </w:pPr>
      <w:r w:rsidRPr="006B5E23">
        <w:rPr>
          <w:rFonts w:ascii="Times New Roman" w:hAnsi="Times New Roman"/>
          <w:sz w:val="24"/>
          <w:szCs w:val="24"/>
        </w:rPr>
        <w:t>МБДОУ «Детский сад №4 «Ляйсан» г.Кукмор»</w:t>
      </w:r>
    </w:p>
    <w:p w:rsidR="00397F59" w:rsidRPr="006B5E23" w:rsidRDefault="00397F59" w:rsidP="00E468CD">
      <w:pPr>
        <w:spacing w:after="0" w:line="240" w:lineRule="auto"/>
        <w:ind w:firstLine="567"/>
        <w:jc w:val="both"/>
        <w:rPr>
          <w:rFonts w:ascii="Times New Roman" w:hAnsi="Times New Roman"/>
          <w:b/>
          <w:bCs/>
          <w:sz w:val="24"/>
          <w:szCs w:val="24"/>
          <w:lang w:eastAsia="ru-RU"/>
        </w:rPr>
      </w:pPr>
    </w:p>
    <w:p w:rsidR="00397F59" w:rsidRPr="006B5E23" w:rsidRDefault="00397F59" w:rsidP="00E468CD">
      <w:pPr>
        <w:spacing w:after="0" w:line="240" w:lineRule="auto"/>
        <w:ind w:firstLine="567"/>
        <w:jc w:val="both"/>
        <w:rPr>
          <w:rFonts w:ascii="Times New Roman" w:hAnsi="Times New Roman"/>
          <w:i/>
          <w:iCs/>
          <w:sz w:val="24"/>
          <w:szCs w:val="24"/>
          <w:lang w:eastAsia="ru-RU"/>
        </w:rPr>
      </w:pPr>
      <w:r w:rsidRPr="006B5E23">
        <w:rPr>
          <w:rFonts w:ascii="Times New Roman" w:hAnsi="Times New Roman"/>
          <w:b/>
          <w:bCs/>
          <w:sz w:val="24"/>
          <w:szCs w:val="24"/>
          <w:lang w:eastAsia="ru-RU"/>
        </w:rPr>
        <w:t xml:space="preserve">Цель: </w:t>
      </w:r>
      <w:r w:rsidRPr="006B5E23">
        <w:rPr>
          <w:rFonts w:ascii="Times New Roman" w:hAnsi="Times New Roman"/>
          <w:sz w:val="24"/>
          <w:szCs w:val="24"/>
          <w:lang w:eastAsia="ru-RU"/>
        </w:rPr>
        <w:t xml:space="preserve">музыкально-творческое развитие детей в процессе различных видов музыкальной деятельности: музыкально-ритмических движений, инструментального музицирования, пения, слушания музыки </w:t>
      </w:r>
    </w:p>
    <w:p w:rsidR="00397F59" w:rsidRPr="006B5E23" w:rsidRDefault="00397F59" w:rsidP="00E468CD">
      <w:pPr>
        <w:spacing w:after="0" w:line="240" w:lineRule="auto"/>
        <w:ind w:firstLine="567"/>
        <w:jc w:val="both"/>
        <w:rPr>
          <w:rFonts w:ascii="Times New Roman" w:hAnsi="Times New Roman"/>
          <w:i/>
          <w:iCs/>
          <w:sz w:val="24"/>
          <w:szCs w:val="24"/>
          <w:lang w:eastAsia="ru-RU"/>
        </w:rPr>
      </w:pPr>
      <w:r w:rsidRPr="006B5E23">
        <w:rPr>
          <w:rFonts w:ascii="Times New Roman" w:hAnsi="Times New Roman"/>
          <w:b/>
          <w:bCs/>
          <w:sz w:val="24"/>
          <w:szCs w:val="24"/>
          <w:lang w:eastAsia="ru-RU"/>
        </w:rPr>
        <w:t>Задачи:</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bCs/>
          <w:sz w:val="24"/>
          <w:szCs w:val="24"/>
        </w:rPr>
        <w:t xml:space="preserve">Развивающие: </w:t>
      </w:r>
      <w:r w:rsidRPr="006B5E23">
        <w:rPr>
          <w:rFonts w:ascii="Times New Roman" w:hAnsi="Times New Roman"/>
          <w:sz w:val="24"/>
          <w:szCs w:val="24"/>
        </w:rPr>
        <w:t xml:space="preserve"> развитие интереса к самостоятельной творческой музыкальной  деятельности, удовлетворение потребности детей в самовыражении.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r w:rsidRPr="006B5E23">
        <w:rPr>
          <w:rFonts w:ascii="Times New Roman" w:hAnsi="Times New Roman"/>
          <w:sz w:val="24"/>
          <w:szCs w:val="24"/>
        </w:rPr>
        <w:br/>
      </w:r>
      <w:r w:rsidRPr="006B5E23">
        <w:rPr>
          <w:rFonts w:ascii="Times New Roman" w:hAnsi="Times New Roman"/>
          <w:b/>
          <w:bCs/>
          <w:sz w:val="24"/>
          <w:szCs w:val="24"/>
        </w:rPr>
        <w:t xml:space="preserve">        Воспитывающие: воспитание  интереса к музыкально-художественной деятельности, воспитывать дружеские взаимоотношения между детьми, привычку сообща играть, заниматься. </w:t>
      </w:r>
      <w:r w:rsidRPr="006B5E23">
        <w:rPr>
          <w:rFonts w:ascii="Times New Roman" w:hAnsi="Times New Roman"/>
          <w:sz w:val="24"/>
          <w:szCs w:val="24"/>
        </w:rPr>
        <w:t xml:space="preserve">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bCs/>
          <w:sz w:val="24"/>
          <w:szCs w:val="24"/>
        </w:rPr>
        <w:t xml:space="preserve"> Обучающие: </w:t>
      </w:r>
      <w:r w:rsidRPr="006B5E23">
        <w:rPr>
          <w:rFonts w:ascii="Times New Roman" w:hAnsi="Times New Roman"/>
          <w:sz w:val="24"/>
          <w:szCs w:val="24"/>
        </w:rPr>
        <w:t xml:space="preserve"> обучить детей певческим, музыкально-ритмическим умениям и навыкам, учить исполнять произведения через использование метода моделирования (опорных сигналов),  формировать  готовность детей к совместной деятельности, развитие умения договариваться.</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Основная образовательная область: </w:t>
      </w:r>
      <w:r w:rsidRPr="006B5E23">
        <w:rPr>
          <w:rFonts w:ascii="Times New Roman" w:hAnsi="Times New Roman"/>
          <w:sz w:val="24"/>
          <w:szCs w:val="24"/>
        </w:rPr>
        <w:t>«Художественно-эстетическое развитие»</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Интеграция образовательных областей:  </w:t>
      </w:r>
      <w:r w:rsidRPr="006B5E23">
        <w:rPr>
          <w:rFonts w:ascii="Times New Roman" w:hAnsi="Times New Roman"/>
          <w:sz w:val="24"/>
          <w:szCs w:val="24"/>
        </w:rPr>
        <w:t>«Познавательное развитие», «Социально-коммуникативное развитие»</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Методы и приемы:</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 Словесный</w:t>
      </w:r>
      <w:r w:rsidRPr="006B5E23">
        <w:rPr>
          <w:rFonts w:ascii="Times New Roman" w:hAnsi="Times New Roman"/>
          <w:sz w:val="24"/>
          <w:szCs w:val="24"/>
        </w:rPr>
        <w:t>: беседа, объяснение, поощрение;</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Наглядный:</w:t>
      </w:r>
      <w:r w:rsidRPr="006B5E23">
        <w:rPr>
          <w:rFonts w:ascii="Times New Roman" w:hAnsi="Times New Roman"/>
          <w:sz w:val="24"/>
          <w:szCs w:val="24"/>
        </w:rPr>
        <w:t xml:space="preserve"> показ, работа с опорными сигналами (методическая тема «Использование метода наглядного  моделирования в музыкальном воспитании дошкольников»);</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Практический:</w:t>
      </w:r>
      <w:r w:rsidRPr="006B5E23">
        <w:rPr>
          <w:rFonts w:ascii="Times New Roman" w:hAnsi="Times New Roman"/>
          <w:sz w:val="24"/>
          <w:szCs w:val="24"/>
        </w:rPr>
        <w:t xml:space="preserve"> исполнение песни, танца, попевки, элементарное музицирование.</w:t>
      </w:r>
      <w:r w:rsidRPr="006B5E23">
        <w:rPr>
          <w:rFonts w:ascii="Times New Roman" w:hAnsi="Times New Roman"/>
          <w:sz w:val="24"/>
          <w:szCs w:val="24"/>
        </w:rPr>
        <w:br/>
      </w:r>
      <w:r w:rsidRPr="006B5E23">
        <w:rPr>
          <w:rFonts w:ascii="Times New Roman" w:hAnsi="Times New Roman"/>
          <w:b/>
          <w:bCs/>
          <w:sz w:val="24"/>
          <w:szCs w:val="24"/>
        </w:rPr>
        <w:t xml:space="preserve">    Оборудование:</w:t>
      </w:r>
      <w:r w:rsidRPr="006B5E23">
        <w:rPr>
          <w:rFonts w:ascii="Times New Roman" w:hAnsi="Times New Roman"/>
          <w:sz w:val="24"/>
          <w:szCs w:val="24"/>
        </w:rPr>
        <w:t xml:space="preserve"> мультимедийная доска, проектор, музыкальные инструменты-курай, ручные колокольчики разного цвета 8 штук, 2 треугольника, 2 </w:t>
      </w:r>
      <w:r w:rsidRPr="006B5E23">
        <w:rPr>
          <w:rFonts w:ascii="Times New Roman" w:hAnsi="Times New Roman"/>
          <w:sz w:val="24"/>
          <w:szCs w:val="24"/>
          <w:lang w:val="tt-RU"/>
        </w:rPr>
        <w:t>маракаса,</w:t>
      </w:r>
      <w:r w:rsidRPr="006B5E23">
        <w:rPr>
          <w:rFonts w:ascii="Times New Roman" w:hAnsi="Times New Roman"/>
          <w:sz w:val="24"/>
          <w:szCs w:val="24"/>
        </w:rPr>
        <w:t xml:space="preserve"> презентация, фортепиано, дидактическая игра «Найди пару» (цветы и бабочки разных цветов на резинке по 12 штук), игрушка «Гусь», 3 стола, покрывала для них, цифры от 1 до 3.</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Предварительная работа: </w:t>
      </w:r>
      <w:r w:rsidRPr="006B5E23">
        <w:rPr>
          <w:rFonts w:ascii="Times New Roman" w:hAnsi="Times New Roman"/>
          <w:sz w:val="24"/>
          <w:szCs w:val="24"/>
        </w:rPr>
        <w:t>подбор попевки, песни, танца, музыки для элементарного музицирования.</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Ожидаемый результат:</w:t>
      </w:r>
      <w:r w:rsidRPr="006B5E23">
        <w:rPr>
          <w:rFonts w:ascii="Times New Roman" w:hAnsi="Times New Roman"/>
          <w:sz w:val="24"/>
          <w:szCs w:val="24"/>
        </w:rPr>
        <w:t xml:space="preserve"> дети научились элементарно музицировать с помощью опорных сигналов, развились навыки пения и танца.</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Использованная литература: «</w:t>
      </w:r>
      <w:r w:rsidRPr="006B5E23">
        <w:rPr>
          <w:rFonts w:ascii="Times New Roman" w:hAnsi="Times New Roman"/>
          <w:sz w:val="24"/>
          <w:szCs w:val="24"/>
        </w:rPr>
        <w:t>Основная образовательная программа ДОУ» программа «Ладушки» И.Каплунова, И.Новоскольцева.</w:t>
      </w:r>
    </w:p>
    <w:p w:rsidR="00397F59" w:rsidRPr="006B5E23" w:rsidRDefault="00397F59" w:rsidP="00E468CD">
      <w:pPr>
        <w:spacing w:after="0" w:line="240" w:lineRule="auto"/>
        <w:ind w:firstLine="567"/>
        <w:jc w:val="both"/>
        <w:rPr>
          <w:rFonts w:ascii="Times New Roman" w:hAnsi="Times New Roman"/>
          <w:b/>
          <w:sz w:val="24"/>
          <w:szCs w:val="24"/>
        </w:rPr>
      </w:pPr>
    </w:p>
    <w:p w:rsidR="00397F59" w:rsidRPr="006B5E23" w:rsidRDefault="00397F59" w:rsidP="00E468CD">
      <w:pPr>
        <w:shd w:val="clear" w:color="auto" w:fill="FFFFFF"/>
        <w:spacing w:after="0" w:line="240" w:lineRule="auto"/>
        <w:ind w:firstLine="567"/>
        <w:jc w:val="both"/>
        <w:rPr>
          <w:rFonts w:ascii="Times New Roman" w:hAnsi="Times New Roman"/>
          <w:b/>
          <w:sz w:val="24"/>
          <w:szCs w:val="24"/>
          <w:lang w:val="tt-RU"/>
        </w:rPr>
      </w:pPr>
      <w:r w:rsidRPr="006B5E23">
        <w:rPr>
          <w:rFonts w:ascii="Times New Roman" w:hAnsi="Times New Roman"/>
          <w:b/>
          <w:sz w:val="24"/>
          <w:szCs w:val="24"/>
          <w:lang w:val="tt-RU"/>
        </w:rPr>
        <w:t>Структура занятия:</w:t>
      </w:r>
    </w:p>
    <w:p w:rsidR="00397F59" w:rsidRPr="006B5E23" w:rsidRDefault="00397F59" w:rsidP="00E468CD">
      <w:pPr>
        <w:tabs>
          <w:tab w:val="left" w:pos="567"/>
          <w:tab w:val="left" w:pos="709"/>
        </w:tabs>
        <w:spacing w:after="0" w:line="240" w:lineRule="auto"/>
        <w:ind w:firstLine="567"/>
        <w:jc w:val="both"/>
        <w:rPr>
          <w:rFonts w:ascii="Times New Roman" w:hAnsi="Times New Roman"/>
          <w:b/>
          <w:sz w:val="24"/>
          <w:szCs w:val="24"/>
        </w:rPr>
      </w:pPr>
      <w:r w:rsidRPr="006B5E23">
        <w:rPr>
          <w:rFonts w:ascii="Times New Roman" w:hAnsi="Times New Roman"/>
          <w:b/>
          <w:sz w:val="24"/>
          <w:szCs w:val="24"/>
          <w:lang w:val="tt-RU"/>
        </w:rPr>
        <w:t xml:space="preserve">I . </w:t>
      </w:r>
      <w:r w:rsidRPr="006B5E23">
        <w:rPr>
          <w:rFonts w:ascii="Times New Roman" w:hAnsi="Times New Roman"/>
          <w:sz w:val="24"/>
          <w:szCs w:val="24"/>
        </w:rPr>
        <w:t>Организационный момент. Приглашение в волшебную страну музыки</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b/>
          <w:sz w:val="24"/>
          <w:szCs w:val="24"/>
          <w:lang w:val="tt-RU"/>
        </w:rPr>
        <w:t>II.</w:t>
      </w:r>
      <w:r w:rsidRPr="006B5E23">
        <w:rPr>
          <w:rFonts w:ascii="Times New Roman" w:hAnsi="Times New Roman"/>
          <w:sz w:val="24"/>
          <w:szCs w:val="24"/>
          <w:lang w:val="tt-RU"/>
        </w:rPr>
        <w:t>Основная часть.</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Беседа о волшебной стране Музыки.</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Совместная деятельность с детьми- исполнение попевки “Жили у бабуси” с использованием разных звуков.</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 xml:space="preserve"> Совместная деятельность с детьми- исполнение песни “Веселый колокольчик”</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Дидактическая игра “Найди пару”</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Совместная деятельность с детьми- танец “Бабочки-цветочки”</w:t>
      </w:r>
    </w:p>
    <w:p w:rsidR="00397F59" w:rsidRPr="006B5E23" w:rsidRDefault="00397F59" w:rsidP="00E468CD">
      <w:pPr>
        <w:numPr>
          <w:ilvl w:val="0"/>
          <w:numId w:val="54"/>
        </w:numPr>
        <w:spacing w:after="0" w:line="240" w:lineRule="auto"/>
        <w:ind w:left="0"/>
        <w:contextualSpacing/>
        <w:jc w:val="both"/>
        <w:rPr>
          <w:rFonts w:ascii="Times New Roman" w:hAnsi="Times New Roman"/>
          <w:sz w:val="24"/>
          <w:szCs w:val="24"/>
          <w:lang w:val="tt-RU"/>
        </w:rPr>
      </w:pPr>
      <w:r w:rsidRPr="006B5E23">
        <w:rPr>
          <w:rFonts w:ascii="Times New Roman" w:hAnsi="Times New Roman"/>
          <w:sz w:val="24"/>
          <w:szCs w:val="24"/>
          <w:lang w:val="tt-RU"/>
        </w:rPr>
        <w:t>Оркестр ручных колокольчиков</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lang w:val="en-US"/>
        </w:rPr>
        <w:t>III</w:t>
      </w:r>
      <w:r w:rsidRPr="006B5E23">
        <w:rPr>
          <w:rFonts w:ascii="Times New Roman" w:hAnsi="Times New Roman"/>
          <w:b/>
          <w:sz w:val="24"/>
          <w:szCs w:val="24"/>
        </w:rPr>
        <w:t>. Рефлексия</w:t>
      </w:r>
    </w:p>
    <w:p w:rsidR="00397F59" w:rsidRPr="006B5E23" w:rsidRDefault="00397F59" w:rsidP="00E468CD">
      <w:pPr>
        <w:spacing w:after="0" w:line="240" w:lineRule="auto"/>
        <w:ind w:firstLine="567"/>
        <w:jc w:val="both"/>
        <w:rPr>
          <w:rFonts w:ascii="Times New Roman" w:hAnsi="Times New Roman"/>
          <w:b/>
          <w:sz w:val="24"/>
          <w:szCs w:val="24"/>
        </w:rPr>
      </w:pP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Ход занятия.</w:t>
      </w:r>
    </w:p>
    <w:p w:rsidR="00397F59" w:rsidRPr="006B5E23" w:rsidRDefault="00397F59" w:rsidP="00E468CD">
      <w:pPr>
        <w:spacing w:after="0" w:line="240" w:lineRule="auto"/>
        <w:ind w:firstLine="567"/>
        <w:jc w:val="both"/>
        <w:rPr>
          <w:rFonts w:ascii="Times New Roman" w:hAnsi="Times New Roman"/>
          <w:i/>
          <w:sz w:val="24"/>
          <w:szCs w:val="24"/>
        </w:rPr>
      </w:pPr>
      <w:r w:rsidRPr="006B5E23">
        <w:rPr>
          <w:rFonts w:ascii="Times New Roman" w:hAnsi="Times New Roman"/>
          <w:i/>
          <w:sz w:val="24"/>
          <w:szCs w:val="24"/>
        </w:rPr>
        <w:t xml:space="preserve"> Звучит музыка, бегу к детям, зову их в зал.</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Ребятки, как же я вас ждала! Побежали со мной!</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Здравствуйте, ребята! Сегодня я   приглашаю вас в волшебную страну музыки. Вы хотите? А как вы думаете, кто живет в этой волшебной стране? </w:t>
      </w:r>
      <w:r w:rsidRPr="006B5E23">
        <w:rPr>
          <w:rFonts w:ascii="Times New Roman" w:hAnsi="Times New Roman"/>
          <w:i/>
          <w:sz w:val="24"/>
          <w:szCs w:val="24"/>
        </w:rPr>
        <w:t>(Ответы детей).</w:t>
      </w:r>
      <w:r w:rsidRPr="006B5E23">
        <w:rPr>
          <w:rFonts w:ascii="Times New Roman" w:hAnsi="Times New Roman"/>
          <w:sz w:val="24"/>
          <w:szCs w:val="24"/>
        </w:rPr>
        <w:t xml:space="preserve"> Только нам нужно быть очень дружными, помогать и уступать друг другу. А поможет нам отправиться в необычное путешествие, волшебный, татарский национальный инструмент- курай.    Давайте возьмемся за руки и закроем глаза, а я вам буду играть. </w:t>
      </w:r>
      <w:r w:rsidRPr="006B5E23">
        <w:rPr>
          <w:rFonts w:ascii="Times New Roman" w:hAnsi="Times New Roman"/>
          <w:i/>
          <w:sz w:val="24"/>
          <w:szCs w:val="24"/>
        </w:rPr>
        <w:t>Играю.</w:t>
      </w:r>
      <w:r w:rsidRPr="006B5E23">
        <w:rPr>
          <w:rFonts w:ascii="Times New Roman" w:hAnsi="Times New Roman"/>
          <w:sz w:val="24"/>
          <w:szCs w:val="24"/>
        </w:rPr>
        <w:t xml:space="preserve">    Ребята, мы кажется прибыли. Ребята, оглянитесь. Здесь так много всего интересного. Как вы думаете, с чего начать?</w:t>
      </w:r>
      <w:r w:rsidRPr="006B5E23">
        <w:rPr>
          <w:rFonts w:ascii="Times New Roman" w:hAnsi="Times New Roman"/>
          <w:i/>
          <w:sz w:val="24"/>
          <w:szCs w:val="24"/>
        </w:rPr>
        <w:t xml:space="preserve"> (Ответы детей).</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Посмотрите, какой Гусь здесь, но он не простой, а волшебный, который издаёт интересные звуки. А вы знаете какую - нибудь  попевку про гусей? </w:t>
      </w:r>
      <w:r w:rsidRPr="006B5E23">
        <w:rPr>
          <w:rFonts w:ascii="Times New Roman" w:hAnsi="Times New Roman"/>
          <w:i/>
          <w:sz w:val="24"/>
          <w:szCs w:val="24"/>
        </w:rPr>
        <w:t>(Ответы детей).</w:t>
      </w:r>
      <w:r w:rsidRPr="006B5E23">
        <w:rPr>
          <w:rFonts w:ascii="Times New Roman" w:hAnsi="Times New Roman"/>
          <w:sz w:val="24"/>
          <w:szCs w:val="24"/>
        </w:rPr>
        <w:t xml:space="preserve"> («</w:t>
      </w:r>
      <w:r w:rsidRPr="006B5E23">
        <w:rPr>
          <w:rFonts w:ascii="Times New Roman" w:hAnsi="Times New Roman"/>
          <w:i/>
          <w:sz w:val="24"/>
          <w:szCs w:val="24"/>
        </w:rPr>
        <w:t xml:space="preserve">Жили у бабуси…») </w:t>
      </w:r>
      <w:r w:rsidRPr="006B5E23">
        <w:rPr>
          <w:rFonts w:ascii="Times New Roman" w:hAnsi="Times New Roman"/>
          <w:sz w:val="24"/>
          <w:szCs w:val="24"/>
        </w:rPr>
        <w:t xml:space="preserve">давайте мы споем эту песенку.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Попевка «Жили у бабуси…»</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sz w:val="24"/>
          <w:szCs w:val="24"/>
        </w:rPr>
        <w:t xml:space="preserve">А гуси, которые живут в волшебной стране музыки, поют совсем по-другому. Послушайте, пожалуйста.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«Жала а бабаса…»</w:t>
      </w:r>
      <w:r w:rsidRPr="006B5E23">
        <w:rPr>
          <w:rFonts w:ascii="Times New Roman" w:hAnsi="Times New Roman"/>
          <w:sz w:val="24"/>
          <w:szCs w:val="24"/>
        </w:rPr>
        <w:t>. Интересно? Попробуем вместе спеть, все звуки нужно будет переделать на «А».</w:t>
      </w:r>
      <w:r w:rsidRPr="006B5E23">
        <w:rPr>
          <w:rFonts w:ascii="Times New Roman" w:hAnsi="Times New Roman"/>
          <w:i/>
          <w:sz w:val="24"/>
          <w:szCs w:val="24"/>
        </w:rPr>
        <w:t xml:space="preserve"> (дальше предлагаю послушать меня  на другой звук)</w:t>
      </w:r>
      <w:r w:rsidRPr="006B5E23">
        <w:rPr>
          <w:rFonts w:ascii="Times New Roman" w:hAnsi="Times New Roman"/>
          <w:sz w:val="24"/>
          <w:szCs w:val="24"/>
        </w:rPr>
        <w:t xml:space="preserve">. Вот такие интересные гуси здесь живут.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Ребята, может мы им тоже покажем, как умеем петь? Я предлагаю вам изучить очень легкую песенку, которая называется «Веселый колокольчик».</w:t>
      </w:r>
    </w:p>
    <w:p w:rsidR="00397F59" w:rsidRPr="006B5E23" w:rsidRDefault="00397F59" w:rsidP="00E468CD">
      <w:pPr>
        <w:spacing w:after="0" w:line="240" w:lineRule="auto"/>
        <w:ind w:firstLine="567"/>
        <w:jc w:val="both"/>
        <w:rPr>
          <w:rFonts w:ascii="Times New Roman" w:hAnsi="Times New Roman"/>
          <w:i/>
          <w:sz w:val="24"/>
          <w:szCs w:val="24"/>
        </w:rPr>
      </w:pPr>
      <w:r w:rsidRPr="006B5E23">
        <w:rPr>
          <w:rFonts w:ascii="Times New Roman" w:hAnsi="Times New Roman"/>
          <w:sz w:val="24"/>
          <w:szCs w:val="24"/>
        </w:rPr>
        <w:t xml:space="preserve">Послушайте, пожалуйста. </w:t>
      </w:r>
      <w:r w:rsidRPr="006B5E23">
        <w:rPr>
          <w:rFonts w:ascii="Times New Roman" w:hAnsi="Times New Roman"/>
          <w:i/>
          <w:sz w:val="24"/>
          <w:szCs w:val="24"/>
        </w:rPr>
        <w:t xml:space="preserve">Исполняю песенку. </w:t>
      </w:r>
      <w:r w:rsidRPr="006B5E23">
        <w:rPr>
          <w:rFonts w:ascii="Times New Roman" w:hAnsi="Times New Roman"/>
          <w:sz w:val="24"/>
          <w:szCs w:val="24"/>
        </w:rPr>
        <w:t>Ребята, давайте с вами изучим первый куплет.</w:t>
      </w:r>
      <w:r w:rsidRPr="006B5E23">
        <w:rPr>
          <w:rFonts w:ascii="Times New Roman" w:hAnsi="Times New Roman"/>
          <w:i/>
          <w:sz w:val="24"/>
          <w:szCs w:val="24"/>
        </w:rPr>
        <w:t xml:space="preserve"> Учим слова песни, поём.</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 xml:space="preserve">Песня «Веселый колокольчик». </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sz w:val="24"/>
          <w:szCs w:val="24"/>
        </w:rPr>
        <w:t>Ребята,</w:t>
      </w:r>
      <w:r w:rsidRPr="006B5E23">
        <w:rPr>
          <w:rFonts w:ascii="Times New Roman" w:hAnsi="Times New Roman"/>
          <w:b/>
          <w:sz w:val="24"/>
          <w:szCs w:val="24"/>
        </w:rPr>
        <w:t xml:space="preserve"> </w:t>
      </w:r>
      <w:r w:rsidRPr="006B5E23">
        <w:rPr>
          <w:rFonts w:ascii="Times New Roman" w:hAnsi="Times New Roman"/>
          <w:sz w:val="24"/>
          <w:szCs w:val="24"/>
        </w:rPr>
        <w:t>вам понравилась песенка? О чем была песенка?</w:t>
      </w:r>
      <w:r w:rsidRPr="006B5E23">
        <w:rPr>
          <w:rFonts w:ascii="Times New Roman" w:hAnsi="Times New Roman"/>
          <w:i/>
          <w:sz w:val="24"/>
          <w:szCs w:val="24"/>
        </w:rPr>
        <w:t xml:space="preserve"> (Ответы детей).</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Давайте продолжим наше путешествие. Куда же мы пойдем дальше? </w:t>
      </w:r>
      <w:r w:rsidRPr="006B5E23">
        <w:rPr>
          <w:rFonts w:ascii="Times New Roman" w:hAnsi="Times New Roman"/>
          <w:i/>
          <w:sz w:val="24"/>
          <w:szCs w:val="24"/>
        </w:rPr>
        <w:t>(Ответы детей).</w:t>
      </w:r>
      <w:r w:rsidRPr="006B5E23">
        <w:rPr>
          <w:rFonts w:ascii="Times New Roman" w:hAnsi="Times New Roman"/>
          <w:sz w:val="24"/>
          <w:szCs w:val="24"/>
        </w:rPr>
        <w:t xml:space="preserve"> Ребята, а что это? Посмотрите, какие красивые бабочки и цветы. Знаете, они ведь тоже не простые, цветы и бабочки умеют танцевать. Представляете…(</w:t>
      </w:r>
      <w:r w:rsidRPr="006B5E23">
        <w:rPr>
          <w:rFonts w:ascii="Times New Roman" w:hAnsi="Times New Roman"/>
          <w:i/>
          <w:sz w:val="24"/>
          <w:szCs w:val="24"/>
        </w:rPr>
        <w:t>удивленно),</w:t>
      </w:r>
      <w:r w:rsidRPr="006B5E23">
        <w:rPr>
          <w:rFonts w:ascii="Times New Roman" w:hAnsi="Times New Roman"/>
          <w:sz w:val="24"/>
          <w:szCs w:val="24"/>
        </w:rPr>
        <w:t xml:space="preserve"> но им нужно будет помочь. Поможем? Мальчики выберите цветы, а девочки выберут бабочек. Нужно будет их одеть на ваши ладошки. </w:t>
      </w:r>
      <w:r w:rsidRPr="006B5E23">
        <w:rPr>
          <w:rFonts w:ascii="Times New Roman" w:hAnsi="Times New Roman"/>
          <w:i/>
          <w:sz w:val="24"/>
          <w:szCs w:val="24"/>
        </w:rPr>
        <w:t>Показываю, помогаю.</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Ребята, мы сейчас с ними будем танцевать. Нам нужно сделать большой круг. Под первую часть музыки бабочки заходят  в середину и летают, а цветы тем временем будут красиво и медленно полуприседать с поворотами на месте. На вторую часть бабочки должны прилететь к цветкам своего цвета, сесть на цветочек и на носочках покружиться парами, в конце поклониться друг другу.</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Танец «Бабочки-цветочки».</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Вам понравился танец?</w:t>
      </w:r>
      <w:r w:rsidRPr="006B5E23">
        <w:rPr>
          <w:rFonts w:ascii="Times New Roman" w:hAnsi="Times New Roman"/>
          <w:i/>
          <w:sz w:val="24"/>
          <w:szCs w:val="24"/>
        </w:rPr>
        <w:t xml:space="preserve"> (Ответы детей).</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Давайте продолжим наше путешествие. Что же еще у нас осталось? </w:t>
      </w:r>
      <w:r w:rsidRPr="006B5E23">
        <w:rPr>
          <w:rFonts w:ascii="Times New Roman" w:hAnsi="Times New Roman"/>
          <w:i/>
          <w:sz w:val="24"/>
          <w:szCs w:val="24"/>
        </w:rPr>
        <w:t>(Ответы детей).</w:t>
      </w:r>
      <w:r w:rsidRPr="006B5E23">
        <w:rPr>
          <w:rFonts w:ascii="Times New Roman" w:hAnsi="Times New Roman"/>
          <w:sz w:val="24"/>
          <w:szCs w:val="24"/>
        </w:rPr>
        <w:t xml:space="preserve"> Ой, что это? Звенят…да это же музыкальные инструменты- колокольчики, как красиво они звенят. Ребята, это волшебные колокольчики. Как вы видите, они разноцветные, каждый цвет издает определённый звук. Ребята, назовите пожалуйста цвета своих колокольчиков. </w:t>
      </w:r>
      <w:r w:rsidRPr="006B5E23">
        <w:rPr>
          <w:rFonts w:ascii="Times New Roman" w:hAnsi="Times New Roman"/>
          <w:i/>
          <w:sz w:val="24"/>
          <w:szCs w:val="24"/>
        </w:rPr>
        <w:t>(Ответы детей</w:t>
      </w:r>
      <w:r w:rsidRPr="006B5E23">
        <w:rPr>
          <w:rFonts w:ascii="Times New Roman" w:hAnsi="Times New Roman"/>
          <w:sz w:val="24"/>
          <w:szCs w:val="24"/>
        </w:rPr>
        <w:t xml:space="preserve">) А эти музыкальные инструменты вы узнаете? </w:t>
      </w:r>
      <w:r w:rsidRPr="006B5E23">
        <w:rPr>
          <w:rFonts w:ascii="Times New Roman" w:hAnsi="Times New Roman"/>
          <w:i/>
          <w:sz w:val="24"/>
          <w:szCs w:val="24"/>
        </w:rPr>
        <w:t xml:space="preserve">(Ответы детей). </w:t>
      </w:r>
      <w:r w:rsidRPr="006B5E23">
        <w:rPr>
          <w:rFonts w:ascii="Times New Roman" w:hAnsi="Times New Roman"/>
          <w:sz w:val="24"/>
          <w:szCs w:val="24"/>
        </w:rPr>
        <w:t xml:space="preserve">Правильно, это треугольники и маракасы. Хотите поиграть на них? </w:t>
      </w:r>
      <w:r w:rsidRPr="006B5E23">
        <w:rPr>
          <w:rFonts w:ascii="Times New Roman" w:hAnsi="Times New Roman"/>
          <w:i/>
          <w:sz w:val="24"/>
          <w:szCs w:val="24"/>
        </w:rPr>
        <w:t>(Ответы детей).</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Можете выбрать себе инструмент, который вам понравился. Позвените, а теперь приложите инструменты к груди, они будут так отдыхать. </w:t>
      </w:r>
      <w:r w:rsidRPr="006B5E23">
        <w:rPr>
          <w:rFonts w:ascii="Times New Roman" w:hAnsi="Times New Roman"/>
          <w:i/>
          <w:sz w:val="24"/>
          <w:szCs w:val="24"/>
        </w:rPr>
        <w:t>(предлагаю детям позвенеть, показываю как отдыхают колокольчики).</w:t>
      </w:r>
      <w:r w:rsidRPr="006B5E23">
        <w:rPr>
          <w:rFonts w:ascii="Times New Roman" w:hAnsi="Times New Roman"/>
          <w:sz w:val="24"/>
          <w:szCs w:val="24"/>
        </w:rPr>
        <w:t xml:space="preserve"> Ребята, мы  с вами станем настоящими музыкантами. А вы знаете, что у музыкантов есть свои правила. </w:t>
      </w:r>
      <w:r w:rsidRPr="006B5E23">
        <w:rPr>
          <w:rFonts w:ascii="Times New Roman" w:hAnsi="Times New Roman"/>
          <w:i/>
          <w:sz w:val="24"/>
          <w:szCs w:val="24"/>
        </w:rPr>
        <w:t>(Ответы детей).</w:t>
      </w:r>
      <w:r w:rsidRPr="006B5E23">
        <w:rPr>
          <w:rFonts w:ascii="Times New Roman" w:hAnsi="Times New Roman"/>
          <w:sz w:val="24"/>
          <w:szCs w:val="24"/>
        </w:rPr>
        <w:t xml:space="preserve"> Чтобы получилась красивая мелодия, нужно внимательно смотреть на дирижера.</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 А вы знаете, кто такой дирижер? </w:t>
      </w:r>
      <w:r w:rsidRPr="006B5E23">
        <w:rPr>
          <w:rFonts w:ascii="Times New Roman" w:hAnsi="Times New Roman"/>
          <w:i/>
          <w:sz w:val="24"/>
          <w:szCs w:val="24"/>
        </w:rPr>
        <w:t>(Ответы детей).</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sz w:val="24"/>
          <w:szCs w:val="24"/>
        </w:rPr>
        <w:t>Дирижёр- это человек, который управляет оркестром, машет руками или палочкой, показывая когда должен играть той или иной инструмент. С вашего позволения я буду вашим дирижером. Посмотрите,  пожалуйста,  на экран, здесь есть разноцветные кружочки, у них такие же цвета, какие у вас колокольчики. Например,  если я покажу голубой цвет, то играть должен будет голубой колокольчик. А если вы увидите 2 кружочка соединенные вместе и рядом маракас, то эти инструменты должны сыграть одновременно. Здесь еще нарисован треугольник, он должен зазвенеть только один раз вместе с фиолетовым и желтым колокольчиком. А чтобы мы стали настоящими профессионалами,</w:t>
      </w:r>
      <w:r w:rsidRPr="006B5E23">
        <w:rPr>
          <w:rFonts w:ascii="Times New Roman" w:hAnsi="Times New Roman"/>
          <w:b/>
          <w:sz w:val="24"/>
          <w:szCs w:val="24"/>
        </w:rPr>
        <w:t xml:space="preserve"> </w:t>
      </w:r>
      <w:r w:rsidRPr="006B5E23">
        <w:rPr>
          <w:rFonts w:ascii="Times New Roman" w:hAnsi="Times New Roman"/>
          <w:sz w:val="24"/>
          <w:szCs w:val="24"/>
        </w:rPr>
        <w:t>мы это исполним под музыку.</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Оркестр ручных колокольчиков. </w:t>
      </w:r>
      <w:r w:rsidRPr="006B5E23">
        <w:rPr>
          <w:rFonts w:ascii="Times New Roman" w:hAnsi="Times New Roman"/>
          <w:sz w:val="24"/>
          <w:szCs w:val="24"/>
        </w:rPr>
        <w:t xml:space="preserve">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Ребята, вы так красиво играли, пели и танцевали. Но нам нужно вернуться в детский сад. Возьмитесь за руки и закройте глаза.</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 </w:t>
      </w:r>
      <w:r w:rsidRPr="006B5E23">
        <w:rPr>
          <w:rFonts w:ascii="Times New Roman" w:hAnsi="Times New Roman"/>
          <w:i/>
          <w:sz w:val="24"/>
          <w:szCs w:val="24"/>
        </w:rPr>
        <w:t>Играю на курае</w:t>
      </w:r>
      <w:r w:rsidRPr="006B5E23">
        <w:rPr>
          <w:rFonts w:ascii="Times New Roman" w:hAnsi="Times New Roman"/>
          <w:sz w:val="24"/>
          <w:szCs w:val="24"/>
        </w:rPr>
        <w:t xml:space="preserve">.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Вот мы и вернулись в детский сад. Вам понравилось наше путешествие? </w:t>
      </w:r>
      <w:r w:rsidRPr="006B5E23">
        <w:rPr>
          <w:rFonts w:ascii="Times New Roman" w:hAnsi="Times New Roman"/>
          <w:i/>
          <w:sz w:val="24"/>
          <w:szCs w:val="24"/>
        </w:rPr>
        <w:t>(Ответы детей).</w:t>
      </w:r>
      <w:r w:rsidRPr="006B5E23">
        <w:rPr>
          <w:rFonts w:ascii="Times New Roman" w:hAnsi="Times New Roman"/>
          <w:sz w:val="24"/>
          <w:szCs w:val="24"/>
        </w:rPr>
        <w:t xml:space="preserve"> А что интересного было в этой чудесной стране? </w:t>
      </w:r>
      <w:r w:rsidRPr="006B5E23">
        <w:rPr>
          <w:rFonts w:ascii="Times New Roman" w:hAnsi="Times New Roman"/>
          <w:i/>
          <w:sz w:val="24"/>
          <w:szCs w:val="24"/>
        </w:rPr>
        <w:t xml:space="preserve">(Ответы детей) </w:t>
      </w:r>
      <w:r w:rsidRPr="006B5E23">
        <w:rPr>
          <w:rFonts w:ascii="Times New Roman" w:hAnsi="Times New Roman"/>
          <w:sz w:val="24"/>
          <w:szCs w:val="24"/>
        </w:rPr>
        <w:t>Мне с вами очень понравилось путешествовать. Вы все такие музыкальные, активные</w:t>
      </w:r>
      <w:r w:rsidRPr="006B5E23">
        <w:rPr>
          <w:rFonts w:ascii="Times New Roman" w:hAnsi="Times New Roman"/>
          <w:sz w:val="24"/>
          <w:szCs w:val="24"/>
          <w:lang w:val="tt-RU"/>
        </w:rPr>
        <w:t xml:space="preserve"> и </w:t>
      </w:r>
      <w:r w:rsidRPr="006B5E23">
        <w:rPr>
          <w:rFonts w:ascii="Times New Roman" w:hAnsi="Times New Roman"/>
          <w:sz w:val="24"/>
          <w:szCs w:val="24"/>
        </w:rPr>
        <w:t>дружные</w:t>
      </w:r>
      <w:r w:rsidRPr="006B5E23">
        <w:rPr>
          <w:rFonts w:ascii="Times New Roman" w:hAnsi="Times New Roman"/>
          <w:sz w:val="24"/>
          <w:szCs w:val="24"/>
          <w:lang w:val="tt-RU"/>
        </w:rPr>
        <w:t>.</w:t>
      </w:r>
      <w:r w:rsidRPr="006B5E23">
        <w:rPr>
          <w:rFonts w:ascii="Times New Roman" w:hAnsi="Times New Roman"/>
          <w:sz w:val="24"/>
          <w:szCs w:val="24"/>
        </w:rPr>
        <w:t xml:space="preserve"> Можно я еще раз приеду  к вам в гости?  А что вы еще хотите узнать?  </w:t>
      </w:r>
      <w:r w:rsidRPr="006B5E23">
        <w:rPr>
          <w:rFonts w:ascii="Times New Roman" w:hAnsi="Times New Roman"/>
          <w:i/>
          <w:sz w:val="24"/>
          <w:szCs w:val="24"/>
        </w:rPr>
        <w:t>(Ответы детей).</w:t>
      </w:r>
      <w:r w:rsidRPr="006B5E23">
        <w:rPr>
          <w:rFonts w:ascii="Times New Roman" w:hAnsi="Times New Roman"/>
          <w:sz w:val="24"/>
          <w:szCs w:val="24"/>
        </w:rPr>
        <w:t xml:space="preserve">  Спасибо вам большое и примите, пожалуйста, эти подарки от меня. А теперь вам нужно вернуться в группу. До новых встреч!</w:t>
      </w:r>
    </w:p>
    <w:p w:rsidR="00397F59" w:rsidRPr="006B5E23" w:rsidRDefault="00397F59" w:rsidP="00E468CD">
      <w:pPr>
        <w:spacing w:after="0" w:line="240" w:lineRule="auto"/>
        <w:ind w:firstLine="567"/>
        <w:contextualSpacing/>
        <w:rPr>
          <w:rFonts w:ascii="Times New Roman" w:hAnsi="Times New Roman"/>
          <w:b/>
          <w:sz w:val="24"/>
          <w:szCs w:val="24"/>
        </w:rPr>
      </w:pP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ind w:firstLine="567"/>
        <w:contextualSpacing/>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“Татар милли киеме – түбәтәй”</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rPr>
        <w:t>(Конспект ОД)</w:t>
      </w:r>
    </w:p>
    <w:p w:rsidR="00397F59" w:rsidRPr="006B5E23" w:rsidRDefault="00397F59" w:rsidP="00E468CD">
      <w:pPr>
        <w:spacing w:after="0" w:line="240" w:lineRule="auto"/>
        <w:ind w:firstLine="567"/>
        <w:contextualSpacing/>
        <w:jc w:val="right"/>
        <w:rPr>
          <w:rFonts w:ascii="Times New Roman" w:hAnsi="Times New Roman"/>
          <w:sz w:val="24"/>
          <w:szCs w:val="24"/>
          <w:lang w:val="tt-RU"/>
        </w:rPr>
      </w:pPr>
      <w:r w:rsidRPr="006B5E23">
        <w:rPr>
          <w:rFonts w:ascii="Times New Roman" w:hAnsi="Times New Roman"/>
          <w:sz w:val="24"/>
          <w:szCs w:val="24"/>
          <w:lang w:val="tt-RU"/>
        </w:rPr>
        <w:t>Закиева Гульнур Ильязовна</w:t>
      </w:r>
    </w:p>
    <w:p w:rsidR="00397F59" w:rsidRPr="006B5E23" w:rsidRDefault="00397F59" w:rsidP="00E468CD">
      <w:pPr>
        <w:spacing w:after="0" w:line="240" w:lineRule="auto"/>
        <w:ind w:firstLine="567"/>
        <w:contextualSpacing/>
        <w:jc w:val="right"/>
        <w:rPr>
          <w:rFonts w:ascii="Times New Roman" w:hAnsi="Times New Roman"/>
          <w:sz w:val="24"/>
          <w:szCs w:val="24"/>
        </w:rPr>
      </w:pPr>
      <w:r w:rsidRPr="006B5E23">
        <w:rPr>
          <w:rFonts w:ascii="Times New Roman" w:hAnsi="Times New Roman"/>
          <w:sz w:val="24"/>
          <w:szCs w:val="24"/>
        </w:rPr>
        <w:t>МБДОУ «Карадуванский детский сад</w:t>
      </w:r>
    </w:p>
    <w:p w:rsidR="00397F59" w:rsidRPr="006B5E23" w:rsidRDefault="00397F59" w:rsidP="00E468CD">
      <w:pPr>
        <w:spacing w:after="0" w:line="240" w:lineRule="auto"/>
        <w:ind w:firstLine="567"/>
        <w:contextualSpacing/>
        <w:jc w:val="right"/>
        <w:rPr>
          <w:rFonts w:ascii="Times New Roman" w:hAnsi="Times New Roman"/>
          <w:sz w:val="24"/>
          <w:szCs w:val="24"/>
        </w:rPr>
      </w:pPr>
      <w:r w:rsidRPr="006B5E23">
        <w:rPr>
          <w:rFonts w:ascii="Times New Roman" w:hAnsi="Times New Roman"/>
          <w:sz w:val="24"/>
          <w:szCs w:val="24"/>
        </w:rPr>
        <w:t xml:space="preserve"> комбинированного вида»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eastAsia="ru-RU"/>
        </w:rPr>
        <w:t>Максат:</w:t>
      </w:r>
      <w:r w:rsidRPr="006B5E23">
        <w:rPr>
          <w:rFonts w:ascii="Times New Roman" w:hAnsi="Times New Roman"/>
          <w:color w:val="000000"/>
          <w:sz w:val="24"/>
          <w:szCs w:val="24"/>
          <w:lang w:eastAsia="ru-RU"/>
        </w:rPr>
        <w:t> </w:t>
      </w:r>
      <w:r w:rsidRPr="006B5E23">
        <w:rPr>
          <w:rFonts w:ascii="Times New Roman" w:hAnsi="Times New Roman"/>
          <w:sz w:val="24"/>
          <w:szCs w:val="24"/>
          <w:lang w:val="tt-RU"/>
        </w:rPr>
        <w:t xml:space="preserve">Татар милли бизәкләре белән кыксынуларын арттыру </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 бурычы:</w:t>
      </w:r>
      <w:r w:rsidRPr="006B5E23">
        <w:rPr>
          <w:rFonts w:ascii="Times New Roman" w:hAnsi="Times New Roman"/>
          <w:color w:val="000000"/>
          <w:sz w:val="24"/>
          <w:szCs w:val="24"/>
          <w:lang w:val="tt-RU" w:eastAsia="ru-RU"/>
        </w:rPr>
        <w:t> </w:t>
      </w:r>
      <w:r w:rsidRPr="006B5E23">
        <w:rPr>
          <w:rFonts w:ascii="Times New Roman" w:hAnsi="Times New Roman"/>
          <w:sz w:val="24"/>
          <w:szCs w:val="24"/>
          <w:lang w:val="tt-RU"/>
        </w:rPr>
        <w:t>Матурлыкка омтылыш тәрбияләү.</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Үстерү бурычы:</w:t>
      </w:r>
      <w:r w:rsidRPr="006B5E23">
        <w:rPr>
          <w:rFonts w:ascii="Times New Roman" w:hAnsi="Times New Roman"/>
          <w:color w:val="000000"/>
          <w:sz w:val="24"/>
          <w:szCs w:val="24"/>
          <w:lang w:val="tt-RU" w:eastAsia="ru-RU"/>
        </w:rPr>
        <w:t> </w:t>
      </w:r>
      <w:r w:rsidRPr="006B5E23">
        <w:rPr>
          <w:rFonts w:ascii="Times New Roman" w:hAnsi="Times New Roman"/>
          <w:sz w:val="24"/>
          <w:szCs w:val="24"/>
          <w:lang w:val="tt-RU"/>
        </w:rPr>
        <w:t>Эстетик күзаллау хисен үстерү.</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Белем бирү бурычы:</w:t>
      </w:r>
      <w:r w:rsidRPr="006B5E23">
        <w:rPr>
          <w:rFonts w:ascii="Times New Roman" w:hAnsi="Times New Roman"/>
          <w:color w:val="000000"/>
          <w:sz w:val="24"/>
          <w:szCs w:val="24"/>
          <w:lang w:val="tt-RU" w:eastAsia="ru-RU"/>
        </w:rPr>
        <w:t> </w:t>
      </w:r>
      <w:r w:rsidRPr="006B5E23">
        <w:rPr>
          <w:rFonts w:ascii="Times New Roman" w:hAnsi="Times New Roman"/>
          <w:sz w:val="24"/>
          <w:szCs w:val="24"/>
          <w:lang w:val="tt-RU"/>
        </w:rPr>
        <w:t>Бер яки берничә бармак, яки кулның янын кулланып татар халык бизәге – ләлә чәчәге ясарга өйрәтү.</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Җиһазлар: </w:t>
      </w:r>
      <w:r w:rsidRPr="006B5E23">
        <w:rPr>
          <w:rFonts w:ascii="Times New Roman" w:hAnsi="Times New Roman"/>
          <w:color w:val="000000"/>
          <w:sz w:val="24"/>
          <w:szCs w:val="24"/>
          <w:lang w:val="tt-RU" w:eastAsia="ru-RU"/>
        </w:rPr>
        <w:t>вазада чәчәкләр, экранда төрле чәчәк рәсемнәре, комлы пыяла такта. “Чәчәкләр” турында җыр белән диск. Татар халык милли бизәк үрнәкләре. Кыршауга ясалган чәчәк рәсемнәре.</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Алдан үткәрелгән эш:</w:t>
      </w:r>
      <w:r w:rsidRPr="006B5E23">
        <w:rPr>
          <w:rFonts w:ascii="Times New Roman" w:hAnsi="Times New Roman"/>
          <w:color w:val="000000"/>
          <w:sz w:val="24"/>
          <w:szCs w:val="24"/>
          <w:lang w:val="tt-RU" w:eastAsia="ru-RU"/>
        </w:rPr>
        <w:t> саф һавада йөргәндә ләлә чәчәкләрен күзәтү, әңгәмә үткәрү, табышмаклар ятлау, чәчәкләр ябыштыру.</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 </w:t>
      </w:r>
    </w:p>
    <w:p w:rsidR="00397F59" w:rsidRPr="006B5E23" w:rsidRDefault="00397F59" w:rsidP="00E468CD">
      <w:pPr>
        <w:spacing w:after="0" w:line="240" w:lineRule="auto"/>
        <w:ind w:firstLine="426"/>
        <w:jc w:val="center"/>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Барышы:</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(Группа төрлечәчәкләрбеләнбизәлгән, экрандачәчәкләртөшерелгәнрәсемнәр слайды)</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w:t>
      </w:r>
      <w:r w:rsidRPr="006B5E23">
        <w:rPr>
          <w:rFonts w:ascii="Times New Roman" w:hAnsi="Times New Roman"/>
          <w:color w:val="000000"/>
          <w:sz w:val="24"/>
          <w:szCs w:val="24"/>
          <w:lang w:val="tt-RU" w:eastAsia="ru-RU"/>
        </w:rPr>
        <w:t> Хәерлекөнсезгә,</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Хәерлекөнбезгә,</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Хәерлекөнбарыгызга да!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Бүген без сезнеңбеләнчәчәкләрдөньясынасәяхәтитәрбез. Аларбеләнбергәшатланырбыз, сөйләшербез, елмаербыз. (Әкренгенәкөйкуела)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Cs/>
          <w:color w:val="000000"/>
          <w:sz w:val="24"/>
          <w:szCs w:val="24"/>
          <w:lang w:val="tt-RU" w:eastAsia="ru-RU"/>
        </w:rPr>
        <w:t xml:space="preserve">Түгәрәк җитәкчесе </w:t>
      </w:r>
      <w:r w:rsidRPr="006B5E23">
        <w:rPr>
          <w:rFonts w:ascii="Times New Roman" w:hAnsi="Times New Roman"/>
          <w:color w:val="000000"/>
          <w:sz w:val="24"/>
          <w:szCs w:val="24"/>
          <w:lang w:val="tt-RU" w:eastAsia="ru-RU"/>
        </w:rPr>
        <w:t>балаларгаэкрандачәчәкләррәсемекүрсәтә:</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-ләлә (тюльпан)</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-ромашка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-кыңгырау</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-ландыш</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(Исемнәреәйтелә, кайберләретурындат</w:t>
      </w:r>
      <w:r w:rsidRPr="006B5E23">
        <w:rPr>
          <w:rFonts w:ascii="Times New Roman" w:hAnsi="Times New Roman"/>
          <w:bCs/>
          <w:color w:val="000000"/>
          <w:sz w:val="24"/>
          <w:szCs w:val="24"/>
          <w:lang w:val="tt-RU" w:eastAsia="ru-RU"/>
        </w:rPr>
        <w:t>үгәрәк җитәкчесе</w:t>
      </w:r>
      <w:r w:rsidRPr="006B5E23">
        <w:rPr>
          <w:rFonts w:ascii="Times New Roman" w:hAnsi="Times New Roman"/>
          <w:color w:val="000000"/>
          <w:sz w:val="24"/>
          <w:szCs w:val="24"/>
          <w:lang w:val="tt-RU" w:eastAsia="ru-RU"/>
        </w:rPr>
        <w:t>дә, балалар да табышмакларәйтә.)</w:t>
      </w:r>
    </w:p>
    <w:p w:rsidR="00397F59" w:rsidRPr="006B5E23" w:rsidRDefault="00397F59" w:rsidP="00E468CD">
      <w:pPr>
        <w:numPr>
          <w:ilvl w:val="0"/>
          <w:numId w:val="55"/>
        </w:numPr>
        <w:spacing w:after="0" w:line="240" w:lineRule="auto"/>
        <w:ind w:left="0" w:firstLine="426"/>
        <w:rPr>
          <w:rFonts w:ascii="Times New Roman" w:hAnsi="Times New Roman"/>
          <w:sz w:val="24"/>
          <w:szCs w:val="24"/>
          <w:lang w:eastAsia="ru-RU"/>
        </w:rPr>
      </w:pPr>
      <w:r w:rsidRPr="006B5E23">
        <w:rPr>
          <w:rFonts w:ascii="Times New Roman" w:hAnsi="Times New Roman"/>
          <w:sz w:val="24"/>
          <w:szCs w:val="24"/>
          <w:lang w:eastAsia="ru-RU"/>
        </w:rPr>
        <w:t>Зәңгәркыңгырау, ләкиншалтырамый (Кыңгыраучәчәге)</w:t>
      </w:r>
    </w:p>
    <w:p w:rsidR="00397F59" w:rsidRPr="006B5E23" w:rsidRDefault="00397F59" w:rsidP="00E468CD">
      <w:pPr>
        <w:numPr>
          <w:ilvl w:val="0"/>
          <w:numId w:val="55"/>
        </w:numPr>
        <w:spacing w:after="0" w:line="240" w:lineRule="auto"/>
        <w:ind w:left="0" w:firstLine="426"/>
        <w:rPr>
          <w:rFonts w:ascii="Times New Roman" w:hAnsi="Times New Roman"/>
          <w:sz w:val="24"/>
          <w:szCs w:val="24"/>
          <w:lang w:eastAsia="ru-RU"/>
        </w:rPr>
      </w:pPr>
      <w:r w:rsidRPr="006B5E23">
        <w:rPr>
          <w:rFonts w:ascii="Times New Roman" w:hAnsi="Times New Roman"/>
          <w:sz w:val="24"/>
          <w:szCs w:val="24"/>
          <w:lang w:eastAsia="ru-RU"/>
        </w:rPr>
        <w:t>Кырдакызчыкларутыра, күзләресары, керфекләреак (Ромашка)</w:t>
      </w:r>
    </w:p>
    <w:p w:rsidR="00397F59" w:rsidRPr="006B5E23" w:rsidRDefault="00397F59" w:rsidP="00E468CD">
      <w:pPr>
        <w:numPr>
          <w:ilvl w:val="0"/>
          <w:numId w:val="55"/>
        </w:numPr>
        <w:spacing w:after="0" w:line="240" w:lineRule="auto"/>
        <w:ind w:left="0" w:firstLine="426"/>
        <w:rPr>
          <w:rFonts w:ascii="Times New Roman" w:hAnsi="Times New Roman"/>
          <w:sz w:val="24"/>
          <w:szCs w:val="24"/>
          <w:lang w:eastAsia="ru-RU"/>
        </w:rPr>
      </w:pPr>
      <w:r w:rsidRPr="006B5E23">
        <w:rPr>
          <w:rFonts w:ascii="Times New Roman" w:hAnsi="Times New Roman"/>
          <w:sz w:val="24"/>
          <w:szCs w:val="24"/>
          <w:lang w:val="tt-RU" w:eastAsia="ru-RU"/>
        </w:rPr>
        <w:t>Яз көнендә б</w:t>
      </w:r>
      <w:r w:rsidRPr="006B5E23">
        <w:rPr>
          <w:rFonts w:ascii="Times New Roman" w:hAnsi="Times New Roman"/>
          <w:sz w:val="24"/>
          <w:szCs w:val="24"/>
          <w:lang w:eastAsia="ru-RU"/>
        </w:rPr>
        <w:t>акчадакызыл</w:t>
      </w:r>
      <w:r w:rsidRPr="006B5E23">
        <w:rPr>
          <w:rFonts w:ascii="Times New Roman" w:hAnsi="Times New Roman"/>
          <w:sz w:val="24"/>
          <w:szCs w:val="24"/>
          <w:lang w:val="tt-RU" w:eastAsia="ru-RU"/>
        </w:rPr>
        <w:t>-сары</w:t>
      </w:r>
      <w:r w:rsidRPr="006B5E23">
        <w:rPr>
          <w:rFonts w:ascii="Times New Roman" w:hAnsi="Times New Roman"/>
          <w:sz w:val="24"/>
          <w:szCs w:val="24"/>
          <w:lang w:eastAsia="ru-RU"/>
        </w:rPr>
        <w:t>патшакызы (</w:t>
      </w:r>
      <w:r w:rsidRPr="006B5E23">
        <w:rPr>
          <w:rFonts w:ascii="Times New Roman" w:hAnsi="Times New Roman"/>
          <w:sz w:val="24"/>
          <w:szCs w:val="24"/>
          <w:lang w:val="tt-RU" w:eastAsia="ru-RU"/>
        </w:rPr>
        <w:t>ләлә</w:t>
      </w:r>
      <w:r w:rsidRPr="006B5E23">
        <w:rPr>
          <w:rFonts w:ascii="Times New Roman" w:hAnsi="Times New Roman"/>
          <w:sz w:val="24"/>
          <w:szCs w:val="24"/>
          <w:lang w:eastAsia="ru-RU"/>
        </w:rPr>
        <w:t>)</w:t>
      </w:r>
    </w:p>
    <w:p w:rsidR="00397F59" w:rsidRPr="006B5E23" w:rsidRDefault="00397F59" w:rsidP="00E468CD">
      <w:pPr>
        <w:numPr>
          <w:ilvl w:val="0"/>
          <w:numId w:val="55"/>
        </w:numPr>
        <w:spacing w:after="0" w:line="240" w:lineRule="auto"/>
        <w:ind w:left="0" w:firstLine="426"/>
        <w:rPr>
          <w:rFonts w:ascii="Times New Roman" w:hAnsi="Times New Roman"/>
          <w:sz w:val="24"/>
          <w:szCs w:val="24"/>
          <w:lang w:eastAsia="ru-RU"/>
        </w:rPr>
      </w:pPr>
      <w:r w:rsidRPr="006B5E23">
        <w:rPr>
          <w:rFonts w:ascii="Times New Roman" w:hAnsi="Times New Roman"/>
          <w:sz w:val="24"/>
          <w:szCs w:val="24"/>
          <w:lang w:eastAsia="ru-RU"/>
        </w:rPr>
        <w:t>Кечкенәакчынаякларүләнгәкарыйлар (Энҗечәчәк – ландыш)</w:t>
      </w:r>
    </w:p>
    <w:p w:rsidR="00397F59" w:rsidRPr="006B5E23" w:rsidRDefault="00397F59" w:rsidP="00E468CD">
      <w:pPr>
        <w:spacing w:after="0" w:line="240" w:lineRule="auto"/>
        <w:ind w:firstLine="426"/>
        <w:rPr>
          <w:rFonts w:ascii="Times New Roman" w:hAnsi="Times New Roman"/>
          <w:color w:val="000000"/>
          <w:sz w:val="24"/>
          <w:szCs w:val="24"/>
          <w:lang w:eastAsia="ru-RU"/>
        </w:rPr>
      </w:pPr>
      <w:r w:rsidRPr="006B5E23">
        <w:rPr>
          <w:rFonts w:ascii="Times New Roman" w:hAnsi="Times New Roman"/>
          <w:color w:val="000000"/>
          <w:sz w:val="24"/>
          <w:szCs w:val="24"/>
          <w:lang w:eastAsia="ru-RU"/>
        </w:rPr>
        <w:t> </w:t>
      </w:r>
      <w:r w:rsidRPr="006B5E23">
        <w:rPr>
          <w:rFonts w:ascii="Times New Roman" w:hAnsi="Times New Roman"/>
          <w:b/>
          <w:bCs/>
          <w:color w:val="000000"/>
          <w:sz w:val="24"/>
          <w:szCs w:val="24"/>
          <w:lang w:eastAsia="ru-RU"/>
        </w:rPr>
        <w:t>Т</w:t>
      </w:r>
      <w:r w:rsidRPr="006B5E23">
        <w:rPr>
          <w:rFonts w:ascii="Times New Roman" w:hAnsi="Times New Roman"/>
          <w:b/>
          <w:bCs/>
          <w:color w:val="000000"/>
          <w:sz w:val="24"/>
          <w:szCs w:val="24"/>
          <w:lang w:val="tt-RU" w:eastAsia="ru-RU"/>
        </w:rPr>
        <w:t>әрбияче.</w:t>
      </w:r>
      <w:r w:rsidRPr="006B5E23">
        <w:rPr>
          <w:rFonts w:ascii="Times New Roman" w:hAnsi="Times New Roman"/>
          <w:color w:val="000000"/>
          <w:sz w:val="24"/>
          <w:szCs w:val="24"/>
          <w:lang w:val="tt-RU" w:eastAsia="ru-RU"/>
        </w:rPr>
        <w:t> </w:t>
      </w:r>
      <w:r w:rsidRPr="006B5E23">
        <w:rPr>
          <w:rFonts w:ascii="Times New Roman" w:hAnsi="Times New Roman"/>
          <w:color w:val="000000"/>
          <w:sz w:val="24"/>
          <w:szCs w:val="24"/>
          <w:lang w:eastAsia="ru-RU"/>
        </w:rPr>
        <w:t>Балалар, карагызәлениндиматурларалар. Аларны без тагынниндидипәйтәалабыз?</w:t>
      </w:r>
    </w:p>
    <w:p w:rsidR="00397F59" w:rsidRPr="006B5E23" w:rsidRDefault="00397F59" w:rsidP="00E468CD">
      <w:pPr>
        <w:spacing w:after="0" w:line="240" w:lineRule="auto"/>
        <w:ind w:firstLine="426"/>
        <w:rPr>
          <w:rFonts w:ascii="Times New Roman" w:hAnsi="Times New Roman"/>
          <w:color w:val="000000"/>
          <w:sz w:val="24"/>
          <w:szCs w:val="24"/>
          <w:lang w:eastAsia="ru-RU"/>
        </w:rPr>
      </w:pPr>
      <w:r w:rsidRPr="006B5E23">
        <w:rPr>
          <w:rFonts w:ascii="Times New Roman" w:hAnsi="Times New Roman"/>
          <w:color w:val="000000"/>
          <w:sz w:val="24"/>
          <w:szCs w:val="24"/>
          <w:lang w:eastAsia="ru-RU"/>
        </w:rPr>
        <w:t>– төрлетөстәгеләр</w:t>
      </w:r>
    </w:p>
    <w:p w:rsidR="00397F59" w:rsidRPr="006B5E23" w:rsidRDefault="00397F59" w:rsidP="00E468CD">
      <w:pPr>
        <w:spacing w:after="0" w:line="240" w:lineRule="auto"/>
        <w:ind w:firstLine="426"/>
        <w:rPr>
          <w:rFonts w:ascii="Times New Roman" w:hAnsi="Times New Roman"/>
          <w:color w:val="000000"/>
          <w:sz w:val="24"/>
          <w:szCs w:val="24"/>
          <w:lang w:eastAsia="ru-RU"/>
        </w:rPr>
      </w:pPr>
      <w:r w:rsidRPr="006B5E23">
        <w:rPr>
          <w:rFonts w:ascii="Times New Roman" w:hAnsi="Times New Roman"/>
          <w:color w:val="000000"/>
          <w:sz w:val="24"/>
          <w:szCs w:val="24"/>
          <w:lang w:eastAsia="ru-RU"/>
        </w:rPr>
        <w:t>– бикиркәләр</w:t>
      </w:r>
    </w:p>
    <w:p w:rsidR="00397F59" w:rsidRPr="006B5E23" w:rsidRDefault="00397F59" w:rsidP="00E468CD">
      <w:pPr>
        <w:spacing w:after="0" w:line="240" w:lineRule="auto"/>
        <w:ind w:firstLine="426"/>
        <w:rPr>
          <w:rFonts w:ascii="Times New Roman" w:hAnsi="Times New Roman"/>
          <w:color w:val="000000"/>
          <w:sz w:val="24"/>
          <w:szCs w:val="24"/>
          <w:lang w:eastAsia="ru-RU"/>
        </w:rPr>
      </w:pPr>
      <w:r w:rsidRPr="006B5E23">
        <w:rPr>
          <w:rFonts w:ascii="Times New Roman" w:hAnsi="Times New Roman"/>
          <w:color w:val="000000"/>
          <w:sz w:val="24"/>
          <w:szCs w:val="24"/>
          <w:lang w:eastAsia="ru-RU"/>
        </w:rPr>
        <w:t>– хушислеләр</w:t>
      </w:r>
    </w:p>
    <w:p w:rsidR="00397F59" w:rsidRPr="006B5E23" w:rsidRDefault="00397F59" w:rsidP="00E468CD">
      <w:pPr>
        <w:spacing w:after="0" w:line="240" w:lineRule="auto"/>
        <w:ind w:firstLine="426"/>
        <w:rPr>
          <w:rFonts w:ascii="Times New Roman" w:hAnsi="Times New Roman"/>
          <w:color w:val="000000"/>
          <w:sz w:val="24"/>
          <w:szCs w:val="24"/>
          <w:lang w:eastAsia="ru-RU"/>
        </w:rPr>
      </w:pPr>
      <w:r w:rsidRPr="006B5E23">
        <w:rPr>
          <w:rFonts w:ascii="Times New Roman" w:hAnsi="Times New Roman"/>
          <w:color w:val="000000"/>
          <w:sz w:val="24"/>
          <w:szCs w:val="24"/>
          <w:lang w:eastAsia="ru-RU"/>
        </w:rPr>
        <w:t>– бикматурлар</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eastAsia="ru-RU"/>
        </w:rPr>
        <w:t>Т</w:t>
      </w:r>
      <w:r w:rsidRPr="006B5E23">
        <w:rPr>
          <w:rFonts w:ascii="Times New Roman" w:hAnsi="Times New Roman"/>
          <w:b/>
          <w:bCs/>
          <w:color w:val="000000"/>
          <w:sz w:val="24"/>
          <w:szCs w:val="24"/>
          <w:lang w:val="tt-RU" w:eastAsia="ru-RU"/>
        </w:rPr>
        <w:t>әрбияче.</w:t>
      </w:r>
      <w:r w:rsidRPr="006B5E23">
        <w:rPr>
          <w:rFonts w:ascii="Times New Roman" w:hAnsi="Times New Roman"/>
          <w:color w:val="000000"/>
          <w:sz w:val="24"/>
          <w:szCs w:val="24"/>
          <w:lang w:val="tt-RU" w:eastAsia="ru-RU"/>
        </w:rPr>
        <w:t> </w:t>
      </w:r>
      <w:r w:rsidRPr="006B5E23">
        <w:rPr>
          <w:rFonts w:ascii="Times New Roman" w:hAnsi="Times New Roman"/>
          <w:i/>
          <w:iCs/>
          <w:color w:val="000000"/>
          <w:sz w:val="24"/>
          <w:szCs w:val="24"/>
          <w:lang w:eastAsia="ru-RU"/>
        </w:rPr>
        <w:t>:</w:t>
      </w:r>
      <w:r w:rsidRPr="006B5E23">
        <w:rPr>
          <w:rFonts w:ascii="Times New Roman" w:hAnsi="Times New Roman"/>
          <w:color w:val="000000"/>
          <w:sz w:val="24"/>
          <w:szCs w:val="24"/>
          <w:lang w:eastAsia="ru-RU"/>
        </w:rPr>
        <w:t> Әйе, аларбикматурлар, хушислеләр, әйдәгезәле, аларныңисениснәпхозурланыйк. Күзләрегезнейомыгыз, тирәнитепсулагыз, күзалдыгызгаүсепутыручычәчәкләрнекитерегез. Күзләрегезнеачыгыз. Балалар, иңберенчениндичәчәкләркүренәбашлый?</w:t>
      </w:r>
      <w:r w:rsidRPr="006B5E23">
        <w:rPr>
          <w:rFonts w:ascii="Times New Roman" w:hAnsi="Times New Roman"/>
          <w:color w:val="000000"/>
          <w:sz w:val="24"/>
          <w:szCs w:val="24"/>
          <w:lang w:val="tt-RU" w:eastAsia="ru-RU"/>
        </w:rPr>
        <w:t xml:space="preserve"> Иң беренче бакчада ләлә чәчәге күренә башлый. Ләлә чәчәге татар халкының милли бизәге, аның белән калфак, түбәтәй, алъяпкычлар бизиләр. (Бизәк үрнәкләрен күрсәтү, төсләрен ачыклау).</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w:t>
      </w:r>
    </w:p>
    <w:p w:rsidR="00397F59" w:rsidRPr="006B5E23" w:rsidRDefault="00397F59" w:rsidP="00E468CD">
      <w:pPr>
        <w:spacing w:after="0" w:line="240" w:lineRule="auto"/>
        <w:ind w:firstLine="426"/>
        <w:jc w:val="center"/>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Уен “Чәчәкләр җый”.</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Түгәрәк җитәкчесе.</w:t>
      </w:r>
      <w:r w:rsidRPr="006B5E23">
        <w:rPr>
          <w:rFonts w:ascii="Times New Roman" w:hAnsi="Times New Roman"/>
          <w:color w:val="000000"/>
          <w:sz w:val="24"/>
          <w:szCs w:val="24"/>
          <w:lang w:val="tt-RU" w:eastAsia="ru-RU"/>
        </w:rPr>
        <w:t> Матурмы чәчәкләр?</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iCs/>
          <w:color w:val="000000"/>
          <w:sz w:val="24"/>
          <w:szCs w:val="24"/>
          <w:lang w:val="tt-RU" w:eastAsia="ru-RU"/>
        </w:rPr>
        <w:t>Балалар</w:t>
      </w:r>
      <w:r w:rsidRPr="006B5E23">
        <w:rPr>
          <w:rFonts w:ascii="Times New Roman" w:hAnsi="Times New Roman"/>
          <w:i/>
          <w:iCs/>
          <w:color w:val="000000"/>
          <w:sz w:val="24"/>
          <w:szCs w:val="24"/>
          <w:lang w:val="tt-RU" w:eastAsia="ru-RU"/>
        </w:rPr>
        <w:t>:</w:t>
      </w:r>
      <w:r w:rsidRPr="006B5E23">
        <w:rPr>
          <w:rFonts w:ascii="Times New Roman" w:hAnsi="Times New Roman"/>
          <w:color w:val="000000"/>
          <w:sz w:val="24"/>
          <w:szCs w:val="24"/>
          <w:lang w:val="tt-RU" w:eastAsia="ru-RU"/>
        </w:rPr>
        <w:t> Бик матур.</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w:t>
      </w:r>
      <w:r w:rsidRPr="006B5E23">
        <w:rPr>
          <w:rFonts w:ascii="Times New Roman" w:hAnsi="Times New Roman"/>
          <w:color w:val="000000"/>
          <w:sz w:val="24"/>
          <w:szCs w:val="24"/>
          <w:lang w:val="tt-RU" w:eastAsia="ru-RU"/>
        </w:rPr>
        <w:t> </w:t>
      </w:r>
      <w:r w:rsidRPr="006B5E23">
        <w:rPr>
          <w:rFonts w:ascii="Times New Roman" w:hAnsi="Times New Roman"/>
          <w:i/>
          <w:iCs/>
          <w:color w:val="000000"/>
          <w:sz w:val="24"/>
          <w:szCs w:val="24"/>
          <w:lang w:val="tt-RU" w:eastAsia="ru-RU"/>
        </w:rPr>
        <w:t>:</w:t>
      </w:r>
      <w:r w:rsidRPr="006B5E23">
        <w:rPr>
          <w:rFonts w:ascii="Times New Roman" w:hAnsi="Times New Roman"/>
          <w:color w:val="000000"/>
          <w:sz w:val="24"/>
          <w:szCs w:val="24"/>
          <w:lang w:val="tt-RU" w:eastAsia="ru-RU"/>
        </w:rPr>
        <w:t> Менә нинди матур чәчәкләр аланы барлыкка килде, ә түтәлдә чәчәкләр юк. Әйдәгез сезнең белән чәчәкләр түтәлен ясыйбыз. (Алдан хәстәрләгәнкыршауөстенәяшелҗәймәҗәелгән).</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Хәзербарыбыз да өстәлләрартынаутырабыз, сезнеңалдыгызда комлы пыялатакталар бар. Ничекитепләлә чәчәгеясапбулырикән?</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Әйдәгезкомда рәсем ясау алымнарынискәтөшерикәле. (Бармак, кулның яны белән)</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Балаларның мөстәкыйль эшчәнлеге.</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Нәтиҗә ясала.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 Менә, балалар, безнең ләлә чәчәкләре нинди матур килеп чыкты. Әгәр бу чәчәкләрне бер генә кеше ясаса, никадәр вакыт кирәк булыр иде, нинди авыр хезмәт башкарырга кирәк булыр иде. Ә без сезнең белән күмәкләшеп тиз арада нинди матур чәчәкле алан ясадык.</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Әйдәгез, бергәләпуйнапалыйк: </w:t>
      </w:r>
      <w:r w:rsidRPr="006B5E23">
        <w:rPr>
          <w:rFonts w:ascii="Times New Roman" w:hAnsi="Times New Roman"/>
          <w:b/>
          <w:bCs/>
          <w:color w:val="000000"/>
          <w:sz w:val="24"/>
          <w:szCs w:val="24"/>
          <w:lang w:val="tt-RU" w:eastAsia="ru-RU"/>
        </w:rPr>
        <w:t>“Чәчәкле алан” түгәрәк уены.</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Без алангачыгабыз,</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Чыгабыз, чыгабыз.</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Без чәчәкләрҗыябыз,</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Җыябыз, җыябыз.</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Аландагы сукмакны</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Безгә кояш яктырта</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Аллы-гөллечәчәкне</w:t>
      </w:r>
    </w:p>
    <w:p w:rsidR="00397F59" w:rsidRPr="006B5E23" w:rsidRDefault="00397F59" w:rsidP="00E468CD">
      <w:pPr>
        <w:spacing w:after="0" w:line="240" w:lineRule="auto"/>
        <w:ind w:firstLine="426"/>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Һәрберебез ярата.</w:t>
      </w:r>
    </w:p>
    <w:p w:rsidR="00397F59" w:rsidRPr="006B5E23" w:rsidRDefault="00397F59" w:rsidP="00E468CD">
      <w:pPr>
        <w:spacing w:after="0" w:line="240" w:lineRule="auto"/>
        <w:ind w:firstLine="426"/>
        <w:jc w:val="center"/>
        <w:rPr>
          <w:rFonts w:ascii="Times New Roman" w:hAnsi="Times New Roman"/>
          <w:b/>
          <w:color w:val="000000"/>
          <w:sz w:val="24"/>
          <w:szCs w:val="24"/>
          <w:lang w:val="tt-RU" w:eastAsia="ru-RU"/>
        </w:rPr>
      </w:pPr>
      <w:r w:rsidRPr="006B5E23">
        <w:rPr>
          <w:rFonts w:ascii="Times New Roman" w:hAnsi="Times New Roman"/>
          <w:b/>
          <w:bCs/>
          <w:sz w:val="24"/>
          <w:szCs w:val="24"/>
          <w:lang w:val="tt-RU"/>
        </w:rPr>
        <w:t>“Кукмара шәһәре рәссамының иҗаты белән танышу”</w:t>
      </w:r>
    </w:p>
    <w:p w:rsidR="00397F59" w:rsidRPr="006B5E23" w:rsidRDefault="00397F59" w:rsidP="00E468CD">
      <w:pPr>
        <w:autoSpaceDE w:val="0"/>
        <w:autoSpaceDN w:val="0"/>
        <w:adjustRightInd w:val="0"/>
        <w:spacing w:after="0" w:line="240" w:lineRule="auto"/>
        <w:jc w:val="right"/>
        <w:rPr>
          <w:rFonts w:ascii="Times New Roman" w:hAnsi="Times New Roman"/>
          <w:sz w:val="24"/>
          <w:szCs w:val="24"/>
        </w:rPr>
      </w:pPr>
      <w:r w:rsidRPr="006B5E23">
        <w:rPr>
          <w:rFonts w:ascii="Times New Roman" w:hAnsi="Times New Roman"/>
          <w:sz w:val="24"/>
          <w:szCs w:val="24"/>
        </w:rPr>
        <w:t>Нигматуллина Зульфия Магсумовна</w:t>
      </w:r>
    </w:p>
    <w:p w:rsidR="00397F59" w:rsidRPr="006B5E23" w:rsidRDefault="00397F59" w:rsidP="00E468CD">
      <w:pPr>
        <w:spacing w:after="0" w:line="240" w:lineRule="auto"/>
        <w:ind w:firstLine="426"/>
        <w:jc w:val="right"/>
        <w:rPr>
          <w:rFonts w:ascii="Times New Roman" w:hAnsi="Times New Roman"/>
          <w:bCs/>
          <w:sz w:val="24"/>
          <w:szCs w:val="24"/>
        </w:rPr>
      </w:pPr>
      <w:r w:rsidRPr="006B5E23">
        <w:rPr>
          <w:rFonts w:ascii="Times New Roman" w:hAnsi="Times New Roman"/>
          <w:bCs/>
          <w:sz w:val="24"/>
          <w:szCs w:val="24"/>
        </w:rPr>
        <w:t xml:space="preserve">МБДОУ «Детский сад №4 «Ляйсан», Г.Кукмор </w:t>
      </w:r>
    </w:p>
    <w:p w:rsidR="00397F59" w:rsidRPr="006B5E23" w:rsidRDefault="00397F59" w:rsidP="00E468CD">
      <w:pPr>
        <w:spacing w:after="0" w:line="240" w:lineRule="auto"/>
        <w:ind w:firstLine="426"/>
        <w:jc w:val="right"/>
        <w:rPr>
          <w:rFonts w:ascii="Times New Roman" w:hAnsi="Times New Roman"/>
          <w:color w:val="000000"/>
          <w:sz w:val="24"/>
          <w:szCs w:val="24"/>
          <w:lang w:val="tt-RU" w:eastAsia="ru-RU"/>
        </w:rPr>
      </w:pPr>
      <w:r w:rsidRPr="006B5E23">
        <w:rPr>
          <w:rFonts w:ascii="Times New Roman" w:hAnsi="Times New Roman"/>
          <w:bCs/>
          <w:sz w:val="24"/>
          <w:szCs w:val="24"/>
        </w:rPr>
        <w:t>старший воспитатель</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sz w:val="24"/>
          <w:szCs w:val="24"/>
          <w:lang w:val="tt-RU"/>
        </w:rPr>
        <w:t>Максат:</w:t>
      </w:r>
      <w:r w:rsidRPr="006B5E23">
        <w:rPr>
          <w:rFonts w:ascii="Times New Roman" w:hAnsi="Times New Roman"/>
          <w:sz w:val="24"/>
          <w:szCs w:val="24"/>
          <w:lang w:val="tt-RU"/>
        </w:rPr>
        <w:t xml:space="preserve"> балаларның иҗади сәләтләрен үстерү, табигать материалларын кулланып сәнгатьле образлар тудырырга күнектерү</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b/>
          <w:sz w:val="24"/>
          <w:szCs w:val="24"/>
          <w:lang w:val="tt-RU"/>
        </w:rPr>
        <w:t>Тәрбия бурычы</w:t>
      </w:r>
      <w:r w:rsidRPr="006B5E23">
        <w:rPr>
          <w:rFonts w:ascii="Times New Roman" w:hAnsi="Times New Roman"/>
          <w:sz w:val="24"/>
          <w:szCs w:val="24"/>
          <w:lang w:val="tt-RU"/>
        </w:rPr>
        <w:t>: Туган төбәгебездән чыккан танылган кешеләр белән горурлану хисе, бер-береңә карата игътибарлылык тәрбияләү.</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sz w:val="24"/>
          <w:szCs w:val="24"/>
          <w:lang w:val="tt-RU"/>
        </w:rPr>
        <w:t>Үстерү бурычы</w:t>
      </w:r>
      <w:r w:rsidRPr="006B5E23">
        <w:rPr>
          <w:rFonts w:ascii="Times New Roman" w:hAnsi="Times New Roman"/>
          <w:sz w:val="24"/>
          <w:szCs w:val="24"/>
          <w:lang w:val="tt-RU"/>
        </w:rPr>
        <w:t xml:space="preserve">: Балаларның сынлы сәнгать белән  кызыксынучанлыкларын, фантазияләрен  үстерү, иҗади карашларын киңәйтү.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Белем бирү бурычы:</w:t>
      </w:r>
      <w:r w:rsidRPr="006B5E23">
        <w:rPr>
          <w:rFonts w:ascii="Times New Roman" w:hAnsi="Times New Roman"/>
          <w:sz w:val="24"/>
          <w:szCs w:val="24"/>
          <w:lang w:val="tt-RU"/>
        </w:rPr>
        <w:t xml:space="preserve">  Рәссам-пейзажист   М.Исмәгыйлов иҗаты белән                                                                                                                                        таныштыру. Балаларны яңа алымнар белән рәсем ясарга өйрәтү, рәсем ясау осталыкларын  һәм күнекмәләрен ныгыту, төсләрне дөрес кулланырга, табигатъ материалларын кулланып күренешне тасвирлаганда сәнгатьле  образ тудырырга күнектерү.</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Төп белем бирү өлкәсе:</w:t>
      </w:r>
      <w:r w:rsidRPr="006B5E23">
        <w:rPr>
          <w:rFonts w:ascii="Times New Roman" w:hAnsi="Times New Roman"/>
          <w:sz w:val="24"/>
          <w:szCs w:val="24"/>
          <w:lang w:val="tt-RU"/>
        </w:rPr>
        <w:t xml:space="preserve"> Сәнгати-эстетик үсеш.</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 xml:space="preserve">Интегральләштерелгән белем бирү өлкәләре:  </w:t>
      </w:r>
      <w:r w:rsidRPr="006B5E23">
        <w:rPr>
          <w:rFonts w:ascii="Times New Roman" w:hAnsi="Times New Roman"/>
          <w:sz w:val="24"/>
          <w:szCs w:val="24"/>
          <w:lang w:val="tt-RU"/>
        </w:rPr>
        <w:t>Сөйләм үсеше, танып-белү, физик үсеш.</w:t>
      </w:r>
    </w:p>
    <w:p w:rsidR="00397F59" w:rsidRPr="006B5E23" w:rsidRDefault="00397F59" w:rsidP="00E468CD">
      <w:pPr>
        <w:spacing w:after="0" w:line="240" w:lineRule="auto"/>
        <w:ind w:firstLine="567"/>
        <w:jc w:val="both"/>
        <w:rPr>
          <w:rFonts w:ascii="Times New Roman" w:hAnsi="Times New Roman"/>
          <w:bCs/>
          <w:sz w:val="24"/>
          <w:szCs w:val="24"/>
          <w:lang w:val="tt-RU"/>
        </w:rPr>
      </w:pPr>
      <w:r w:rsidRPr="006B5E23">
        <w:rPr>
          <w:rFonts w:ascii="Times New Roman" w:hAnsi="Times New Roman"/>
          <w:b/>
          <w:sz w:val="24"/>
          <w:szCs w:val="24"/>
          <w:lang w:val="tt-RU"/>
        </w:rPr>
        <w:t xml:space="preserve">  Методик алымнар һәм чаралар: </w:t>
      </w:r>
      <w:r w:rsidRPr="006B5E23">
        <w:rPr>
          <w:rFonts w:ascii="Times New Roman" w:hAnsi="Times New Roman"/>
          <w:bCs/>
          <w:sz w:val="24"/>
          <w:szCs w:val="24"/>
          <w:lang w:val="tt-RU"/>
        </w:rPr>
        <w:t>балаларны эшчәнлеккә көйләү, карау, сорау-җавап, слайд күрсәтү, практик эш, бәяләү.</w:t>
      </w:r>
    </w:p>
    <w:p w:rsidR="00397F59" w:rsidRPr="006B5E23" w:rsidRDefault="00397F59" w:rsidP="00E468CD">
      <w:pPr>
        <w:spacing w:after="0" w:line="240" w:lineRule="auto"/>
        <w:ind w:firstLine="567"/>
        <w:jc w:val="both"/>
        <w:rPr>
          <w:rFonts w:ascii="Times New Roman" w:hAnsi="Times New Roman"/>
          <w:bCs/>
          <w:sz w:val="24"/>
          <w:szCs w:val="24"/>
          <w:lang w:val="tt-RU"/>
        </w:rPr>
      </w:pPr>
      <w:r w:rsidRPr="006B5E23">
        <w:rPr>
          <w:rFonts w:ascii="Times New Roman" w:hAnsi="Times New Roman"/>
          <w:b/>
          <w:sz w:val="24"/>
          <w:szCs w:val="24"/>
          <w:lang w:val="tt-RU"/>
        </w:rPr>
        <w:t>Алдан эшләнгән эш:</w:t>
      </w:r>
      <w:r w:rsidRPr="006B5E23">
        <w:rPr>
          <w:rFonts w:ascii="Times New Roman" w:hAnsi="Times New Roman"/>
          <w:bCs/>
          <w:sz w:val="24"/>
          <w:szCs w:val="24"/>
          <w:lang w:val="tt-RU"/>
        </w:rPr>
        <w:t xml:space="preserve"> Музейга барып М. Исмәгыйлов иҗаты белән танышу, төрле жанрдагы картиналар карау, табигатькә экскурсия вакытында рәсем ясар өчен табигать материаллары җыю, табигать күренешләре турында шигырьләр уку.</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b/>
          <w:sz w:val="24"/>
          <w:szCs w:val="24"/>
          <w:lang w:val="tt-RU"/>
        </w:rPr>
        <w:t xml:space="preserve">  Сүзлек  өстендә эш</w:t>
      </w:r>
      <w:r w:rsidRPr="006B5E23">
        <w:rPr>
          <w:rFonts w:ascii="Times New Roman" w:hAnsi="Times New Roman"/>
          <w:sz w:val="24"/>
          <w:szCs w:val="24"/>
          <w:lang w:val="tt-RU"/>
        </w:rPr>
        <w:t>: пейзажист</w:t>
      </w:r>
    </w:p>
    <w:p w:rsidR="00397F59" w:rsidRPr="006B5E23" w:rsidRDefault="00397F59" w:rsidP="00E468CD">
      <w:pPr>
        <w:spacing w:after="0" w:line="240" w:lineRule="auto"/>
        <w:ind w:firstLine="567"/>
        <w:rPr>
          <w:rFonts w:ascii="Times New Roman" w:hAnsi="Times New Roman"/>
          <w:b/>
          <w:bCs/>
          <w:sz w:val="24"/>
          <w:szCs w:val="24"/>
          <w:lang w:val="tt-RU"/>
        </w:rPr>
      </w:pPr>
      <w:r w:rsidRPr="006B5E23">
        <w:rPr>
          <w:rFonts w:ascii="Times New Roman" w:hAnsi="Times New Roman"/>
          <w:sz w:val="24"/>
          <w:szCs w:val="24"/>
          <w:lang w:val="tt-RU"/>
        </w:rPr>
        <w:t xml:space="preserve">  </w:t>
      </w:r>
      <w:r w:rsidRPr="006B5E23">
        <w:rPr>
          <w:rFonts w:ascii="Times New Roman" w:hAnsi="Times New Roman"/>
          <w:b/>
          <w:bCs/>
          <w:sz w:val="24"/>
          <w:szCs w:val="24"/>
          <w:lang w:val="tt-RU"/>
        </w:rPr>
        <w:t xml:space="preserve">Җиһазлау: </w:t>
      </w:r>
      <w:r w:rsidRPr="006B5E23">
        <w:rPr>
          <w:rFonts w:ascii="Times New Roman" w:hAnsi="Times New Roman"/>
          <w:sz w:val="24"/>
          <w:szCs w:val="24"/>
          <w:lang w:val="tt-RU"/>
        </w:rPr>
        <w:t>мультимедиа аппаратура</w:t>
      </w:r>
      <w:r w:rsidRPr="006B5E23">
        <w:rPr>
          <w:rFonts w:ascii="Times New Roman" w:hAnsi="Times New Roman"/>
          <w:b/>
          <w:bCs/>
          <w:sz w:val="24"/>
          <w:szCs w:val="24"/>
          <w:lang w:val="tt-RU"/>
        </w:rPr>
        <w:t xml:space="preserve">, </w:t>
      </w:r>
      <w:r w:rsidRPr="006B5E23">
        <w:rPr>
          <w:rFonts w:ascii="Times New Roman" w:hAnsi="Times New Roman"/>
          <w:sz w:val="24"/>
          <w:szCs w:val="24"/>
          <w:lang w:val="tt-RU"/>
        </w:rPr>
        <w:t>урман тавышы язылган көй</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 xml:space="preserve">   Күрсәтмә материаллар</w:t>
      </w:r>
      <w:r w:rsidRPr="006B5E23">
        <w:rPr>
          <w:rFonts w:ascii="Times New Roman" w:hAnsi="Times New Roman"/>
          <w:sz w:val="24"/>
          <w:szCs w:val="24"/>
          <w:lang w:val="tt-RU"/>
        </w:rPr>
        <w:t>: Мәхмүт Исмагыйлов тормышы һәм иҗаты турында презентация,</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b/>
          <w:bCs/>
          <w:sz w:val="24"/>
          <w:szCs w:val="24"/>
          <w:lang w:val="tt-RU"/>
        </w:rPr>
        <w:t xml:space="preserve">Таратма материаллар: </w:t>
      </w:r>
      <w:r w:rsidRPr="006B5E23">
        <w:rPr>
          <w:rFonts w:ascii="Times New Roman" w:hAnsi="Times New Roman"/>
          <w:sz w:val="24"/>
          <w:szCs w:val="24"/>
          <w:lang w:val="tt-RU"/>
        </w:rPr>
        <w:t xml:space="preserve">һәр балага җиңсәләр һәм берет, альбом бите, гуашь, салфетка, табигать материаллары.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 xml:space="preserve">   Балаларны оештыру:</w:t>
      </w:r>
      <w:r w:rsidRPr="006B5E23">
        <w:rPr>
          <w:rFonts w:ascii="Times New Roman" w:hAnsi="Times New Roman"/>
          <w:sz w:val="24"/>
          <w:szCs w:val="24"/>
          <w:lang w:val="tt-RU"/>
        </w:rPr>
        <w:t xml:space="preserve"> Тәрбияче янында, ярымтүгәрәккә басып.</w:t>
      </w:r>
    </w:p>
    <w:p w:rsidR="00397F59" w:rsidRPr="006B5E23" w:rsidRDefault="00397F59" w:rsidP="00E468CD">
      <w:pPr>
        <w:spacing w:after="0" w:line="240" w:lineRule="auto"/>
        <w:rPr>
          <w:rFonts w:ascii="Times New Roman" w:hAnsi="Times New Roman"/>
          <w:b/>
          <w:bCs/>
          <w:sz w:val="24"/>
          <w:szCs w:val="24"/>
          <w:lang w:val="tt-RU"/>
        </w:rPr>
      </w:pPr>
      <w:r w:rsidRPr="006B5E23">
        <w:rPr>
          <w:rFonts w:ascii="Times New Roman" w:hAnsi="Times New Roman"/>
          <w:b/>
          <w:bCs/>
          <w:sz w:val="24"/>
          <w:szCs w:val="24"/>
          <w:lang w:val="tt-RU"/>
        </w:rPr>
        <w:t xml:space="preserve">            Эшчәнлек төзелеше:</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 xml:space="preserve">1. Кереш. Балаларны эшчәнлеккә көйләү.  </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2. Максатны әйтү</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3. Төп өлеш. Мәхмүт Исмәгыйловның тормышы һәм иҗады белән танышу.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4.  “Урманда” картинасын карау һәм аның буенча исем бирү.</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 xml:space="preserve">  5. Ял минуты</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6. Эш барышын аңлату.</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7. Практик эш.</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8. Эш күргәзмәсе</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9. Рефлексия. Эшчәнлеккә йомгак ясау.</w:t>
      </w: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Эшчәнлек барышы:  </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Тәрбияче: -Хәерле иртә, балалар!</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Имин үтсен көнегез,</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Кәефләрегез ничек соң7</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Кояшлы иртә кебек!</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 xml:space="preserve">-Рәхмәт балалар, мин шатмын. </w:t>
      </w:r>
    </w:p>
    <w:p w:rsidR="00397F59" w:rsidRPr="006B5E23" w:rsidRDefault="00397F59" w:rsidP="00E468CD">
      <w:pPr>
        <w:spacing w:after="0" w:line="240" w:lineRule="auto"/>
        <w:ind w:firstLine="567"/>
        <w:rPr>
          <w:rFonts w:ascii="Times New Roman" w:hAnsi="Times New Roman"/>
          <w:sz w:val="24"/>
          <w:szCs w:val="24"/>
          <w:lang w:val="tt-RU"/>
        </w:rPr>
      </w:pPr>
      <w:r w:rsidRPr="006B5E23">
        <w:rPr>
          <w:rFonts w:ascii="Times New Roman" w:hAnsi="Times New Roman"/>
          <w:sz w:val="24"/>
          <w:szCs w:val="24"/>
          <w:lang w:val="tt-RU"/>
        </w:rPr>
        <w:t xml:space="preserve">-Балалар, сез әйтә аласызсмы, без кайсы шәһәрдә яшибез? Ул нәрсә белән танылган? </w:t>
      </w:r>
    </w:p>
    <w:p w:rsidR="00397F59" w:rsidRPr="006B5E23" w:rsidRDefault="00397F59" w:rsidP="00E468CD">
      <w:pPr>
        <w:spacing w:after="0" w:line="240" w:lineRule="auto"/>
        <w:ind w:firstLine="567"/>
        <w:rPr>
          <w:rFonts w:ascii="Times New Roman" w:hAnsi="Times New Roman"/>
          <w:i/>
          <w:iCs/>
          <w:sz w:val="24"/>
          <w:szCs w:val="24"/>
          <w:lang w:val="tt-RU"/>
        </w:rPr>
      </w:pPr>
      <w:r w:rsidRPr="006B5E23">
        <w:rPr>
          <w:rFonts w:ascii="Times New Roman" w:hAnsi="Times New Roman"/>
          <w:sz w:val="24"/>
          <w:szCs w:val="24"/>
          <w:lang w:val="tt-RU"/>
        </w:rPr>
        <w:t xml:space="preserve">Берничә баланың җавабы тыңланыла: </w:t>
      </w:r>
      <w:r w:rsidRPr="006B5E23">
        <w:rPr>
          <w:rFonts w:ascii="Times New Roman" w:hAnsi="Times New Roman"/>
          <w:i/>
          <w:iCs/>
          <w:sz w:val="24"/>
          <w:szCs w:val="24"/>
          <w:lang w:val="tt-RU"/>
        </w:rPr>
        <w:t>( Без Кукмара шәһәрендә яшибез. Ул киез итекләр, чалбар курткалар, металлдан эшләнгән савыт сабалар белән дан тота)</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-Әйе балалар, безнең Кукмарабыз завод фабрикаларында күп төрле продукция җитештерелә. Болардан тыш безнең Кукмара районыннан танылган җырчылар, шагыйрьләр, язучылар, рәссамнар чыккан. Бүген без сезнең белән Кукмара районында туып үскән рәссам Мәхмүт Исмәгыйлов иҗаты белән танышырбыз һәм аның картинасына  ошатып үзебез дә рәсем ясарбыз.</w:t>
      </w:r>
    </w:p>
    <w:p w:rsidR="00397F59" w:rsidRPr="006B5E23" w:rsidRDefault="00397F59" w:rsidP="00E468CD">
      <w:pPr>
        <w:spacing w:after="0" w:line="240" w:lineRule="auto"/>
        <w:ind w:firstLine="567"/>
        <w:jc w:val="both"/>
        <w:rPr>
          <w:rFonts w:ascii="Times New Roman" w:hAnsi="Times New Roman"/>
          <w:i/>
          <w:iCs/>
          <w:sz w:val="24"/>
          <w:szCs w:val="24"/>
          <w:lang w:val="tt-RU"/>
        </w:rPr>
      </w:pPr>
      <w:r w:rsidRPr="006B5E23">
        <w:rPr>
          <w:rFonts w:ascii="Times New Roman" w:hAnsi="Times New Roman"/>
          <w:i/>
          <w:iCs/>
          <w:sz w:val="24"/>
          <w:szCs w:val="24"/>
          <w:lang w:val="tt-RU"/>
        </w:rPr>
        <w:t>Балаларга Мәхмүт Исмәгыйлов иҗаты турында презентация тәкъдим ителә.</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-Балалар, карагыз әле, менә бу рәссам Мәхмүт Исмәгыйлов. Ул Кукмара районының  Мәмәшир авылында туып үскән. Ул мәктәпне 4-5 билгеләренә генә тәмамлаган. Шулай ук югары уку йортын бетергән. Бүгенге көндә Татарстан рәссамнар берләшмәсе әгъзасы.  Мәхмүт Исмәгыйлов картиналарында табигать күренешләрен сурәтләгән. </w:t>
      </w:r>
      <w:r w:rsidRPr="006B5E23">
        <w:rPr>
          <w:rFonts w:ascii="Times New Roman" w:hAnsi="Times New Roman"/>
          <w:i/>
          <w:iCs/>
          <w:sz w:val="24"/>
          <w:szCs w:val="24"/>
          <w:lang w:val="tt-RU"/>
        </w:rPr>
        <w:t>(Картина күрсәтелә)</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-Менә бу Мәхмүт Исмагыйловның картинасы. Андагы күренеш киндер материалга майлы буяу белән ясалган. Ә ян яклары матур рамка белән әйләндереп алынган.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картинаны игътибар белән карагыз әле. Сез ничек уйлыйсыз, рәссам анда нинди ел фасылын сурәтләгән?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-Ни өчен яз дип уйлыйсыз?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-Искә төшерик әле, яз фасылына нинди айлар керә?</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-Ә сез ничек уйлыйсыз, картинада язның кайсы ае сурәтләнгән? Ни өчен?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-Әлеге картина кайда ясалган дип уйлыйсыз?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-Ни өчен бу урынны ясаган?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-Рәссам урманны ничек сурәтләгән?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-Картинаны ясаганда нинди төсләр кулланган?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-Картина сезгә ошыймы? Ни өчен?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-Бу картинага нинди исем бирер  идегез? (балаларның җаваплары тыңланыла)</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табигатьне сүрәтләп ясаучы рәссамнарны -рәссәм-пейзажист дип атыйлар (балалардан пейзажист сүзен кабатлату)</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сез ничек уйлыйсыз, урманда сез үзегезне ничек хис итәр идегез? (Урман тавышы яздырылган көй)</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Ял минуты. Урманда шундый саф һава. Әйдәгез исник әле, нинди тәмле исләр килә (Сулыш гимнастикасы)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 Кояш елмайды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Сипте нурларын,</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Чәчәкләр уянды,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Җилдә селкенде</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Кошлар җырлыйлар,</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Табигать җанланды,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Чык белән юынды.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Балалар, без бүген сезнең белән кечкенә рәссам-пейзажист булырбыз. (Җиңсәләр һәм берет киеп өстәлләр артына барып утыралар).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Мәхмүт Исмәгыйлов картинаны пумала һәм майлы буяу белән ясаган булса, без бүген табигать материаллары ярдәмендә, гуашь белән тап төшереп  язгы табигатьне сурәтләп картина ясарбыз.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сезнең алдыгызда табигать материаллары: ромашка чәчәге, күркә, мүк, башак, мәк тартмачыгы. Ничек уйлыйсыз, ромашка чәчәге нәрсәгә охшаган? Аның белән нәрсә ясап була дип уйлыйсыз? (кояш, чәчәкләр)</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фикерләре тыңланыла.</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Күркә белән нәрсә ясап була? (елга)</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-Башак белән нәрсә ясап була (агач)</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-Мүк турында нәрсә әйтә аласыз (чирәм, ул яшел төстә, йомшак)</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-Ә мәк тартмачыгыннан нәрсә ясар идегез( чәчәкләр)</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Тәрбияче табигать материалларын кулланып үзе ясаган картинаны күрсәтә.</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-Сезгә мин ясаган картина ошадымы? (картинаны алып куя) Ә хәзер сезнең үзегезгә картина ясарга тәкъдим итәм.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Тыныч көй астында балаларның мөстәкыйль эшчәнлеге, авырсынган балаларга ярдәм итү.</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Рәсемнәрдән күргәзмә оештырыла.</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Балалар тәрбияче янына килеп ярым түгәрәк ясап басалар. </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карагыз әле, нинди матур картиналар күргәзмәсе. Сезгә ошыймы?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Сез бүген нинди яңалык белдегез?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Эшчәнлек барышында кем иҗаты белән таныштыгыз?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Эшчәнлектә сезгә нәрсә эшләргә ошады?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Нәрсә эшләү авыр булды?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Алга таба нәрсә беләсегез килә?</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Бүген белгәннәрегезне кемгә өйрәтерсез?</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-Балалар, бүген миңа сезнең белән эшләргә бик рәхәт булды, сез бик тырыштыгыз. Рәхмәт сезгә.</w:t>
      </w: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Татар халык бизәкләрен кулланып яулык бизәү.</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Нургалиева Гульнар Бариевна</w:t>
      </w:r>
    </w:p>
    <w:p w:rsidR="00397F59" w:rsidRPr="006B5E23" w:rsidRDefault="00397F59" w:rsidP="00E468CD">
      <w:pPr>
        <w:spacing w:after="0" w:line="240" w:lineRule="auto"/>
        <w:jc w:val="right"/>
        <w:rPr>
          <w:rFonts w:ascii="Times New Roman" w:hAnsi="Times New Roman"/>
          <w:b/>
          <w:sz w:val="24"/>
          <w:szCs w:val="24"/>
          <w:lang w:val="tt-RU"/>
        </w:rPr>
      </w:pPr>
      <w:r w:rsidRPr="006B5E23">
        <w:rPr>
          <w:rFonts w:ascii="Times New Roman" w:hAnsi="Times New Roman"/>
          <w:bCs/>
          <w:sz w:val="24"/>
          <w:szCs w:val="24"/>
        </w:rPr>
        <w:t>МБОУ «Чутаевская начальная школа»Балтасинский</w:t>
      </w: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Бурычлар</w:t>
      </w:r>
      <w:r w:rsidRPr="006B5E23">
        <w:rPr>
          <w:rFonts w:ascii="Times New Roman" w:hAnsi="Times New Roman"/>
          <w:sz w:val="24"/>
          <w:szCs w:val="24"/>
          <w:lang w:val="tt-RU"/>
        </w:rPr>
        <w:t>:</w:t>
      </w:r>
    </w:p>
    <w:p w:rsidR="00397F59" w:rsidRPr="006B5E23" w:rsidRDefault="00397F59" w:rsidP="00E468CD">
      <w:pPr>
        <w:numPr>
          <w:ilvl w:val="0"/>
          <w:numId w:val="56"/>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Балаларда тарихи мәгьлүматларга кызыксыну уяту,үз милләтен белән горурлану хисләре тәрбияләү, милли тәрбияне ныгыту.</w:t>
      </w:r>
    </w:p>
    <w:p w:rsidR="00397F59" w:rsidRPr="006B5E23" w:rsidRDefault="00397F59" w:rsidP="00E468CD">
      <w:pPr>
        <w:numPr>
          <w:ilvl w:val="0"/>
          <w:numId w:val="56"/>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Бәйләнешле сөйләм телен камилләштерү, сүзлек байлыгын арттыру.</w:t>
      </w:r>
    </w:p>
    <w:p w:rsidR="00397F59" w:rsidRPr="006B5E23" w:rsidRDefault="00397F59" w:rsidP="00E468CD">
      <w:pPr>
        <w:numPr>
          <w:ilvl w:val="0"/>
          <w:numId w:val="56"/>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Татар халык бизәкләрен кулланып  яулык бизәү, балаларның иҗат эшчәнлеген үстерү.</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Материал:</w:t>
      </w:r>
      <w:r w:rsidRPr="006B5E23">
        <w:rPr>
          <w:rFonts w:ascii="Times New Roman" w:hAnsi="Times New Roman"/>
          <w:sz w:val="24"/>
          <w:szCs w:val="24"/>
          <w:lang w:val="tt-RU"/>
        </w:rPr>
        <w:t xml:space="preserve"> Р.К.Шаехова “Төбәкнең мәктәпкәчә белем бирү программасы”, Р.К.Әхмәтҗанова “Матурлык иленә юл”.</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Җиһазлау:</w:t>
      </w:r>
      <w:r w:rsidRPr="006B5E23">
        <w:rPr>
          <w:rFonts w:ascii="Times New Roman" w:hAnsi="Times New Roman"/>
          <w:sz w:val="24"/>
          <w:szCs w:val="24"/>
          <w:lang w:val="tt-RU"/>
        </w:rPr>
        <w:t xml:space="preserve"> Балаларга күрсәтү өчен яулыклар, ”Яулыкның тарихы һәм бүгенгесе ” темасына презинтация, квадрат формасындагы тәлинкәгә салынган тозлы сыек камыр (1  кашык он, тоз, 5  кашык су, 1 чәй калагы ПВА  кләе , төерсез масса хасил булганчы болгатырга), салфетка, кечкенә тәлинкәләргә салынган яшел, кызыл, зәңгәр төстәге гуашьлар, таякчыклар, кечкенә кашыклар, торбачыклар.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Сүзлек өстендә эш:</w:t>
      </w:r>
      <w:r w:rsidRPr="006B5E23">
        <w:rPr>
          <w:rFonts w:ascii="Times New Roman" w:hAnsi="Times New Roman"/>
          <w:sz w:val="24"/>
          <w:szCs w:val="24"/>
          <w:lang w:val="tt-RU"/>
        </w:rPr>
        <w:t xml:space="preserve"> Косынка, бандам, калфак, ефәк шәл.</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Белем бирү өлкәләренең интегральләшүе:</w:t>
      </w:r>
      <w:r w:rsidRPr="006B5E23">
        <w:rPr>
          <w:rFonts w:ascii="Times New Roman" w:hAnsi="Times New Roman"/>
          <w:sz w:val="24"/>
          <w:szCs w:val="24"/>
          <w:lang w:val="tt-RU"/>
        </w:rPr>
        <w:t xml:space="preserve"> танып белү, нәфасәти сәнгать, коммуникация, музыка, социальләштерү, куркынычсызлык, сәламәтлек.</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Эшчәнлек барышы:</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Оештыру өлеше.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Тәрбияче: Исәнмесез балалар , хәерле иртә!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Минем матур улларым, акыллы кызларым,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Тиктормас шаяннарым.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Ягез әле килегез,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Тирәли тезелегез.</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Яулык турында әңгәмә.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элекеге заманнарда кешеләрнең шкафлары да, шифонерлары да булмаган, алар үзләренең киемнәрен кайда сакладылар икән, сез ничек уйлыйсыз? (Балаларның җаваплары тыңланыла.)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Дөрес балалар, алар үзләренең киемнәрен сандыкларда саклаганнар. Ә кемнәрнең өйләрендә сандыклары бар?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Менә бүген миндә сезгә күрсәтү өчен сандык алып килдем, әйдәгез аның капкачын ачыйк әле, эчендә ниләр бар икән?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Бу нәрсә?(Яулык.)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Сез яулыкларның тагын нинди төрләрен беләсез?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Әйе балалар яулыклар бик күп төрле була, без хәзер шулар белән танышып китик әле. Менә шушы яулыклар кызларның башларын бизи.Ә без татарлар, бизәкле яулыкларны бик яратып кулланабыз. Әйдәгез карыйк әле , бу яулыкта нинди чәчәкләр бар?(Розалар, лилияләр, мәк, ромашкалар...)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Бу яулыкны Гөлчәчәкнең иңнәренә салыйк әле. Ә менә монысы балалар гади ак яулык.Сезнең өйләрегездә кемнәр шушындый яулык бәйли? (Балаларның җаваплары тыңланыла.) Дүртпочмаклап бәйләнгән яулык арканы, җәй көне эсседән, кыш көне салкыннан саклый, ак яулык беренчедән – кояш нурларын кире кайтарып башны эсседән сакласа, икенчедән ул сафлык, чисталык билгесе.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 бу нәрсә балалар? (Калфак.)  Әби- бабаларыбыз чорында ук татар хатын- кызлары йомшак ак калфак, шарсыман башлык кигәннәр.Чөнки дини йолалар буенча, чәчне читләргә күрсәтергә ярамаган . Дилә әйдәле сиңа бу матур калфакны кидертик.Безнең әбиләребез бу калфакларны кунакка барганда кигәннәр. Татарларның иң борынгы баш япмасы ”тастар”дип аталган.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ХVIII гасыр ахыры ХIХ гасыр башында Россиядә кәшәмир шәлләр бик популярлашкан. Ул чорда татар хатын- кызлары кешелеккә чуклы ефәк шәл бөркәнгәннәр.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Бу нәрсә? (Шарф.) Шарфны хатын – кызлар гына түгел, егетләр дә бик яратып куллана, алар аны матур итеп муеннарына салып йөриләр. Рәсүлнең муенына шарфны матур итеп салыйк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Бу яулыкны егетләр башларына бәйләп йөриләр һәм ул бандама дип атала . Яулыкны Нуршатның башына бәйлик әле.</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Баш киемнәрен балаларга киертеп мода күрсәтү.</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Слайд №1,2.</w:t>
      </w:r>
    </w:p>
    <w:p w:rsidR="00397F59" w:rsidRPr="006B5E23" w:rsidRDefault="00397F59" w:rsidP="00E468CD">
      <w:pPr>
        <w:numPr>
          <w:ilvl w:val="0"/>
          <w:numId w:val="59"/>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Төрле- төрле бизәкле яулыклар баш киеме генә булып тормый, ул сәнгать өлкәсендә дә зур урын алып тора. Рәссамнарыбыз нинди генә үрнәк орнаментлар ясамый .Мәскәү янында элек Павлова авылы булган, ул хәзер шәһәргә әйләнгән . ХVIII гасырда  монда ефәк тукымаларны, сүсләрне эшкәртү фабрикалары эшли. Бу фабрикада яулык эшләү технологиясе зур үсеш ала. Бездә генә түгел чит илләрдә дә аның яулыклары дан казана.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Затлы төсләр белән мандырылган һәм ромашка, роза, ландыш һәм башка күп төрле чәчәкләр белән күз явын алырлык итеп бизиләр.</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Слайд № 3,4</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Әкиятләр буенча әңгәмә.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Әйдәгез әкиятләргә күз салыйк әле. Игътибар белән карагыз , бу әкиятнең исеме ничек? (“ Казлар-аккошлар”). Рәсемдә сез ниләр күрәсез, кем сөйләргә тели?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 кайсы халык әкияте?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 Монда елның кайсы вакыты сурәтләнгән?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Ни өчен Ал</w:t>
      </w:r>
      <w:r w:rsidRPr="006B5E23">
        <w:rPr>
          <w:rFonts w:ascii="Times New Roman" w:hAnsi="Times New Roman"/>
          <w:sz w:val="24"/>
          <w:szCs w:val="24"/>
        </w:rPr>
        <w:t>ё</w:t>
      </w:r>
      <w:r w:rsidRPr="006B5E23">
        <w:rPr>
          <w:rFonts w:ascii="Times New Roman" w:hAnsi="Times New Roman"/>
          <w:sz w:val="24"/>
          <w:szCs w:val="24"/>
          <w:lang w:val="tt-RU"/>
        </w:rPr>
        <w:t>нушка ак яулык бәйләгән?</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Слайд № 5</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Ә бу әкият сезгә танышмы? Әкиятнең исеме ничек?(“Үги кыз”)</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Бу кайсы халык әкияте?</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Бу әкияттә елның кайсы вакыты сурәтләнгән?</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Ни өчен үги кыз башына шәл яулык бәйләгән?</w:t>
      </w:r>
    </w:p>
    <w:p w:rsidR="00397F59" w:rsidRPr="006B5E23" w:rsidRDefault="00397F59" w:rsidP="00E468CD">
      <w:pPr>
        <w:spacing w:after="0" w:line="240" w:lineRule="auto"/>
        <w:contextualSpacing/>
        <w:rPr>
          <w:rFonts w:ascii="Times New Roman" w:hAnsi="Times New Roman"/>
          <w:sz w:val="24"/>
          <w:szCs w:val="24"/>
          <w:lang w:val="tt-RU"/>
        </w:rPr>
      </w:pPr>
      <w:r w:rsidRPr="006B5E23">
        <w:rPr>
          <w:rFonts w:ascii="Times New Roman" w:hAnsi="Times New Roman"/>
          <w:sz w:val="24"/>
          <w:szCs w:val="24"/>
          <w:lang w:val="tt-RU"/>
        </w:rPr>
        <w:t>(Балалар белән төрле - төрле яулыкларны карау.)</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Слайд № 6 </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Балалар тагын яулыкларны нәрсәләр белән бизәп була икән?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(Геометрик фигуралар белән.)</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Слайд №7</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 сез монда нинди геометрик фигуралар күрәсез?</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Слайд № 8,9,10,11,12.</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Өчпочмак, квадрат, ромб, түгәрәк.</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Слайд №13</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Бу яулыкта ничә өчпочмак бар?</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Ничә ак квадрат бар?</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Тагын бер ак квадрат өстәсәк ничә квадрат булыр?</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Уен “Яшерәм яулык”.</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Балалар бер түгәрәк ясап тезләнеп утыралар. Бер бала яулык ала да йөзләре белән түгәрәк эченә карап утырган иптәшләрен тирәләп көйләп йөри:</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Яшерәм яулык, яшерәм яулык</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Яшел каен астына.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Сиздермичә салып китәм</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Бер иптәшем артына.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Шул арада сиздермичә генә яулыкны бер иптәшенең артына салып китә. Җыр бетеп яулык салучы туктагач, барлык балалар да үз тирәләрен карый. Яулык кем янына салып калдырылган булса, шул кеше яулык салучы булып кала. Ә тегесе аның урынына килеп утыра. Уен шул рәвешле дәвам итә.</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Балалар карагыз әле өстәлдә нинди яулык ята ул?(Балалар өстәл янына киләләр, аны карыйлар, җаваплар тыңланыла.)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Яулыкка нәрсә җитми?</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Яулыкка бизәкне ничек итеп урнаштырып була?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Ә сезнең яулыкны бизәсегез киләме?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Сез рәсемдә нинди төсләрне кулланырга уйлыйсыз?</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w:t>
      </w:r>
      <w:r w:rsidRPr="006B5E23">
        <w:rPr>
          <w:rFonts w:ascii="Times New Roman" w:hAnsi="Times New Roman"/>
          <w:sz w:val="24"/>
          <w:szCs w:val="24"/>
          <w:lang w:val="tt-RU"/>
        </w:rPr>
        <w:t>Кулларда серле пумала,</w:t>
      </w:r>
    </w:p>
    <w:p w:rsidR="00397F59" w:rsidRPr="006B5E23" w:rsidRDefault="00397F59" w:rsidP="00E468CD">
      <w:pPr>
        <w:spacing w:after="0" w:line="240" w:lineRule="auto"/>
        <w:contextualSpacing/>
        <w:rPr>
          <w:rFonts w:ascii="Times New Roman" w:hAnsi="Times New Roman"/>
          <w:sz w:val="24"/>
          <w:szCs w:val="24"/>
          <w:lang w:val="tt-RU"/>
        </w:rPr>
      </w:pPr>
      <w:r w:rsidRPr="006B5E23">
        <w:rPr>
          <w:rFonts w:ascii="Times New Roman" w:hAnsi="Times New Roman"/>
          <w:sz w:val="24"/>
          <w:szCs w:val="24"/>
          <w:lang w:val="tt-RU"/>
        </w:rPr>
        <w:t>Чакыра безне тылсым.</w:t>
      </w:r>
    </w:p>
    <w:p w:rsidR="00397F59" w:rsidRPr="006B5E23" w:rsidRDefault="00397F59" w:rsidP="00E468CD">
      <w:pPr>
        <w:spacing w:after="0" w:line="240" w:lineRule="auto"/>
        <w:contextualSpacing/>
        <w:rPr>
          <w:rFonts w:ascii="Times New Roman" w:hAnsi="Times New Roman"/>
          <w:sz w:val="24"/>
          <w:szCs w:val="24"/>
          <w:lang w:val="tt-RU"/>
        </w:rPr>
      </w:pPr>
      <w:r w:rsidRPr="006B5E23">
        <w:rPr>
          <w:rFonts w:ascii="Times New Roman" w:hAnsi="Times New Roman"/>
          <w:sz w:val="24"/>
          <w:szCs w:val="24"/>
          <w:lang w:val="tt-RU"/>
        </w:rPr>
        <w:t>Оста рәссамнар булыйк та</w:t>
      </w:r>
    </w:p>
    <w:p w:rsidR="00397F59" w:rsidRPr="006B5E23" w:rsidRDefault="00397F59" w:rsidP="00E468CD">
      <w:pPr>
        <w:spacing w:after="0" w:line="240" w:lineRule="auto"/>
        <w:contextualSpacing/>
        <w:rPr>
          <w:rFonts w:ascii="Times New Roman" w:hAnsi="Times New Roman"/>
          <w:sz w:val="24"/>
          <w:szCs w:val="24"/>
          <w:lang w:val="tt-RU"/>
        </w:rPr>
      </w:pPr>
      <w:r w:rsidRPr="006B5E23">
        <w:rPr>
          <w:rFonts w:ascii="Times New Roman" w:hAnsi="Times New Roman"/>
          <w:sz w:val="24"/>
          <w:szCs w:val="24"/>
          <w:lang w:val="tt-RU"/>
        </w:rPr>
        <w:t>Матур рәсемнәр ясыйк.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Бүген без традицион булмаган юл белән кызыл  төстәге лалә чәчәге ясарбыз.Сезнең алдыгыздагы тәлинкәләрдә сыек тозлы камыр.Башта чиста эшләү алымнарын искә төшерик әле: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Камырны авызга кабарга ярамый, киемнәргә, өстәлгә сыларга ярамый ...</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 Эшкә керешкәнче бармакларны җылытып алыйк әле:</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Баш бармак – Лилия</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Имән бармак – Миләүшә</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Урта бармак – Кыңгырау</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Атсыз бармак – Күкчәчәк</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Чәнти бармак – Тузганак</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Чәчәк бәйләме җыйдык.</w:t>
      </w:r>
    </w:p>
    <w:p w:rsidR="00397F59" w:rsidRPr="006B5E23" w:rsidRDefault="00397F59" w:rsidP="00E468CD">
      <w:pPr>
        <w:numPr>
          <w:ilvl w:val="0"/>
          <w:numId w:val="57"/>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Лалә чәчәге – иң яратып кулланыла торган татар орнаментларының берсе.Далаларда киң таралган яз чәчәге , яңарыш символы. Лалә бөек казанышларга омтылышны аңлата.Татарстан җөмһүрияте гербында да бу чәчәк урын алган.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Хәзер барыбызда кечкенә кашыкларны алабыз һәм камырны тигезлибез.   Кашык очында кызыл төсне алып уртага тамызабыз, таякчык белән лалә чәчәгенең таҗларын ясыйбыз. Сабак ясар өчен стек белән яшел төсне алабыз һәм чәчәк астына тамызабыз һәм сузабыз. Яфрак ясар өчен кашык алабыз һәм сабакның ике як – ягына ике тамчы төшерәбез, таякчыклар белән яфрак ясыйбыз.Чәчәк уртасын ясарга торбачык алабыз, зәңгәр төсне чәчәк уртасына тамызабыз.(Балаларның эше.)</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Балалар  басалар, өстәл тирәли әйләнеп йөриләр, кем эше ошаганын әйтәләр.</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-Балалар без бүген яулыкны кайсы халык бизәкләрен кулланып бизәдек ?</w:t>
      </w:r>
    </w:p>
    <w:p w:rsidR="00397F59" w:rsidRPr="006B5E23" w:rsidRDefault="00397F59" w:rsidP="00E468CD">
      <w:pPr>
        <w:spacing w:after="0" w:line="240" w:lineRule="auto"/>
        <w:ind w:firstLine="284"/>
        <w:contextualSpacing/>
        <w:rPr>
          <w:rFonts w:ascii="Times New Roman" w:hAnsi="Times New Roman"/>
          <w:sz w:val="24"/>
          <w:szCs w:val="24"/>
          <w:lang w:val="tt-RU"/>
        </w:rPr>
      </w:pPr>
      <w:r w:rsidRPr="006B5E23">
        <w:rPr>
          <w:rFonts w:ascii="Times New Roman" w:hAnsi="Times New Roman"/>
          <w:sz w:val="24"/>
          <w:szCs w:val="24"/>
          <w:lang w:val="tt-RU"/>
        </w:rPr>
        <w:t>- Балалар , сез бу чәчәкле яулыкны  кемгә буләк итәсез?</w:t>
      </w:r>
    </w:p>
    <w:p w:rsidR="00397F59" w:rsidRPr="006B5E23" w:rsidRDefault="00397F59" w:rsidP="00E468CD">
      <w:pPr>
        <w:numPr>
          <w:ilvl w:val="0"/>
          <w:numId w:val="58"/>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Балалар сезгә бүгенге эшчәнлек ошадымы?</w:t>
      </w:r>
    </w:p>
    <w:p w:rsidR="00397F59" w:rsidRPr="006B5E23" w:rsidRDefault="00397F59" w:rsidP="00E468CD">
      <w:pPr>
        <w:numPr>
          <w:ilvl w:val="0"/>
          <w:numId w:val="58"/>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Камил сиңа нәрсә ошады?</w:t>
      </w:r>
    </w:p>
    <w:p w:rsidR="00397F59" w:rsidRPr="006B5E23" w:rsidRDefault="00397F59" w:rsidP="00E468CD">
      <w:pPr>
        <w:numPr>
          <w:ilvl w:val="0"/>
          <w:numId w:val="58"/>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Бүген өйрәнгән чәчәк ясау алымын сез кемгә өйрәтәсез?</w:t>
      </w:r>
    </w:p>
    <w:p w:rsidR="00397F59" w:rsidRPr="006B5E23" w:rsidRDefault="00397F59" w:rsidP="00E468CD">
      <w:pPr>
        <w:numPr>
          <w:ilvl w:val="0"/>
          <w:numId w:val="58"/>
        </w:numPr>
        <w:shd w:val="clear" w:color="auto" w:fill="FFFFFF"/>
        <w:spacing w:after="0" w:line="240" w:lineRule="auto"/>
        <w:ind w:left="0"/>
        <w:contextualSpacing/>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Сез бүген барыгыз да тырышып эшләдегез. Минем сезгә бүләгем дә бар.Карагыз әле бу тартма эчендә нәрсә бар икән? Ул ашый,эчә торган әйбер түгел, аның белән уйнап та булмый, аны саклап кына тотарга кирәк. Нәрсә ул?(балаларның җаваплары тыңланыла.)</w:t>
      </w:r>
    </w:p>
    <w:p w:rsidR="00397F59" w:rsidRPr="006B5E23" w:rsidRDefault="00397F59" w:rsidP="00E468CD">
      <w:pPr>
        <w:numPr>
          <w:ilvl w:val="0"/>
          <w:numId w:val="58"/>
        </w:numPr>
        <w:shd w:val="clear" w:color="auto" w:fill="FFFFFF"/>
        <w:spacing w:after="0" w:line="240" w:lineRule="auto"/>
        <w:ind w:left="0"/>
        <w:contextualSpacing/>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Мин сезгә бүген татар бизәкләре ясалган трафаретлар бүләк итәм. Сез аларны рәсем эшчәнлегендә, буш вакытларыгызда рәсем ясаганда кулланырсыз. Бик зур рәхмәт сезгә.</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Тема: “Теремкәй бездә кунакта”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Сафина Мадина Шаукатовна</w:t>
      </w:r>
    </w:p>
    <w:p w:rsidR="00397F59" w:rsidRPr="006B5E23" w:rsidRDefault="00397F59" w:rsidP="00E468CD">
      <w:pPr>
        <w:spacing w:after="0" w:line="240" w:lineRule="auto"/>
        <w:jc w:val="right"/>
        <w:rPr>
          <w:rFonts w:ascii="Times New Roman" w:hAnsi="Times New Roman"/>
          <w:bCs/>
          <w:sz w:val="24"/>
          <w:szCs w:val="24"/>
        </w:rPr>
      </w:pPr>
      <w:r w:rsidRPr="006B5E23">
        <w:rPr>
          <w:rFonts w:ascii="Times New Roman" w:hAnsi="Times New Roman"/>
          <w:bCs/>
          <w:sz w:val="24"/>
          <w:szCs w:val="24"/>
        </w:rPr>
        <w:t xml:space="preserve">МБДОУ «Сабинский детский сад </w:t>
      </w:r>
    </w:p>
    <w:p w:rsidR="00397F59" w:rsidRPr="006B5E23" w:rsidRDefault="00397F59" w:rsidP="00E468CD">
      <w:pPr>
        <w:spacing w:after="0" w:line="240" w:lineRule="auto"/>
        <w:jc w:val="right"/>
        <w:rPr>
          <w:rFonts w:ascii="Times New Roman" w:hAnsi="Times New Roman"/>
          <w:b/>
          <w:sz w:val="24"/>
          <w:szCs w:val="24"/>
          <w:lang w:val="tt-RU"/>
        </w:rPr>
      </w:pPr>
      <w:r w:rsidRPr="006B5E23">
        <w:rPr>
          <w:rFonts w:ascii="Times New Roman" w:hAnsi="Times New Roman"/>
          <w:bCs/>
          <w:sz w:val="24"/>
          <w:szCs w:val="24"/>
        </w:rPr>
        <w:t>общеразвивающего вида№6 «Балачак»</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Максатлар: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-музыка сәнгатенә тарту, музыкаль мәдәният нигезләрен формалаштыру, гади музыкаль төшенчәләр белән танышу, балаларның мөстәкыйль иҗатын үстерү.</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Бурычлар:</w:t>
      </w:r>
    </w:p>
    <w:p w:rsidR="00397F59" w:rsidRPr="006B5E23" w:rsidRDefault="00397F59" w:rsidP="00E468CD">
      <w:pPr>
        <w:numPr>
          <w:ilvl w:val="0"/>
          <w:numId w:val="60"/>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 xml:space="preserve">Балаларны вальс төшенчәсе белән таныштыру, аңа кызыксыну уяту. Ритм ачыкларга өйрәтү. Музыка уен коралларының яңгырашын искә төшерү. Иҗади фикерләү мөмкинлекләрен үстерү. </w:t>
      </w:r>
    </w:p>
    <w:p w:rsidR="00397F59" w:rsidRPr="006B5E23" w:rsidRDefault="00397F59" w:rsidP="00E468CD">
      <w:pPr>
        <w:numPr>
          <w:ilvl w:val="0"/>
          <w:numId w:val="60"/>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 xml:space="preserve">Сәнгатьле итеп җырлау күнекмәләрен ныгыту. Шигырьгә көй салып импровизацияләргә өйрәтү. Артистлык сәләтләрен ачарга омтылу. </w:t>
      </w:r>
    </w:p>
    <w:p w:rsidR="00397F59" w:rsidRPr="006B5E23" w:rsidRDefault="00397F59" w:rsidP="00E468CD">
      <w:pPr>
        <w:numPr>
          <w:ilvl w:val="0"/>
          <w:numId w:val="60"/>
        </w:numPr>
        <w:spacing w:after="0" w:line="240" w:lineRule="auto"/>
        <w:ind w:left="0"/>
        <w:contextualSpacing/>
        <w:rPr>
          <w:rFonts w:ascii="Times New Roman" w:hAnsi="Times New Roman"/>
          <w:sz w:val="24"/>
          <w:szCs w:val="24"/>
          <w:lang w:val="tt-RU"/>
        </w:rPr>
      </w:pPr>
      <w:r w:rsidRPr="006B5E23">
        <w:rPr>
          <w:rFonts w:ascii="Times New Roman" w:hAnsi="Times New Roman"/>
          <w:sz w:val="24"/>
          <w:szCs w:val="24"/>
          <w:lang w:val="tt-RU"/>
        </w:rPr>
        <w:t>Балаларның активлыкларын, иҗади сәләтләрен үстерү шатлык хисләре, әкиятләргә кызыксыну уяту.</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Җиһазлау: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Фортепиано, балала өчен музыка уен кораллары, ноутбук, интерактив такта, музыка үзәге, күрсәтмә материаллар, 2 өстәл.</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залга музыка астында керәләр.</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1.Оештыру өлеше.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М.җ. </w:t>
      </w:r>
      <w:r w:rsidRPr="006B5E23">
        <w:rPr>
          <w:rFonts w:ascii="Times New Roman" w:hAnsi="Times New Roman"/>
          <w:i/>
          <w:sz w:val="24"/>
          <w:szCs w:val="24"/>
          <w:lang w:val="tt-RU"/>
        </w:rPr>
        <w:t>(музыка җитәкчесе):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Исәнмесез, балалар. Бүген музыка шөгылендә- мин Мәдинә Шәүкәтовна белән булырсыз. Сезнең белән очрашуны бик көттем.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 карагыз әле, нәрсә икән бу?(ракушки-кабырчыклар)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 аның эчендә нәрсә бар дип уйлыйсыз? (энҗе-мәрҗәннәр, балаларның вариантлары)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Әйдәгез, берешәр мәрҗән алыйк. Күзләрегезне йомыгыз һәм әкрен генә мәрҗәнне учыгызга төшерегез.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 нинди хисләр кичердегез, нәрсә тойдыгыз? (кулда кытык килде, йомшак)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 бу кабырчыклар кайда була?(сулыкларда, дингездә)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Бик дөрес! Тагын кемнәр яши икән анда балалар? (балыклар, медузалар, ташбакалар)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(Балыкны күрсәтәм)</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2. Төп өлеш.</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М.җ.:</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Карагыз әле, бүген балык үзе сезнең янга кунакка килгән. (Биегән кебек) Балалар, карагыз әле, нишли кебек ул? (123.123) (балык бии кебек)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Ул биегән көйне 3 кә кадәр саныйсы килә. 3 кә кадәр санап биелә торган көй - вальс дип атала. Вальс- ул парлы бию. Аны 3 кә кадәр санап, җиңелчә бииләр. Әйдәгез әле бергәләп ритмын аера белергә өйрәник.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 балык өскә сикергән вакытта кулларны  чәбәкләп карыйк әле.</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Тынлау.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(Төрле алымнар белән вальс көенә эшләү)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Балалар, бу өстәлдә тагын ниндидер предметлар бар. Әйдәгез, бергәләп барып карыйк. </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sz w:val="24"/>
          <w:szCs w:val="24"/>
          <w:lang w:val="tt-RU"/>
        </w:rPr>
        <w:t xml:space="preserve"> “Шешә белән уен”  </w:t>
      </w:r>
      <w:r w:rsidRPr="006B5E23">
        <w:rPr>
          <w:rFonts w:ascii="Times New Roman" w:hAnsi="Times New Roman"/>
          <w:b/>
          <w:sz w:val="24"/>
          <w:szCs w:val="24"/>
          <w:lang w:val="tt-RU"/>
        </w:rPr>
        <w:t>Тавыш җылыту.</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Нәрсә икән бу? ни өчен дип уйлыйсыз? (балаларның җаваплары)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 уен ярдәмендә без тавышларны җылытырга әзерлибез.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 тавышны ни өчен җылыталар, беләсезме? (матур, тигез, дөрес итеп җырлау өчен)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Мин сезгә бер шигырь тәкъдим итәм. Ул шигырьгә әйдәгез бергәләп кул-аяклар белән күнегү эшлибез. Ә хәзер мин сезне композиторлар булырга чакырам. Композиторлар кем ул,балалар? (көй уйлаучы, көй язучы шәхесләр)</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Җырлау.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Шушы шигырьгә әйдәгез әле көй уйлап җыр чыгарып карыйк.  Ә сезгә җырларга ярдәмгә музыка уен кораллары килер.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Без уйныйбыз-уйныйбыз,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Якты көннән туймыйбыз.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Кулны-кулга чаба-чаба,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Көләбез дә җырлыйбыз.</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Музыкаль-дидактик уен.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 ә балык яшәгән сулык янында урман да бар икән. Анда балыклыр бик күп дуслары яшәгән. Бу өстәлдә ниләр бар икән, әйдәгез барып карыйк. Нәрсәләр күрәсез, балалар? (башлыклар, уен кораллары)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Ә беләсезме, шушы уен кораллары җәнлекләр характерын ачыкларга сәләтле икән. Әйдәгез, мин сезгә уен кораллары белән уйныйм, ә сез танып белергә тырышыгыз.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Барабан - аю (интерактив тактада рәсемнәре чыгып бара,  тикшерәбез)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Бубен-куян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Трещетка-бака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Маракас- тычкан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Металлофон-төлке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Кашык- бүре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Кастаньетта  -әтәч</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 җәнлекләр нинди әкияттән дип уйлыйсыз? (теремкәй)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Әйдәгез әле бергәләп шушы әкият геройларын үзебез уйнап карыйк. Ә аңарчы безгә Әкиятче кирәк. Кайсыгыз әкиятче булам ди?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Музыка астында әкрен генә әкият башлана.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 тактага карап алырсыз кем чыгасын яме. Теремкәй янына килгәндә музыка уен коралында уйнарга кирәк булчак.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әкиятне куялар.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Молодцы, балалар!  Ә бу җәнлекләр үз чиратында бик тә биергә яратканнар. Әйдәгез әле валҗс ритмына эшләгән хәрәкәтләр белән биетик әле үзләрен.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Вальс көе куела.</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Йомгаклау өлеше.</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Рефлексия.</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бүген без нинди әкият геройлары булдык ? Алар нинди бию биеделәр. Ә нәрсә ярдәмендә истә калдырдылар?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Афәрин, балалар.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Кайткач өйләрегездәге уенчыкларыгыз белән дә уйнап карыйсызмы?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Афәрин, балалар. Ә хәзер кемгә нинди уен коралы ошады сайлап алыгызчы, уңышлар сезгә, балалар! Бик зур рәхмәт!</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Каз өмәсе.</w:t>
      </w:r>
    </w:p>
    <w:p w:rsidR="00397F59" w:rsidRPr="006B5E23" w:rsidRDefault="00397F59" w:rsidP="00E468CD">
      <w:pPr>
        <w:autoSpaceDE w:val="0"/>
        <w:autoSpaceDN w:val="0"/>
        <w:adjustRightInd w:val="0"/>
        <w:spacing w:after="0" w:line="240" w:lineRule="auto"/>
        <w:jc w:val="right"/>
        <w:rPr>
          <w:rFonts w:ascii="Times New Roman" w:hAnsi="Times New Roman"/>
          <w:sz w:val="24"/>
          <w:szCs w:val="24"/>
        </w:rPr>
      </w:pPr>
      <w:r w:rsidRPr="006B5E23">
        <w:rPr>
          <w:rFonts w:ascii="Times New Roman" w:hAnsi="Times New Roman"/>
          <w:sz w:val="24"/>
          <w:szCs w:val="24"/>
        </w:rPr>
        <w:t>Хисамиева Гульназ Рафисовна</w:t>
      </w:r>
    </w:p>
    <w:p w:rsidR="00397F59" w:rsidRPr="006B5E23" w:rsidRDefault="00397F59" w:rsidP="00E468CD">
      <w:pPr>
        <w:autoSpaceDE w:val="0"/>
        <w:autoSpaceDN w:val="0"/>
        <w:adjustRightInd w:val="0"/>
        <w:spacing w:after="0" w:line="240" w:lineRule="auto"/>
        <w:jc w:val="right"/>
        <w:rPr>
          <w:rFonts w:ascii="Times New Roman" w:hAnsi="Times New Roman"/>
          <w:sz w:val="24"/>
          <w:szCs w:val="24"/>
        </w:rPr>
      </w:pPr>
      <w:r w:rsidRPr="006B5E23">
        <w:rPr>
          <w:rFonts w:ascii="Times New Roman" w:hAnsi="Times New Roman"/>
          <w:sz w:val="24"/>
          <w:szCs w:val="24"/>
        </w:rPr>
        <w:t>МБДОУ «Тимершикский детский сад</w:t>
      </w:r>
    </w:p>
    <w:p w:rsidR="00397F59" w:rsidRPr="006B5E23" w:rsidRDefault="00397F59" w:rsidP="00E468CD">
      <w:pPr>
        <w:autoSpaceDE w:val="0"/>
        <w:autoSpaceDN w:val="0"/>
        <w:adjustRightInd w:val="0"/>
        <w:spacing w:after="0" w:line="240" w:lineRule="auto"/>
        <w:jc w:val="right"/>
        <w:rPr>
          <w:rFonts w:ascii="Times New Roman" w:hAnsi="Times New Roman"/>
          <w:sz w:val="24"/>
          <w:szCs w:val="24"/>
        </w:rPr>
      </w:pPr>
      <w:r w:rsidRPr="006B5E23">
        <w:rPr>
          <w:rFonts w:ascii="Times New Roman" w:hAnsi="Times New Roman"/>
          <w:sz w:val="24"/>
          <w:szCs w:val="24"/>
        </w:rPr>
        <w:t xml:space="preserve"> «Кояшкай» Сабинск</w:t>
      </w:r>
      <w:r w:rsidRPr="006B5E23">
        <w:rPr>
          <w:rFonts w:ascii="Times New Roman" w:hAnsi="Times New Roman"/>
          <w:sz w:val="24"/>
          <w:szCs w:val="24"/>
          <w:lang w:val="tt-RU"/>
        </w:rPr>
        <w:t>ий</w:t>
      </w: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Зал балалар бәйрәме өчен бизәлгән. Авыл өе куренеше. Каз өмасе очен киракле һәр </w:t>
      </w:r>
      <w:r w:rsidRPr="004E7184">
        <w:rPr>
          <w:rFonts w:ascii="Times New Roman" w:hAnsi="Times New Roman"/>
          <w:noProof/>
          <w:sz w:val="24"/>
          <w:szCs w:val="24"/>
          <w:lang w:eastAsia="ru-RU"/>
        </w:rPr>
        <w:pict>
          <v:shape id="Рисунок 135" o:spid="_x0000_i1101" type="#_x0000_t75" style="width:.75pt;height:.75pt;visibility:visible">
            <v:imagedata r:id="rId119" o:title=""/>
          </v:shape>
        </w:pict>
      </w:r>
      <w:r w:rsidRPr="006B5E23">
        <w:rPr>
          <w:rFonts w:ascii="Times New Roman" w:hAnsi="Times New Roman"/>
          <w:sz w:val="24"/>
          <w:szCs w:val="24"/>
          <w:lang w:val="tt-RU"/>
        </w:rPr>
        <w:t>эйбер тиешле урынга куелган.Р.Гобәйдуллинның ”Каз өмасе”җыры яңгырый. Ул әкеренәйгәч бер бала чыга.</w:t>
      </w:r>
    </w:p>
    <w:p w:rsidR="00397F59" w:rsidRPr="006B5E23" w:rsidRDefault="00397F59" w:rsidP="00E468CD">
      <w:pPr>
        <w:spacing w:after="0" w:line="240" w:lineRule="auto"/>
        <w:ind w:hanging="10"/>
        <w:rPr>
          <w:rFonts w:ascii="Times New Roman" w:hAnsi="Times New Roman"/>
          <w:sz w:val="24"/>
          <w:szCs w:val="24"/>
          <w:lang w:val="tt-RU"/>
        </w:rPr>
      </w:pPr>
      <w:r w:rsidRPr="006B5E23">
        <w:rPr>
          <w:rFonts w:ascii="Times New Roman" w:hAnsi="Times New Roman"/>
          <w:sz w:val="24"/>
          <w:szCs w:val="24"/>
          <w:u w:val="single" w:color="000000"/>
          <w:lang w:val="tt-RU"/>
        </w:rPr>
        <w:t>Бала:</w:t>
      </w:r>
    </w:p>
    <w:p w:rsidR="00397F59" w:rsidRPr="006B5E23" w:rsidRDefault="00397F59" w:rsidP="00E468CD">
      <w:pPr>
        <w:spacing w:after="0" w:line="240" w:lineRule="auto"/>
        <w:ind w:firstLine="9"/>
        <w:rPr>
          <w:rFonts w:ascii="Times New Roman" w:hAnsi="Times New Roman"/>
          <w:sz w:val="24"/>
          <w:szCs w:val="24"/>
          <w:lang w:val="tt-RU"/>
        </w:rPr>
      </w:pPr>
      <w:r w:rsidRPr="006B5E23">
        <w:rPr>
          <w:rFonts w:ascii="Times New Roman" w:hAnsi="Times New Roman"/>
          <w:sz w:val="24"/>
          <w:szCs w:val="24"/>
          <w:lang w:val="tt-RU"/>
        </w:rPr>
        <w:t>Көзге байлык! Козге муллык!</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Авылда каз өмасе</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Яше-карты,бала-чага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Шау-гөр кила хәммәсе(Кереп китә)</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Алсу(Тарбияче)</w:t>
      </w:r>
    </w:p>
    <w:p w:rsidR="00397F59" w:rsidRPr="006B5E23" w:rsidRDefault="00397F59" w:rsidP="00E468CD">
      <w:pPr>
        <w:spacing w:after="0" w:line="240" w:lineRule="auto"/>
        <w:ind w:firstLine="76"/>
        <w:rPr>
          <w:rFonts w:ascii="Times New Roman" w:hAnsi="Times New Roman"/>
          <w:sz w:val="24"/>
          <w:szCs w:val="24"/>
        </w:rPr>
      </w:pPr>
      <w:r w:rsidRPr="006B5E23">
        <w:rPr>
          <w:rFonts w:ascii="Times New Roman" w:hAnsi="Times New Roman"/>
          <w:sz w:val="24"/>
          <w:szCs w:val="24"/>
        </w:rPr>
        <w:t>Хәерле кич барыгызга да Каз өмәсенә килдегезме ?Бик яхшы!Каз өмасе бит ул — халкыбызның иң күркәм йолаларының берсе. Элек-электан халкыбыз куп хезмат  сорый торган эшларне җыелышып бергалап эшли торган булган. Ә инде каз күп асраган гаиләләрдә каз өмәларе оештыруны тормыш узе таләп иткан.</w:t>
      </w:r>
    </w:p>
    <w:p w:rsidR="00397F59" w:rsidRPr="006B5E23" w:rsidRDefault="00397F59" w:rsidP="00E468CD">
      <w:pPr>
        <w:spacing w:after="0" w:line="240" w:lineRule="auto"/>
        <w:ind w:firstLine="76"/>
        <w:rPr>
          <w:rFonts w:ascii="Times New Roman" w:hAnsi="Times New Roman"/>
          <w:sz w:val="24"/>
          <w:szCs w:val="24"/>
        </w:rPr>
      </w:pPr>
      <w:r w:rsidRPr="006B5E23">
        <w:rPr>
          <w:rFonts w:ascii="Times New Roman" w:hAnsi="Times New Roman"/>
          <w:sz w:val="24"/>
          <w:szCs w:val="24"/>
        </w:rPr>
        <w:t>Авылда каз өмәләре Хадичэ әбилардә,Голҗихан апаларда,Сабира түтиләрдә утте инде.Ә буген каз өмәсе бездә, Әсма апаларда, Әсма апаның кызы,ягни мин балалар бакчасында тарбияче булып эшлим. Узема булышырга дип кызларымны  да чакырдым.Өйрәнә торсыннар.Эшләгәннаре кеше очен булса ,ойрангәннәре узларе очен булыр.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Шаулаша-гөрлашә ”казлар ”күтәреп Әсма аби,Шакир бабай , кызлар керәләр</w:t>
      </w:r>
    </w:p>
    <w:p w:rsidR="00397F59" w:rsidRPr="006B5E23" w:rsidRDefault="00397F59" w:rsidP="00E468CD">
      <w:pPr>
        <w:spacing w:after="0" w:line="240" w:lineRule="auto"/>
        <w:rPr>
          <w:rFonts w:ascii="Times New Roman" w:hAnsi="Times New Roman"/>
          <w:w w:val="7"/>
          <w:sz w:val="24"/>
          <w:szCs w:val="24"/>
          <w:lang w:val="tt-RU"/>
        </w:rPr>
      </w:pPr>
    </w:p>
    <w:p w:rsidR="00397F59" w:rsidRPr="006B5E23" w:rsidRDefault="00397F59" w:rsidP="00E468CD">
      <w:pPr>
        <w:keepNext/>
        <w:keepLines/>
        <w:spacing w:after="0" w:line="240" w:lineRule="auto"/>
        <w:outlineLvl w:val="0"/>
        <w:rPr>
          <w:rFonts w:ascii="Times New Roman" w:hAnsi="Times New Roman"/>
          <w:color w:val="000000"/>
          <w:sz w:val="24"/>
          <w:szCs w:val="24"/>
          <w:u w:val="single" w:color="000000"/>
          <w:lang w:val="tt-RU"/>
        </w:rPr>
      </w:pPr>
      <w:r w:rsidRPr="006B5E23">
        <w:rPr>
          <w:rFonts w:ascii="Times New Roman" w:hAnsi="Times New Roman"/>
          <w:color w:val="000000"/>
          <w:sz w:val="24"/>
          <w:szCs w:val="24"/>
          <w:u w:val="single" w:color="000000"/>
          <w:lang w:val="tt-RU"/>
        </w:rPr>
        <w:t>Шакир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Әйдәгез,кызларым,әйдәгез.</w:t>
      </w:r>
    </w:p>
    <w:p w:rsidR="00397F59" w:rsidRPr="006B5E23" w:rsidRDefault="00397F59" w:rsidP="00E468CD">
      <w:pPr>
        <w:keepNext/>
        <w:keepLines/>
        <w:spacing w:after="0" w:line="240" w:lineRule="auto"/>
        <w:outlineLvl w:val="0"/>
        <w:rPr>
          <w:rFonts w:ascii="Times New Roman" w:hAnsi="Times New Roman"/>
          <w:color w:val="000000"/>
          <w:sz w:val="24"/>
          <w:szCs w:val="24"/>
          <w:u w:val="single" w:color="000000"/>
          <w:lang w:val="tt-RU"/>
        </w:rPr>
      </w:pPr>
      <w:r w:rsidRPr="006B5E23">
        <w:rPr>
          <w:rFonts w:ascii="Times New Roman" w:hAnsi="Times New Roman"/>
          <w:color w:val="000000"/>
          <w:sz w:val="24"/>
          <w:szCs w:val="24"/>
          <w:u w:val="single" w:color="000000"/>
          <w:lang w:val="tt-RU"/>
        </w:rPr>
        <w:t>Әсма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Менә шулай башлана инде ул каз өмәсе.</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Алсу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Бик тиз кердегез але сез. Мин дә казан астьна ягып җибәрдем, урыннар,әзерләдем.</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Кызым алайса кызларны җайлап утырт але. Казларны йолка башлыйк.</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Алсу</w:t>
      </w:r>
      <w:r w:rsidRPr="004E7184">
        <w:rPr>
          <w:rFonts w:ascii="Times New Roman" w:hAnsi="Times New Roman"/>
          <w:noProof/>
          <w:sz w:val="24"/>
          <w:szCs w:val="24"/>
          <w:lang w:eastAsia="ru-RU"/>
        </w:rPr>
        <w:pict>
          <v:shape id="Рисунок 136" o:spid="_x0000_i1102" type="#_x0000_t75" style="width:.75pt;height:.75pt;visibility:visible">
            <v:imagedata r:id="rId120" o:title=""/>
          </v:shape>
        </w:pict>
      </w:r>
    </w:p>
    <w:p w:rsidR="00397F59" w:rsidRPr="006B5E23" w:rsidRDefault="00397F59" w:rsidP="00E468CD">
      <w:pPr>
        <w:spacing w:after="0" w:line="240" w:lineRule="auto"/>
        <w:ind w:firstLine="43"/>
        <w:rPr>
          <w:rFonts w:ascii="Times New Roman" w:hAnsi="Times New Roman"/>
          <w:sz w:val="24"/>
          <w:szCs w:val="24"/>
        </w:rPr>
      </w:pPr>
      <w:r w:rsidRPr="006B5E23">
        <w:rPr>
          <w:rFonts w:ascii="Times New Roman" w:hAnsi="Times New Roman"/>
          <w:sz w:val="24"/>
          <w:szCs w:val="24"/>
        </w:rPr>
        <w:t>Ярый әнием .Кызларым ,әйдә утырышыгыз әле. Казларны менә болай тотыгыз.Иң элек култык астыннан харам канатларын йолкыйлар.Аларны яндырыгыз..Хазер калган канатларны йолкыйбыз аларны өмәгә килгән апаларга бирик,сыдыра торсыннар.Менә шулай йолка башлыйбыз.</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Ботен эшларне дә күрсәтә,кызлар ул әйткәнне эшлиләр.</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Бала</w:t>
      </w:r>
    </w:p>
    <w:p w:rsidR="00397F59" w:rsidRPr="006B5E23" w:rsidRDefault="00397F59" w:rsidP="00E468CD">
      <w:pPr>
        <w:spacing w:after="0" w:line="240" w:lineRule="auto"/>
        <w:ind w:firstLine="58"/>
        <w:rPr>
          <w:rFonts w:ascii="Times New Roman" w:hAnsi="Times New Roman"/>
          <w:sz w:val="24"/>
          <w:szCs w:val="24"/>
        </w:rPr>
      </w:pPr>
      <w:r w:rsidRPr="006B5E23">
        <w:rPr>
          <w:rFonts w:ascii="Times New Roman" w:hAnsi="Times New Roman"/>
          <w:sz w:val="24"/>
          <w:szCs w:val="24"/>
        </w:rPr>
        <w:t xml:space="preserve">Казларыгыз чиста матур Таза булып үскәннәр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Ә йоннары. каурыйлары </w:t>
      </w:r>
      <w:r w:rsidRPr="004E7184">
        <w:rPr>
          <w:rFonts w:ascii="Times New Roman" w:hAnsi="Times New Roman"/>
          <w:noProof/>
          <w:sz w:val="24"/>
          <w:szCs w:val="24"/>
          <w:lang w:eastAsia="ru-RU"/>
        </w:rPr>
        <w:pict>
          <v:shape id="Рисунок 137" o:spid="_x0000_i1103" type="#_x0000_t75" style="width:.75pt;height:.75pt;visibility:visible">
            <v:imagedata r:id="rId121" o:title=""/>
          </v:shape>
        </w:pict>
      </w:r>
      <w:r w:rsidRPr="006B5E23">
        <w:rPr>
          <w:rFonts w:ascii="Times New Roman" w:hAnsi="Times New Roman"/>
          <w:sz w:val="24"/>
          <w:szCs w:val="24"/>
        </w:rPr>
        <w:t>Мамыкланып беткәннар</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u w:val="single" w:color="000000"/>
        </w:rPr>
        <w:t>Бала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Шулай булмый Әсма аби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Нык карады аларны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Язын тилгән һәм каргадан         Коне буе саклады</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 xml:space="preserve">      Бала: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Усә төшкач су буйларын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Бигрәк якын иттелар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Курше казлар белән берга Дуслашыпта беттелар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Алсу: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Кызлар,ә сез беласезме?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ярата елганы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Йөзә дә ул, чума да ул Су үстерә бит аны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Картым ал але гармуныңны,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 җырлый,җырлый эшләсеннәр.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Шакир: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Була ул!</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(Каз канаты җыры башкарыла”</w:t>
      </w:r>
    </w:p>
    <w:p w:rsidR="00397F59" w:rsidRPr="006B5E23" w:rsidRDefault="00397F59" w:rsidP="00E468CD">
      <w:pPr>
        <w:spacing w:after="0" w:line="240" w:lineRule="auto"/>
        <w:ind w:firstLine="9"/>
        <w:rPr>
          <w:rFonts w:ascii="Times New Roman" w:hAnsi="Times New Roman"/>
          <w:sz w:val="24"/>
          <w:szCs w:val="24"/>
        </w:rPr>
      </w:pPr>
      <w:r>
        <w:rPr>
          <w:noProof/>
          <w:lang w:eastAsia="ru-RU"/>
        </w:rPr>
        <w:pict>
          <v:shape id="Рисунок 138" o:spid="_x0000_s1091" type="#_x0000_t75" style="position:absolute;left:0;text-align:left;margin-left:40.8pt;margin-top:36.75pt;width:.95pt;height:1.9pt;z-index:251646976;visibility:visible;mso-position-horizontal-relative:page;mso-position-vertical-relative:page" o:allowoverlap="f">
            <v:imagedata r:id="rId122" o:title=""/>
            <w10:wrap type="square" anchorx="page" anchory="page"/>
          </v:shape>
        </w:pict>
      </w:r>
      <w:r>
        <w:rPr>
          <w:noProof/>
          <w:lang w:eastAsia="ru-RU"/>
        </w:rPr>
        <w:pict>
          <v:shape id="Рисунок 139" o:spid="_x0000_s1092" type="#_x0000_t75" style="position:absolute;left:0;text-align:left;margin-left:56.65pt;margin-top:400.9pt;width:.95pt;height:1.2pt;z-index:251648000;visibility:visible;mso-position-horizontal-relative:page;mso-position-vertical-relative:page" o:allowoverlap="f">
            <v:imagedata r:id="rId121" o:title=""/>
            <w10:wrap type="square" anchorx="page" anchory="page"/>
          </v:shape>
        </w:pict>
      </w:r>
      <w:r w:rsidRPr="006B5E23">
        <w:rPr>
          <w:rFonts w:ascii="Times New Roman" w:hAnsi="Times New Roman"/>
          <w:sz w:val="24"/>
          <w:szCs w:val="24"/>
        </w:rPr>
        <w:t>Каз канаты кат-кат була,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Кат-кат була,нык була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Чит җирләр дә бик куп йорсәң</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Туган җирләр ят була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канаты каурый-каурый</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Коймак майларга ярый        Уйнамагач та,колмагәч </w:t>
      </w:r>
      <w:r w:rsidRPr="004E7184">
        <w:rPr>
          <w:rFonts w:ascii="Times New Roman" w:hAnsi="Times New Roman"/>
          <w:noProof/>
          <w:sz w:val="24"/>
          <w:szCs w:val="24"/>
          <w:lang w:eastAsia="ru-RU"/>
        </w:rPr>
        <w:pict>
          <v:shape id="Рисунок 140" o:spid="_x0000_i1104" type="#_x0000_t75" style="width:.75pt;height:.75pt;visibility:visible">
            <v:imagedata r:id="rId123" o:title=""/>
          </v:shape>
        </w:pict>
      </w:r>
      <w:r w:rsidRPr="004E7184">
        <w:rPr>
          <w:rFonts w:ascii="Times New Roman" w:hAnsi="Times New Roman"/>
          <w:noProof/>
          <w:sz w:val="24"/>
          <w:szCs w:val="24"/>
          <w:lang w:eastAsia="ru-RU"/>
        </w:rPr>
        <w:pict>
          <v:shape id="Рисунок 141" o:spid="_x0000_i1105" type="#_x0000_t75" style="width:.75pt;height:.75pt;visibility:visible">
            <v:imagedata r:id="rId124" o:title=""/>
          </v:shape>
        </w:pict>
      </w:r>
      <w:r w:rsidRPr="006B5E23">
        <w:rPr>
          <w:rFonts w:ascii="Times New Roman" w:hAnsi="Times New Roman"/>
          <w:sz w:val="24"/>
          <w:szCs w:val="24"/>
        </w:rPr>
        <w:t xml:space="preserve">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Бу дөнь</w:t>
      </w:r>
      <w:r w:rsidRPr="006B5E23">
        <w:rPr>
          <w:rFonts w:ascii="Times New Roman" w:hAnsi="Times New Roman"/>
          <w:sz w:val="24"/>
          <w:szCs w:val="24"/>
          <w:lang w:val="tt-RU"/>
        </w:rPr>
        <w:t>я нигә</w:t>
      </w:r>
      <w:r w:rsidRPr="006B5E23">
        <w:rPr>
          <w:rFonts w:ascii="Times New Roman" w:hAnsi="Times New Roman"/>
          <w:sz w:val="24"/>
          <w:szCs w:val="24"/>
        </w:rPr>
        <w:t xml:space="preserve"> ярый.</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Шакир: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 янына килеп)</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Карчык, кара але бу кызлар бәләкәй гена булсалар да ничек шәп эшлиләр,ә. Кая миндә йолкыштырып алыйм але.</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Бала:</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Ай,һай Шакир бабай,ите белән йолкыйсың бит.</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Эсма: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Кит инде карт юлар, ир ат эше мени инде ул?!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 кулы бит ул каз өстендә йогереп кенә йори.</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шакир.•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Бетте,бетте. Урамга чыгып керәм әле(Китә)</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 казларның мамыгьн аерым, каурыйларын аерым салыгыз.Алахы боерса, быел каз мамыгыннан гына мендәр ясыйм  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әле.Алсу апагызны кияүгә бирсәмдә кирәк булыр.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Алсу: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И,ани балалар алдында андый сузләр сойләиә инде.</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Эсма:</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Бер оятыда юк аның кызым. Балалар да белеп торсыннар. Кыз бала кияугә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чыкканда элек, әти-әниләре бирнәгә тушәк-ястыкны каз мамыгыннан  гына ясап бирганнәр.Хазер ястыкны ясамыйлар инде,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 шулайда җыйнак  кына ике мендәр ясый  алсам, бик 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әйбәт инде. Кызлар йолкып бетергән казларны әнә теге өстәлгә китереп куярсыз, узем эчләрен алып пешекләрмен.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(балалар ярар,ярар куярбыз диешәләр)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(ишектә тавышлар”Шакир бабай гармуныңны алып чык әле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,тышкы яктан «шыгыр-шыгыр» татар халык көенә җыр яңгырый)</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Шыгыр-шыгыр капканы</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Шыгырдатмый япмагыз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өмәсе булган җирдән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Берегез да калмагыз(кералар)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Барасызмы,барабыз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өмәсе карарбыз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Куьш чыгармаслар але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Берәр эшкә ярарбыз</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Каз балеше тамле пешә</w:t>
      </w:r>
    </w:p>
    <w:p w:rsidR="00397F59" w:rsidRPr="006B5E23" w:rsidRDefault="00397F59" w:rsidP="00E468CD">
      <w:pPr>
        <w:spacing w:after="0" w:line="240" w:lineRule="auto"/>
        <w:rPr>
          <w:rFonts w:ascii="Times New Roman" w:hAnsi="Times New Roman"/>
          <w:sz w:val="24"/>
          <w:szCs w:val="24"/>
        </w:rPr>
      </w:pPr>
      <w:r>
        <w:rPr>
          <w:noProof/>
          <w:lang w:eastAsia="ru-RU"/>
        </w:rPr>
        <w:pict>
          <v:shape id="Рисунок 142" o:spid="_x0000_s1093" type="#_x0000_t75" style="position:absolute;margin-left:41.3pt;margin-top:35.05pt;width:.95pt;height:1.9pt;z-index:251649024;visibility:visible;mso-position-horizontal-relative:page;mso-position-vertical-relative:page" o:allowoverlap="f">
            <v:imagedata r:id="rId125" o:title=""/>
            <w10:wrap type="square" anchorx="page" anchory="page"/>
          </v:shape>
        </w:pict>
      </w:r>
      <w:r>
        <w:rPr>
          <w:noProof/>
          <w:lang w:eastAsia="ru-RU"/>
        </w:rPr>
        <w:pict>
          <v:shape id="Рисунок 143" o:spid="_x0000_s1094" type="#_x0000_t75" style="position:absolute;margin-left:19.2pt;margin-top:47.05pt;width:1.7pt;height:1.45pt;z-index:251650048;visibility:visible;mso-position-horizontal-relative:page;mso-position-vertical-relative:page" o:allowoverlap="f">
            <v:imagedata r:id="rId126" o:title=""/>
            <w10:wrap type="square" anchorx="page" anchory="page"/>
          </v:shape>
        </w:pict>
      </w:r>
      <w:r>
        <w:rPr>
          <w:noProof/>
          <w:lang w:eastAsia="ru-RU"/>
        </w:rPr>
        <w:pict>
          <v:shape id="Рисунок 144" o:spid="_x0000_s1095" type="#_x0000_t75" style="position:absolute;margin-left:21.1pt;margin-top:72.5pt;width:1.9pt;height:1.45pt;z-index:251651072;visibility:visible;mso-position-horizontal-relative:page;mso-position-vertical-relative:page" o:allowoverlap="f">
            <v:imagedata r:id="rId127" o:title=""/>
            <w10:wrap type="square" anchorx="page" anchory="page"/>
          </v:shape>
        </w:pict>
      </w:r>
      <w:r w:rsidRPr="006B5E23">
        <w:rPr>
          <w:rFonts w:ascii="Times New Roman" w:hAnsi="Times New Roman"/>
          <w:sz w:val="24"/>
          <w:szCs w:val="24"/>
        </w:rPr>
        <w:t>Кызыл кирпеч мичләрдә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Жырлап биеп сайрашабыз  Бу күңелле кичләрдә</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 бер-бер артлы: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Исәмесез барыгыз,</w:t>
      </w:r>
    </w:p>
    <w:p w:rsidR="00397F59" w:rsidRPr="006B5E23" w:rsidRDefault="00397F59" w:rsidP="00E468CD">
      <w:pPr>
        <w:tabs>
          <w:tab w:val="center" w:pos="2998"/>
        </w:tabs>
        <w:spacing w:after="0" w:line="240" w:lineRule="auto"/>
        <w:rPr>
          <w:rFonts w:ascii="Times New Roman" w:hAnsi="Times New Roman"/>
          <w:sz w:val="24"/>
          <w:szCs w:val="24"/>
        </w:rPr>
      </w:pPr>
      <w:r w:rsidRPr="006B5E23">
        <w:rPr>
          <w:rFonts w:ascii="Times New Roman" w:hAnsi="Times New Roman"/>
          <w:sz w:val="24"/>
          <w:szCs w:val="24"/>
        </w:rPr>
        <w:t>Бездән сәлам алыгыз.</w:t>
      </w:r>
      <w:r w:rsidRPr="006B5E23">
        <w:rPr>
          <w:rFonts w:ascii="Times New Roman" w:hAnsi="Times New Roman"/>
          <w:sz w:val="24"/>
          <w:szCs w:val="24"/>
        </w:rPr>
        <w:tab/>
      </w:r>
      <w:r w:rsidRPr="004E7184">
        <w:rPr>
          <w:rFonts w:ascii="Times New Roman" w:hAnsi="Times New Roman"/>
          <w:noProof/>
          <w:sz w:val="24"/>
          <w:szCs w:val="24"/>
          <w:lang w:eastAsia="ru-RU"/>
        </w:rPr>
        <w:pict>
          <v:shape id="Рисунок 145" o:spid="_x0000_i1106" type="#_x0000_t75" style="width:.75pt;height:.75pt;visibility:visible">
            <v:imagedata r:id="rId128" o:title=""/>
          </v:shape>
        </w:pic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Салам Әсма әбига,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Салам Шакир бабайга  -Алсу апа,кызларга.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Бергә:Өмә курке-казларга(көлешәләр)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Шакир:Ай,Һай, тегә оста икәсез.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Безнең замандагы егетләр тугел инде болар. Утегез балакайларым.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Алсу:</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Этием-анием. Мин бит аларны уземчакырган идем.Онытмаганнар килганнәр.</w:t>
      </w:r>
    </w:p>
    <w:p w:rsidR="00397F59" w:rsidRPr="006B5E23" w:rsidRDefault="00397F59" w:rsidP="00E468CD">
      <w:pPr>
        <w:spacing w:after="0" w:line="240" w:lineRule="auto"/>
        <w:ind w:firstLine="38"/>
        <w:rPr>
          <w:rFonts w:ascii="Times New Roman" w:hAnsi="Times New Roman"/>
          <w:sz w:val="24"/>
          <w:szCs w:val="24"/>
        </w:rPr>
      </w:pPr>
      <w:r w:rsidRPr="006B5E23">
        <w:rPr>
          <w:rFonts w:ascii="Times New Roman" w:hAnsi="Times New Roman"/>
          <w:sz w:val="24"/>
          <w:szCs w:val="24"/>
        </w:rPr>
        <w:t>(малайларга) Кызларым казларын йолкып бетерделәр инде.Әйдәгез монда куиик анием эчлэрен тазартканчы уйнап-җырлап  алыйк (казларны өстәлгә куялар,урындыкларны ян якка алалар)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Кызлар малайлар кара каршы басалар.</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Җыр ”ДуДәк-ДуДәк ”</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Кучтәнәчем аз гына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Урдәк белан каз гына.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Берга:</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Эй ДуДәк-ДуДәк.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Басма өстендә каз,үрдәк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Кызлар: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Кыйгак-кыйгак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Бак-бак-бак-бак..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Берга:</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Басма өстендә каз урдәк шул Басма өстендә каз урдәк.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Без кызларны яратабыз Бите кызылга кура</w:t>
      </w:r>
    </w:p>
    <w:p w:rsidR="00397F59" w:rsidRPr="006B5E23" w:rsidRDefault="00397F59" w:rsidP="00E468CD">
      <w:pPr>
        <w:spacing w:after="0" w:line="240" w:lineRule="auto"/>
        <w:ind w:firstLine="9"/>
        <w:rPr>
          <w:rFonts w:ascii="Times New Roman" w:hAnsi="Times New Roman"/>
          <w:sz w:val="24"/>
          <w:szCs w:val="24"/>
        </w:rPr>
      </w:pPr>
      <w:r w:rsidRPr="004E7184">
        <w:rPr>
          <w:rFonts w:ascii="Times New Roman" w:hAnsi="Times New Roman"/>
          <w:noProof/>
          <w:sz w:val="24"/>
          <w:szCs w:val="24"/>
          <w:lang w:eastAsia="ru-RU"/>
        </w:rPr>
        <w:pict>
          <v:shape id="Рисунок 146" o:spid="_x0000_i1107" type="#_x0000_t75" style="width:.75pt;height:.75pt;visibility:visible">
            <v:imagedata r:id="rId119" o:title=""/>
          </v:shape>
        </w:pict>
      </w:r>
      <w:r w:rsidRPr="006B5E23">
        <w:rPr>
          <w:rFonts w:ascii="Times New Roman" w:hAnsi="Times New Roman"/>
          <w:sz w:val="24"/>
          <w:szCs w:val="24"/>
        </w:rPr>
        <w:t>Берга:</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Ой ДүДәк-ДүДәк-ДүДәк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Басма остендә каз,урдәк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Кызлар:</w:t>
      </w:r>
    </w:p>
    <w:p w:rsidR="00397F59" w:rsidRPr="006B5E23"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147" o:spid="_x0000_i1108" type="#_x0000_t75" style="width:79.5pt;height:9pt;visibility:visible">
            <v:imagedata r:id="rId129" o:title=""/>
          </v:shape>
        </w:pic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Бак-бак-бак-бак..</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Басма өстендә каз,урдәк</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Бала: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өмәсе бик шәп бәйрәм</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Күңел ачаек әле</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Тыпыр-тыпыр-тыпыр-тыпыр Берга басаек але.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Кумак бию:</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Балакайларым. Казлар әзер,барыгыз су буена тошеп чайкап менегез, Җылы киенегез.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Балалар ”ярар Диешәләр, казларны көянтәләргә элеп кутәрәләр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Тугәрәккә басып баралар «</w:t>
      </w:r>
      <w:r w:rsidRPr="006B5E23">
        <w:rPr>
          <w:rFonts w:ascii="Times New Roman" w:hAnsi="Times New Roman"/>
          <w:noProof/>
          <w:sz w:val="24"/>
          <w:szCs w:val="24"/>
          <w:lang w:val="tt-RU"/>
        </w:rPr>
        <w:t>су буена</w:t>
      </w:r>
      <w:r w:rsidRPr="006B5E23">
        <w:rPr>
          <w:rFonts w:ascii="Times New Roman" w:hAnsi="Times New Roman"/>
          <w:sz w:val="24"/>
          <w:szCs w:val="24"/>
        </w:rPr>
        <w:t>» тошәләр.Малайларга иләк белан каз каурыйлары бирәләр.Алар тубәндәге сүзләрне әйтеп,сибеп баралар.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Каурыйлары,каурыйлары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Сибелсен су буена</w:t>
      </w:r>
    </w:p>
    <w:p w:rsidR="00397F59" w:rsidRPr="006B5E23" w:rsidRDefault="00397F59" w:rsidP="00E468CD">
      <w:pPr>
        <w:spacing w:after="0" w:line="240" w:lineRule="auto"/>
        <w:ind w:hanging="120"/>
        <w:rPr>
          <w:rFonts w:ascii="Times New Roman" w:hAnsi="Times New Roman"/>
          <w:sz w:val="24"/>
          <w:szCs w:val="24"/>
        </w:rPr>
      </w:pPr>
      <w:r w:rsidRPr="006B5E23">
        <w:rPr>
          <w:rFonts w:ascii="Times New Roman" w:hAnsi="Times New Roman"/>
          <w:sz w:val="24"/>
          <w:szCs w:val="24"/>
        </w:rPr>
        <w:t xml:space="preserve"> Казларыгыз шулай уңсын Киласе ел буена.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Кыйгак-кыйгак каз кычкыра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Каурыйларьн ж</w:t>
      </w:r>
      <w:r w:rsidRPr="006B5E23">
        <w:rPr>
          <w:rFonts w:ascii="Times New Roman" w:hAnsi="Times New Roman"/>
          <w:sz w:val="24"/>
          <w:szCs w:val="24"/>
          <w:lang w:val="tt-RU"/>
        </w:rPr>
        <w:t>әлләмә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Уңсын-уңсын казлары дип</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Менә шулай сипкәлә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Килеп җиткәч кызлар ”каз чайкыйлар”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 чайкыйлар безнең кызлар,  Куллары эшкә ята.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Мактаудан башка бер суз юк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Бу кызларга карата.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Кызлар туңдыра башлады бит але, биеп алыйк булмаса-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Диешәләр, Казларны ”бәке” читенә куеп ,парлы татар биюе башкаралар,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Алсу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Казларыбыз да чистарды.Җылынып та алдык, әйдәгез кайтабыз. Казларны алып тугәрәккә басалар, Музыка астында"сөйлашә-сөйлашә”кайталар. Әсма каршы ала,тугәрәк эченә керә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Кайтып та җиттегезмени,балакайларым.Кая казларыгызны алып куыйм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әле.Бигрәк уңган балалар булдыгыз. Мин әле коймакларымны да пешереп олгермәдем.</w:t>
      </w:r>
    </w:p>
    <w:p w:rsidR="00397F59" w:rsidRPr="006B5E23" w:rsidRDefault="00397F59" w:rsidP="00E468CD">
      <w:pPr>
        <w:tabs>
          <w:tab w:val="center" w:pos="852"/>
          <w:tab w:val="center" w:pos="1577"/>
        </w:tabs>
        <w:spacing w:after="0" w:line="240" w:lineRule="auto"/>
        <w:rPr>
          <w:rFonts w:ascii="Times New Roman" w:hAnsi="Times New Roman"/>
          <w:sz w:val="24"/>
          <w:szCs w:val="24"/>
        </w:rPr>
      </w:pPr>
      <w:r w:rsidRPr="006B5E23">
        <w:rPr>
          <w:rFonts w:ascii="Times New Roman" w:hAnsi="Times New Roman"/>
          <w:sz w:val="24"/>
          <w:szCs w:val="24"/>
        </w:rPr>
        <w:tab/>
        <w:t>Алсу</w:t>
      </w:r>
      <w:r w:rsidRPr="006B5E23">
        <w:rPr>
          <w:rFonts w:ascii="Times New Roman" w:hAnsi="Times New Roman"/>
          <w:sz w:val="24"/>
          <w:szCs w:val="24"/>
        </w:rPr>
        <w:tab/>
      </w:r>
      <w:r w:rsidRPr="004E7184">
        <w:rPr>
          <w:rFonts w:ascii="Times New Roman" w:hAnsi="Times New Roman"/>
          <w:noProof/>
          <w:sz w:val="24"/>
          <w:szCs w:val="24"/>
          <w:lang w:eastAsia="ru-RU"/>
        </w:rPr>
        <w:pict>
          <v:shape id="Рисунок 148" o:spid="_x0000_i1109" type="#_x0000_t75" style="width:.75pt;height:.75pt;visibility:visible">
            <v:imagedata r:id="rId130" o:title=""/>
          </v:shape>
        </w:pic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Ярар анием борчылма, без уйный  торабыз.</w:t>
      </w:r>
      <w:r w:rsidRPr="004E7184">
        <w:rPr>
          <w:rFonts w:ascii="Times New Roman" w:hAnsi="Times New Roman"/>
          <w:noProof/>
          <w:sz w:val="24"/>
          <w:szCs w:val="24"/>
          <w:lang w:eastAsia="ru-RU"/>
        </w:rPr>
        <w:pict>
          <v:shape id="Рисунок 149" o:spid="_x0000_i1110" type="#_x0000_t75" style="width:.75pt;height:.75pt;visibility:visible">
            <v:imagedata r:id="rId131" o:title=""/>
          </v:shape>
        </w:pic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Шакир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Карчыккаем,коймагыңны соңыннан  пешереп бетерерсең,әйдә әле балаларньң уеннарын карыйк әле</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ind w:hanging="24"/>
        <w:rPr>
          <w:rFonts w:ascii="Times New Roman" w:hAnsi="Times New Roman"/>
          <w:sz w:val="24"/>
          <w:szCs w:val="24"/>
        </w:rPr>
      </w:pPr>
      <w:r w:rsidRPr="006B5E23">
        <w:rPr>
          <w:rFonts w:ascii="Times New Roman" w:hAnsi="Times New Roman"/>
          <w:sz w:val="24"/>
          <w:szCs w:val="24"/>
        </w:rPr>
        <w:t>Яшь чакларны искә тошерик дисеңмени,карткаем.Ярар, ярар.Балалар”чума әрдәк чума казны уйный беләсезме соң?Сезнең кебек чакта бик яратып уйный идек без аны.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Уен; ”чума үрдәк-чума каз”</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Әйдәгез базарлы уйныйбыз.</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noProof/>
          <w:sz w:val="24"/>
          <w:szCs w:val="24"/>
          <w:lang w:val="tt-RU"/>
        </w:rPr>
        <w:t>Уен: “Базарлы”Балалар ярым түгәрәктә калалар.Җыр:</w:t>
      </w:r>
      <w:r w:rsidRPr="006B5E23">
        <w:rPr>
          <w:rFonts w:ascii="Times New Roman" w:hAnsi="Times New Roman"/>
          <w:sz w:val="24"/>
          <w:szCs w:val="24"/>
        </w:rPr>
        <w:t>”канат сату”</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КЫЗ:</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Канат сатабыз канат</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Ап-агын сайлап карап</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Кемгә кирәк алыгыз,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Бармы акча ялыгыз.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(Малайлар канатларны карыйлар)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Канатыгыз,кыйммәтме'?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Канатыбыз бер алтын.</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Канатлар сездә калсын.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(Артлары белән борылып басалар)</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Кыз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noProof/>
          <w:sz w:val="24"/>
          <w:szCs w:val="24"/>
          <w:lang w:val="tt-RU"/>
        </w:rPr>
        <w:t xml:space="preserve">    </w:t>
      </w:r>
      <w:r w:rsidRPr="006B5E23">
        <w:rPr>
          <w:rFonts w:ascii="Times New Roman" w:hAnsi="Times New Roman"/>
          <w:sz w:val="24"/>
          <w:szCs w:val="24"/>
        </w:rPr>
        <w:t>Егет саран булмасын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Акча жәлләп  тормасын!</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Малай:</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Әйдә сезнеңчә булсын,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Акчабызда юк югын.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Алсу:</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Ник аптырап торырга,</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Ңаза түләп алырсың (Җаза бирелә)</w:t>
      </w:r>
    </w:p>
    <w:p w:rsidR="00397F59" w:rsidRPr="006B5E23" w:rsidRDefault="00397F59" w:rsidP="00E468CD">
      <w:pPr>
        <w:spacing w:after="0" w:line="240" w:lineRule="auto"/>
        <w:ind w:hanging="10"/>
        <w:rPr>
          <w:rFonts w:ascii="Times New Roman" w:hAnsi="Times New Roman"/>
          <w:sz w:val="24"/>
          <w:szCs w:val="24"/>
        </w:rPr>
      </w:pPr>
      <w:r w:rsidRPr="006B5E23">
        <w:rPr>
          <w:rFonts w:ascii="Times New Roman" w:hAnsi="Times New Roman"/>
          <w:sz w:val="24"/>
          <w:szCs w:val="24"/>
        </w:rPr>
        <w:t>Җыр: Ай-ли замана”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Бу урында канат сатып алып аерым чыгышлар башкарыла.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Иң ахырдан  ”Каз канаты коенә бию”.</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Кызлар бу биюне чын канатлар белэн башкаралар.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Ярым тугараккә басалар,бер-бер артлы сөйлиләр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Герләп утте шаулап утте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Авылда каз өмәсе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Бу айларны бу көннәрне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Котеп ала һәммәсе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Мена шулай Каз өмәсен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Татарда үткәрганнәр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Э яшь кызлар куңел биреп Бу эшкә ойрәнгәннәр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Изге йола изге бәйрәм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Ел саен кабатлансын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Һә</w:t>
      </w:r>
      <w:r w:rsidRPr="006B5E23">
        <w:rPr>
          <w:rFonts w:ascii="Times New Roman" w:hAnsi="Times New Roman"/>
          <w:sz w:val="24"/>
          <w:szCs w:val="24"/>
        </w:rPr>
        <w:t>p</w:t>
      </w:r>
      <w:r w:rsidRPr="006B5E23">
        <w:rPr>
          <w:rFonts w:ascii="Times New Roman" w:hAnsi="Times New Roman"/>
          <w:sz w:val="24"/>
          <w:szCs w:val="24"/>
          <w:lang w:val="tt-RU"/>
        </w:rPr>
        <w:t>-</w:t>
      </w:r>
      <w:r w:rsidRPr="006B5E23">
        <w:rPr>
          <w:rFonts w:ascii="Times New Roman" w:hAnsi="Times New Roman"/>
          <w:sz w:val="24"/>
          <w:szCs w:val="24"/>
        </w:rPr>
        <w:t>бep кеше бу бәйрәмдә Чын күңелдән  шатлансьн</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Җыр: ”Каз өмасе”</w:t>
      </w:r>
    </w:p>
    <w:p w:rsidR="00397F59" w:rsidRPr="006B5E23" w:rsidRDefault="00397F59" w:rsidP="00E468CD">
      <w:pPr>
        <w:spacing w:after="0" w:line="240" w:lineRule="auto"/>
        <w:ind w:firstLine="9"/>
        <w:rPr>
          <w:rFonts w:ascii="Times New Roman" w:hAnsi="Times New Roman"/>
          <w:sz w:val="24"/>
          <w:szCs w:val="24"/>
        </w:rPr>
      </w:pPr>
      <w:r w:rsidRPr="006B5E23">
        <w:rPr>
          <w:rFonts w:ascii="Times New Roman" w:hAnsi="Times New Roman"/>
          <w:sz w:val="24"/>
          <w:szCs w:val="24"/>
        </w:rPr>
        <w:t>Әсма: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Коймагымда пеште. Әйдәгез,каз майларына манып коймак ашыйк әле.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Балаларга остәл азерләнә, булмәләренә чыгып ашыйлар.</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Юные художники помогают весне.</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Хабибуллина Сания Раифовна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«Детский сад общеразвивающего вида №7</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 «Колокольчик» г. Кукмор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color w:val="333333"/>
          <w:sz w:val="24"/>
          <w:szCs w:val="24"/>
        </w:rPr>
        <w:t>Цель:</w:t>
      </w:r>
      <w:r w:rsidRPr="006B5E23">
        <w:rPr>
          <w:rFonts w:ascii="Times New Roman" w:hAnsi="Times New Roman"/>
          <w:color w:val="333333"/>
          <w:sz w:val="24"/>
          <w:szCs w:val="24"/>
        </w:rPr>
        <w:t xml:space="preserve"> Совершенствовать умения и навыки детей в нетрадиционных техниках рисования;</w:t>
      </w:r>
    </w:p>
    <w:p w:rsidR="00397F59" w:rsidRPr="006B5E23" w:rsidRDefault="00397F59" w:rsidP="00E468CD">
      <w:pPr>
        <w:spacing w:after="0" w:line="240" w:lineRule="auto"/>
        <w:rPr>
          <w:rFonts w:ascii="Times New Roman" w:hAnsi="Times New Roman"/>
          <w:b/>
          <w:color w:val="333333"/>
          <w:sz w:val="24"/>
          <w:szCs w:val="24"/>
        </w:rPr>
      </w:pPr>
      <w:r w:rsidRPr="006B5E23">
        <w:rPr>
          <w:rFonts w:ascii="Times New Roman" w:hAnsi="Times New Roman"/>
          <w:b/>
          <w:color w:val="333333"/>
          <w:sz w:val="24"/>
          <w:szCs w:val="24"/>
        </w:rPr>
        <w:t xml:space="preserve">Задачи: </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Развивающие:</w:t>
      </w:r>
      <w:r w:rsidRPr="006B5E23">
        <w:rPr>
          <w:rFonts w:ascii="Times New Roman" w:hAnsi="Times New Roman"/>
          <w:color w:val="333333"/>
          <w:sz w:val="24"/>
          <w:szCs w:val="24"/>
        </w:rPr>
        <w:t xml:space="preserve"> Развивать знания детей о весне, её признаках, воображение, восприятие, фантазию. </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Воспитательные:</w:t>
      </w:r>
      <w:r w:rsidRPr="006B5E23">
        <w:rPr>
          <w:rFonts w:ascii="Times New Roman" w:hAnsi="Times New Roman"/>
          <w:color w:val="333333"/>
          <w:sz w:val="24"/>
          <w:szCs w:val="24"/>
        </w:rPr>
        <w:t xml:space="preserve"> Воспитывать эстетическое отношение к природе через изображения. </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Обучающие:</w:t>
      </w:r>
      <w:r w:rsidRPr="006B5E23">
        <w:rPr>
          <w:rFonts w:ascii="Times New Roman" w:hAnsi="Times New Roman"/>
          <w:color w:val="333333"/>
          <w:sz w:val="24"/>
          <w:szCs w:val="24"/>
        </w:rPr>
        <w:t xml:space="preserve"> Формировать умение рисовать используя нетрадиционную технику - рисование трубочкой. Развивать умение детей передавать в рисунке радостное настроение, связанное с приходом весны, умение придумывать содержание своей работы. Пробудить интерес к творчеству, умению выражать мысли, чувства в речи, в рисунке.</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Основная образовательная область:</w:t>
      </w:r>
      <w:r w:rsidRPr="006B5E23">
        <w:rPr>
          <w:rFonts w:ascii="Times New Roman" w:hAnsi="Times New Roman"/>
          <w:color w:val="333333"/>
          <w:sz w:val="24"/>
          <w:szCs w:val="24"/>
        </w:rPr>
        <w:t xml:space="preserve"> Художественно эстетическое развитие</w:t>
      </w:r>
    </w:p>
    <w:p w:rsidR="00397F59" w:rsidRPr="006B5E23" w:rsidRDefault="00397F59" w:rsidP="00E468CD">
      <w:pPr>
        <w:spacing w:after="0" w:line="240" w:lineRule="auto"/>
        <w:rPr>
          <w:rFonts w:ascii="Times New Roman" w:hAnsi="Times New Roman"/>
          <w:b/>
          <w:color w:val="333333"/>
          <w:sz w:val="24"/>
          <w:szCs w:val="24"/>
        </w:rPr>
      </w:pPr>
      <w:r w:rsidRPr="006B5E23">
        <w:rPr>
          <w:rFonts w:ascii="Times New Roman" w:hAnsi="Times New Roman"/>
          <w:b/>
          <w:color w:val="333333"/>
          <w:sz w:val="24"/>
          <w:szCs w:val="24"/>
        </w:rPr>
        <w:t xml:space="preserve">Интеграция образовательных областей: </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color w:val="333333"/>
          <w:sz w:val="24"/>
          <w:szCs w:val="24"/>
        </w:rPr>
        <w:t>Художественно -эстетическое, познавательное , речевое, развитие.</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Методы и приёмы:</w:t>
      </w:r>
      <w:r w:rsidRPr="006B5E23">
        <w:rPr>
          <w:rFonts w:ascii="Times New Roman" w:hAnsi="Times New Roman"/>
          <w:color w:val="333333"/>
          <w:sz w:val="24"/>
          <w:szCs w:val="24"/>
        </w:rPr>
        <w:t xml:space="preserve"> Беседа, воображаемая ситуация, вопросы к детям, показ, наглядный, словесный, практическая деятельность детей, дидактическая игра, использование художественной литературы.</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color w:val="333333"/>
          <w:sz w:val="24"/>
          <w:szCs w:val="24"/>
        </w:rPr>
        <w:t xml:space="preserve"> </w:t>
      </w:r>
      <w:r w:rsidRPr="006B5E23">
        <w:rPr>
          <w:rFonts w:ascii="Times New Roman" w:hAnsi="Times New Roman"/>
          <w:b/>
          <w:color w:val="333333"/>
          <w:sz w:val="24"/>
          <w:szCs w:val="24"/>
        </w:rPr>
        <w:t>Оборудование и материалы:</w:t>
      </w:r>
      <w:r w:rsidRPr="006B5E23">
        <w:rPr>
          <w:rFonts w:ascii="Times New Roman" w:hAnsi="Times New Roman"/>
          <w:color w:val="333333"/>
          <w:sz w:val="24"/>
          <w:szCs w:val="24"/>
        </w:rPr>
        <w:t xml:space="preserve"> презентация  о весне, гуашь, кисти, трубочки для рисования, за тонированные листы бумаги, простой карандаш, поролоновые тампоны, тарелочки с гуашью разных цветов, банки-непроливайки, флешка с музыкой Чайковского «Подснежник» </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Предварительная работа:</w:t>
      </w:r>
      <w:r w:rsidRPr="006B5E23">
        <w:rPr>
          <w:rFonts w:ascii="Times New Roman" w:hAnsi="Times New Roman"/>
          <w:color w:val="333333"/>
          <w:sz w:val="24"/>
          <w:szCs w:val="24"/>
        </w:rPr>
        <w:t xml:space="preserve"> Прогулки, наблюдения за весенними изменениями, чтение, приготовление заготовок для рисования.</w:t>
      </w:r>
    </w:p>
    <w:p w:rsidR="00397F59" w:rsidRPr="006B5E23" w:rsidRDefault="00397F59" w:rsidP="00E468CD">
      <w:pPr>
        <w:spacing w:after="0" w:line="240" w:lineRule="auto"/>
        <w:rPr>
          <w:rFonts w:ascii="Times New Roman" w:hAnsi="Times New Roman"/>
          <w:color w:val="333333"/>
          <w:sz w:val="24"/>
          <w:szCs w:val="24"/>
        </w:rPr>
      </w:pPr>
      <w:r w:rsidRPr="006B5E23">
        <w:rPr>
          <w:rFonts w:ascii="Times New Roman" w:hAnsi="Times New Roman"/>
          <w:b/>
          <w:color w:val="333333"/>
          <w:sz w:val="24"/>
          <w:szCs w:val="24"/>
        </w:rPr>
        <w:t>Планируемый результат:</w:t>
      </w:r>
      <w:r w:rsidRPr="006B5E23">
        <w:rPr>
          <w:rFonts w:ascii="Times New Roman" w:hAnsi="Times New Roman"/>
          <w:color w:val="333333"/>
          <w:sz w:val="24"/>
          <w:szCs w:val="24"/>
        </w:rPr>
        <w:t xml:space="preserve"> активно познавать и описывать основные признаки времени года; умение аргументировать свой ответ, применение усвоенных способов рисования в самостоятельной деятельности, интерес к рисованию  нетрадиционной техникой, умение самостоятельно подобрать материалы для изобразительной деятельности , испытывать радость от результата своей деятельности.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color w:val="333333"/>
          <w:sz w:val="24"/>
          <w:szCs w:val="24"/>
        </w:rPr>
        <w:t>Структура занятия</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 xml:space="preserve">Вводная часть </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а ) Создание радостного настроения</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 xml:space="preserve"> б) Чтение отрывка стихотворения В.Алфёрова «Весна» </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б) Беседа о весне в сопровождении с презентацией</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в) словесная дидактическая игра «Скажи ласково»</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г) создание волшебной ситуации (отправляемся в волшебный лес)</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 xml:space="preserve">II. Основная часть - </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а) Объяснение приемов рисования нетрадиционной техникой</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в) физ минутка;</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г) работа детей.</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III. Заключительная часть.</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а) игра "Передача настроения</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б) подведение итогов занятия</w:t>
      </w:r>
    </w:p>
    <w:p w:rsidR="00397F59" w:rsidRPr="006B5E23" w:rsidRDefault="00397F59" w:rsidP="00E468CD">
      <w:pPr>
        <w:shd w:val="clear" w:color="auto" w:fill="FFFFFF"/>
        <w:spacing w:after="0" w:line="240" w:lineRule="auto"/>
        <w:ind w:firstLine="568"/>
        <w:rPr>
          <w:rFonts w:ascii="Times New Roman" w:hAnsi="Times New Roman"/>
          <w:b/>
          <w:color w:val="333333"/>
          <w:sz w:val="24"/>
          <w:szCs w:val="24"/>
          <w:lang w:eastAsia="ru-RU"/>
        </w:rPr>
      </w:pPr>
    </w:p>
    <w:p w:rsidR="00397F59" w:rsidRPr="006B5E23" w:rsidRDefault="00397F59" w:rsidP="00E468CD">
      <w:pPr>
        <w:shd w:val="clear" w:color="auto" w:fill="FFFFFF"/>
        <w:spacing w:after="0" w:line="240" w:lineRule="auto"/>
        <w:ind w:firstLine="568"/>
        <w:jc w:val="center"/>
        <w:rPr>
          <w:rFonts w:ascii="Times New Roman" w:hAnsi="Times New Roman"/>
          <w:color w:val="000000"/>
          <w:sz w:val="24"/>
          <w:szCs w:val="24"/>
          <w:lang w:eastAsia="ru-RU"/>
        </w:rPr>
      </w:pPr>
      <w:r w:rsidRPr="006B5E23">
        <w:rPr>
          <w:rFonts w:ascii="Times New Roman" w:hAnsi="Times New Roman"/>
          <w:b/>
          <w:color w:val="333333"/>
          <w:sz w:val="24"/>
          <w:szCs w:val="24"/>
          <w:lang w:eastAsia="ru-RU"/>
        </w:rPr>
        <w:t>Ход ОД</w:t>
      </w:r>
      <w:r w:rsidRPr="006B5E23">
        <w:rPr>
          <w:rFonts w:ascii="Times New Roman" w:hAnsi="Times New Roman"/>
          <w:color w:val="333333"/>
          <w:sz w:val="24"/>
          <w:szCs w:val="24"/>
          <w:lang w:eastAsia="ru-RU"/>
        </w:rPr>
        <w:br/>
      </w:r>
      <w:r w:rsidRPr="006B5E23">
        <w:rPr>
          <w:rFonts w:ascii="Times New Roman" w:hAnsi="Times New Roman"/>
          <w:color w:val="000000"/>
          <w:sz w:val="24"/>
          <w:szCs w:val="24"/>
          <w:lang w:eastAsia="ru-RU"/>
        </w:rPr>
        <w:t>Сегодня солнечный и радостный день. А вы знаете, почему у нас в группе посилилась радость?</w:t>
      </w:r>
    </w:p>
    <w:p w:rsidR="00397F59" w:rsidRPr="006B5E23" w:rsidRDefault="00397F59" w:rsidP="00E468CD">
      <w:pPr>
        <w:shd w:val="clear" w:color="auto" w:fill="FFFFFF"/>
        <w:spacing w:after="0" w:line="240" w:lineRule="auto"/>
        <w:ind w:firstLine="3544"/>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Радость побежала по дорожке,</w:t>
      </w:r>
    </w:p>
    <w:p w:rsidR="00397F59" w:rsidRPr="006B5E23" w:rsidRDefault="00397F59" w:rsidP="00E468CD">
      <w:pPr>
        <w:shd w:val="clear" w:color="auto" w:fill="FFFFFF"/>
        <w:spacing w:after="0" w:line="240" w:lineRule="auto"/>
        <w:ind w:firstLine="3544"/>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Радость распахнула все окошки,</w:t>
      </w:r>
    </w:p>
    <w:p w:rsidR="00397F59" w:rsidRPr="006B5E23" w:rsidRDefault="00397F59" w:rsidP="00E468CD">
      <w:pPr>
        <w:shd w:val="clear" w:color="auto" w:fill="FFFFFF"/>
        <w:spacing w:after="0" w:line="240" w:lineRule="auto"/>
        <w:ind w:firstLine="3544"/>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Радость разбудила всех детей,</w:t>
      </w:r>
    </w:p>
    <w:p w:rsidR="00397F59" w:rsidRPr="006B5E23" w:rsidRDefault="00397F59" w:rsidP="00E468CD">
      <w:pPr>
        <w:shd w:val="clear" w:color="auto" w:fill="FFFFFF"/>
        <w:spacing w:after="0" w:line="240" w:lineRule="auto"/>
        <w:ind w:firstLine="3544"/>
        <w:rPr>
          <w:rFonts w:ascii="Times New Roman" w:hAnsi="Times New Roman"/>
          <w:b/>
          <w:bCs/>
          <w:i/>
          <w:iCs/>
          <w:color w:val="000000"/>
          <w:sz w:val="24"/>
          <w:szCs w:val="24"/>
          <w:lang w:eastAsia="ru-RU"/>
        </w:rPr>
      </w:pPr>
      <w:r w:rsidRPr="006B5E23">
        <w:rPr>
          <w:rFonts w:ascii="Times New Roman" w:hAnsi="Times New Roman"/>
          <w:b/>
          <w:bCs/>
          <w:color w:val="000000"/>
          <w:sz w:val="24"/>
          <w:szCs w:val="24"/>
          <w:lang w:eastAsia="ru-RU"/>
        </w:rPr>
        <w:t>Радость пригласила к нам гостей.</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Отшумели все метели,</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И морозы не трещат.</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С крыш закапали капели,</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 xml:space="preserve">И сосульки в ряд висят. </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333333"/>
          <w:sz w:val="24"/>
          <w:szCs w:val="24"/>
        </w:rPr>
        <w:t>О каком времени года говорится в стихотворении? (О Весне)</w:t>
      </w:r>
    </w:p>
    <w:p w:rsidR="00397F59" w:rsidRPr="006B5E23" w:rsidRDefault="00397F59" w:rsidP="00E468CD">
      <w:pPr>
        <w:shd w:val="clear" w:color="auto" w:fill="FFFFFF"/>
        <w:spacing w:after="0" w:line="240" w:lineRule="auto"/>
        <w:jc w:val="both"/>
        <w:textAlignment w:val="baseline"/>
        <w:rPr>
          <w:rFonts w:ascii="Times New Roman" w:hAnsi="Times New Roman"/>
          <w:color w:val="333333"/>
          <w:sz w:val="24"/>
          <w:szCs w:val="24"/>
        </w:rPr>
      </w:pPr>
      <w:r w:rsidRPr="006B5E23">
        <w:rPr>
          <w:rFonts w:ascii="Times New Roman" w:hAnsi="Times New Roman"/>
          <w:color w:val="333333"/>
          <w:sz w:val="24"/>
          <w:szCs w:val="24"/>
        </w:rPr>
        <w:t>-Правильно ребята:   К нам весна шагает быстрыми шагами,</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И сугробы тают под её ногами,</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Черные проталины на полях видны,</w:t>
      </w:r>
    </w:p>
    <w:p w:rsidR="00397F59" w:rsidRPr="006B5E23" w:rsidRDefault="00397F59" w:rsidP="00E468CD">
      <w:pPr>
        <w:shd w:val="clear" w:color="auto" w:fill="FFFFFF"/>
        <w:spacing w:after="0" w:line="240" w:lineRule="auto"/>
        <w:jc w:val="center"/>
        <w:textAlignment w:val="baseline"/>
        <w:rPr>
          <w:rFonts w:ascii="Times New Roman" w:hAnsi="Times New Roman"/>
          <w:color w:val="333333"/>
          <w:sz w:val="24"/>
          <w:szCs w:val="24"/>
        </w:rPr>
      </w:pPr>
      <w:r w:rsidRPr="006B5E23">
        <w:rPr>
          <w:rFonts w:ascii="Times New Roman" w:hAnsi="Times New Roman"/>
          <w:color w:val="333333"/>
          <w:sz w:val="24"/>
          <w:szCs w:val="24"/>
        </w:rPr>
        <w:t>Видно очень теплые ноги у весны.</w:t>
      </w:r>
    </w:p>
    <w:p w:rsidR="00397F59" w:rsidRPr="006B5E23" w:rsidRDefault="00397F59" w:rsidP="00E468CD">
      <w:pPr>
        <w:shd w:val="clear" w:color="auto" w:fill="FFFFFF"/>
        <w:spacing w:after="0" w:line="240" w:lineRule="auto"/>
        <w:textAlignment w:val="baseline"/>
        <w:rPr>
          <w:rFonts w:ascii="Times New Roman" w:hAnsi="Times New Roman"/>
          <w:color w:val="000000"/>
          <w:sz w:val="24"/>
          <w:szCs w:val="24"/>
        </w:rPr>
      </w:pPr>
      <w:r w:rsidRPr="006B5E23">
        <w:rPr>
          <w:rFonts w:ascii="Times New Roman" w:hAnsi="Times New Roman"/>
          <w:sz w:val="24"/>
          <w:szCs w:val="24"/>
        </w:rPr>
        <w:t>Весну издавна любил народ. Люди называли ее «весна-красна». О весне поэты  сочиняли стихи.</w:t>
      </w:r>
      <w:r w:rsidRPr="006B5E23">
        <w:rPr>
          <w:rFonts w:ascii="Times New Roman" w:hAnsi="Times New Roman"/>
          <w:color w:val="000000"/>
          <w:sz w:val="24"/>
          <w:szCs w:val="24"/>
        </w:rPr>
        <w:t xml:space="preserve"> Весна – замечательное и прекрасное время года, когда природа просыпается и оживает после долгого сна. Недаром поэты называют весну «утром года».</w:t>
      </w:r>
    </w:p>
    <w:p w:rsidR="00397F59" w:rsidRPr="006B5E23" w:rsidRDefault="00397F59" w:rsidP="00E468CD">
      <w:pPr>
        <w:shd w:val="clear" w:color="auto" w:fill="FFFFFF"/>
        <w:spacing w:after="0" w:line="240" w:lineRule="auto"/>
        <w:textAlignment w:val="baseline"/>
        <w:rPr>
          <w:rFonts w:ascii="Times New Roman" w:hAnsi="Times New Roman"/>
          <w:color w:val="333333"/>
          <w:sz w:val="24"/>
          <w:szCs w:val="24"/>
        </w:rPr>
      </w:pPr>
      <w:r w:rsidRPr="006B5E23">
        <w:rPr>
          <w:rFonts w:ascii="Times New Roman" w:hAnsi="Times New Roman"/>
          <w:color w:val="000000"/>
          <w:sz w:val="24"/>
          <w:szCs w:val="24"/>
        </w:rPr>
        <w:t xml:space="preserve"> Вы рады весне? Мы долго ждали весну, значит, какая весна? (Долгожданная). Еще какая (Солнечная, веселая, радостная, теплая красивая, цветущая)</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Вы хотите оказаться в мире весны? Тогда закройте глаза, покружитесь…в мире весны вы очутитесь!</w:t>
      </w:r>
    </w:p>
    <w:p w:rsidR="00397F59" w:rsidRPr="006B5E23" w:rsidRDefault="00397F59" w:rsidP="00E468CD">
      <w:pPr>
        <w:shd w:val="clear" w:color="auto" w:fill="FFFFFF"/>
        <w:spacing w:after="0" w:line="240" w:lineRule="auto"/>
        <w:rPr>
          <w:rFonts w:ascii="Times New Roman" w:hAnsi="Times New Roman"/>
          <w:b/>
          <w:i/>
          <w:color w:val="000000"/>
          <w:sz w:val="24"/>
          <w:szCs w:val="24"/>
          <w:u w:val="single"/>
          <w:lang w:eastAsia="ru-RU"/>
        </w:rPr>
      </w:pPr>
      <w:r w:rsidRPr="006B5E23">
        <w:rPr>
          <w:rFonts w:ascii="Times New Roman" w:hAnsi="Times New Roman"/>
          <w:b/>
          <w:i/>
          <w:color w:val="000000"/>
          <w:sz w:val="24"/>
          <w:szCs w:val="24"/>
          <w:u w:val="single"/>
          <w:lang w:eastAsia="ru-RU"/>
        </w:rPr>
        <w:t>Слайд2.</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Представьте себя на весенней солнечной полянке.</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Посмотрите, как здесь все красиво!</w:t>
      </w:r>
      <w:r w:rsidRPr="006B5E23">
        <w:rPr>
          <w:rFonts w:ascii="Times New Roman" w:hAnsi="Times New Roman"/>
          <w:color w:val="333333"/>
          <w:sz w:val="24"/>
          <w:szCs w:val="24"/>
          <w:lang w:eastAsia="ru-RU"/>
        </w:rPr>
        <w:t xml:space="preserve"> В этой стране солнце ласково смеется, звонко бежит ручей, сугробы тают, снег становится тяжелым, темным. Солнце своим теплом согревает все вокруг.</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Ребята, назовите приметы весны. ( Тает снег, солнце светит ярче, появляются сосульки, прилетают птицы, текут ручьи, у животных появляются детеныши, распускаются первые цветы)</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Назовите весенние месяцы.</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Правильно, Март, апрель, май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Друг, ты их не забывай!</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b/>
          <w:i/>
          <w:color w:val="000000"/>
          <w:sz w:val="24"/>
          <w:szCs w:val="24"/>
          <w:lang w:eastAsia="ru-RU"/>
        </w:rPr>
        <w:t xml:space="preserve">Слайд 3-4   </w:t>
      </w:r>
      <w:r w:rsidRPr="006B5E23">
        <w:rPr>
          <w:rFonts w:ascii="Times New Roman" w:hAnsi="Times New Roman"/>
          <w:color w:val="000000"/>
          <w:sz w:val="24"/>
          <w:szCs w:val="24"/>
          <w:lang w:eastAsia="ru-RU"/>
        </w:rPr>
        <w:t xml:space="preserve">В народе месяц март называют протальник. А знаете, почему его так называют? (Ответы детей). Проталины – это то место, где растаял снег и появились первые островки земли. На проталинах из-под снега появляются первые цветы. Как называется первый весенний цветок? (Ответы детей). Почему он так называется? (Ответы детей). Еще март называют «зимобором», потому что в марте зима с весной борется.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Слайд 5 </w:t>
      </w:r>
      <w:r w:rsidRPr="006B5E23">
        <w:rPr>
          <w:rFonts w:ascii="Times New Roman" w:hAnsi="Times New Roman"/>
          <w:color w:val="000000"/>
          <w:sz w:val="24"/>
          <w:szCs w:val="24"/>
          <w:lang w:eastAsia="ru-RU"/>
        </w:rPr>
        <w:t>В марте появляются первые проталинки. Отсюда другое название марта – «протальник».</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 Слайд 6   </w:t>
      </w:r>
      <w:r w:rsidRPr="006B5E23">
        <w:rPr>
          <w:rFonts w:ascii="Times New Roman" w:hAnsi="Times New Roman"/>
          <w:color w:val="000000"/>
          <w:sz w:val="24"/>
          <w:szCs w:val="24"/>
          <w:lang w:eastAsia="ru-RU"/>
        </w:rPr>
        <w:t xml:space="preserve">Апрель в народе издавна называли ледолом, снегосгон.Как вы думаете, почему? (Ответы детей).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Слайд 7  </w:t>
      </w:r>
      <w:r w:rsidRPr="006B5E23">
        <w:rPr>
          <w:rFonts w:ascii="Times New Roman" w:hAnsi="Times New Roman"/>
          <w:color w:val="000000"/>
          <w:sz w:val="24"/>
          <w:szCs w:val="24"/>
          <w:lang w:eastAsia="ru-RU"/>
        </w:rPr>
        <w:t xml:space="preserve"> Май называют цветень. Как вы думаете, почему? (Ответы детей).</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Весной хочется говорить только ласковые, приятные к душе слова. Давайте поиграем в игру «Скажи ласково»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Я скажу солнце, а вы ласково – солнышко, ветка – веточка, лист – листочек, ручей – ручеек, лужа – лужица, цветок – цветочек, туча – тучка, дерево – деревце, облако – облачко, вода – водичка.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i/>
          <w:sz w:val="24"/>
          <w:szCs w:val="24"/>
        </w:rPr>
        <w:t>Слайд 8</w:t>
      </w:r>
      <w:r w:rsidRPr="006B5E23">
        <w:rPr>
          <w:rFonts w:ascii="Times New Roman" w:hAnsi="Times New Roman"/>
          <w:sz w:val="24"/>
          <w:szCs w:val="24"/>
        </w:rPr>
        <w:t xml:space="preserve">   Ребята, а давайте заглянем в весенний лес. Ой, что случилось здесь?</w:t>
      </w:r>
    </w:p>
    <w:p w:rsidR="00397F59" w:rsidRPr="006B5E23" w:rsidRDefault="00397F59" w:rsidP="00E468CD">
      <w:pPr>
        <w:shd w:val="clear" w:color="auto" w:fill="FFFFFF"/>
        <w:spacing w:after="0" w:line="240" w:lineRule="auto"/>
        <w:jc w:val="both"/>
        <w:textAlignment w:val="baseline"/>
        <w:rPr>
          <w:rFonts w:ascii="Times New Roman" w:hAnsi="Times New Roman"/>
          <w:sz w:val="24"/>
          <w:szCs w:val="24"/>
        </w:rPr>
      </w:pPr>
      <w:r w:rsidRPr="006B5E23">
        <w:rPr>
          <w:rFonts w:ascii="Times New Roman" w:hAnsi="Times New Roman"/>
          <w:sz w:val="24"/>
          <w:szCs w:val="24"/>
        </w:rPr>
        <w:t>Но почему-то наше солнышко не яркое, ласковое и совсем нам не улыбается. что нам хочет сказать солнышко. Здравствуйте, ребята! У красавицы Весны в ее волшебной стране случилась беда. Зима никак не хочет уступать место весне. Заколдовала весну и не пускает её к вам в гости. На волшебную поляну налетела злая Вьюга, занесла ее снегом, заморозила все цветы. Помогите, мне ребята! Но чтобы сделать это, вам нужно нарисовать картину весны.</w:t>
      </w:r>
    </w:p>
    <w:p w:rsidR="00397F59" w:rsidRPr="006B5E23" w:rsidRDefault="00397F59" w:rsidP="00E468CD">
      <w:pPr>
        <w:shd w:val="clear" w:color="auto" w:fill="FFFFFF"/>
        <w:spacing w:after="0" w:line="240" w:lineRule="auto"/>
        <w:jc w:val="both"/>
        <w:textAlignment w:val="baseline"/>
        <w:rPr>
          <w:rFonts w:ascii="Times New Roman" w:hAnsi="Times New Roman"/>
          <w:color w:val="333333"/>
          <w:sz w:val="24"/>
          <w:szCs w:val="24"/>
        </w:rPr>
      </w:pPr>
      <w:r w:rsidRPr="006B5E23">
        <w:rPr>
          <w:rFonts w:ascii="Times New Roman" w:hAnsi="Times New Roman"/>
          <w:sz w:val="24"/>
          <w:szCs w:val="24"/>
        </w:rPr>
        <w:t>Ребята, давайте до конца расколдуем весну и как настоящие художники нарисуем её портрет. Для этого нам нужно вернуться в детский сад. Тогда закройте глаз</w:t>
      </w:r>
      <w:r w:rsidRPr="006B5E23">
        <w:rPr>
          <w:rFonts w:ascii="Times New Roman" w:hAnsi="Times New Roman"/>
          <w:color w:val="000000"/>
          <w:sz w:val="24"/>
          <w:szCs w:val="24"/>
        </w:rPr>
        <w:t>а, покружитесь…в мире детства вы очутитесь</w:t>
      </w:r>
      <w:r w:rsidRPr="006B5E23">
        <w:rPr>
          <w:rFonts w:ascii="Times New Roman" w:hAnsi="Times New Roman"/>
          <w:color w:val="333333"/>
          <w:sz w:val="24"/>
          <w:szCs w:val="24"/>
        </w:rPr>
        <w:t>.</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Давайте нарисуем картину «Весна в лесу» А что бы вы нарисовали на этой картине? (Деревья, цветы, солнце, облака ) Раз у нас весна в лесу , мы рисуем деревья. Сегодня  мы с вами попробуем нарисовать весеннее дерево с помощью трубочки, воздуха и кляксы. Для этого на   бумагу капаем каплю жидкой краски и рисуем ствол дерева, раздувая каплю через трубочку («выдуваем» ствол). Для рисования пейзажа у нас имеются и другие материалы. Каждый   нарисуйте так, как вы представляете.</w:t>
      </w:r>
    </w:p>
    <w:p w:rsidR="00397F59" w:rsidRPr="006B5E23" w:rsidRDefault="00397F59" w:rsidP="00E468CD">
      <w:pPr>
        <w:spacing w:after="0" w:line="240" w:lineRule="auto"/>
        <w:rPr>
          <w:rFonts w:ascii="Times New Roman" w:hAnsi="Times New Roman"/>
          <w:b/>
          <w:sz w:val="24"/>
          <w:szCs w:val="24"/>
        </w:rPr>
      </w:pPr>
      <w:r w:rsidRPr="006B5E23">
        <w:rPr>
          <w:rFonts w:ascii="Times New Roman" w:hAnsi="Times New Roman"/>
          <w:b/>
          <w:sz w:val="24"/>
          <w:szCs w:val="24"/>
        </w:rPr>
        <w:t>Дети рисуют под музыку Чайковского «Подснежник»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Теперь приступаем к работе, а музыка поможет вам почувствовать, как просыпается природа после зимних холодов. Послушайте, как музыка передает весеннее настроение, и попытайтесь отразить это на бумаге.</w:t>
      </w:r>
    </w:p>
    <w:p w:rsidR="00397F59" w:rsidRPr="006B5E23" w:rsidRDefault="00397F59" w:rsidP="00E468CD">
      <w:pPr>
        <w:shd w:val="clear" w:color="auto" w:fill="FFFFFF"/>
        <w:spacing w:after="0" w:line="240" w:lineRule="auto"/>
        <w:jc w:val="both"/>
        <w:textAlignment w:val="baseline"/>
        <w:rPr>
          <w:rFonts w:ascii="Times New Roman" w:hAnsi="Times New Roman"/>
          <w:sz w:val="24"/>
          <w:szCs w:val="24"/>
        </w:rPr>
      </w:pPr>
      <w:r w:rsidRPr="006B5E23">
        <w:rPr>
          <w:rFonts w:ascii="Times New Roman" w:hAnsi="Times New Roman"/>
          <w:b/>
          <w:color w:val="333333"/>
          <w:sz w:val="24"/>
          <w:szCs w:val="24"/>
        </w:rPr>
        <w:t>Слайд 9</w:t>
      </w:r>
      <w:r w:rsidRPr="006B5E23">
        <w:rPr>
          <w:rFonts w:ascii="Times New Roman" w:hAnsi="Times New Roman"/>
          <w:color w:val="333333"/>
          <w:sz w:val="24"/>
          <w:szCs w:val="24"/>
        </w:rPr>
        <w:t xml:space="preserve"> </w:t>
      </w:r>
      <w:r w:rsidRPr="006B5E23">
        <w:rPr>
          <w:rFonts w:ascii="Times New Roman" w:hAnsi="Times New Roman"/>
          <w:sz w:val="24"/>
          <w:szCs w:val="24"/>
        </w:rPr>
        <w:t>Ребята, смотрите, солнышко снова стало улыбаться! Оно опять дарит нам хорошее настроение и тепло. Какая красивая картина у нас скоро получится!</w:t>
      </w:r>
    </w:p>
    <w:p w:rsidR="00397F59" w:rsidRPr="006B5E23" w:rsidRDefault="00397F59" w:rsidP="00E468CD">
      <w:pPr>
        <w:shd w:val="clear" w:color="auto" w:fill="FFFFFF"/>
        <w:spacing w:after="0" w:line="240" w:lineRule="auto"/>
        <w:jc w:val="both"/>
        <w:textAlignment w:val="baseline"/>
        <w:rPr>
          <w:rFonts w:ascii="Times New Roman" w:hAnsi="Times New Roman"/>
          <w:sz w:val="24"/>
          <w:szCs w:val="24"/>
        </w:rPr>
      </w:pPr>
      <w:r w:rsidRPr="006B5E23">
        <w:rPr>
          <w:rFonts w:ascii="Times New Roman" w:hAnsi="Times New Roman"/>
          <w:sz w:val="24"/>
          <w:szCs w:val="24"/>
        </w:rPr>
        <w:t xml:space="preserve">Давайте, передадим свое хорошее настроение, свое тепло друг другу и нашим гостям. Согласны?    ( </w:t>
      </w:r>
      <w:r w:rsidRPr="006B5E23">
        <w:rPr>
          <w:rFonts w:ascii="Times New Roman" w:hAnsi="Times New Roman"/>
          <w:b/>
          <w:sz w:val="24"/>
          <w:szCs w:val="24"/>
        </w:rPr>
        <w:t>проводится игра "Передача настроения ")</w:t>
      </w:r>
    </w:p>
    <w:p w:rsidR="00397F59" w:rsidRPr="006B5E23" w:rsidRDefault="00397F59" w:rsidP="00E468CD">
      <w:pPr>
        <w:shd w:val="clear" w:color="auto" w:fill="FFFFFF"/>
        <w:spacing w:after="0" w:line="240" w:lineRule="auto"/>
        <w:jc w:val="both"/>
        <w:textAlignment w:val="baseline"/>
        <w:rPr>
          <w:rFonts w:ascii="Times New Roman" w:hAnsi="Times New Roman"/>
          <w:sz w:val="24"/>
          <w:szCs w:val="24"/>
        </w:rPr>
      </w:pPr>
      <w:r w:rsidRPr="006B5E23">
        <w:rPr>
          <w:rFonts w:ascii="Times New Roman" w:hAnsi="Times New Roman"/>
          <w:sz w:val="24"/>
          <w:szCs w:val="24"/>
        </w:rPr>
        <w:t>Воспитатель: Согрейте ладошки своим теплом. А теперь передавайте тепло друг другу и всем нашим гостям! Подходите, не стесняйтесь! Передайте свое тепло и нежность гостям! (имитируют игру в "ладошки "). Посмотрите, как всем стало хорошо!</w:t>
      </w:r>
    </w:p>
    <w:p w:rsidR="00397F59" w:rsidRPr="006B5E23" w:rsidRDefault="00397F59" w:rsidP="00E468CD">
      <w:pPr>
        <w:spacing w:after="0" w:line="240" w:lineRule="auto"/>
        <w:jc w:val="center"/>
        <w:outlineLvl w:val="0"/>
        <w:rPr>
          <w:rFonts w:ascii="Times New Roman" w:hAnsi="Times New Roman"/>
          <w:sz w:val="24"/>
          <w:szCs w:val="24"/>
        </w:rPr>
      </w:pPr>
      <w:r w:rsidRPr="006B5E23">
        <w:rPr>
          <w:rFonts w:ascii="Times New Roman" w:hAnsi="Times New Roman"/>
          <w:sz w:val="24"/>
          <w:szCs w:val="24"/>
        </w:rPr>
        <w:t>Ребята, посмотрите, какая красивая картина у нас получилась. Ребята, сегодня мы с вами много говорили о весне, рассматривали слайды с иллюстрациями. Каждый из вас старался, и в ваших рисунках видно, что природа проснулась, ожила.  Солнышко ярко светит, на деревьях набухают почки, появились первые листочки, расцвели первые цветы, прилетели птицы Молодцы, ребята, вы постарались и нарисовали весеннюю картину. а весна из окошка полюбуется на неё и вступит в свои права. Что вам понравилось сегодня? Кому вы расскажете про наше путешествие? Кого вы научите?</w:t>
      </w:r>
    </w:p>
    <w:p w:rsidR="00397F59" w:rsidRPr="006B5E23" w:rsidRDefault="00397F59" w:rsidP="00E468CD">
      <w:pPr>
        <w:spacing w:after="0" w:line="240" w:lineRule="auto"/>
        <w:jc w:val="center"/>
        <w:outlineLvl w:val="0"/>
        <w:rPr>
          <w:rFonts w:ascii="Times New Roman" w:hAnsi="Times New Roman"/>
          <w:b/>
          <w:bCs/>
          <w:color w:val="000000"/>
          <w:kern w:val="36"/>
          <w:sz w:val="24"/>
          <w:szCs w:val="24"/>
          <w:lang w:val="tt-RU" w:eastAsia="ru-RU"/>
        </w:rPr>
      </w:pPr>
      <w:r w:rsidRPr="006B5E23">
        <w:rPr>
          <w:rFonts w:ascii="Times New Roman" w:hAnsi="Times New Roman"/>
          <w:b/>
          <w:bCs/>
          <w:color w:val="000000"/>
          <w:kern w:val="36"/>
          <w:sz w:val="24"/>
          <w:szCs w:val="24"/>
          <w:lang w:val="tt-RU" w:eastAsia="ru-RU"/>
        </w:rPr>
        <w:t xml:space="preserve"> </w:t>
      </w:r>
    </w:p>
    <w:p w:rsidR="00397F59" w:rsidRPr="006B5E23" w:rsidRDefault="00397F59" w:rsidP="00E468CD">
      <w:pPr>
        <w:spacing w:after="0" w:line="240" w:lineRule="auto"/>
        <w:jc w:val="center"/>
        <w:outlineLvl w:val="0"/>
        <w:rPr>
          <w:rFonts w:ascii="Times New Roman" w:hAnsi="Times New Roman"/>
          <w:b/>
          <w:bCs/>
          <w:color w:val="000000"/>
          <w:kern w:val="36"/>
          <w:sz w:val="24"/>
          <w:szCs w:val="24"/>
          <w:lang w:val="tt-RU" w:eastAsia="ru-RU"/>
        </w:rPr>
      </w:pPr>
    </w:p>
    <w:p w:rsidR="00397F59" w:rsidRPr="006B5E23" w:rsidRDefault="00397F59" w:rsidP="00E468CD">
      <w:pPr>
        <w:spacing w:after="0" w:line="240" w:lineRule="auto"/>
        <w:jc w:val="center"/>
        <w:outlineLvl w:val="0"/>
        <w:rPr>
          <w:rFonts w:ascii="Times New Roman" w:hAnsi="Times New Roman"/>
          <w:b/>
          <w:bCs/>
          <w:color w:val="000000"/>
          <w:kern w:val="36"/>
          <w:sz w:val="24"/>
          <w:szCs w:val="24"/>
          <w:lang w:val="tt-RU" w:eastAsia="ru-RU"/>
        </w:rPr>
      </w:pPr>
    </w:p>
    <w:p w:rsidR="00397F59" w:rsidRPr="006B5E23" w:rsidRDefault="00397F59" w:rsidP="00E468CD">
      <w:pPr>
        <w:spacing w:after="0" w:line="240" w:lineRule="auto"/>
        <w:jc w:val="center"/>
        <w:outlineLvl w:val="0"/>
        <w:rPr>
          <w:rFonts w:ascii="Times New Roman" w:hAnsi="Times New Roman"/>
          <w:b/>
          <w:bCs/>
          <w:color w:val="000000"/>
          <w:kern w:val="36"/>
          <w:sz w:val="24"/>
          <w:szCs w:val="24"/>
          <w:lang w:val="tt-RU" w:eastAsia="ru-RU"/>
        </w:rPr>
      </w:pPr>
    </w:p>
    <w:p w:rsidR="00397F59" w:rsidRPr="006B5E23" w:rsidRDefault="00397F59" w:rsidP="00E468CD">
      <w:pPr>
        <w:spacing w:after="0" w:line="240" w:lineRule="auto"/>
        <w:jc w:val="center"/>
        <w:outlineLvl w:val="0"/>
        <w:rPr>
          <w:rFonts w:ascii="Times New Roman" w:hAnsi="Times New Roman"/>
          <w:b/>
          <w:bCs/>
          <w:color w:val="000000"/>
          <w:kern w:val="36"/>
          <w:sz w:val="24"/>
          <w:szCs w:val="24"/>
          <w:lang w:val="tt-RU" w:eastAsia="ru-RU"/>
        </w:rPr>
      </w:pPr>
      <w:r w:rsidRPr="006B5E23">
        <w:rPr>
          <w:rFonts w:ascii="Times New Roman" w:hAnsi="Times New Roman"/>
          <w:b/>
          <w:bCs/>
          <w:color w:val="000000"/>
          <w:kern w:val="36"/>
          <w:sz w:val="24"/>
          <w:szCs w:val="24"/>
          <w:lang w:val="tt-RU" w:eastAsia="ru-RU"/>
        </w:rPr>
        <w:t>“Балаларны татар халкының гореф – гадәтләре, йолалары, бәйрәмнәре урнәгендә тәрбияләү”</w:t>
      </w:r>
    </w:p>
    <w:p w:rsidR="00397F59" w:rsidRPr="006B5E23" w:rsidRDefault="00397F59" w:rsidP="00E468CD">
      <w:pPr>
        <w:spacing w:after="0" w:line="240" w:lineRule="auto"/>
        <w:jc w:val="right"/>
        <w:outlineLvl w:val="0"/>
        <w:rPr>
          <w:rFonts w:ascii="Times New Roman" w:hAnsi="Times New Roman"/>
          <w:sz w:val="24"/>
          <w:szCs w:val="24"/>
          <w:lang w:val="tt-RU"/>
        </w:rPr>
      </w:pPr>
      <w:r w:rsidRPr="006B5E23">
        <w:rPr>
          <w:rFonts w:ascii="Times New Roman" w:hAnsi="Times New Roman"/>
          <w:sz w:val="24"/>
          <w:szCs w:val="24"/>
          <w:lang w:val="tt-RU"/>
        </w:rPr>
        <w:t>Хамзина Резеда Юнусовна</w:t>
      </w:r>
    </w:p>
    <w:p w:rsidR="00397F59" w:rsidRPr="006B5E23" w:rsidRDefault="00397F59" w:rsidP="00E468CD">
      <w:pPr>
        <w:spacing w:after="0" w:line="240" w:lineRule="auto"/>
        <w:jc w:val="right"/>
        <w:outlineLvl w:val="0"/>
        <w:rPr>
          <w:rFonts w:ascii="Times New Roman" w:hAnsi="Times New Roman"/>
          <w:b/>
          <w:bCs/>
          <w:color w:val="000000"/>
          <w:kern w:val="36"/>
          <w:sz w:val="24"/>
          <w:szCs w:val="24"/>
          <w:lang w:val="tt-RU" w:eastAsia="ru-RU"/>
        </w:rPr>
      </w:pPr>
      <w:r w:rsidRPr="006B5E23">
        <w:rPr>
          <w:rFonts w:ascii="Times New Roman" w:hAnsi="Times New Roman"/>
          <w:sz w:val="24"/>
          <w:szCs w:val="24"/>
          <w:lang w:val="tt-RU"/>
        </w:rPr>
        <w:t>МБДОУ “Новокинерский детский сад”Арский</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Соңгы елларда халкыбызның гореф-гадәтләренә,йолаларына һәм бәйрәмнәренә игътибар арта башлады. Шул уңайдан күп кенә бәйрәмнәребез яңадан халык арасына кереп бара.Халкыбызның йола-бәйрәмнәрен,гореф-гадәтләрен торгызу һәм яңарту безнең “Сәйлән” балалар бакчасында да актив алып барыла. Милли бәйрәмнәр һәм гореф-гадәтләр, балаларыбызны халык культурасы белән таныштыруда, зур урын алып тора.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Милли бәйрәмнәр, татар халкының гореф-гадәтләре, йолалары онытыла бару сәбәпле, бер-беребез белән аралашу, очрашулар сирәгәя бара. Хәтта авыл җирендә дә бер-берсен белмәүче кешеләр бар. Бүгенге көндә күп кенә өлкәннәребез дә борынгыдан килгән йолаларны, бәйрәм күренешләрне хәтерләп үк җиткермиләр. Шулайда авыл җирендә чын татар әби- бабаларыбыз бар әле.</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Соңгы елларда халкыбызның гореф-гадәтләренә,йолаларына һәм бәйрәмнәренә игътибар арта башлады. Шул уңайдан күп кенә бәйрәмнәребез яңадан халык арасына кереп бара.Халкыбызның йола-бәйрәмнәрен,гореф-гадәтләрен торгызу һәм яңарту безнең “Сәйлән” балалар бакчасында да актив алып барыла. Милли бәрәмнәр һәм гореф-гадәтләр, балаларыбызны халык культурасы белән таныштыруда, зур урын алып тора.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Арча районы Яна Кенәр “Сәйлән” балалар бакчасында яңа уку елына өстенлекле юнәлеш итеп алдагы юнәлешләр сайлап алынды:</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татар халкыныңгореф-гадәтләре, йолалары, бәйрәмнәре урнәгендә тәрбияләү;</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татар халык уеннар үрнәгендә тәрбияләү;</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сөйләм телен үстерү;</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татар халык әкиятләре аша тәрбияләү;</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сәнгати-эстетик тәрбия;</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белем бирүнең төп компонентлары: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Туган як мәдәниятен, халык традицияләрен өйрәнү;</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Туган телдә тәрбия һәм укыту;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тәрбия бирү алымнарын кулану;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үз аң булдыру;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Халык педагогикасы, төп тәрбияви алым буларак, халык культурасының барлык компонентларын да куллана. Аларга керәләр: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халык авыз иҗады;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җырлар; (бишек җырлары, такмаклар, мөнәҗәтләр һ.б.)</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әкиятләр;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мәкаль-әйтемнәр;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бәйрәмнәр;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Нәкъ менә шушы алымнар, безнең балалар бакчасында да балаларны тәрбияләүдә һәм белем бирүдә зур урын алып тора.</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Бүгенге көндә балалар бакчасы тәрбиячеләре алдында торган бурычларның иң мөһиме – балаларга максатлы рәвештә - үз туган телен өйрәтү, шулай ук аларны халкыбызның сәнгате, гореф-гадәтләре, бәйрәмнәре, йолалары , милли әдәбияты белән таныштыру.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Балаларга ана телен өйрәтүдә төп бурычларның берсе – халкыбызның әдәби байлыгына, фольклор мирасына, аның гореф гадәтләренә таяну. Үз телен яратучы, милләтен хөрмәтләүче кешене тәрбияләүне халык педагогикасына таянып эш итү зарур. Җор телле халкыбыз иҗат иткән табышмаклар, санамышлар, такмаклар, әкиятләр, бәетләр, моңлы бишек җырлары – тел өйрәнүдә иң бай чыганак.</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Халык бәйрәмнәре  ул халыкны милләт итеп берләштерә торган чараларның берсе. Һәр милләтнең үзенә генә хас бәйрәмнәре була.Татар халкының; </w:t>
      </w:r>
      <w:r w:rsidRPr="006B5E23">
        <w:rPr>
          <w:rFonts w:ascii="Times New Roman" w:hAnsi="Times New Roman"/>
          <w:bCs/>
          <w:i/>
          <w:iCs/>
          <w:color w:val="000000"/>
          <w:sz w:val="24"/>
          <w:szCs w:val="24"/>
          <w:lang w:eastAsia="ru-RU"/>
        </w:rPr>
        <w:t>Сөмбелә, Сабантуй, Нәүрүз, Нардуган, Корбан гаете,Ураза бәйрәме, Каз өмәсе,Никах-туй йоласы,Бэби  туе</w:t>
      </w:r>
      <w:r w:rsidRPr="006B5E23">
        <w:rPr>
          <w:rFonts w:ascii="Times New Roman" w:hAnsi="Times New Roman"/>
          <w:color w:val="000000"/>
          <w:sz w:val="24"/>
          <w:szCs w:val="24"/>
          <w:lang w:eastAsia="ru-RU"/>
        </w:rPr>
        <w:t> бәйрәмнәре елдан-ел камилләшә, кызыклы итеп оештырыла башлады. Шушы бәйрәмнәрнең кайберләре безнең балалар бакчасында да үткәрелә.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Яңа уку елына аяк басу белән,безнең балалар бакчасында уңыш бәйрәме, алтын көзне каршылау </w:t>
      </w:r>
      <w:r w:rsidRPr="006B5E23">
        <w:rPr>
          <w:rFonts w:ascii="Times New Roman" w:hAnsi="Times New Roman"/>
          <w:bCs/>
          <w:i/>
          <w:iCs/>
          <w:color w:val="000000"/>
          <w:sz w:val="24"/>
          <w:szCs w:val="24"/>
          <w:lang w:eastAsia="ru-RU"/>
        </w:rPr>
        <w:t>“Сөмбелә”</w:t>
      </w:r>
      <w:r w:rsidRPr="006B5E23">
        <w:rPr>
          <w:rFonts w:ascii="Times New Roman" w:hAnsi="Times New Roman"/>
          <w:color w:val="000000"/>
          <w:sz w:val="24"/>
          <w:szCs w:val="24"/>
          <w:lang w:eastAsia="ru-RU"/>
        </w:rPr>
        <w:t> бәйрәме белән башланып китә. Елның сихри фасылында, көн белән төн тигезләшкән мәлдә, татар халкы Сөмбелә бәйрәмен үткәргән.</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color w:val="000000"/>
          <w:sz w:val="24"/>
          <w:szCs w:val="24"/>
          <w:lang w:eastAsia="ru-RU"/>
        </w:rPr>
        <w:t>«Өлкәннәр көненә»</w:t>
      </w:r>
      <w:r w:rsidRPr="006B5E23">
        <w:rPr>
          <w:rFonts w:ascii="Times New Roman" w:hAnsi="Times New Roman"/>
          <w:color w:val="000000"/>
          <w:sz w:val="24"/>
          <w:szCs w:val="24"/>
          <w:lang w:eastAsia="ru-RU"/>
        </w:rPr>
        <w:t> безнең балалар бакчасында күп еллар хезмәт иткән өлкәннәребезгә күмәк, җырлы- биюле “Аулак өй” исемле театр-тамаша әзерлибез. Шулай ук шушы “Аулак өй” күренеше белән безнең балалар “Теләнче-Тамак авылы картлар һәм инвалидлар йорты” нда кунакта булды.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i/>
          <w:iCs/>
          <w:color w:val="000000"/>
          <w:sz w:val="24"/>
          <w:szCs w:val="24"/>
          <w:lang w:eastAsia="ru-RU"/>
        </w:rPr>
        <w:t>«Аулак өй»</w:t>
      </w:r>
      <w:r w:rsidRPr="006B5E23">
        <w:rPr>
          <w:rFonts w:ascii="Times New Roman" w:hAnsi="Times New Roman"/>
          <w:color w:val="000000"/>
          <w:sz w:val="24"/>
          <w:szCs w:val="24"/>
          <w:lang w:eastAsia="ru-RU"/>
        </w:rPr>
        <w:t>нең нәрсә икәнен мөгаен һәр кеше дә беләдер, чөнки бу гореф гадәт  бик борынгыдан килә.Элек, олылар туганнарына яисә эшләре буенча киткәч, кызлар үзләре генә калганнар һәм кунакка дус кызларын чакырганнар. Озакламый аларга егетләр дә килеп кушылган. Зур һәм шаян төркемдә бию һәм җыр, мәзәкләр сөйләү башланган. Егетләр һәм кызлар  милли татар уеннары уйнаганнар. Нәкъ менә шул «Аулак өй» татарларның  гореф гадәте булып киткән.</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w:t>
      </w:r>
      <w:r w:rsidRPr="006B5E23">
        <w:rPr>
          <w:rFonts w:ascii="Times New Roman" w:hAnsi="Times New Roman"/>
          <w:bCs/>
          <w:color w:val="000000"/>
          <w:sz w:val="24"/>
          <w:szCs w:val="24"/>
          <w:lang w:eastAsia="ru-RU"/>
        </w:rPr>
        <w:t>Әниләр көне”</w:t>
      </w:r>
      <w:r w:rsidRPr="006B5E23">
        <w:rPr>
          <w:rFonts w:ascii="Times New Roman" w:hAnsi="Times New Roman"/>
          <w:color w:val="000000"/>
          <w:sz w:val="24"/>
          <w:szCs w:val="24"/>
          <w:lang w:eastAsia="ru-RU"/>
        </w:rPr>
        <w:t> дә безнең бакчада бик күңелле үтә.Быел без аны башкачарак үткәрергә уйладык һәм ул </w:t>
      </w:r>
      <w:r w:rsidRPr="006B5E23">
        <w:rPr>
          <w:rFonts w:ascii="Times New Roman" w:hAnsi="Times New Roman"/>
          <w:bCs/>
          <w:i/>
          <w:iCs/>
          <w:color w:val="000000"/>
          <w:sz w:val="24"/>
          <w:szCs w:val="24"/>
          <w:lang w:eastAsia="ru-RU"/>
        </w:rPr>
        <w:t>“Исем кушу йоласы, бишек җырлары”</w:t>
      </w:r>
      <w:r w:rsidRPr="006B5E23">
        <w:rPr>
          <w:rFonts w:ascii="Times New Roman" w:hAnsi="Times New Roman"/>
          <w:color w:val="000000"/>
          <w:sz w:val="24"/>
          <w:szCs w:val="24"/>
          <w:lang w:eastAsia="ru-RU"/>
        </w:rPr>
        <w:t> исеме астында үтте. Бәйрәм оештыруда әниләребез дә актив катнашты. Зурлар төркеменә йөрүче балаларыбызның әниләре бишек җырлары башкардылар. Тәрбиячеләребез бала йоклату йоласын күрсәттеләр.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i/>
          <w:iCs/>
          <w:color w:val="000000"/>
          <w:sz w:val="24"/>
          <w:szCs w:val="24"/>
          <w:lang w:eastAsia="ru-RU"/>
        </w:rPr>
        <w:t>«Исем кушу»</w:t>
      </w:r>
      <w:r w:rsidRPr="006B5E23">
        <w:rPr>
          <w:rFonts w:ascii="Times New Roman" w:hAnsi="Times New Roman"/>
          <w:color w:val="000000"/>
          <w:sz w:val="24"/>
          <w:szCs w:val="24"/>
          <w:lang w:eastAsia="ru-RU"/>
        </w:rPr>
        <w:t> гаиләдәге зур вакыйга. Исем кушу, бала тугач та, бер атна-ун көн эчендә башкарыла. Балага исем кушу «бәби туе» белән ныгытыла.Гаилә тәкъдиме белән мәхәллә имамы тарафыннан кушыла. Исем кушу мәҗлесендә ата-ана, әби-баба, туганнар һәм кендек әби катнашырга тиеш.</w:t>
      </w:r>
      <w:r w:rsidRPr="006B5E23">
        <w:rPr>
          <w:rFonts w:ascii="Times New Roman" w:hAnsi="Times New Roman"/>
          <w:bCs/>
          <w:i/>
          <w:iCs/>
          <w:color w:val="000000"/>
          <w:sz w:val="24"/>
          <w:szCs w:val="24"/>
          <w:lang w:eastAsia="ru-RU"/>
        </w:rPr>
        <w:t>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i/>
          <w:iCs/>
          <w:color w:val="000000"/>
          <w:sz w:val="24"/>
          <w:szCs w:val="24"/>
          <w:lang w:eastAsia="ru-RU"/>
        </w:rPr>
        <w:t>«Бишек җырлары». </w:t>
      </w:r>
      <w:r w:rsidRPr="006B5E23">
        <w:rPr>
          <w:rFonts w:ascii="Times New Roman" w:hAnsi="Times New Roman"/>
          <w:color w:val="000000"/>
          <w:sz w:val="24"/>
          <w:szCs w:val="24"/>
          <w:lang w:eastAsia="ru-RU"/>
        </w:rPr>
        <w:t>Галимнәр инде күптән ачыклаган: балага белем һәм тәрбия бирүдә бишек җырлары бик зур роль уйный. Алар сабыйның тыныч холыклы булып үсүенә ярдәм итә. Әнисенең җырлары аша ул туган телендә сүзләр әйтергә, тирә-якны танып белергә, фикерләү сәләтен, сөйләмен үстерергә өйрәнә.Игътибар иткәнегез бардыр, балалар, бигрәк кызлар, курчаклы уйнаганда, аларны «ә-ә-ә итә» дип, үзләренчә йоклаткандай итәләр. Димәк, бишек җырлары балага тулысынча аңлашылып бетмәсә дә, беркадәресе аның зиһенендә, күңелендә барыбер сакланып кала. Бишек җырлары - баланы ничек яшәргә, кешеләргә ихтирамлы, мәрхәмәтле булырга, ата-ананы, туганнарын хөрмәт итәргә өйрәтә, туган теленә, милләтенә мәхәббәт тәрбияли.</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Язгы чәчүләр тәмамлангач татар халкы үзенең иң зур бәйрәмнәренең берсе булган </w:t>
      </w:r>
      <w:r w:rsidRPr="006B5E23">
        <w:rPr>
          <w:rFonts w:ascii="Times New Roman" w:hAnsi="Times New Roman"/>
          <w:bCs/>
          <w:color w:val="000000"/>
          <w:sz w:val="24"/>
          <w:szCs w:val="24"/>
          <w:lang w:eastAsia="ru-RU"/>
        </w:rPr>
        <w:t>Сабантуй</w:t>
      </w:r>
      <w:r w:rsidRPr="006B5E23">
        <w:rPr>
          <w:rFonts w:ascii="Times New Roman" w:hAnsi="Times New Roman"/>
          <w:color w:val="000000"/>
          <w:sz w:val="24"/>
          <w:szCs w:val="24"/>
          <w:lang w:eastAsia="ru-RU"/>
        </w:rPr>
        <w:t>  бәйрәмен үткәрә.Сабантуй элек-электән халкыбызның һәрчак яратып,зур күтәренкелек белән үткәрә торган олы бәйрәме. Анда кыр батырларын,көрәшчеләрне,колхоз алдынгыларын бүләклиләр.Бу бәйрәмне үткәрү өчен аерым көн билгеләнмәгән. Ләкин безнең балалар бакчасында “Сабантуй” бәрәме “Балаларны яклау көне” ндә үткәрелә.Шул уңайдан балалар өчен бик күңелле чара үткәрелә. Бәйрәмне оештыруда ата-аналарның да роле зур. Алар һәрдаим безнең зур ярдәмчеләребез. Бәйрәм балалар мәйданчыгында үткәрелә.   Бәйрәм балалар өчен ярышлар,көрәшләр,ат чабышлары,спорт уеннары , җыр-биюләр белән бик кызык һәм мавыктыргыч үтә.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Балага туган телне, халкыбызның гореф-гадәтләрен өйрәнүдә, беренче чара булып </w:t>
      </w:r>
      <w:r w:rsidRPr="006B5E23">
        <w:rPr>
          <w:rFonts w:ascii="Times New Roman" w:hAnsi="Times New Roman"/>
          <w:bCs/>
          <w:color w:val="000000"/>
          <w:sz w:val="24"/>
          <w:szCs w:val="24"/>
          <w:lang w:eastAsia="ru-RU"/>
        </w:rPr>
        <w:t>уеннар</w:t>
      </w:r>
      <w:r w:rsidRPr="006B5E23">
        <w:rPr>
          <w:rFonts w:ascii="Times New Roman" w:hAnsi="Times New Roman"/>
          <w:color w:val="000000"/>
          <w:sz w:val="24"/>
          <w:szCs w:val="24"/>
          <w:lang w:eastAsia="ru-RU"/>
        </w:rPr>
        <w:t> тора. Уеннар тәрбия чыганагы буларак, баланың төрле яктан үсүенә йогынты ясый. Аларда катнашу баланың физик көче, җыр-биюгә осталыгын, сүз байлыгын арттырырга ярдәм итә. Күмәк эшләү, ярдәмләшү, шәфкатьлелек, кушканны үтәү кебек уңай сыйфатларны үстерә.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Татар халкының тарихы, гореф-гадәтләре, традицияләре, көнкүреш һәм тел үзенчәлекләре халык уеннарында киң чагылыш таба. Татар халкының уеннарын балалар бик тиз өйрәнәләр һәм бик теләп уйныйлар. Балаларга уен тәкъдим иткәндә, аларның иң яхшы үзләштерә торганнарын сайларга кирәк.</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Балалар</w:t>
      </w:r>
      <w:r w:rsidRPr="006B5E23">
        <w:rPr>
          <w:rFonts w:ascii="Times New Roman" w:hAnsi="Times New Roman"/>
          <w:color w:val="000000"/>
          <w:sz w:val="24"/>
          <w:szCs w:val="24"/>
          <w:lang w:val="tt-RU" w:eastAsia="ru-RU"/>
        </w:rPr>
        <w:t xml:space="preserve"> </w:t>
      </w:r>
      <w:r w:rsidRPr="006B5E23">
        <w:rPr>
          <w:rFonts w:ascii="Times New Roman" w:hAnsi="Times New Roman"/>
          <w:bCs/>
          <w:color w:val="000000"/>
          <w:sz w:val="24"/>
          <w:szCs w:val="24"/>
          <w:lang w:eastAsia="ru-RU"/>
        </w:rPr>
        <w:t>хәрәкәтле уеннарга</w:t>
      </w:r>
      <w:r w:rsidRPr="006B5E23">
        <w:rPr>
          <w:rFonts w:ascii="Times New Roman" w:hAnsi="Times New Roman"/>
          <w:color w:val="000000"/>
          <w:sz w:val="24"/>
          <w:szCs w:val="24"/>
          <w:lang w:eastAsia="ru-RU"/>
        </w:rPr>
        <w:t> өстенләк бирәләр һәм без алар белән күбрәк “Мәче һәм тычкан”, “Ябалак”, “Йоклаган песи”, “Очты, очты...”, “Аю-бүре”, “Күрсәт әле үскәнем”, “Милүшә-дилбегә” кебек уеннар уйныйбыз.Уеннардан балалар уңай тәъсир алалар, шулай ук тел байлыгын арттыралар.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Төркемдә балалар белән “Серле капчык”, “Әбием сандыгы”, “Танып бел”, “Мәликә”, “Йөзек салышлы”, “Ватык телефон” кебек уеннар алына.</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color w:val="000000"/>
          <w:sz w:val="24"/>
          <w:szCs w:val="24"/>
          <w:lang w:eastAsia="ru-RU"/>
        </w:rPr>
        <w:t>Сюжетлы-рольле</w:t>
      </w:r>
      <w:r w:rsidRPr="006B5E23">
        <w:rPr>
          <w:rFonts w:ascii="Times New Roman" w:hAnsi="Times New Roman"/>
          <w:color w:val="000000"/>
          <w:sz w:val="24"/>
          <w:szCs w:val="24"/>
          <w:lang w:eastAsia="ru-RU"/>
        </w:rPr>
        <w:t> уеннарга да бик зур урын бирелә. Бу балаларга бер-берсенә хөрмәт, әдәплелек хисен үстерергә ярдәм итә. Шулай ук</w:t>
      </w:r>
      <w:r w:rsidRPr="006B5E23">
        <w:rPr>
          <w:rFonts w:ascii="Times New Roman" w:hAnsi="Times New Roman"/>
          <w:color w:val="000000"/>
          <w:sz w:val="24"/>
          <w:szCs w:val="24"/>
          <w:lang w:val="tt-RU" w:eastAsia="ru-RU"/>
        </w:rPr>
        <w:t xml:space="preserve"> </w:t>
      </w:r>
      <w:r w:rsidRPr="006B5E23">
        <w:rPr>
          <w:rFonts w:ascii="Times New Roman" w:hAnsi="Times New Roman"/>
          <w:bCs/>
          <w:color w:val="000000"/>
          <w:sz w:val="24"/>
          <w:szCs w:val="24"/>
          <w:lang w:eastAsia="ru-RU"/>
        </w:rPr>
        <w:t>дидактик уеннарга</w:t>
      </w:r>
      <w:r w:rsidRPr="006B5E23">
        <w:rPr>
          <w:rFonts w:ascii="Times New Roman" w:hAnsi="Times New Roman"/>
          <w:color w:val="000000"/>
          <w:sz w:val="24"/>
          <w:szCs w:val="24"/>
          <w:lang w:eastAsia="ru-RU"/>
        </w:rPr>
        <w:t> да өстенлек бирелә . Бу уеннар “Нәрсә артык?”, “Читекнең парын тап”, “Савыт-сабаны бизә”, “Милли киемнәрне бизәү” һ. б. баланың дөрес фикерләү, уйлап табу сәләтен үстерә. Шөгыльләрне уздырганда физминуткалар өчен кызыклы, хәрәкәтле күнекмәләр алабыз. Бу “Кәҗә мәкәрҗә” – үртәвеч, “Үчти-үчти, үчтеки”, “Әти биштә”. Балалар бик теләп катнашалар, үртәвечләрне бик тиз отып алалар.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Безнең «С</w:t>
      </w:r>
      <w:r w:rsidRPr="006B5E23">
        <w:rPr>
          <w:rFonts w:ascii="Times New Roman" w:hAnsi="Times New Roman"/>
          <w:color w:val="000000"/>
          <w:sz w:val="24"/>
          <w:szCs w:val="24"/>
          <w:lang w:val="tt-RU" w:eastAsia="ru-RU"/>
        </w:rPr>
        <w:t>ә</w:t>
      </w:r>
      <w:r w:rsidRPr="006B5E23">
        <w:rPr>
          <w:rFonts w:ascii="Times New Roman" w:hAnsi="Times New Roman"/>
          <w:color w:val="000000"/>
          <w:sz w:val="24"/>
          <w:szCs w:val="24"/>
          <w:lang w:eastAsia="ru-RU"/>
        </w:rPr>
        <w:t>йл</w:t>
      </w:r>
      <w:r w:rsidRPr="006B5E23">
        <w:rPr>
          <w:rFonts w:ascii="Times New Roman" w:hAnsi="Times New Roman"/>
          <w:color w:val="000000"/>
          <w:sz w:val="24"/>
          <w:szCs w:val="24"/>
          <w:lang w:val="tt-RU" w:eastAsia="ru-RU"/>
        </w:rPr>
        <w:t>ә</w:t>
      </w:r>
      <w:r w:rsidRPr="006B5E23">
        <w:rPr>
          <w:rFonts w:ascii="Times New Roman" w:hAnsi="Times New Roman"/>
          <w:color w:val="000000"/>
          <w:sz w:val="24"/>
          <w:szCs w:val="24"/>
          <w:lang w:eastAsia="ru-RU"/>
        </w:rPr>
        <w:t>н» балалар бакчасында милли хис тәрбияләү түбәндәге юнәлешләрдән чыгып оештырыла:</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балаларга республика, туган як турында мәгълүмат бирү;</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халкыбызның гореф-гадәтләре белән тирәнтен таныштыру;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әдәби һәм мәдәни байлыгыбыз турында кузаллау булдыру;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туган телдә сөйләшергә теләк уяту, аны хөрмәт итү;</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төбәктә яшәүче язучылар, сәнгать кешеләре белән танышу;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бәйрәмнәрнең тарихы белән таныштыру, аларда катнашу;</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-халыклар, милләтләр арасындагы дуслык төшенчәсе барлыгын җиткерү;.</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Һәрбер төркемдә милли почмаклар бар. Тәрбиячеләр һәрдаим аларны баетып, тулыландырып торалар. Балаларга халкыбызнын үткәнен, гореф-гадәтләрен күзаллау өчен күп төрле альбомнар әзерләдек. Аларга керәләр: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Татар халык уеннары.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Милли орнаментлар.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Татар халык ашлары.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Татар халык табышмаклары.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Татар халык бәйрәмнәре һ.б.</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Үзебезнең бакчада фольклор элементларын туплап, эш барышында киң кулланабыз. Нинди генә тәрбия чарасы әкият, сынамыш, санамыш, җырлы-биюле яисә хәрәкәтле уеннардан башка үтә микән.</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Халык бәйрәмнәре һәм йолалары кешене тормыш тәртипләренә һәм тәлапләренә күнектерергә ярдәм итә. Бу бәйрәмнәрне халыкның олысы-кечесе бергәләп уздыра. Яшьләр бәйрәмнәрнең тәртибен, йоласын кечкендән үк белеп, күреп, өйрәнеп үсәргә тиеш. Балаларга кечкнәдән үк әдәплелек, инсафлык, мәрхәмәтлелек тәрбияләүдә әти-әниләр, тәрбиячеләр зур эш алып барырга тиеш. Балаларга үз-үзен тота белү, аралаша белү күнекмәләрен балалар бакчасында һәм гаиләдә өйрәтергә кирәк. Әгәрдә без балаларны шушы тәртиптә тәрбияләсәк шул чагында гына  милләт, халык өчен тәрбияле балалар үстеребез .</w:t>
      </w: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lang w:val="tt-RU"/>
        </w:rPr>
      </w:pPr>
    </w:p>
    <w:p w:rsidR="00397F59" w:rsidRPr="006B5E23" w:rsidRDefault="00397F59" w:rsidP="00E468CD">
      <w:pPr>
        <w:spacing w:after="0" w:line="240" w:lineRule="auto"/>
        <w:ind w:firstLine="567"/>
        <w:jc w:val="center"/>
        <w:rPr>
          <w:rFonts w:ascii="Times New Roman" w:hAnsi="Times New Roman"/>
          <w:b/>
          <w:sz w:val="24"/>
          <w:szCs w:val="24"/>
        </w:rPr>
      </w:pPr>
      <w:r w:rsidRPr="006B5E23">
        <w:rPr>
          <w:rFonts w:ascii="Times New Roman" w:hAnsi="Times New Roman"/>
          <w:b/>
          <w:sz w:val="24"/>
          <w:szCs w:val="24"/>
          <w:lang w:val="tt-RU"/>
        </w:rPr>
        <w:t xml:space="preserve">Музыкаль-дидактик уен </w:t>
      </w:r>
      <w:r w:rsidRPr="006B5E23">
        <w:rPr>
          <w:rFonts w:ascii="Times New Roman" w:hAnsi="Times New Roman"/>
          <w:b/>
          <w:sz w:val="24"/>
          <w:szCs w:val="24"/>
        </w:rPr>
        <w:t>«</w:t>
      </w:r>
      <w:r w:rsidRPr="006B5E23">
        <w:rPr>
          <w:rFonts w:ascii="Times New Roman" w:hAnsi="Times New Roman"/>
          <w:b/>
          <w:sz w:val="24"/>
          <w:szCs w:val="24"/>
          <w:lang w:val="tt-RU"/>
        </w:rPr>
        <w:t>Җырны җый</w:t>
      </w:r>
      <w:r w:rsidRPr="006B5E23">
        <w:rPr>
          <w:rFonts w:ascii="Times New Roman" w:hAnsi="Times New Roman"/>
          <w:b/>
          <w:sz w:val="24"/>
          <w:szCs w:val="24"/>
        </w:rPr>
        <w:t>»</w:t>
      </w:r>
    </w:p>
    <w:p w:rsidR="00397F59" w:rsidRPr="006B5E23" w:rsidRDefault="00397F59" w:rsidP="00E468CD">
      <w:pPr>
        <w:spacing w:after="0" w:line="240" w:lineRule="auto"/>
        <w:ind w:firstLine="567"/>
        <w:jc w:val="center"/>
        <w:rPr>
          <w:rFonts w:ascii="Times New Roman" w:hAnsi="Times New Roman"/>
          <w:sz w:val="24"/>
          <w:szCs w:val="24"/>
          <w:lang w:val="tt-RU"/>
        </w:rPr>
      </w:pPr>
      <w:r w:rsidRPr="006B5E23">
        <w:rPr>
          <w:rFonts w:ascii="Times New Roman" w:hAnsi="Times New Roman"/>
          <w:sz w:val="24"/>
          <w:szCs w:val="24"/>
          <w:lang w:val="tt-RU"/>
        </w:rPr>
        <w:t>(4 – 6 яшь)</w:t>
      </w:r>
    </w:p>
    <w:p w:rsidR="00397F59" w:rsidRPr="006B5E23" w:rsidRDefault="00397F59" w:rsidP="00E468CD">
      <w:pPr>
        <w:spacing w:after="0" w:line="240" w:lineRule="auto"/>
        <w:ind w:firstLine="567"/>
        <w:jc w:val="right"/>
        <w:rPr>
          <w:rFonts w:ascii="Times New Roman" w:hAnsi="Times New Roman"/>
          <w:sz w:val="24"/>
          <w:szCs w:val="24"/>
          <w:lang w:val="tt-RU"/>
        </w:rPr>
      </w:pPr>
      <w:r w:rsidRPr="006B5E23">
        <w:rPr>
          <w:rFonts w:ascii="Times New Roman" w:hAnsi="Times New Roman"/>
          <w:sz w:val="24"/>
          <w:szCs w:val="24"/>
          <w:lang w:val="tt-RU"/>
        </w:rPr>
        <w:t>Шайдуллина Розалия Нугалиевна</w:t>
      </w:r>
    </w:p>
    <w:p w:rsidR="00397F59" w:rsidRPr="006B5E23" w:rsidRDefault="00397F59" w:rsidP="00E468CD">
      <w:pPr>
        <w:spacing w:after="0" w:line="240" w:lineRule="auto"/>
        <w:ind w:firstLine="567"/>
        <w:jc w:val="right"/>
        <w:rPr>
          <w:rFonts w:ascii="Times New Roman" w:hAnsi="Times New Roman"/>
          <w:sz w:val="24"/>
          <w:szCs w:val="24"/>
          <w:lang w:val="tt-RU"/>
        </w:rPr>
      </w:pPr>
      <w:r w:rsidRPr="006B5E23">
        <w:rPr>
          <w:rFonts w:ascii="Times New Roman" w:hAnsi="Times New Roman"/>
          <w:sz w:val="24"/>
          <w:szCs w:val="24"/>
          <w:lang w:val="tt-RU"/>
        </w:rPr>
        <w:t>МБДОУ “ Урянский детский сад” Арский</w:t>
      </w:r>
    </w:p>
    <w:p w:rsidR="00397F59" w:rsidRPr="006B5E23" w:rsidRDefault="00397F59" w:rsidP="00E468CD">
      <w:pPr>
        <w:spacing w:after="0" w:line="240" w:lineRule="auto"/>
        <w:ind w:firstLine="567"/>
        <w:jc w:val="both"/>
        <w:rPr>
          <w:rFonts w:ascii="Times New Roman" w:hAnsi="Times New Roman"/>
          <w:b/>
          <w:sz w:val="24"/>
          <w:szCs w:val="24"/>
          <w:lang w:val="tt-RU"/>
        </w:rPr>
      </w:pPr>
      <w:r w:rsidRPr="006B5E23">
        <w:rPr>
          <w:rFonts w:ascii="Times New Roman" w:hAnsi="Times New Roman"/>
          <w:b/>
          <w:bCs/>
          <w:sz w:val="24"/>
          <w:szCs w:val="24"/>
          <w:lang w:val="tt-RU"/>
        </w:rPr>
        <w:t>Уенның максаты: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Җырның эчтәлегенә туры килә торган рәсемле карточкалар ярдәмендә балаларның җыр куплетларын истә калдыруларына ирешү. Вокал сәләтен, музыкал һәм күрмә хәтер, логик фикерләү сәләтләрен үстерү.</w:t>
      </w:r>
    </w:p>
    <w:p w:rsidR="00397F59" w:rsidRPr="006B5E23" w:rsidRDefault="00397F59" w:rsidP="00E468CD">
      <w:pPr>
        <w:spacing w:after="0" w:line="240" w:lineRule="auto"/>
        <w:ind w:firstLine="567"/>
        <w:jc w:val="both"/>
        <w:rPr>
          <w:rFonts w:ascii="Times New Roman" w:hAnsi="Times New Roman"/>
          <w:b/>
          <w:sz w:val="24"/>
          <w:szCs w:val="24"/>
          <w:lang w:val="tt-RU"/>
        </w:rPr>
      </w:pPr>
    </w:p>
    <w:p w:rsidR="00397F59" w:rsidRPr="006B5E23" w:rsidRDefault="00397F59" w:rsidP="00E468CD">
      <w:pPr>
        <w:spacing w:after="0" w:line="240" w:lineRule="auto"/>
        <w:ind w:firstLine="567"/>
        <w:jc w:val="both"/>
        <w:rPr>
          <w:rFonts w:ascii="Times New Roman" w:hAnsi="Times New Roman"/>
          <w:b/>
          <w:sz w:val="24"/>
          <w:szCs w:val="24"/>
          <w:lang w:val="tt-RU"/>
        </w:rPr>
      </w:pPr>
      <w:r w:rsidRPr="006B5E23">
        <w:rPr>
          <w:rFonts w:ascii="Times New Roman" w:hAnsi="Times New Roman"/>
          <w:b/>
          <w:sz w:val="24"/>
          <w:szCs w:val="24"/>
          <w:lang w:val="tt-RU"/>
        </w:rPr>
        <w:t>Уенның җиһазлары: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Җырның һәр куплетына ясалган һәм ламинатланган рәсемнәр.</w:t>
      </w:r>
    </w:p>
    <w:p w:rsidR="00397F59" w:rsidRPr="006B5E23" w:rsidRDefault="00397F59" w:rsidP="00E468CD">
      <w:pPr>
        <w:spacing w:after="0" w:line="240" w:lineRule="auto"/>
        <w:ind w:firstLine="567"/>
        <w:jc w:val="both"/>
        <w:rPr>
          <w:rFonts w:ascii="Times New Roman" w:hAnsi="Times New Roman"/>
          <w:b/>
          <w:sz w:val="24"/>
          <w:szCs w:val="24"/>
          <w:lang w:val="tt-RU"/>
        </w:rPr>
      </w:pPr>
      <w:r w:rsidRPr="006B5E23">
        <w:rPr>
          <w:rFonts w:ascii="Times New Roman" w:hAnsi="Times New Roman"/>
          <w:b/>
          <w:sz w:val="24"/>
          <w:szCs w:val="24"/>
          <w:lang w:val="tt-RU"/>
        </w:rPr>
        <w:t>Җырлар:</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 xml:space="preserve">«Яфрак бәйрәме» </w:t>
      </w:r>
      <w:r w:rsidRPr="006B5E23">
        <w:rPr>
          <w:rFonts w:ascii="Times New Roman" w:hAnsi="Times New Roman"/>
          <w:i/>
          <w:sz w:val="24"/>
          <w:szCs w:val="24"/>
          <w:lang w:val="tt-RU"/>
        </w:rPr>
        <w:t>(Лебиб Лерон сүзләре, Роза Еникеева музыкасы)</w:t>
      </w:r>
      <w:r w:rsidRPr="006B5E23">
        <w:rPr>
          <w:rFonts w:ascii="Times New Roman" w:hAnsi="Times New Roman"/>
          <w:sz w:val="24"/>
          <w:szCs w:val="24"/>
          <w:lang w:val="tt-RU"/>
        </w:rPr>
        <w:t xml:space="preserve">, «Кошлар килде» </w:t>
      </w:r>
      <w:r w:rsidRPr="006B5E23">
        <w:rPr>
          <w:rFonts w:ascii="Times New Roman" w:hAnsi="Times New Roman"/>
          <w:i/>
          <w:sz w:val="24"/>
          <w:szCs w:val="24"/>
          <w:lang w:val="tt-RU"/>
        </w:rPr>
        <w:t>(Галимҗан Латыйп сүзләре, Шакир Мәҗитов музыкасы)</w:t>
      </w:r>
      <w:r w:rsidRPr="006B5E23">
        <w:rPr>
          <w:rFonts w:ascii="Times New Roman" w:hAnsi="Times New Roman"/>
          <w:sz w:val="24"/>
          <w:szCs w:val="24"/>
          <w:lang w:val="tt-RU"/>
        </w:rPr>
        <w:t xml:space="preserve">, «Чәй эчәбез бергәләп» </w:t>
      </w:r>
      <w:r w:rsidRPr="006B5E23">
        <w:rPr>
          <w:rFonts w:ascii="Times New Roman" w:hAnsi="Times New Roman"/>
          <w:i/>
          <w:sz w:val="24"/>
          <w:szCs w:val="24"/>
          <w:lang w:val="tt-RU"/>
        </w:rPr>
        <w:t>(Айдар Минһаҗев сүзләре, Рөстәм Сәрвәров музыкасы)</w:t>
      </w:r>
      <w:r w:rsidRPr="006B5E23">
        <w:rPr>
          <w:rFonts w:ascii="Times New Roman" w:hAnsi="Times New Roman"/>
          <w:sz w:val="24"/>
          <w:szCs w:val="24"/>
          <w:lang w:val="tt-RU"/>
        </w:rPr>
        <w:t xml:space="preserve">, «Рәхмәт, әнием» </w:t>
      </w:r>
      <w:r w:rsidRPr="006B5E23">
        <w:rPr>
          <w:rFonts w:ascii="Times New Roman" w:hAnsi="Times New Roman"/>
          <w:i/>
          <w:sz w:val="24"/>
          <w:szCs w:val="24"/>
          <w:lang w:val="tt-RU"/>
        </w:rPr>
        <w:t>(Айдар Минһаҗев сүзләре, Әлфия Һадиева музыкасы)</w:t>
      </w:r>
      <w:r w:rsidRPr="006B5E23">
        <w:rPr>
          <w:rFonts w:ascii="Times New Roman" w:hAnsi="Times New Roman"/>
          <w:sz w:val="24"/>
          <w:szCs w:val="24"/>
          <w:lang w:val="tt-RU"/>
        </w:rPr>
        <w:t xml:space="preserve">, «Шаян чебиләр» </w:t>
      </w:r>
      <w:r w:rsidRPr="006B5E23">
        <w:rPr>
          <w:rFonts w:ascii="Times New Roman" w:hAnsi="Times New Roman"/>
          <w:i/>
          <w:sz w:val="24"/>
          <w:szCs w:val="24"/>
          <w:lang w:val="tt-RU"/>
        </w:rPr>
        <w:t>(Айдар Минһаҗев сүзләре, Әлфия Һадиева музыкасы)</w:t>
      </w:r>
      <w:r w:rsidRPr="006B5E23">
        <w:rPr>
          <w:rFonts w:ascii="Times New Roman" w:hAnsi="Times New Roman"/>
          <w:sz w:val="24"/>
          <w:szCs w:val="24"/>
          <w:lang w:val="tt-RU"/>
        </w:rPr>
        <w:t xml:space="preserve">, «Урманда йөрүләре»  </w:t>
      </w:r>
      <w:r w:rsidRPr="006B5E23">
        <w:rPr>
          <w:rFonts w:ascii="Times New Roman" w:hAnsi="Times New Roman"/>
          <w:i/>
          <w:sz w:val="24"/>
          <w:szCs w:val="24"/>
          <w:lang w:val="tt-RU"/>
        </w:rPr>
        <w:t>(Айдар Минһаҗев сүзләре, Әлфия Һадиева музыкасы)</w:t>
      </w:r>
      <w:r w:rsidRPr="006B5E23">
        <w:rPr>
          <w:rFonts w:ascii="Times New Roman" w:hAnsi="Times New Roman"/>
          <w:sz w:val="24"/>
          <w:szCs w:val="24"/>
          <w:lang w:val="tt-RU"/>
        </w:rPr>
        <w:t xml:space="preserve">, «Матрешкалар җыры» </w:t>
      </w:r>
      <w:r w:rsidRPr="006B5E23">
        <w:rPr>
          <w:rFonts w:ascii="Times New Roman" w:hAnsi="Times New Roman"/>
          <w:i/>
          <w:sz w:val="24"/>
          <w:szCs w:val="24"/>
          <w:lang w:val="tt-RU"/>
        </w:rPr>
        <w:t>(рус халык җыры, Ф.Хәзрәтова тәрҗимәсе)</w:t>
      </w:r>
      <w:r w:rsidRPr="006B5E23">
        <w:rPr>
          <w:rFonts w:ascii="Times New Roman" w:hAnsi="Times New Roman"/>
          <w:sz w:val="24"/>
          <w:szCs w:val="24"/>
          <w:lang w:val="tt-RU"/>
        </w:rPr>
        <w:t xml:space="preserve">, «Светофор утлары» </w:t>
      </w:r>
      <w:r w:rsidRPr="006B5E23">
        <w:rPr>
          <w:rFonts w:ascii="Times New Roman" w:hAnsi="Times New Roman"/>
          <w:i/>
          <w:sz w:val="24"/>
          <w:szCs w:val="24"/>
          <w:lang w:val="tt-RU"/>
        </w:rPr>
        <w:t>(Владимир Шаинский музыкасы, Айдар Минһаҗев тәрҗимәсе)</w:t>
      </w:r>
      <w:r w:rsidRPr="006B5E23">
        <w:rPr>
          <w:rFonts w:ascii="Times New Roman" w:hAnsi="Times New Roman"/>
          <w:sz w:val="24"/>
          <w:szCs w:val="24"/>
          <w:lang w:val="tt-RU"/>
        </w:rPr>
        <w:t>, һ.б.</w:t>
      </w:r>
    </w:p>
    <w:p w:rsidR="00397F59" w:rsidRPr="006B5E23" w:rsidRDefault="00397F59" w:rsidP="00E468CD">
      <w:pPr>
        <w:spacing w:after="0" w:line="240" w:lineRule="auto"/>
        <w:ind w:firstLine="567"/>
        <w:jc w:val="both"/>
        <w:rPr>
          <w:rFonts w:ascii="Times New Roman" w:hAnsi="Times New Roman"/>
          <w:b/>
          <w:bCs/>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Уенның кагыйдәсе:</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Җыр куплетларын аның эчтәлеге буенча ясалган рәсемле карточкалар ярдәмендә тезеп куярга.</w:t>
      </w:r>
    </w:p>
    <w:p w:rsidR="00397F59" w:rsidRPr="006B5E23" w:rsidRDefault="00397F59" w:rsidP="00E468CD">
      <w:pPr>
        <w:spacing w:after="0" w:line="240" w:lineRule="auto"/>
        <w:ind w:firstLine="567"/>
        <w:jc w:val="both"/>
        <w:rPr>
          <w:rFonts w:ascii="Times New Roman" w:hAnsi="Times New Roman"/>
          <w:b/>
          <w:bCs/>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Уен вариантлары:</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1. Җырны өйрәнгән вакытта балалар, эчтәлеге буенча ясалган рәсемле карточкалар ярдәмендә, җыр куплетларын эзлекле рәвештә тезеп куялар.</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2. </w:t>
      </w:r>
      <w:r w:rsidRPr="006B5E23">
        <w:rPr>
          <w:rFonts w:ascii="Times New Roman" w:hAnsi="Times New Roman"/>
          <w:sz w:val="24"/>
          <w:szCs w:val="24"/>
          <w:lang w:val="tt-RU"/>
        </w:rPr>
        <w:t>Рәсемле карточкалар ярдәмендә балалар җырны таныйлар.</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lang w:val="tt-RU"/>
        </w:rPr>
        <w:t>3. Тәртипле буталган рәсемле карточкаларны балалар эзлекле рәвештә тезәләр.</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lang w:val="tt-RU"/>
        </w:rPr>
        <w:t>4. 2-3 җыр сурәтле төшерелгән карточкалар буталып куелган, балаларга, җыр сюҗетына карап, аларны дөрес итеп тезәргә һәм җыр исемнәрен атарга.</w:t>
      </w: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Һәр вариант ахырында җырны тулысынча яки аның берәр куплетын башкарырга тәкъдим ителә. 4 нче вариантта күрсәтелгән теләсә кайсы җырны башкарырга мөмкин.</w:t>
      </w: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b/>
          <w:bCs/>
          <w:sz w:val="24"/>
          <w:szCs w:val="24"/>
          <w:lang w:val="tt-RU"/>
        </w:rPr>
        <w:t>Уенның нәтиҗәләре:</w:t>
      </w:r>
    </w:p>
    <w:p w:rsidR="00397F59" w:rsidRPr="006B5E23" w:rsidRDefault="00397F59" w:rsidP="00E468CD">
      <w:pPr>
        <w:spacing w:after="0" w:line="240" w:lineRule="auto"/>
        <w:ind w:firstLine="567"/>
        <w:jc w:val="both"/>
        <w:rPr>
          <w:rFonts w:ascii="Times New Roman" w:hAnsi="Times New Roman"/>
          <w:sz w:val="24"/>
          <w:szCs w:val="24"/>
          <w:lang w:val="tt-RU"/>
        </w:rPr>
      </w:pPr>
      <w:r w:rsidRPr="006B5E23">
        <w:rPr>
          <w:rFonts w:ascii="Times New Roman" w:hAnsi="Times New Roman"/>
          <w:sz w:val="24"/>
          <w:szCs w:val="24"/>
          <w:lang w:val="tt-RU"/>
        </w:rPr>
        <w:t>Татар җырларнын өйрәнгән вакытта бу уеннар рус төркеме балаларына тексның эчтәлеген, сүзләрнең мәгънәләрен төгәл аңларга, материалны җиңел һәм тиз үзләштерергә ярдәм итә.</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Мнемотаблицы</w:t>
      </w: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Ямалова Зимфира Ильдаровна</w:t>
      </w:r>
    </w:p>
    <w:p w:rsidR="00397F59" w:rsidRPr="006B5E23" w:rsidRDefault="00397F59" w:rsidP="00E468CD">
      <w:pPr>
        <w:spacing w:after="0" w:line="240" w:lineRule="auto"/>
        <w:jc w:val="right"/>
        <w:rPr>
          <w:rFonts w:ascii="Times New Roman" w:hAnsi="Times New Roman"/>
          <w:color w:val="000000"/>
          <w:sz w:val="24"/>
          <w:szCs w:val="24"/>
        </w:rPr>
      </w:pPr>
      <w:r w:rsidRPr="006B5E23">
        <w:rPr>
          <w:rFonts w:ascii="Times New Roman" w:hAnsi="Times New Roman"/>
          <w:color w:val="000000"/>
          <w:sz w:val="24"/>
          <w:szCs w:val="24"/>
        </w:rPr>
        <w:t>МБДОУ «Детский сад №6»Радуга»Кукмор</w:t>
      </w:r>
    </w:p>
    <w:p w:rsidR="00397F59" w:rsidRPr="006B5E23" w:rsidRDefault="00397F59" w:rsidP="00E468CD">
      <w:pPr>
        <w:keepNext/>
        <w:keepLines/>
        <w:shd w:val="clear" w:color="auto" w:fill="FFFFFF"/>
        <w:spacing w:after="0" w:line="240" w:lineRule="auto"/>
        <w:jc w:val="center"/>
        <w:outlineLvl w:val="1"/>
        <w:rPr>
          <w:rFonts w:ascii="Times New Roman" w:hAnsi="Times New Roman"/>
          <w:b/>
          <w:sz w:val="24"/>
          <w:szCs w:val="24"/>
        </w:rPr>
      </w:pPr>
      <w:r w:rsidRPr="006B5E23">
        <w:rPr>
          <w:rFonts w:ascii="Times New Roman" w:hAnsi="Times New Roman"/>
          <w:b/>
          <w:sz w:val="24"/>
          <w:szCs w:val="24"/>
        </w:rPr>
        <w:t>Пояснительная записка</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eastAsia="ru-RU"/>
        </w:rPr>
      </w:pPr>
      <w:r w:rsidRPr="006B5E23">
        <w:rPr>
          <w:rFonts w:ascii="Times New Roman" w:hAnsi="Times New Roman"/>
          <w:b/>
          <w:color w:val="000000"/>
          <w:sz w:val="24"/>
          <w:szCs w:val="24"/>
          <w:lang w:eastAsia="ru-RU"/>
        </w:rPr>
        <w:t>Актуальность.</w:t>
      </w:r>
      <w:r w:rsidRPr="006B5E23">
        <w:rPr>
          <w:rFonts w:ascii="Times New Roman" w:hAnsi="Times New Roman"/>
          <w:color w:val="000000"/>
          <w:sz w:val="24"/>
          <w:szCs w:val="24"/>
          <w:lang w:eastAsia="ru-RU"/>
        </w:rPr>
        <w:t xml:space="preserve"> Как известно, татарский язык, наряду с английским, китайским, индийским, испанским, немецким и другими языками, был признан Юнеско одним из 14 развитых и широко употребляемых языков мира. Поэтому человек, владеющий татарским языком может общаться с носителем любого из тюркских языков, а ведь на этих языках разговаривают более 250 млн. человек. Язык – как основное средство приобщения к национальной культуре, источник народной мудрости. В языке находит отражение характер народа, его душа. Обучение детей татарскому языку в детском саду не только одна из самых важных, но и одна из сложных методических задач. Я хочу отметить, что лингвистические способности у всех детей разные. Одни все схватывают быстро. Другим язык дается сложнее. Поэтому я не ставлю перед собой задачи, чтобы каждый ребенок в совершенстве овладел тем объемом материала, который заложен в программе. Главное, чтобы он понял: кроме его родного языка, существуют еще и другие. И эти языки, в данном случае – татарский, тоже позволяют людям общаться друг с другом, вместе играть.</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В своей повседневной практике, использую не только традиционные проверенные формы и методы обучения, но и ввожу все новое, живое и интересное. Например, МНЕМОТЕХНИКУ. </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Мнемоника (греч.Mnemonіka – искусство запоминания); мнемотехника - совокупность приемов и способов, облегчающих запоминание и увеличивающих объем памяти путем образования искусственных ассоциаций. Как любая работа, мнемотехника </w:t>
      </w:r>
      <w:r w:rsidRPr="006B5E23">
        <w:rPr>
          <w:rFonts w:ascii="Times New Roman" w:hAnsi="Times New Roman"/>
          <w:color w:val="000000"/>
          <w:sz w:val="24"/>
          <w:szCs w:val="24"/>
          <w:u w:val="single"/>
          <w:lang w:eastAsia="ru-RU"/>
        </w:rPr>
        <w:t>строится от простого к сложному.</w:t>
      </w:r>
      <w:r w:rsidRPr="006B5E23">
        <w:rPr>
          <w:rFonts w:ascii="Times New Roman" w:hAnsi="Times New Roman"/>
          <w:color w:val="000000"/>
          <w:sz w:val="24"/>
          <w:szCs w:val="24"/>
          <w:lang w:eastAsia="ru-RU"/>
        </w:rPr>
        <w:t xml:space="preserve"> </w:t>
      </w:r>
      <w:r w:rsidRPr="006B5E23">
        <w:rPr>
          <w:rFonts w:ascii="Times New Roman" w:hAnsi="Times New Roman"/>
          <w:color w:val="000000"/>
          <w:sz w:val="24"/>
          <w:szCs w:val="24"/>
          <w:u w:val="single"/>
          <w:lang w:eastAsia="ru-RU"/>
        </w:rPr>
        <w:t> </w:t>
      </w:r>
      <w:r w:rsidRPr="006B5E23">
        <w:rPr>
          <w:rFonts w:ascii="Times New Roman" w:hAnsi="Times New Roman"/>
          <w:color w:val="000000"/>
          <w:sz w:val="24"/>
          <w:szCs w:val="24"/>
          <w:lang w:eastAsia="ru-RU"/>
        </w:rPr>
        <w:t>Работа начинается с простейших мнемоквадратов, последовательно перехожу к мнемодорожкам, и позже – к мнемотаблицам. Содержание мнемотаблицы - это графическое или частично графическое изображение персонажей сказки, явлений природы, некоторых действий и др. путем выделения главных смысловых звеньев сюжета рассказа. </w:t>
      </w:r>
      <w:r w:rsidRPr="006B5E23">
        <w:rPr>
          <w:rFonts w:ascii="Times New Roman" w:hAnsi="Times New Roman"/>
          <w:color w:val="000000"/>
          <w:sz w:val="24"/>
          <w:szCs w:val="24"/>
          <w:u w:val="single"/>
          <w:lang w:eastAsia="ru-RU"/>
        </w:rPr>
        <w:t>Главное</w:t>
      </w:r>
      <w:r w:rsidRPr="006B5E23">
        <w:rPr>
          <w:rFonts w:ascii="Times New Roman" w:hAnsi="Times New Roman"/>
          <w:color w:val="000000"/>
          <w:sz w:val="24"/>
          <w:szCs w:val="24"/>
          <w:lang w:eastAsia="ru-RU"/>
        </w:rPr>
        <w:t> – изображать так, чтобы нарисованное было понятно детям.</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Для детей </w:t>
      </w:r>
      <w:r w:rsidRPr="006B5E23">
        <w:rPr>
          <w:rFonts w:ascii="Times New Roman" w:hAnsi="Times New Roman"/>
          <w:color w:val="000000"/>
          <w:sz w:val="24"/>
          <w:szCs w:val="24"/>
          <w:u w:val="single"/>
          <w:lang w:eastAsia="ru-RU"/>
        </w:rPr>
        <w:t>младшего и среднего дошкольного возраста делаем цветные мнемотаблицы,</w:t>
      </w:r>
      <w:r w:rsidRPr="006B5E23">
        <w:rPr>
          <w:rFonts w:ascii="Times New Roman" w:hAnsi="Times New Roman"/>
          <w:color w:val="000000"/>
          <w:sz w:val="24"/>
          <w:szCs w:val="24"/>
          <w:lang w:eastAsia="ru-RU"/>
        </w:rPr>
        <w:t> т. к. у детей остаются в памяти отдельные образы: яблоко - зеленое, морковь – оранжевая. Позже – необходимо усложнять или заменять другой заставкой - изобразить персонажа в графическом виде. Например: лиса – состоит из оранжевых геометрических фигур </w:t>
      </w:r>
      <w:r w:rsidRPr="006B5E23">
        <w:rPr>
          <w:rFonts w:ascii="Times New Roman" w:hAnsi="Times New Roman"/>
          <w:i/>
          <w:iCs/>
          <w:color w:val="000000"/>
          <w:sz w:val="24"/>
          <w:szCs w:val="24"/>
          <w:lang w:eastAsia="ru-RU"/>
        </w:rPr>
        <w:t>(треугольника и круга)</w:t>
      </w:r>
      <w:r w:rsidRPr="006B5E23">
        <w:rPr>
          <w:rFonts w:ascii="Times New Roman" w:hAnsi="Times New Roman"/>
          <w:color w:val="000000"/>
          <w:sz w:val="24"/>
          <w:szCs w:val="24"/>
          <w:lang w:eastAsia="ru-RU"/>
        </w:rPr>
        <w:t>, медведь – большой коричневый круг и т. д. </w:t>
      </w:r>
      <w:r w:rsidRPr="006B5E23">
        <w:rPr>
          <w:rFonts w:ascii="Times New Roman" w:hAnsi="Times New Roman"/>
          <w:color w:val="000000"/>
          <w:sz w:val="24"/>
          <w:szCs w:val="24"/>
          <w:u w:val="single"/>
          <w:lang w:eastAsia="ru-RU"/>
        </w:rPr>
        <w:t>Для детей старшего возраста схемы желательно рисовать в одном цвете, чтобы не вовлекать внимание на яркость символических изображений.</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Мнемотаблицы-схемы служат дидактическим материалом в работе по развитию связной речи детей. Их используем для разных целей:</w:t>
      </w:r>
    </w:p>
    <w:p w:rsidR="00397F59" w:rsidRPr="006B5E23" w:rsidRDefault="00397F59" w:rsidP="00E468CD">
      <w:pPr>
        <w:numPr>
          <w:ilvl w:val="0"/>
          <w:numId w:val="61"/>
        </w:numPr>
        <w:shd w:val="clear" w:color="auto" w:fill="FFFFFF"/>
        <w:spacing w:after="0" w:line="240" w:lineRule="auto"/>
        <w:ind w:left="0"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обогащения словарного запаса,</w:t>
      </w:r>
    </w:p>
    <w:p w:rsidR="00397F59" w:rsidRPr="006B5E23" w:rsidRDefault="00397F59" w:rsidP="00E468CD">
      <w:pPr>
        <w:numPr>
          <w:ilvl w:val="0"/>
          <w:numId w:val="61"/>
        </w:numPr>
        <w:shd w:val="clear" w:color="auto" w:fill="FFFFFF"/>
        <w:spacing w:after="0" w:line="240" w:lineRule="auto"/>
        <w:ind w:left="0"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при обучении составлению рассказов,</w:t>
      </w:r>
    </w:p>
    <w:p w:rsidR="00397F59" w:rsidRPr="006B5E23" w:rsidRDefault="00397F59" w:rsidP="00E468CD">
      <w:pPr>
        <w:numPr>
          <w:ilvl w:val="0"/>
          <w:numId w:val="61"/>
        </w:numPr>
        <w:shd w:val="clear" w:color="auto" w:fill="FFFFFF"/>
        <w:spacing w:after="0" w:line="240" w:lineRule="auto"/>
        <w:ind w:left="0"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при пересказах художественной литературы,</w:t>
      </w:r>
    </w:p>
    <w:p w:rsidR="00397F59" w:rsidRPr="006B5E23" w:rsidRDefault="00397F59" w:rsidP="00E468CD">
      <w:pPr>
        <w:numPr>
          <w:ilvl w:val="0"/>
          <w:numId w:val="61"/>
        </w:numPr>
        <w:shd w:val="clear" w:color="auto" w:fill="FFFFFF"/>
        <w:spacing w:after="0" w:line="240" w:lineRule="auto"/>
        <w:ind w:left="0"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при отгадывании и загадывании загадок,</w:t>
      </w:r>
    </w:p>
    <w:p w:rsidR="00397F59" w:rsidRPr="006B5E23" w:rsidRDefault="00397F59" w:rsidP="00E468CD">
      <w:pPr>
        <w:numPr>
          <w:ilvl w:val="0"/>
          <w:numId w:val="61"/>
        </w:numPr>
        <w:shd w:val="clear" w:color="auto" w:fill="FFFFFF"/>
        <w:spacing w:after="0" w:line="240" w:lineRule="auto"/>
        <w:ind w:left="0"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при заучивании стихов.</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Опираясь на опыт педагогов, я разработала мнемотаблицы для составления описательных рассказов об игрушках, посуде, одежде, овощах и фруктах и т.д.. Данные схемы помогают детям самостоятельно определить главные свойства и признаки рассматриваемого предмета, установить последовательность изложения выявленных признаков; обогащают словарный запас детей.</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Хотелось бы рассказать ещё о применении модельных схем при заучивании татарских песен для русскоязычных детей. Использование моделирования облегчает и ускоряет процесс запоминания и усвоения текстов, формирует приемы работы с памятью. При этом виде деятельности включаются не только слуховые, но и зрительные анализаторы. Дети легко вспоминают картинку, а потом припоминают слова.</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u w:val="single"/>
          <w:lang w:eastAsia="ru-RU"/>
        </w:rPr>
        <w:t>Мнемотаблицами не ограничивается вся работа по обучению детей татарскому языку. Это – прежде всего как начальная, «пусковая», наиболее значимая и эффективная работа,</w:t>
      </w:r>
      <w:r w:rsidRPr="006B5E23">
        <w:rPr>
          <w:rFonts w:ascii="Times New Roman" w:hAnsi="Times New Roman"/>
          <w:color w:val="000000"/>
          <w:sz w:val="24"/>
          <w:szCs w:val="24"/>
          <w:lang w:eastAsia="ru-RU"/>
        </w:rPr>
        <w:t> так как использование мнемотаблиц позволяет детям легче воспринимать и перерабатывать зрительную информацию, сохранять и воспроизводить её.</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Цель: использование технологии мнемоники в образовательном процессе для развития речи детей дошкольного возраста.</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Задачи:</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1. Расширять и обогащать словарный запас детей, способствовать развитию связной речи.</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2. Формировать умение преобразовывать абстрактные символы в образы (перекодировка информации) .</w:t>
      </w:r>
    </w:p>
    <w:p w:rsidR="00397F59" w:rsidRPr="006B5E23" w:rsidRDefault="00397F59" w:rsidP="00E468CD">
      <w:pPr>
        <w:shd w:val="clear" w:color="auto" w:fill="FFFFFF"/>
        <w:spacing w:after="0" w:line="240" w:lineRule="auto"/>
        <w:ind w:firstLine="709"/>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4. Воспитывать любовь к родному (татарскому) языку.</w:t>
      </w:r>
    </w:p>
    <w:p w:rsidR="00397F59" w:rsidRPr="006B5E23" w:rsidRDefault="00397F59" w:rsidP="00E468CD">
      <w:pPr>
        <w:keepNext/>
        <w:keepLines/>
        <w:shd w:val="clear" w:color="auto" w:fill="FFFFFF"/>
        <w:spacing w:after="0" w:line="240" w:lineRule="auto"/>
        <w:jc w:val="center"/>
        <w:outlineLvl w:val="1"/>
        <w:rPr>
          <w:rFonts w:ascii="Times New Roman" w:hAnsi="Times New Roman"/>
          <w:color w:val="2E74B5"/>
          <w:sz w:val="24"/>
          <w:szCs w:val="24"/>
        </w:rPr>
      </w:pP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 xml:space="preserve">                                                             </w:t>
      </w:r>
      <w:r w:rsidRPr="006B5E23">
        <w:rPr>
          <w:rFonts w:ascii="Times New Roman" w:hAnsi="Times New Roman"/>
          <w:b/>
          <w:sz w:val="24"/>
          <w:szCs w:val="24"/>
          <w:u w:val="single"/>
        </w:rPr>
        <w:t>Ход</w:t>
      </w:r>
      <w:r w:rsidRPr="006B5E23">
        <w:rPr>
          <w:rFonts w:ascii="Times New Roman" w:hAnsi="Times New Roman"/>
          <w:b/>
          <w:sz w:val="24"/>
          <w:szCs w:val="24"/>
        </w:rPr>
        <w:t>.</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1 этап:</w:t>
      </w:r>
      <w:r w:rsidRPr="006B5E23">
        <w:rPr>
          <w:rFonts w:ascii="Times New Roman" w:hAnsi="Times New Roman"/>
          <w:color w:val="000000"/>
          <w:sz w:val="24"/>
          <w:szCs w:val="24"/>
          <w:lang w:eastAsia="ru-RU"/>
        </w:rPr>
        <w:t> Рассматривание таблицы и разбор того, что на ней изображено.</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2 этап:</w:t>
      </w:r>
      <w:r w:rsidRPr="006B5E23">
        <w:rPr>
          <w:rFonts w:ascii="Times New Roman" w:hAnsi="Times New Roman"/>
          <w:color w:val="000000"/>
          <w:sz w:val="24"/>
          <w:szCs w:val="24"/>
          <w:lang w:eastAsia="ru-RU"/>
        </w:rPr>
        <w:t> Осуществляется перекодирование информации, т.е. преобразование из абстрактных символов слов в образы.</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3 этап:</w:t>
      </w:r>
      <w:r w:rsidRPr="006B5E23">
        <w:rPr>
          <w:rFonts w:ascii="Times New Roman" w:hAnsi="Times New Roman"/>
          <w:color w:val="000000"/>
          <w:sz w:val="24"/>
          <w:szCs w:val="24"/>
          <w:lang w:eastAsia="ru-RU"/>
        </w:rPr>
        <w:t> После перекодирования осуществляется  рассказ по заданной теме, т.е. происходит отработка метода запоминания.</w:t>
      </w:r>
    </w:p>
    <w:p w:rsidR="00397F59" w:rsidRPr="006B5E23" w:rsidRDefault="00397F59" w:rsidP="00E468CD">
      <w:pPr>
        <w:keepNext/>
        <w:keepLines/>
        <w:shd w:val="clear" w:color="auto" w:fill="FFFFFF"/>
        <w:spacing w:after="0" w:line="240" w:lineRule="auto"/>
        <w:outlineLvl w:val="1"/>
        <w:rPr>
          <w:rFonts w:ascii="Times New Roman" w:hAnsi="Times New Roman"/>
          <w:color w:val="2E74B5"/>
          <w:sz w:val="24"/>
          <w:szCs w:val="24"/>
        </w:rPr>
        <w:sectPr w:rsidR="00397F59" w:rsidRPr="006B5E23" w:rsidSect="006B5E23">
          <w:pgSz w:w="11906" w:h="16838"/>
          <w:pgMar w:top="1134" w:right="851" w:bottom="1134" w:left="1701" w:header="709" w:footer="709" w:gutter="0"/>
          <w:cols w:space="708"/>
          <w:docGrid w:linePitch="360"/>
        </w:sectPr>
      </w:pPr>
    </w:p>
    <w:p w:rsidR="00397F59" w:rsidRPr="006B5E23" w:rsidRDefault="00397F59" w:rsidP="00E468CD">
      <w:pPr>
        <w:keepNext/>
        <w:keepLines/>
        <w:shd w:val="clear" w:color="auto" w:fill="FFFFFF"/>
        <w:spacing w:after="0" w:line="240" w:lineRule="auto"/>
        <w:jc w:val="center"/>
        <w:outlineLvl w:val="1"/>
        <w:rPr>
          <w:rFonts w:ascii="Times New Roman" w:hAnsi="Times New Roman"/>
          <w:b/>
          <w:sz w:val="24"/>
          <w:szCs w:val="24"/>
        </w:rPr>
      </w:pPr>
      <w:r w:rsidRPr="006B5E23">
        <w:rPr>
          <w:rFonts w:ascii="Times New Roman" w:hAnsi="Times New Roman"/>
          <w:b/>
          <w:sz w:val="24"/>
          <w:szCs w:val="24"/>
        </w:rPr>
        <w:t>Подготовительная к школе группа.</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Җыр “Сабантуйга барабыз”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Карагыз, карагыз,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Сабантуйга барабыз.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Сабантуйга барабыз,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Уйнап бүләк алабыз.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Сабантуйга барабыз,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Сикерәбез, чабабыз.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Җырлап – биеп алабыз,</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Уйнап бүләк алабыз.</w:t>
      </w:r>
    </w:p>
    <w:p w:rsidR="00397F59" w:rsidRPr="006B5E23" w:rsidRDefault="00397F59" w:rsidP="00E468CD">
      <w:pPr>
        <w:spacing w:after="0" w:line="240" w:lineRule="auto"/>
        <w:jc w:val="both"/>
        <w:rPr>
          <w:rFonts w:ascii="Times New Roman" w:hAnsi="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3"/>
        <w:gridCol w:w="3078"/>
        <w:gridCol w:w="3300"/>
      </w:tblGrid>
      <w:tr w:rsidR="00397F59" w:rsidRPr="006B5E23" w:rsidTr="00281510">
        <w:trPr>
          <w:trHeight w:val="2974"/>
        </w:trPr>
        <w:tc>
          <w:tcPr>
            <w:tcW w:w="3552"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Рисунок 6" o:spid="_x0000_i1111" type="#_x0000_t75" style="width:175.5pt;height:112.5pt;visibility:visible">
                  <v:imagedata r:id="rId132" o:title=""/>
                </v:shape>
              </w:pict>
            </w:r>
          </w:p>
        </w:tc>
        <w:tc>
          <w:tcPr>
            <w:tcW w:w="3441"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_x0000_i1112" type="#_x0000_t75" style="width:170.25pt;height:144.75pt;visibility:visible">
                  <v:imagedata r:id="rId133" o:title=""/>
                </v:shape>
              </w:pict>
            </w:r>
          </w:p>
        </w:tc>
        <w:tc>
          <w:tcPr>
            <w:tcW w:w="3689"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Рисунок 8" o:spid="_x0000_i1113" type="#_x0000_t75" style="width:168pt;height:137.25pt;visibility:visible">
                  <v:imagedata r:id="rId134" o:title=""/>
                </v:shape>
              </w:pict>
            </w:r>
          </w:p>
        </w:tc>
      </w:tr>
      <w:tr w:rsidR="00397F59" w:rsidRPr="006B5E23" w:rsidTr="00281510">
        <w:trPr>
          <w:trHeight w:val="2384"/>
        </w:trPr>
        <w:tc>
          <w:tcPr>
            <w:tcW w:w="3552"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_x0000_i1114" type="#_x0000_t75" style="width:177pt;height:134.25pt;visibility:visible">
                  <v:imagedata r:id="rId135" o:title=""/>
                </v:shape>
              </w:pict>
            </w:r>
          </w:p>
        </w:tc>
        <w:tc>
          <w:tcPr>
            <w:tcW w:w="3441" w:type="dxa"/>
          </w:tcPr>
          <w:p w:rsidR="00397F59" w:rsidRPr="00281510" w:rsidRDefault="00397F59" w:rsidP="00E468CD">
            <w:pPr>
              <w:spacing w:after="0" w:line="240" w:lineRule="auto"/>
              <w:rPr>
                <w:rFonts w:ascii="Times New Roman" w:hAnsi="Times New Roman"/>
                <w:sz w:val="24"/>
                <w:szCs w:val="24"/>
                <w:lang w:eastAsia="ru-RU"/>
              </w:rPr>
            </w:pPr>
          </w:p>
          <w:p w:rsidR="00397F59" w:rsidRPr="00281510" w:rsidRDefault="00397F59" w:rsidP="00E468CD">
            <w:pPr>
              <w:spacing w:after="0" w:line="240" w:lineRule="auto"/>
              <w:rPr>
                <w:rFonts w:ascii="Times New Roman" w:hAnsi="Times New Roman"/>
                <w:sz w:val="24"/>
                <w:szCs w:val="24"/>
                <w:lang w:eastAsia="ru-RU"/>
              </w:rPr>
            </w:pPr>
            <w:r>
              <w:rPr>
                <w:noProof/>
                <w:lang w:eastAsia="ru-RU"/>
              </w:rPr>
              <w:pict>
                <v:shape id="_x0000_s1096" type="#_x0000_t75" style="position:absolute;margin-left:73.35pt;margin-top:44.35pt;width:88.75pt;height:89.1pt;z-index:-251624448;visibility:visible">
                  <v:imagedata r:id="rId136" o:title=""/>
                </v:shape>
              </w:pict>
            </w:r>
            <w:r w:rsidRPr="004E7184">
              <w:rPr>
                <w:rFonts w:ascii="Times New Roman" w:hAnsi="Times New Roman"/>
                <w:noProof/>
                <w:sz w:val="24"/>
                <w:szCs w:val="24"/>
                <w:lang w:eastAsia="ru-RU"/>
              </w:rPr>
              <w:pict>
                <v:shape id="Рисунок 11" o:spid="_x0000_i1115" type="#_x0000_t75" alt="http://image.shutterstock.com/z/stock-vector-jumping-kids-on-orange-background-81945238.jpg" style="width:75pt;height:87pt;visibility:visible">
                  <v:imagedata r:id="rId137" o:title=""/>
                </v:shape>
              </w:pict>
            </w:r>
          </w:p>
          <w:p w:rsidR="00397F59" w:rsidRPr="00281510" w:rsidRDefault="00397F59" w:rsidP="00E468CD">
            <w:pPr>
              <w:spacing w:after="0" w:line="240" w:lineRule="auto"/>
              <w:rPr>
                <w:rFonts w:ascii="Times New Roman" w:hAnsi="Times New Roman"/>
                <w:sz w:val="24"/>
                <w:szCs w:val="24"/>
                <w:lang w:eastAsia="ru-RU"/>
              </w:rPr>
            </w:pPr>
          </w:p>
          <w:p w:rsidR="00397F59" w:rsidRPr="00281510" w:rsidRDefault="00397F59" w:rsidP="00E468CD">
            <w:pPr>
              <w:spacing w:after="0" w:line="240" w:lineRule="auto"/>
              <w:rPr>
                <w:rFonts w:ascii="Times New Roman" w:hAnsi="Times New Roman"/>
                <w:sz w:val="24"/>
                <w:szCs w:val="24"/>
                <w:lang w:eastAsia="ru-RU"/>
              </w:rPr>
            </w:pPr>
          </w:p>
          <w:p w:rsidR="00397F59" w:rsidRPr="00281510" w:rsidRDefault="00397F59" w:rsidP="00E468CD">
            <w:pPr>
              <w:spacing w:after="0" w:line="240" w:lineRule="auto"/>
              <w:rPr>
                <w:rFonts w:ascii="Times New Roman" w:hAnsi="Times New Roman"/>
                <w:sz w:val="24"/>
                <w:szCs w:val="24"/>
                <w:lang w:eastAsia="ru-RU"/>
              </w:rPr>
            </w:pPr>
            <w:r w:rsidRPr="00281510">
              <w:rPr>
                <w:rFonts w:ascii="Times New Roman" w:hAnsi="Times New Roman"/>
                <w:sz w:val="24"/>
                <w:szCs w:val="24"/>
                <w:lang w:eastAsia="ru-RU"/>
              </w:rPr>
              <w:t xml:space="preserve">                    </w:t>
            </w:r>
          </w:p>
        </w:tc>
        <w:tc>
          <w:tcPr>
            <w:tcW w:w="3689"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Рисунок 10" o:spid="_x0000_i1116" type="#_x0000_t75" style="width:183pt;height:130.5pt;visibility:visible">
                  <v:imagedata r:id="rId138" o:title=""/>
                </v:shape>
              </w:pict>
            </w:r>
          </w:p>
        </w:tc>
      </w:tr>
      <w:tr w:rsidR="00397F59" w:rsidRPr="006B5E23" w:rsidTr="00281510">
        <w:tc>
          <w:tcPr>
            <w:tcW w:w="3552" w:type="dxa"/>
          </w:tcPr>
          <w:p w:rsidR="00397F59" w:rsidRPr="00281510" w:rsidRDefault="00397F59" w:rsidP="00E468CD">
            <w:pPr>
              <w:spacing w:after="0" w:line="240" w:lineRule="auto"/>
              <w:rPr>
                <w:rFonts w:ascii="Times New Roman" w:hAnsi="Times New Roman"/>
                <w:sz w:val="24"/>
                <w:szCs w:val="24"/>
                <w:lang w:eastAsia="ru-RU"/>
              </w:rPr>
            </w:pPr>
          </w:p>
        </w:tc>
        <w:tc>
          <w:tcPr>
            <w:tcW w:w="3441" w:type="dxa"/>
          </w:tcPr>
          <w:p w:rsidR="00397F59" w:rsidRPr="00281510" w:rsidRDefault="00397F59" w:rsidP="00E468CD">
            <w:pPr>
              <w:spacing w:after="0" w:line="240" w:lineRule="auto"/>
              <w:rPr>
                <w:rFonts w:ascii="Times New Roman" w:hAnsi="Times New Roman"/>
                <w:sz w:val="24"/>
                <w:szCs w:val="24"/>
                <w:lang w:eastAsia="ru-RU"/>
              </w:rPr>
            </w:pPr>
            <w:r w:rsidRPr="004E7184">
              <w:rPr>
                <w:rFonts w:ascii="Times New Roman" w:hAnsi="Times New Roman"/>
                <w:noProof/>
                <w:sz w:val="24"/>
                <w:szCs w:val="24"/>
                <w:lang w:eastAsia="ru-RU"/>
              </w:rPr>
              <w:pict>
                <v:shape id="_x0000_i1117" type="#_x0000_t75" style="width:168pt;height:105.75pt;visibility:visible">
                  <v:imagedata r:id="rId139" o:title=""/>
                </v:shape>
              </w:pict>
            </w:r>
          </w:p>
        </w:tc>
        <w:tc>
          <w:tcPr>
            <w:tcW w:w="3689" w:type="dxa"/>
          </w:tcPr>
          <w:p w:rsidR="00397F59" w:rsidRPr="00281510" w:rsidRDefault="00397F59" w:rsidP="00E468CD">
            <w:pPr>
              <w:spacing w:after="0" w:line="240" w:lineRule="auto"/>
              <w:rPr>
                <w:rFonts w:ascii="Times New Roman" w:hAnsi="Times New Roman"/>
                <w:sz w:val="24"/>
                <w:szCs w:val="24"/>
                <w:lang w:eastAsia="ru-RU"/>
              </w:rPr>
            </w:pPr>
          </w:p>
        </w:tc>
      </w:tr>
    </w:tbl>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right"/>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«В страну волшебных инструментов»</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Юсупова Наиля Накибовна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МБДОУ «</w:t>
      </w:r>
      <w:r w:rsidRPr="006B5E23">
        <w:rPr>
          <w:rFonts w:ascii="Times New Roman" w:hAnsi="Times New Roman"/>
          <w:sz w:val="24"/>
          <w:szCs w:val="24"/>
          <w:lang w:val="tt-RU"/>
        </w:rPr>
        <w:t>Детский сад обәеразвиваю</w:t>
      </w:r>
      <w:r w:rsidRPr="006B5E23">
        <w:rPr>
          <w:rFonts w:ascii="Times New Roman" w:hAnsi="Times New Roman"/>
          <w:sz w:val="24"/>
          <w:szCs w:val="24"/>
        </w:rPr>
        <w:t>щ</w:t>
      </w:r>
      <w:r w:rsidRPr="006B5E23">
        <w:rPr>
          <w:rFonts w:ascii="Times New Roman" w:hAnsi="Times New Roman"/>
          <w:sz w:val="24"/>
          <w:szCs w:val="24"/>
          <w:lang w:val="tt-RU"/>
        </w:rPr>
        <w:t xml:space="preserve">его </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lang w:val="tt-RU"/>
        </w:rPr>
        <w:t>вида№6 “Радуга””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Цель:</w:t>
      </w:r>
      <w:r w:rsidRPr="006B5E23">
        <w:rPr>
          <w:rFonts w:ascii="Times New Roman" w:hAnsi="Times New Roman"/>
          <w:sz w:val="24"/>
          <w:szCs w:val="24"/>
        </w:rPr>
        <w:t>Развивать  музыкальные способности детей через игру на музыкальных инструментах.</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Образовательные задачи:</w:t>
      </w:r>
      <w:r w:rsidRPr="006B5E23">
        <w:rPr>
          <w:rFonts w:ascii="Times New Roman" w:hAnsi="Times New Roman"/>
          <w:sz w:val="24"/>
          <w:szCs w:val="24"/>
        </w:rPr>
        <w:t xml:space="preserve"> познакомить детей с татарским народным инструментом – кураем, обогащать музыкальные впечатления детей, вызывать яркий эмоциональный отклик при восприятии музыки разного характера. </w:t>
      </w:r>
      <w:r w:rsidRPr="006B5E23">
        <w:rPr>
          <w:rFonts w:ascii="Times New Roman" w:hAnsi="Times New Roman"/>
          <w:iCs/>
          <w:sz w:val="24"/>
          <w:szCs w:val="24"/>
          <w:shd w:val="clear" w:color="auto" w:fill="FFFFFF"/>
        </w:rPr>
        <w:t>З</w:t>
      </w:r>
      <w:r w:rsidRPr="006B5E23">
        <w:rPr>
          <w:rFonts w:ascii="Times New Roman" w:hAnsi="Times New Roman"/>
          <w:sz w:val="24"/>
          <w:szCs w:val="24"/>
          <w:shd w:val="clear" w:color="auto" w:fill="FFFFFF"/>
        </w:rPr>
        <w:t>акреплять навык исполнения музыкальных произведений на детских музыкальных инструментах.</w:t>
      </w:r>
    </w:p>
    <w:p w:rsidR="00397F59" w:rsidRPr="006B5E23" w:rsidRDefault="00397F59" w:rsidP="00E468CD">
      <w:pPr>
        <w:spacing w:after="0" w:line="240" w:lineRule="auto"/>
        <w:jc w:val="both"/>
        <w:rPr>
          <w:rFonts w:ascii="Times New Roman" w:hAnsi="Times New Roman"/>
          <w:sz w:val="24"/>
          <w:szCs w:val="24"/>
          <w:lang w:eastAsia="ru-RU"/>
        </w:rPr>
      </w:pPr>
      <w:r w:rsidRPr="006B5E23">
        <w:rPr>
          <w:rFonts w:ascii="Times New Roman" w:hAnsi="Times New Roman"/>
          <w:b/>
          <w:sz w:val="24"/>
          <w:szCs w:val="24"/>
          <w:lang w:eastAsia="ru-RU"/>
        </w:rPr>
        <w:t>Воспитательные задачи</w:t>
      </w:r>
      <w:r w:rsidRPr="006B5E23">
        <w:rPr>
          <w:rFonts w:ascii="Times New Roman" w:hAnsi="Times New Roman"/>
          <w:sz w:val="24"/>
          <w:szCs w:val="24"/>
          <w:lang w:eastAsia="ru-RU"/>
        </w:rPr>
        <w:t>: воспитывать в детях чувство прекрасного к татарским народным инструментам посредством воздействия музыки. Воспитывать интерес к игре на детских музыкальных инструментах, желание играть на них и беречь. Учить детей взаимодействовать друг с другом, воспитывать коммуникативные навыки.</w:t>
      </w:r>
    </w:p>
    <w:p w:rsidR="00397F59" w:rsidRPr="006B5E23" w:rsidRDefault="00397F59" w:rsidP="00E468CD">
      <w:pPr>
        <w:spacing w:after="0" w:line="240" w:lineRule="auto"/>
        <w:jc w:val="both"/>
        <w:rPr>
          <w:rFonts w:ascii="Times New Roman" w:hAnsi="Times New Roman"/>
          <w:sz w:val="24"/>
          <w:szCs w:val="24"/>
          <w:lang w:eastAsia="ru-RU"/>
        </w:rPr>
      </w:pPr>
      <w:r w:rsidRPr="006B5E23">
        <w:rPr>
          <w:rFonts w:ascii="Times New Roman" w:hAnsi="Times New Roman"/>
          <w:b/>
          <w:sz w:val="24"/>
          <w:szCs w:val="24"/>
          <w:lang w:eastAsia="ru-RU"/>
        </w:rPr>
        <w:t>Развивающие задачи:</w:t>
      </w:r>
      <w:r w:rsidRPr="006B5E23">
        <w:rPr>
          <w:rFonts w:ascii="Times New Roman" w:hAnsi="Times New Roman"/>
          <w:sz w:val="24"/>
          <w:szCs w:val="24"/>
          <w:lang w:eastAsia="ru-RU"/>
        </w:rPr>
        <w:t xml:space="preserve"> развивать чувство ритма, способствовать развитию творческой активности детей.Развивать  музыкально-творческие способности при ознакомлении с национальной культурой. </w:t>
      </w:r>
      <w:r w:rsidRPr="006B5E23">
        <w:rPr>
          <w:rFonts w:ascii="Times New Roman" w:hAnsi="Times New Roman"/>
          <w:sz w:val="24"/>
          <w:szCs w:val="24"/>
          <w:shd w:val="clear" w:color="auto" w:fill="FFFFFF"/>
          <w:lang w:eastAsia="ru-RU"/>
        </w:rPr>
        <w:t xml:space="preserve">Развивать творческое мышление, </w:t>
      </w:r>
      <w:r w:rsidRPr="006B5E23">
        <w:rPr>
          <w:rFonts w:ascii="Times New Roman" w:hAnsi="Times New Roman"/>
          <w:sz w:val="24"/>
          <w:szCs w:val="24"/>
          <w:lang w:eastAsia="ru-RU"/>
        </w:rPr>
        <w:t>исследовательский интерес и познавательную активность детей.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Основная образовательная область:</w:t>
      </w:r>
      <w:r w:rsidRPr="006B5E23">
        <w:rPr>
          <w:rFonts w:ascii="Times New Roman" w:hAnsi="Times New Roman"/>
          <w:sz w:val="24"/>
          <w:szCs w:val="24"/>
        </w:rPr>
        <w:t xml:space="preserve"> художественно - эстетическая</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sz w:val="24"/>
          <w:szCs w:val="24"/>
        </w:rPr>
        <w:t>Интегрированные образовательные области:</w:t>
      </w:r>
      <w:r w:rsidRPr="006B5E23">
        <w:rPr>
          <w:rFonts w:ascii="Times New Roman" w:hAnsi="Times New Roman"/>
          <w:sz w:val="24"/>
          <w:szCs w:val="24"/>
        </w:rPr>
        <w:t xml:space="preserve"> художественно – эстетическая, социально – коммуникативная,  речевая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 xml:space="preserve">Методы и приёмы: </w:t>
      </w:r>
      <w:r w:rsidRPr="006B5E23">
        <w:rPr>
          <w:rFonts w:ascii="Times New Roman" w:hAnsi="Times New Roman"/>
          <w:sz w:val="24"/>
          <w:szCs w:val="24"/>
        </w:rPr>
        <w:t>использование ТСО, экспериментально – исследовательская деятельность,  объяснительно – иллюстративная, игровая, творческая, метод практической деятельности, погружение в музыку, вопросы к детям.</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Наглядные средства обучения:</w:t>
      </w:r>
      <w:r w:rsidRPr="006B5E23">
        <w:rPr>
          <w:rFonts w:ascii="Times New Roman" w:hAnsi="Times New Roman"/>
          <w:sz w:val="24"/>
          <w:szCs w:val="24"/>
        </w:rPr>
        <w:t xml:space="preserve"> презентация с картинками, ковролинобук и  инструменты из фетра, видео игры на курае.</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 xml:space="preserve">Предварительная работа: </w:t>
      </w:r>
      <w:r w:rsidRPr="006B5E23">
        <w:rPr>
          <w:rFonts w:ascii="Times New Roman" w:hAnsi="Times New Roman"/>
          <w:sz w:val="24"/>
          <w:szCs w:val="24"/>
        </w:rPr>
        <w:t>слушание музыкальных произведений, разучивание песен, обучение игре на детских музыкальных инструментах, использование на занятиях пальчиковых гимнастик, подготовка презентации.</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Ход занятия: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заходят в зал.</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Здравствуйте, ребята! Вы пришли в музыкальный зал, позаниматься. Давайте, поприветствуем друг друга!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Всем привет, всем привет!</w:t>
      </w:r>
    </w:p>
    <w:p w:rsidR="00397F59" w:rsidRPr="006B5E23" w:rsidRDefault="00397F59" w:rsidP="00E468CD">
      <w:pPr>
        <w:tabs>
          <w:tab w:val="left" w:pos="2894"/>
        </w:tabs>
        <w:spacing w:after="0" w:line="240" w:lineRule="auto"/>
        <w:jc w:val="both"/>
        <w:rPr>
          <w:rFonts w:ascii="Times New Roman" w:hAnsi="Times New Roman"/>
          <w:sz w:val="24"/>
          <w:szCs w:val="24"/>
        </w:rPr>
      </w:pPr>
      <w:r w:rsidRPr="006B5E23">
        <w:rPr>
          <w:rFonts w:ascii="Times New Roman" w:hAnsi="Times New Roman"/>
          <w:sz w:val="24"/>
          <w:szCs w:val="24"/>
        </w:rPr>
        <w:t>Собрались мы  вместе</w:t>
      </w:r>
      <w:r w:rsidRPr="006B5E23">
        <w:rPr>
          <w:rFonts w:ascii="Times New Roman" w:hAnsi="Times New Roman"/>
          <w:sz w:val="24"/>
          <w:szCs w:val="24"/>
        </w:rPr>
        <w:tab/>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Всем привет, всем привет,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Это я! И песенка моя.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Но сегодня у нас будет необычное занятие. Я приглашаю вас в удивительное путешествие – «В страну музыкальных инструментов». А чтобы было нам интересно туда идти, давайте, захватим с собой хорошее, бодрое и весёлое настроение.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Любим, любим, мы смеяться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          Веселиться, заниматься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          Вы ведь знаете у нас</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          Настроенье лучший класс</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Ну, раз у нас у всех настроение отличное, тогда в путь дорожку. А чтобы было нам веселее идти, захватим с собой интересную песенку с интересными заданиями, которые вам нужно будет по дороге выполнить.</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Музыкально- ритмические движения:</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Друг за другом мы идем,</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Ножки поднимаем.</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 xml:space="preserve">В музыкальную страну </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Весело шагаем</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b/>
          <w:bCs/>
          <w:sz w:val="24"/>
          <w:szCs w:val="24"/>
        </w:rPr>
        <w:t>(</w:t>
      </w:r>
      <w:r w:rsidRPr="006B5E23">
        <w:rPr>
          <w:rFonts w:ascii="Times New Roman" w:hAnsi="Times New Roman"/>
          <w:b/>
          <w:bCs/>
          <w:sz w:val="24"/>
          <w:szCs w:val="24"/>
          <w:u w:val="single"/>
        </w:rPr>
        <w:t>ходьба на носочках</w:t>
      </w:r>
      <w:r w:rsidRPr="006B5E23">
        <w:rPr>
          <w:rFonts w:ascii="Times New Roman" w:hAnsi="Times New Roman"/>
          <w:b/>
          <w:bCs/>
          <w:sz w:val="24"/>
          <w:szCs w:val="24"/>
        </w:rPr>
        <w:t>)</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Вдруг тропинка узкая</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Встанем на носочки</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Аккуратно мы пойдем</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Не задев цветочки.</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b/>
          <w:bCs/>
          <w:sz w:val="24"/>
          <w:szCs w:val="24"/>
        </w:rPr>
        <w:t>(</w:t>
      </w:r>
      <w:r w:rsidRPr="006B5E23">
        <w:rPr>
          <w:rFonts w:ascii="Times New Roman" w:hAnsi="Times New Roman"/>
          <w:b/>
          <w:bCs/>
          <w:sz w:val="24"/>
          <w:szCs w:val="24"/>
          <w:u w:val="single"/>
        </w:rPr>
        <w:t>движения руками</w:t>
      </w:r>
      <w:r w:rsidRPr="006B5E23">
        <w:rPr>
          <w:rFonts w:ascii="Times New Roman" w:hAnsi="Times New Roman"/>
          <w:b/>
          <w:bCs/>
          <w:sz w:val="24"/>
          <w:szCs w:val="24"/>
        </w:rPr>
        <w:t>)</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Вот поднялся ветерок</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С ветками играет</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Вправо, влево</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Влево, вправо веточки качает.</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b/>
          <w:bCs/>
          <w:sz w:val="24"/>
          <w:szCs w:val="24"/>
          <w:u w:val="single"/>
        </w:rPr>
        <w:t>(шаг поскок)</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Ну, а дальше по дорожке</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Скачем мы ножках</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То на правой,</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То на левой</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Скачем по дорожке.</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b/>
          <w:bCs/>
          <w:sz w:val="24"/>
          <w:szCs w:val="24"/>
        </w:rPr>
        <w:t>(</w:t>
      </w:r>
      <w:r w:rsidRPr="006B5E23">
        <w:rPr>
          <w:rFonts w:ascii="Times New Roman" w:hAnsi="Times New Roman"/>
          <w:b/>
          <w:bCs/>
          <w:sz w:val="24"/>
          <w:szCs w:val="24"/>
          <w:u w:val="single"/>
        </w:rPr>
        <w:t>ритмическая ходьба)</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По тропинке мы легко</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Весело скакали</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Вот страна волшебная</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rPr>
        <w:t>Мы тебя узнали!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Не устали идти? </w:t>
      </w:r>
    </w:p>
    <w:p w:rsidR="00397F59" w:rsidRPr="006B5E23" w:rsidRDefault="00397F59" w:rsidP="00E468CD">
      <w:pPr>
        <w:tabs>
          <w:tab w:val="left" w:pos="1807"/>
        </w:tabs>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Нет!</w:t>
      </w:r>
      <w:r w:rsidRPr="006B5E23">
        <w:rPr>
          <w:rFonts w:ascii="Times New Roman" w:hAnsi="Times New Roman"/>
          <w:sz w:val="24"/>
          <w:szCs w:val="24"/>
        </w:rPr>
        <w:tab/>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Молодцы! Ну вот мы с вами и пришли, а теперь, давайте разомнёмся, чтобы послушать, как звучит наше тело.</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 xml:space="preserve">Музыкальная разминка: </w:t>
      </w:r>
      <w:r w:rsidRPr="006B5E23">
        <w:rPr>
          <w:rFonts w:ascii="Times New Roman" w:hAnsi="Times New Roman"/>
          <w:sz w:val="24"/>
          <w:szCs w:val="24"/>
        </w:rPr>
        <w:t>(Под весёлую музыку дети выполняют по показу педагога разнообразные шлепки, хлопки, притопы, щелчки)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Ну и что, зарядились все энергией?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Да, зарядились.</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Какие вы, ребята,  все энергичные! Как с вами весело и интересно! Но посмотрите, на нашем пути много шариков, и вы, наверно тоже  хотите услышать как они звучат.</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(Педагог проигрывает несложный ритмический рисунок палочками по шарику</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Бом- бом, тук, тук, тук; бом-бом-бом-бом-бом-бом- бом, тук, тук, тук)</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w:t>
      </w:r>
      <w:r w:rsidRPr="006B5E23">
        <w:rPr>
          <w:rFonts w:ascii="Times New Roman" w:hAnsi="Times New Roman"/>
          <w:sz w:val="24"/>
          <w:szCs w:val="24"/>
        </w:rPr>
        <w:t xml:space="preserve"> А теперь попробуйте и вы сыграть на них.</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Игра на шариках.</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Какие вы все молодцы! Как интересно и как красиво у нас получилось. И мы теперь с вами знаем, что и шарики, если по ним постучать, то они тоже звучат как и музыкальные инструменты, потому что при ударе мы можем извлечь звук.</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А дальше, ребята, мы с вами поедем на лошадке. Хотите?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Да!</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Игра на палочках и ложках про лошадку</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Скачут, скачут две лошадки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Но, но, 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Скачут, скачут без оглядки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Но, но, 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Скачут, скачут в новый город</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Цок, цок, цок</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Звонко цокают подковы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Цок, цок, цок.</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Ну, и как? Понравилось вам ехать на лошадке по стране волшебных инструментов?</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Да!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Конечно нам всем понравилось, ведь и играли на ударных деревянных инструментах мы тоже правильно и ритмично.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Но мы с вами знаем много разных музыкальных инструментов и умеем играть на них: это барабаны, дудочки и бубны, фортепиано и колокольчики, треугольники и металлофоны. А сейчас, давайте с вами отдохнём и поиграем пальчиками на музыкальных инструментах.</w:t>
      </w:r>
    </w:p>
    <w:p w:rsidR="00397F59" w:rsidRPr="006B5E23" w:rsidRDefault="00397F59" w:rsidP="00E468CD">
      <w:pPr>
        <w:shd w:val="clear" w:color="auto" w:fill="FFFFFF"/>
        <w:spacing w:after="0" w:line="240" w:lineRule="auto"/>
        <w:jc w:val="both"/>
        <w:rPr>
          <w:rFonts w:ascii="Times New Roman" w:hAnsi="Times New Roman"/>
          <w:color w:val="000000"/>
          <w:sz w:val="24"/>
          <w:szCs w:val="24"/>
        </w:rPr>
      </w:pPr>
      <w:r w:rsidRPr="006B5E23">
        <w:rPr>
          <w:rFonts w:ascii="Times New Roman" w:hAnsi="Times New Roman"/>
          <w:b/>
          <w:sz w:val="24"/>
          <w:szCs w:val="24"/>
        </w:rPr>
        <w:t>Пальчиковая гимнастика: «</w:t>
      </w:r>
      <w:r w:rsidRPr="006B5E23">
        <w:rPr>
          <w:rFonts w:ascii="Times New Roman" w:hAnsi="Times New Roman"/>
          <w:b/>
          <w:bCs/>
          <w:color w:val="000000"/>
          <w:sz w:val="24"/>
          <w:szCs w:val="24"/>
        </w:rPr>
        <w:t>Оркестр</w:t>
      </w:r>
      <w:r w:rsidRPr="006B5E23">
        <w:rPr>
          <w:rFonts w:ascii="Times New Roman" w:hAnsi="Times New Roman"/>
          <w:b/>
          <w:sz w:val="24"/>
          <w:szCs w:val="24"/>
        </w:rPr>
        <w:t>»</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Наши пальчики – артисты:            </w:t>
      </w:r>
      <w:r w:rsidRPr="006B5E23">
        <w:rPr>
          <w:rFonts w:ascii="Times New Roman" w:hAnsi="Times New Roman"/>
          <w:i/>
          <w:iCs/>
          <w:color w:val="000000"/>
          <w:sz w:val="24"/>
          <w:szCs w:val="24"/>
        </w:rPr>
        <w:t>(Сжимать и разжимать пальцы обеих рук)</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Пианисты, баянисты,                    </w:t>
      </w:r>
      <w:r w:rsidRPr="006B5E23">
        <w:rPr>
          <w:rFonts w:ascii="Times New Roman" w:hAnsi="Times New Roman"/>
          <w:i/>
          <w:iCs/>
          <w:color w:val="000000"/>
          <w:sz w:val="24"/>
          <w:szCs w:val="24"/>
        </w:rPr>
        <w:t>(Пальцы обеих рук выполняют движения,</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Скрипачи и трубачи,                     </w:t>
      </w:r>
      <w:r w:rsidRPr="006B5E23">
        <w:rPr>
          <w:rFonts w:ascii="Times New Roman" w:hAnsi="Times New Roman"/>
          <w:i/>
          <w:iCs/>
          <w:color w:val="000000"/>
          <w:sz w:val="24"/>
          <w:szCs w:val="24"/>
        </w:rPr>
        <w:t>соответствующие игре на перечисленных</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Гитаристы, гармонисты, -            </w:t>
      </w:r>
      <w:r w:rsidRPr="006B5E23">
        <w:rPr>
          <w:rFonts w:ascii="Times New Roman" w:hAnsi="Times New Roman"/>
          <w:i/>
          <w:iCs/>
          <w:color w:val="000000"/>
          <w:sz w:val="24"/>
          <w:szCs w:val="24"/>
        </w:rPr>
        <w:t>музыкальных инструментах)</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Все хорошие артисты                  </w:t>
      </w:r>
      <w:r w:rsidRPr="006B5E23">
        <w:rPr>
          <w:rFonts w:ascii="Times New Roman" w:hAnsi="Times New Roman"/>
          <w:i/>
          <w:iCs/>
          <w:color w:val="000000"/>
          <w:sz w:val="24"/>
          <w:szCs w:val="24"/>
        </w:rPr>
        <w:t>(Поочередное соединение всех пальцев с большим)</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Музыканты хоть куда,                 </w:t>
      </w:r>
      <w:r w:rsidRPr="006B5E23">
        <w:rPr>
          <w:rFonts w:ascii="Times New Roman" w:hAnsi="Times New Roman"/>
          <w:i/>
          <w:iCs/>
          <w:color w:val="000000"/>
          <w:sz w:val="24"/>
          <w:szCs w:val="24"/>
        </w:rPr>
        <w:t>(То же в обратном порядке)</w:t>
      </w:r>
    </w:p>
    <w:p w:rsidR="00397F59" w:rsidRPr="006B5E23" w:rsidRDefault="00397F59" w:rsidP="00E468CD">
      <w:pPr>
        <w:shd w:val="clear" w:color="auto" w:fill="FFFFFF"/>
        <w:spacing w:after="0" w:line="240" w:lineRule="auto"/>
        <w:ind w:firstLine="540"/>
        <w:jc w:val="both"/>
        <w:rPr>
          <w:rFonts w:ascii="Times New Roman" w:hAnsi="Times New Roman"/>
          <w:color w:val="000000"/>
          <w:sz w:val="24"/>
          <w:szCs w:val="24"/>
        </w:rPr>
      </w:pPr>
      <w:r w:rsidRPr="006B5E23">
        <w:rPr>
          <w:rFonts w:ascii="Times New Roman" w:hAnsi="Times New Roman"/>
          <w:color w:val="000000"/>
          <w:sz w:val="24"/>
          <w:szCs w:val="24"/>
        </w:rPr>
        <w:t>Веселят народ всегда!                  </w:t>
      </w:r>
      <w:r w:rsidRPr="006B5E23">
        <w:rPr>
          <w:rFonts w:ascii="Times New Roman" w:hAnsi="Times New Roman"/>
          <w:i/>
          <w:iCs/>
          <w:color w:val="000000"/>
          <w:sz w:val="24"/>
          <w:szCs w:val="24"/>
        </w:rPr>
        <w:t>(Хлопать в ладоши)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Интересно мы с вами поиграли и весело на музыкальных инструментах. Но я хочу вам напомнить ещё про один инструмент. Вы внимательно прослушайте музыку и потом мне скажите, какой инструмент прозвучал?</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(Звучит произведение «Галиябану» татарская народная  мелодия)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Вы, ребята, наверно узнали это произведение?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Это «Галиябану» татарская народная мелодия.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Всё правильно, вы узнали это произведение. А какой инструмент звучал?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Звучал курай.</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Да, правильно, это курай, татарский народный духовой инструмент. Скажите мне, пожалуйста, слушая звучание курая, какое звучание вы услышали, высокое или низкое?</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Звучание курая очень высокое и  похоже на звучание флейты.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Очень красивое звучание. Курай – это татарский народный духовой инструмент. Звуки у этого инструмента тихие, меланхолические и задушевные, и очень хорошо воспроизводят мечтательность народа. И как красиво написано стихотворение, которое нам сейчас прочитает Камиль.</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Звучит курай лаская сердце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Красивых, любящих людей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Мы можем только здесь согреться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 объятьях Родины своей.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Одна из самых популярных его ролей - это сопровождение песен и танцев. Широкое распространение курай получил и как сольный инструмент. Он прекрасно сливается со скрипкой, баяном, фортепиано, думбырой и с другими  инструментами.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А вот теперь посмотрите, как красиво играет на курае музыкант. И послушайте, как красиво курай сливается со скрипкой, баяном, думбырой и кубызом. (Видео игры на курае и на татарских  инструментах)</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Прекрасное исполнение, но я думаю, что может кто- нибудь из вас немного подрастёт и тоже научится играть на таком волшебном инструменте как курай.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(Следующий слайд - фотографии учеников Детской музыкальной школы)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А это посмотрите, вы наверно помните, ученики нашей музыкальной школы, которые приходили к нам в садик со своими концертными номерами и показали свои знания в игре на музыкальных инструментах: фортепиано, скрипке, баяне, аккордеоне и саксофоне.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Мы с детьми помним, какое необычайное впечатление оставили они после своего концерта. И как красиво они играли на инструментах? Правда, ребята?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Да, нам очень понравилось.</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Вот сколько много интересного мы услышали в стране музыкальных инструментов.</w:t>
      </w:r>
    </w:p>
    <w:p w:rsidR="00397F59" w:rsidRPr="006B5E23" w:rsidRDefault="00397F59" w:rsidP="00E468CD">
      <w:pPr>
        <w:spacing w:after="0" w:line="240" w:lineRule="auto"/>
        <w:jc w:val="both"/>
        <w:rPr>
          <w:rFonts w:ascii="Times New Roman" w:hAnsi="Times New Roman"/>
          <w:b/>
          <w:i/>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Да, но в стране музыкальных инструментов живёт один дирижёр - музыкант, который очень любил играть на музыкальных инструментах, а ещё больше дирижировать. И он тоже хочет с вами поиграть и узнать,  знаете ли вы музыкальные инструменты, и сможете ли вы разложить их как в оркестре. </w:t>
      </w:r>
      <w:r w:rsidRPr="006B5E23">
        <w:rPr>
          <w:rFonts w:ascii="Times New Roman" w:hAnsi="Times New Roman"/>
          <w:sz w:val="24"/>
          <w:szCs w:val="24"/>
          <w:lang w:val="tt-RU"/>
        </w:rPr>
        <w:t xml:space="preserve">Мы с вами знаем, что очень много инструментов входят в симфонический оркестр. На некоторых играют при помощи смычка, ведя его по струне. В другие нужно подуть, чтобы получился звук. </w:t>
      </w:r>
      <w:r w:rsidRPr="006B5E23">
        <w:rPr>
          <w:rFonts w:ascii="Times New Roman" w:hAnsi="Times New Roman"/>
          <w:sz w:val="24"/>
          <w:szCs w:val="24"/>
        </w:rPr>
        <w:t xml:space="preserve"> Есть инструменты, по которым нужно ударять. Вот и определились основные группы, на которые делятся все инструменты: это струнные, духовые и ударные (Дети по желанию выходят и раскладывают на кавролинобуке инструменты из фетра: струнные отдельно, духовые отдельно  и ударные - как в оркестре)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(авторская музыкально- дидактическая игра «Разложи правильно инструменты»)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Ну, вот вы и показали свои знания. Молодцы, ребята!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А как вы думаете, может ли расчёска издавать звуки? (Дети проводят пальцем по концам зубьев - слышен звук).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Звук очень тихий и слабый.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Зубья расчёски дрожат от прикосновения пальцев и издают звуки: дрожание по воздуху доходит до слуха и слышится звук. Ну, а если положим расчёску на стул и повторим опыт,  что мы слышим?</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Звук становится громче.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Да, звук стал громче, потому что дрожит не только  расчёска, но и стул. Стул больше - и звук получается громче.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(Предложить детям прикладывать конец расчёски к разнообразным предметам: цветочному горшку, столу, большому кубику, книге и т. д., звук будет усиливаться, так как колеблется по размеру большой предмет)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Ну вот, мы с вами и выяснили, что звучать могут не только музыкальные инструменты, но и различные предметы. Да, ребята, звук  мы можем услышать повсюду, а именно из звуков и складывается песенка. И сегодня мы с вами споём нашу любимую песенку, которая называется «Прекрасен мир поющий»</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lang w:val="tt-RU"/>
        </w:rPr>
        <w:t xml:space="preserve">Песня </w:t>
      </w:r>
      <w:r w:rsidRPr="006B5E23">
        <w:rPr>
          <w:rFonts w:ascii="Times New Roman" w:hAnsi="Times New Roman"/>
          <w:b/>
          <w:sz w:val="24"/>
          <w:szCs w:val="24"/>
        </w:rPr>
        <w:t>«Прекрасен мир поющий»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1 куплет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У каждого на свете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Есть песенку своя.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Поёт о счастье ветер,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Деревья и поля.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2 куплет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То радостно, то грустно,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То громче, то нежней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Поёт скворец искусный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И маленький ручей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3 куплет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Шумит ли сад цветущий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Идёт ли снег зимой-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Прекрасен мир поющий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И ты с ним вместе пой!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Какая красивая песенка, и поёте вы все очень красиво! Но вы, ребята, ещё очень красиво играете на музыкальных инструментах.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Воспитатель:</w:t>
      </w:r>
      <w:r w:rsidRPr="006B5E23">
        <w:rPr>
          <w:rFonts w:ascii="Times New Roman" w:hAnsi="Times New Roman"/>
          <w:sz w:val="24"/>
          <w:szCs w:val="24"/>
          <w:lang w:val="tt-RU"/>
        </w:rPr>
        <w:t>Ә хәзер без сезнең белән төрле уен коралларының ничек яңгыравы хакында әйлән-бәйлән җырлап алырбыз.</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Музыкальная игра «Оркестр»</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1 куплет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Татар халкының яраткан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Уен коралы курай</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Күңел кыллары тибрәлә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Бер моң агылса шулай.</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Кушымта: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Их, күңел ачабыз,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Шатланабыз, уйныйбыз!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2 куплет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Гармун алыйк әле, дуслар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Гармун уйнатыйк әле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Халкыбызның көй-моңнарын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Кабат уятыйк әле.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Кушымта: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Их, күңел ачабыз,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Шатланабыз, уйныйбыз!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3 куплет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Кыңгыраулар матур чыңлый,</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Бергә-бергә уйнасак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Бик тә матур бер көй чыга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Чиратлашып чыңлатсак.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Кушымта: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Их, күңел ачабыз,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Шатланабыз, уйныйбыз!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4 куплет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Таяклар да калышмыйлар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Тук-тук-тук-тук уйныйлар.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Без дә уен коралы дип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Һич кенә калышмыйлар.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Кушымта: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Их, күңел ачабыз,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Шатланабыз, уйныйбыз!</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Воспитатель:</w:t>
      </w:r>
      <w:r w:rsidRPr="006B5E23">
        <w:rPr>
          <w:rFonts w:ascii="Times New Roman" w:hAnsi="Times New Roman"/>
          <w:sz w:val="24"/>
          <w:szCs w:val="24"/>
          <w:lang w:val="tt-RU"/>
        </w:rPr>
        <w:t xml:space="preserve"> Ничек яхшы итеп уен коралларында уйнадыгыз.Нинди күңелле оркестр булды. Әфарин, булдырдыгыз!</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Весело поиграли на музыкальных инструментах и интересно. А теперь,  давайте попробуем нарисовать наш любимый инструмент на наших красивых шариках.</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(детям раздаются шарики и они маркером на них рисуют свой любимый инструмент под песню «Шарики воздушные в небо улетят»)</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Рисование на шариках.</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Какие интересные инструменты у вас получились, барабаны, дудочки, колокольчики и металлофоны, и ударные и струнные, разные- разные. Какие вы молодцы, мне очень понравилось.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А вам понравилось в стране музыкальных инструментов?</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Да!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Музыкальный руководитель:</w:t>
      </w:r>
      <w:r w:rsidRPr="006B5E23">
        <w:rPr>
          <w:rFonts w:ascii="Times New Roman" w:hAnsi="Times New Roman"/>
          <w:sz w:val="24"/>
          <w:szCs w:val="24"/>
        </w:rPr>
        <w:t xml:space="preserve"> Сколько интересного мы сегодня с вами узнали. Вы, когда придёте домой, обязательно расскажите дома мамам и папам, дедушкам и бабушкам  о нашем путешествии. А сейчас нам нужно возвращаться обратно.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А чтобы нам быстрее добраться давайте заберём наши волшебные шарики и они нам быстро укажут дорогу обратно. (Дети под волшебную музыку кружатся и покидают музыкальный зал)</w:t>
      </w:r>
    </w:p>
    <w:p w:rsidR="00397F59" w:rsidRPr="006B5E23" w:rsidRDefault="00397F59" w:rsidP="00E468CD">
      <w:pPr>
        <w:spacing w:after="0" w:line="240" w:lineRule="auto"/>
        <w:jc w:val="both"/>
        <w:rPr>
          <w:rFonts w:ascii="Times New Roman" w:hAnsi="Times New Roman"/>
          <w:sz w:val="24"/>
          <w:szCs w:val="24"/>
        </w:rPr>
      </w:pP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 xml:space="preserve">Литература: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1.Т. Н. Девятова «Звук- волшебник»  Линка- Пресс, Москва, 2006 год</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2.Л. Михеева «Музыкальный словарь в картинках» Москва 1986 год</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3. Музыкальная палитра № 5, 2010 год</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4.З. Г. Ибраһимова, Г. Р. Гыйләҗетдинова “Әйлән-бәйлән” Казан 2017</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Интернент- ресурсы: </w:t>
      </w:r>
    </w:p>
    <w:p w:rsidR="00397F59" w:rsidRPr="006B5E23" w:rsidRDefault="00397F59" w:rsidP="00E468CD">
      <w:pPr>
        <w:spacing w:after="0" w:line="240" w:lineRule="auto"/>
        <w:jc w:val="both"/>
        <w:rPr>
          <w:rFonts w:ascii="Times New Roman" w:hAnsi="Times New Roman"/>
          <w:color w:val="0D0D0D"/>
          <w:sz w:val="24"/>
          <w:szCs w:val="24"/>
        </w:rPr>
      </w:pPr>
      <w:hyperlink r:id="rId140" w:tooltip="На главную" w:history="1">
        <w:r w:rsidRPr="006B5E23">
          <w:rPr>
            <w:rFonts w:ascii="Times New Roman" w:hAnsi="Times New Roman"/>
            <w:color w:val="0D0D0D"/>
            <w:sz w:val="24"/>
            <w:szCs w:val="24"/>
            <w:shd w:val="clear" w:color="auto" w:fill="FFFFFF"/>
          </w:rPr>
          <w:t>1.</w:t>
        </w:r>
        <w:r w:rsidRPr="006B5E23">
          <w:rPr>
            <w:rFonts w:ascii="Times New Roman" w:hAnsi="Times New Roman"/>
            <w:color w:val="0D0D0D"/>
            <w:sz w:val="24"/>
            <w:szCs w:val="24"/>
            <w:shd w:val="clear" w:color="auto" w:fill="FFFFFF"/>
            <w:lang w:val="en-US"/>
          </w:rPr>
          <w:t>www</w:t>
        </w:r>
        <w:r w:rsidRPr="006B5E23">
          <w:rPr>
            <w:rFonts w:ascii="Times New Roman" w:hAnsi="Times New Roman"/>
            <w:color w:val="0D0D0D"/>
            <w:sz w:val="24"/>
            <w:szCs w:val="24"/>
            <w:shd w:val="clear" w:color="auto" w:fill="FFFFFF"/>
          </w:rPr>
          <w:t>.</w:t>
        </w:r>
        <w:r w:rsidRPr="006B5E23">
          <w:rPr>
            <w:rFonts w:ascii="Times New Roman" w:hAnsi="Times New Roman"/>
            <w:color w:val="0D0D0D"/>
            <w:sz w:val="24"/>
            <w:szCs w:val="24"/>
            <w:u w:val="single"/>
            <w:shd w:val="clear" w:color="auto" w:fill="FFFFFF"/>
          </w:rPr>
          <w:t>nsportal.ru</w:t>
        </w:r>
      </w:hyperlink>
    </w:p>
    <w:p w:rsidR="00397F59" w:rsidRPr="006B5E23" w:rsidRDefault="00397F59" w:rsidP="00E468CD">
      <w:pPr>
        <w:spacing w:after="0" w:line="240" w:lineRule="auto"/>
        <w:jc w:val="both"/>
        <w:rPr>
          <w:rFonts w:ascii="Times New Roman" w:hAnsi="Times New Roman"/>
          <w:color w:val="0D0D0D"/>
          <w:sz w:val="24"/>
          <w:szCs w:val="24"/>
        </w:rPr>
      </w:pPr>
      <w:r w:rsidRPr="006B5E23">
        <w:rPr>
          <w:rFonts w:ascii="Times New Roman" w:hAnsi="Times New Roman"/>
          <w:color w:val="0D0D0D"/>
          <w:sz w:val="24"/>
          <w:szCs w:val="24"/>
        </w:rPr>
        <w:t>2.</w:t>
      </w:r>
      <w:r w:rsidRPr="006B5E23">
        <w:rPr>
          <w:rFonts w:ascii="Times New Roman" w:hAnsi="Times New Roman"/>
          <w:color w:val="0D0D0D"/>
          <w:sz w:val="24"/>
          <w:szCs w:val="24"/>
          <w:lang w:val="en-US"/>
        </w:rPr>
        <w:t>www</w:t>
      </w:r>
      <w:r w:rsidRPr="006B5E23">
        <w:rPr>
          <w:rFonts w:ascii="Times New Roman" w:hAnsi="Times New Roman"/>
          <w:color w:val="0D0D0D"/>
          <w:sz w:val="24"/>
          <w:szCs w:val="24"/>
        </w:rPr>
        <w:t>/</w:t>
      </w:r>
      <w:hyperlink r:id="rId141" w:history="1">
        <w:r w:rsidRPr="006B5E23">
          <w:rPr>
            <w:rFonts w:ascii="Times New Roman" w:hAnsi="Times New Roman"/>
            <w:color w:val="0D0D0D"/>
            <w:sz w:val="24"/>
            <w:szCs w:val="24"/>
            <w:u w:val="single"/>
            <w:shd w:val="clear" w:color="auto" w:fill="FFFFFF"/>
          </w:rPr>
          <w:t>kopilkaurokov.ru</w:t>
        </w:r>
      </w:hyperlink>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contextualSpacing/>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widowControl w:val="0"/>
        <w:shd w:val="clear" w:color="auto" w:fill="FFFFFF"/>
        <w:tabs>
          <w:tab w:val="left" w:pos="869"/>
        </w:tabs>
        <w:autoSpaceDE w:val="0"/>
        <w:autoSpaceDN w:val="0"/>
        <w:adjustRightInd w:val="0"/>
        <w:spacing w:after="0" w:line="240" w:lineRule="auto"/>
        <w:ind w:firstLine="540"/>
        <w:jc w:val="both"/>
        <w:rPr>
          <w:rFonts w:ascii="Times New Roman" w:hAnsi="Times New Roman"/>
          <w:b/>
          <w:sz w:val="24"/>
          <w:szCs w:val="24"/>
        </w:rPr>
      </w:pPr>
      <w:r w:rsidRPr="006B5E23">
        <w:rPr>
          <w:rFonts w:ascii="Times New Roman" w:hAnsi="Times New Roman"/>
          <w:b/>
          <w:sz w:val="24"/>
          <w:szCs w:val="24"/>
        </w:rPr>
        <w:t xml:space="preserve">Инновационная работа по ОО «Физическое развитие» (конспект ОД, методические разработки, дидактические игры, педагогические находки по физической культуре, по </w:t>
      </w:r>
      <w:r w:rsidRPr="006B5E23">
        <w:rPr>
          <w:rFonts w:ascii="Times New Roman" w:hAnsi="Times New Roman"/>
          <w:b/>
          <w:spacing w:val="-1"/>
          <w:sz w:val="24"/>
          <w:szCs w:val="24"/>
        </w:rPr>
        <w:t>формированию начальных представлений о здоровом образе жизни).</w:t>
      </w:r>
    </w:p>
    <w:p w:rsidR="00397F59" w:rsidRPr="006B5E23" w:rsidRDefault="00397F59" w:rsidP="00E468CD">
      <w:pPr>
        <w:spacing w:after="0" w:line="240" w:lineRule="auto"/>
        <w:jc w:val="center"/>
        <w:rPr>
          <w:rFonts w:ascii="Times New Roman" w:hAnsi="Times New Roman"/>
          <w:b/>
          <w:sz w:val="24"/>
          <w:szCs w:val="24"/>
          <w:lang w:eastAsia="ru-RU"/>
        </w:rPr>
      </w:pPr>
      <w:r w:rsidRPr="006B5E23">
        <w:rPr>
          <w:rFonts w:ascii="Times New Roman" w:hAnsi="Times New Roman"/>
          <w:sz w:val="24"/>
          <w:szCs w:val="24"/>
          <w:lang w:eastAsia="ru-RU"/>
        </w:rPr>
        <w:t>«</w:t>
      </w:r>
      <w:r w:rsidRPr="006B5E23">
        <w:rPr>
          <w:rFonts w:ascii="Times New Roman" w:hAnsi="Times New Roman"/>
          <w:b/>
          <w:sz w:val="24"/>
          <w:szCs w:val="24"/>
          <w:lang w:eastAsia="ru-RU"/>
        </w:rPr>
        <w:t>Тукайныӊ әкият геройлары карга боткасында кунакта»</w:t>
      </w:r>
    </w:p>
    <w:p w:rsidR="00397F59" w:rsidRPr="006B5E23" w:rsidRDefault="00397F59" w:rsidP="00E468CD">
      <w:pPr>
        <w:spacing w:after="0" w:line="240" w:lineRule="auto"/>
        <w:jc w:val="center"/>
        <w:rPr>
          <w:rFonts w:ascii="Times New Roman" w:hAnsi="Times New Roman"/>
          <w:b/>
          <w:sz w:val="24"/>
          <w:szCs w:val="24"/>
          <w:lang w:val="tt-RU" w:eastAsia="ru-RU"/>
        </w:rPr>
      </w:pPr>
      <w:r w:rsidRPr="006B5E23">
        <w:rPr>
          <w:rFonts w:ascii="Times New Roman" w:hAnsi="Times New Roman"/>
          <w:b/>
          <w:sz w:val="24"/>
          <w:szCs w:val="24"/>
          <w:lang w:eastAsia="ru-RU"/>
        </w:rPr>
        <w:t>(К</w:t>
      </w:r>
      <w:r w:rsidRPr="006B5E23">
        <w:rPr>
          <w:rFonts w:ascii="Times New Roman" w:hAnsi="Times New Roman"/>
          <w:b/>
          <w:sz w:val="24"/>
          <w:szCs w:val="24"/>
          <w:lang w:val="tt-RU" w:eastAsia="ru-RU"/>
        </w:rPr>
        <w:t>үңелле эстафета уеннары)</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lang w:val="tt-RU"/>
        </w:rPr>
        <w:t>Фатыхова Гул</w:t>
      </w:r>
      <w:r w:rsidRPr="006B5E23">
        <w:rPr>
          <w:rFonts w:ascii="Times New Roman" w:hAnsi="Times New Roman"/>
          <w:sz w:val="24"/>
          <w:szCs w:val="24"/>
        </w:rPr>
        <w:t>ьнара Нурзадовна</w:t>
      </w:r>
    </w:p>
    <w:p w:rsidR="00397F59" w:rsidRPr="006B5E23" w:rsidRDefault="00397F59" w:rsidP="00E468CD">
      <w:pPr>
        <w:spacing w:after="0" w:line="240" w:lineRule="auto"/>
        <w:jc w:val="right"/>
        <w:rPr>
          <w:rFonts w:ascii="Times New Roman" w:hAnsi="Times New Roman"/>
          <w:sz w:val="24"/>
          <w:szCs w:val="24"/>
          <w:lang w:val="tt-RU" w:eastAsia="ru-RU"/>
        </w:rPr>
      </w:pP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Бурханова Гузелия Габделахатовна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МБДОУ «Салаусский детский сад»,Балтасинский</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Бурычлар:</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Өйрәтү:</w:t>
      </w:r>
      <w:r w:rsidRPr="006B5E23">
        <w:rPr>
          <w:rFonts w:ascii="Times New Roman" w:hAnsi="Times New Roman"/>
          <w:color w:val="000000"/>
          <w:sz w:val="24"/>
          <w:szCs w:val="24"/>
          <w:bdr w:val="none" w:sz="0" w:space="0" w:color="auto" w:frame="1"/>
          <w:lang w:val="tt-RU" w:eastAsia="ru-RU"/>
        </w:rPr>
        <w:t> Балаларны татар халкының мәҗүси бәйрәмнәре белән таныштыруны дәвам итү.</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Үстерү:</w:t>
      </w:r>
      <w:r w:rsidRPr="006B5E23">
        <w:rPr>
          <w:rFonts w:ascii="Times New Roman" w:hAnsi="Times New Roman"/>
          <w:color w:val="000000"/>
          <w:sz w:val="24"/>
          <w:szCs w:val="24"/>
          <w:bdr w:val="none" w:sz="0" w:space="0" w:color="auto" w:frame="1"/>
          <w:lang w:val="tt-RU" w:eastAsia="ru-RU"/>
        </w:rPr>
        <w:t> Карга боткасы мәҗүси йола-бәйрәме ,ырымнары, уеннары,такмазалары аша сөйләм үстерү.</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Тәрбияви:</w:t>
      </w:r>
      <w:r w:rsidRPr="006B5E23">
        <w:rPr>
          <w:rFonts w:ascii="Times New Roman" w:hAnsi="Times New Roman"/>
          <w:color w:val="000000"/>
          <w:sz w:val="24"/>
          <w:szCs w:val="24"/>
          <w:bdr w:val="none" w:sz="0" w:space="0" w:color="auto" w:frame="1"/>
          <w:lang w:val="tt-RU" w:eastAsia="ru-RU"/>
        </w:rPr>
        <w:t> Халкыбызның борынгы йола-бәйрәмнәренә ихтирам тәрбияләү.</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Җиһазлау:</w:t>
      </w:r>
      <w:r w:rsidRPr="006B5E23">
        <w:rPr>
          <w:rFonts w:ascii="Times New Roman" w:hAnsi="Times New Roman"/>
          <w:color w:val="000000"/>
          <w:sz w:val="24"/>
          <w:szCs w:val="24"/>
          <w:bdr w:val="none" w:sz="0" w:space="0" w:color="auto" w:frame="1"/>
          <w:lang w:val="tt-RU" w:eastAsia="ru-RU"/>
        </w:rPr>
        <w:t> Кошлар рәсемнәре,ботка пешерү өчен казан,балалар санынча кашык-савытлар,маскалар, аркан, итекләр, маскалар.</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Балалар белән әзерлек эшләре:</w:t>
      </w:r>
      <w:r w:rsidRPr="006B5E23">
        <w:rPr>
          <w:rFonts w:ascii="Times New Roman" w:hAnsi="Times New Roman"/>
          <w:color w:val="000000"/>
          <w:sz w:val="24"/>
          <w:szCs w:val="24"/>
          <w:bdr w:val="none" w:sz="0" w:space="0" w:color="auto" w:frame="1"/>
          <w:lang w:val="tt-RU" w:eastAsia="ru-RU"/>
        </w:rPr>
        <w:t> Алдан шигырьләр, җырлар өйрәнү.</w:t>
      </w:r>
    </w:p>
    <w:p w:rsidR="00397F59" w:rsidRPr="006B5E23" w:rsidRDefault="00397F59" w:rsidP="00E468CD">
      <w:pPr>
        <w:spacing w:after="0" w:line="240" w:lineRule="auto"/>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Тәрбияченең әэерлек эше:</w:t>
      </w:r>
      <w:r w:rsidRPr="006B5E23">
        <w:rPr>
          <w:rFonts w:ascii="Times New Roman" w:hAnsi="Times New Roman"/>
          <w:color w:val="000000"/>
          <w:sz w:val="24"/>
          <w:szCs w:val="24"/>
          <w:bdr w:val="none" w:sz="0" w:space="0" w:color="auto" w:frame="1"/>
          <w:lang w:val="tt-RU" w:eastAsia="ru-RU"/>
        </w:rPr>
        <w:t> Кичәне үткәрү өчен урын әзерләү,уеннар өчен атрибутлар әзерләү.</w:t>
      </w:r>
    </w:p>
    <w:p w:rsidR="00397F59" w:rsidRPr="006B5E23" w:rsidRDefault="00397F59" w:rsidP="00E468CD">
      <w:pPr>
        <w:spacing w:after="0" w:line="240" w:lineRule="auto"/>
        <w:jc w:val="center"/>
        <w:textAlignment w:val="baseline"/>
        <w:rPr>
          <w:rFonts w:ascii="Times New Roman" w:hAnsi="Times New Roman"/>
          <w:color w:val="000000"/>
          <w:sz w:val="24"/>
          <w:szCs w:val="24"/>
          <w:lang w:val="tt-RU" w:eastAsia="ru-RU"/>
        </w:rPr>
      </w:pPr>
      <w:r w:rsidRPr="006B5E23">
        <w:rPr>
          <w:rFonts w:ascii="Times New Roman" w:hAnsi="Times New Roman"/>
          <w:b/>
          <w:bCs/>
          <w:color w:val="000000"/>
          <w:sz w:val="24"/>
          <w:szCs w:val="24"/>
          <w:bdr w:val="none" w:sz="0" w:space="0" w:color="auto" w:frame="1"/>
          <w:lang w:val="tt-RU" w:eastAsia="ru-RU"/>
        </w:rPr>
        <w:t>Кичә барышы:</w:t>
      </w:r>
    </w:p>
    <w:p w:rsidR="00397F59" w:rsidRPr="006B5E23" w:rsidRDefault="00397F59" w:rsidP="00E468CD">
      <w:pPr>
        <w:spacing w:after="0" w:line="240" w:lineRule="auto"/>
        <w:jc w:val="center"/>
        <w:rPr>
          <w:rFonts w:ascii="Times New Roman" w:hAnsi="Times New Roman"/>
          <w:b/>
          <w:bCs/>
          <w:color w:val="000000"/>
          <w:sz w:val="24"/>
          <w:szCs w:val="24"/>
          <w:lang w:val="tt-RU" w:eastAsia="ru-RU"/>
        </w:rPr>
      </w:pPr>
    </w:p>
    <w:p w:rsidR="00397F59" w:rsidRPr="006B5E23" w:rsidRDefault="00397F59" w:rsidP="00E468CD">
      <w:pPr>
        <w:spacing w:after="0" w:line="240" w:lineRule="auto"/>
        <w:ind w:firstLine="708"/>
        <w:rPr>
          <w:rFonts w:ascii="Arial" w:hAnsi="Arial" w:cs="Arial"/>
          <w:color w:val="000000"/>
          <w:sz w:val="24"/>
          <w:szCs w:val="24"/>
          <w:lang w:val="tt-RU" w:eastAsia="ru-RU"/>
        </w:rPr>
      </w:pPr>
      <w:r w:rsidRPr="006B5E23">
        <w:rPr>
          <w:rFonts w:ascii="Times New Roman" w:hAnsi="Times New Roman"/>
          <w:b/>
          <w:bCs/>
          <w:color w:val="000000"/>
          <w:sz w:val="24"/>
          <w:szCs w:val="24"/>
          <w:lang w:val="tt-RU" w:eastAsia="ru-RU"/>
        </w:rPr>
        <w:t>Алып баручы</w:t>
      </w:r>
      <w:r w:rsidRPr="006B5E23">
        <w:rPr>
          <w:rFonts w:ascii="Times New Roman" w:hAnsi="Times New Roman"/>
          <w:color w:val="000000"/>
          <w:sz w:val="24"/>
          <w:szCs w:val="24"/>
          <w:lang w:val="tt-RU" w:eastAsia="ru-RU"/>
        </w:rPr>
        <w:t>: Исәнмесез кадерле кунаклар.Татар халык календаренда иң популяр, иң күңелле язгы бәйрәмнәрнен берсе, һичшиксез, карга боткасы. Рәхим итегез!</w:t>
      </w:r>
    </w:p>
    <w:p w:rsidR="00397F59" w:rsidRPr="006B5E23" w:rsidRDefault="00397F59" w:rsidP="00E468CD">
      <w:pPr>
        <w:spacing w:after="0" w:line="240" w:lineRule="auto"/>
        <w:ind w:firstLine="708"/>
        <w:rPr>
          <w:rFonts w:ascii="Arial" w:hAnsi="Arial" w:cs="Arial"/>
          <w:color w:val="000000"/>
          <w:sz w:val="24"/>
          <w:szCs w:val="24"/>
          <w:lang w:eastAsia="ru-RU"/>
        </w:rPr>
      </w:pPr>
      <w:r>
        <w:rPr>
          <w:noProof/>
          <w:lang w:eastAsia="ru-RU"/>
        </w:rPr>
        <w:pict>
          <v:shape id="Рисунок 158" o:spid="_x0000_s1097" type="#_x0000_t75" alt="IMG-20180403-WA0087" style="position:absolute;left:0;text-align:left;margin-left:198pt;margin-top:5.3pt;width:275.95pt;height:117pt;z-index:-251623424;visibility:visible" wrapcoords="-59 0 -59 21462 21600 21462 21600 0 -59 0">
            <v:imagedata r:id="rId142" o:title=""/>
            <w10:wrap type="tight"/>
          </v:shape>
        </w:pict>
      </w:r>
      <w:r w:rsidRPr="006B5E23">
        <w:rPr>
          <w:rFonts w:ascii="Times New Roman" w:hAnsi="Times New Roman"/>
          <w:color w:val="000000"/>
          <w:sz w:val="24"/>
          <w:szCs w:val="24"/>
          <w:lang w:val="tt-RU" w:eastAsia="ru-RU"/>
        </w:rPr>
        <w:t xml:space="preserve"> Борын- борын заманда кешеләр нилектән җирдә яз булганын  белмәгәннәр,ди. Алар ямьле җылы яктан кара каргалар алып килә икән , дип уйлаганнар. Шуның өчен карлар эреп, сулар ага башлагач, табигать изүләрен чишеп җибәреп, гөрләвекләргә таба, яңаруга-яшәругә йөз боргач каргалар килу хөрмәтенә бәйрәм ясый торган булганнар. </w:t>
      </w:r>
      <w:r w:rsidRPr="006B5E23">
        <w:rPr>
          <w:rFonts w:ascii="Times New Roman" w:hAnsi="Times New Roman"/>
          <w:color w:val="000000"/>
          <w:sz w:val="24"/>
          <w:szCs w:val="24"/>
          <w:lang w:eastAsia="ru-RU"/>
        </w:rPr>
        <w:t>Аны “ Карга боткасы” дип атаганнар.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 </w:t>
      </w:r>
      <w:r w:rsidRPr="006B5E23">
        <w:rPr>
          <w:rFonts w:ascii="Times New Roman" w:hAnsi="Times New Roman"/>
          <w:color w:val="000000"/>
          <w:sz w:val="24"/>
          <w:szCs w:val="24"/>
          <w:lang w:eastAsia="ru-RU"/>
        </w:rPr>
        <w:t>Бу көнне</w:t>
      </w:r>
      <w:r w:rsidRPr="006B5E23">
        <w:rPr>
          <w:rFonts w:ascii="Times New Roman" w:hAnsi="Times New Roman"/>
          <w:b/>
          <w:bCs/>
          <w:color w:val="000000"/>
          <w:sz w:val="24"/>
          <w:szCs w:val="24"/>
          <w:lang w:eastAsia="ru-RU"/>
        </w:rPr>
        <w:t> </w:t>
      </w:r>
      <w:r w:rsidRPr="006B5E23">
        <w:rPr>
          <w:rFonts w:ascii="Times New Roman" w:hAnsi="Times New Roman"/>
          <w:color w:val="000000"/>
          <w:sz w:val="24"/>
          <w:szCs w:val="24"/>
          <w:lang w:eastAsia="ru-RU"/>
        </w:rPr>
        <w:t>балалар матур итеп киенгәннәр. Бергәләшеп өйдән –өйгә йөргәннәр-йомырка җыйганнар. Хуҗаларга рәхмәт әйтеп, изге теләкләр теләгәннәр. Халыкны бәйрәмгә чакырганнар. Шулай авылны урап уткәннән соң, ярма, май, сөт алып, табигатьнен иң куркәм җиренә - кардан ачыла башлаган су буйларына, ялан- кырларга яки тау битләренә җыелганнар. Учак тергезеп, казан асканнар, ботка пешергәннәр. Ботка пешкәнче , төрле уеннар уйнаганнар, җырлаганнар, такмаклар әйтешкәннәр. Аннан соң,бергәләп, ботка ашаганнар. Ботканы балалар узләре генә ашап бетермәгән, аның куп өлешен, каргаларга дип, ялан өстенә сибеп калдырганнар, чишмә суына корбан иткәннәр.</w:t>
      </w:r>
      <w:r w:rsidRPr="006B5E23">
        <w:rPr>
          <w:snapToGrid w:val="0"/>
          <w:color w:val="000000"/>
          <w:w w:val="0"/>
          <w:sz w:val="24"/>
          <w:szCs w:val="24"/>
          <w:u w:color="000000"/>
          <w:bdr w:val="none" w:sz="0" w:space="0" w:color="000000"/>
          <w:shd w:val="clear" w:color="000000" w:fill="000000"/>
        </w:rPr>
        <w:t xml:space="preserve">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Балалар бу көнне бәйрәмгә хас булган келәү-теләүләр әйткәннәр, җирдән муллык , күкән яңгыр , кояштан җылылык табигатьтән бәрәкәт , илгә туклык , гаиләгә иминлек теләгәннәр. Җаннары – таннары белән кояшлы җылы көннәрнең тизрәк килүен , язгы ташуларның тизрәк агып китүен көткәннәр.</w:t>
      </w:r>
    </w:p>
    <w:p w:rsidR="00397F59" w:rsidRPr="006B5E23" w:rsidRDefault="00397F59" w:rsidP="00E468CD">
      <w:pPr>
        <w:spacing w:after="0" w:line="240" w:lineRule="auto"/>
        <w:ind w:firstLine="708"/>
        <w:rPr>
          <w:rFonts w:ascii="Times New Roman" w:hAnsi="Times New Roman"/>
          <w:color w:val="000000"/>
          <w:sz w:val="24"/>
          <w:szCs w:val="24"/>
          <w:lang w:eastAsia="ru-RU"/>
        </w:rPr>
      </w:pPr>
      <w:r w:rsidRPr="006B5E23">
        <w:rPr>
          <w:rFonts w:ascii="Times New Roman" w:hAnsi="Times New Roman"/>
          <w:i/>
          <w:color w:val="000000"/>
          <w:sz w:val="24"/>
          <w:szCs w:val="24"/>
          <w:lang w:eastAsia="ru-RU"/>
        </w:rPr>
        <w:t>(Гармунда уйнап җырлый-җырлый Былтыр килә)</w:t>
      </w:r>
    </w:p>
    <w:p w:rsidR="00397F59" w:rsidRPr="006B5E23" w:rsidRDefault="00397F59" w:rsidP="00E468CD">
      <w:pPr>
        <w:spacing w:after="0" w:line="240" w:lineRule="auto"/>
        <w:ind w:firstLine="708"/>
        <w:rPr>
          <w:rFonts w:ascii="Arial" w:hAnsi="Arial" w:cs="Arial"/>
          <w:color w:val="000000"/>
          <w:sz w:val="24"/>
          <w:szCs w:val="24"/>
          <w:lang w:eastAsia="ru-RU"/>
        </w:rPr>
      </w:pPr>
      <w:r w:rsidRPr="006B5E23">
        <w:rPr>
          <w:rFonts w:ascii="Times New Roman" w:hAnsi="Times New Roman"/>
          <w:b/>
          <w:color w:val="000000"/>
          <w:sz w:val="24"/>
          <w:szCs w:val="24"/>
          <w:lang w:eastAsia="ru-RU"/>
        </w:rPr>
        <w:t xml:space="preserve">Былтыр: </w:t>
      </w:r>
      <w:r w:rsidRPr="006B5E23">
        <w:rPr>
          <w:rFonts w:ascii="Times New Roman" w:hAnsi="Times New Roman"/>
          <w:color w:val="000000"/>
          <w:sz w:val="24"/>
          <w:szCs w:val="24"/>
          <w:lang w:eastAsia="ru-RU"/>
        </w:rPr>
        <w:t>Исәнмесез балалар мин Былтыр буллам. Мин кайсы әкияттән әле? Беләсезме?... Бик дөрес. Карагыз әле нинди рәхәт бит. Яз исе килә. Шулаймы? Иснәп карагыз әле… Әйдәгез бер җырлап алык әле.</w:t>
      </w:r>
    </w:p>
    <w:p w:rsidR="00397F59" w:rsidRPr="006B5E23" w:rsidRDefault="00397F59" w:rsidP="00E468CD">
      <w:pPr>
        <w:spacing w:after="0" w:line="240" w:lineRule="auto"/>
        <w:jc w:val="center"/>
        <w:rPr>
          <w:rFonts w:ascii="Arial" w:hAnsi="Arial" w:cs="Arial"/>
          <w:color w:val="000000"/>
          <w:sz w:val="24"/>
          <w:szCs w:val="24"/>
          <w:lang w:eastAsia="ru-RU"/>
        </w:rPr>
      </w:pPr>
      <w:r w:rsidRPr="006B5E23">
        <w:rPr>
          <w:rFonts w:ascii="Times New Roman" w:hAnsi="Times New Roman"/>
          <w:b/>
          <w:bCs/>
          <w:i/>
          <w:iCs/>
          <w:color w:val="000000"/>
          <w:sz w:val="24"/>
          <w:szCs w:val="24"/>
          <w:lang w:eastAsia="ru-RU"/>
        </w:rPr>
        <w:t>Җыр: “ Яз килә”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color w:val="000000"/>
          <w:sz w:val="24"/>
          <w:szCs w:val="24"/>
          <w:lang w:eastAsia="ru-RU"/>
        </w:rPr>
        <w:t>Әби :</w:t>
      </w:r>
      <w:r w:rsidRPr="006B5E23">
        <w:rPr>
          <w:rFonts w:ascii="Times New Roman" w:hAnsi="Times New Roman"/>
          <w:color w:val="000000"/>
          <w:sz w:val="24"/>
          <w:szCs w:val="24"/>
          <w:lang w:eastAsia="ru-RU"/>
        </w:rPr>
        <w:t xml:space="preserve"> Саумысез , балалар. Бу нинди тавыш ? Ни дип гөрләшәсез ? Иллә дә матур итеп җырладыгыз инде. Былтыр дустым син икәнсеӊ әле, баян телләренә болай матур итеп кем баса диеп торам.</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Алып баручы</w:t>
      </w:r>
      <w:r w:rsidRPr="006B5E23">
        <w:rPr>
          <w:rFonts w:ascii="Times New Roman" w:hAnsi="Times New Roman"/>
          <w:color w:val="000000"/>
          <w:sz w:val="24"/>
          <w:szCs w:val="24"/>
          <w:lang w:eastAsia="ru-RU"/>
        </w:rPr>
        <w:t>: Кара әле, дустым, кара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Кара карга очып бара,</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Син беләсенме, Гүзәлия,</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Ул да бит сөйләшә ала.</w:t>
      </w:r>
    </w:p>
    <w:p w:rsidR="00397F59" w:rsidRPr="006B5E23" w:rsidRDefault="00397F59" w:rsidP="00E468CD">
      <w:pPr>
        <w:spacing w:after="0" w:line="240" w:lineRule="auto"/>
        <w:jc w:val="center"/>
        <w:rPr>
          <w:rFonts w:ascii="Arial" w:hAnsi="Arial" w:cs="Arial"/>
          <w:i/>
          <w:color w:val="000000"/>
          <w:sz w:val="24"/>
          <w:szCs w:val="24"/>
          <w:lang w:eastAsia="ru-RU"/>
        </w:rPr>
      </w:pPr>
      <w:r w:rsidRPr="006B5E23">
        <w:rPr>
          <w:rFonts w:ascii="Times New Roman" w:hAnsi="Times New Roman"/>
          <w:i/>
          <w:color w:val="000000"/>
          <w:sz w:val="24"/>
          <w:szCs w:val="24"/>
          <w:lang w:eastAsia="ru-RU"/>
        </w:rPr>
        <w:t>(Каргалар белән бергә Яз кызы килә)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Карга1</w:t>
      </w:r>
      <w:r w:rsidRPr="006B5E23">
        <w:rPr>
          <w:rFonts w:ascii="Times New Roman" w:hAnsi="Times New Roman"/>
          <w:color w:val="000000"/>
          <w:sz w:val="24"/>
          <w:szCs w:val="24"/>
          <w:lang w:eastAsia="ru-RU"/>
        </w:rPr>
        <w:t>: Мин карга , карр- карр ,</w:t>
      </w:r>
      <w:r w:rsidRPr="006B5E23">
        <w:rPr>
          <w:snapToGrid w:val="0"/>
          <w:color w:val="000000"/>
          <w:w w:val="0"/>
          <w:sz w:val="24"/>
          <w:szCs w:val="24"/>
          <w:u w:color="000000"/>
          <w:bdr w:val="none" w:sz="0" w:space="0" w:color="000000"/>
          <w:shd w:val="clear" w:color="000000" w:fill="000000"/>
        </w:rPr>
        <w:t xml:space="preserve">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Төздән эреп бетәр кар.</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Карга2:</w:t>
      </w:r>
      <w:r w:rsidRPr="006B5E23">
        <w:rPr>
          <w:rFonts w:ascii="Times New Roman" w:hAnsi="Times New Roman"/>
          <w:color w:val="000000"/>
          <w:sz w:val="24"/>
          <w:szCs w:val="24"/>
          <w:lang w:eastAsia="ru-RU"/>
        </w:rPr>
        <w:t xml:space="preserve"> Канатымда хатым бар.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Буен җитсә, тартып ал.</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Алып баручы: </w:t>
      </w:r>
      <w:r w:rsidRPr="006B5E23">
        <w:rPr>
          <w:rFonts w:ascii="Times New Roman" w:hAnsi="Times New Roman"/>
          <w:color w:val="000000"/>
          <w:sz w:val="24"/>
          <w:szCs w:val="24"/>
          <w:lang w:eastAsia="ru-RU"/>
        </w:rPr>
        <w:t>Беләбез беләбез Яз кызын алып килгәнсез. Яз килүен хәбәр итәсез.</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Яз кызы: </w:t>
      </w:r>
      <w:r w:rsidRPr="006B5E23">
        <w:rPr>
          <w:rFonts w:ascii="Times New Roman" w:hAnsi="Times New Roman"/>
          <w:color w:val="000000"/>
          <w:sz w:val="24"/>
          <w:szCs w:val="24"/>
          <w:lang w:eastAsia="ru-RU"/>
        </w:rPr>
        <w:t>Исәнмесез балалар, кунаклар. Менә каргалар үзләренеӊ канатларына утыртып мине дә алып килделәр. Сез мине таныйсызмы соӊ?... Ә яз нинди була? Язын табигатьтә нинди үзгәрешләр була? Әфәрин! Сез минем турыда бик күп беләсез икән.</w:t>
      </w:r>
      <w:r w:rsidRPr="006B5E23">
        <w:rPr>
          <w:rFonts w:ascii="Times New Roman" w:hAnsi="Times New Roman"/>
          <w:b/>
          <w:color w:val="000000"/>
          <w:sz w:val="24"/>
          <w:szCs w:val="24"/>
          <w:lang w:eastAsia="ru-RU"/>
        </w:rPr>
        <w:t xml:space="preserve"> </w:t>
      </w:r>
      <w:r w:rsidRPr="006B5E23">
        <w:rPr>
          <w:rFonts w:ascii="Times New Roman" w:hAnsi="Times New Roman"/>
          <w:color w:val="000000"/>
          <w:sz w:val="24"/>
          <w:szCs w:val="24"/>
          <w:lang w:eastAsia="ru-RU"/>
        </w:rPr>
        <w:t>Әйдәгезмин сезгә бер бик матур уен уйнатыйм әле.</w:t>
      </w:r>
    </w:p>
    <w:p w:rsidR="00397F59" w:rsidRPr="006B5E23" w:rsidRDefault="00397F59" w:rsidP="00E468CD">
      <w:pPr>
        <w:spacing w:after="0" w:line="240" w:lineRule="auto"/>
        <w:jc w:val="center"/>
        <w:rPr>
          <w:rFonts w:ascii="Times New Roman" w:hAnsi="Times New Roman"/>
          <w:b/>
          <w:color w:val="000000"/>
          <w:sz w:val="24"/>
          <w:szCs w:val="24"/>
          <w:lang w:eastAsia="ru-RU"/>
        </w:rPr>
      </w:pPr>
      <w:r w:rsidRPr="006B5E23">
        <w:rPr>
          <w:rFonts w:ascii="Times New Roman" w:hAnsi="Times New Roman"/>
          <w:b/>
          <w:color w:val="000000"/>
          <w:sz w:val="24"/>
          <w:szCs w:val="24"/>
          <w:lang w:eastAsia="ru-RU"/>
        </w:rPr>
        <w:t>Уен: «Чәбәк-чәбәк, тып-тып.»</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Карга 3:</w:t>
      </w:r>
      <w:r w:rsidRPr="006B5E23">
        <w:rPr>
          <w:rFonts w:ascii="Times New Roman" w:hAnsi="Times New Roman"/>
          <w:color w:val="000000"/>
          <w:sz w:val="24"/>
          <w:szCs w:val="24"/>
          <w:lang w:eastAsia="ru-RU"/>
        </w:rPr>
        <w:t xml:space="preserve"> Казан аскансыз да бит , безне сыйларга сыегыз бармы соң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Каргалар:</w:t>
      </w:r>
      <w:r w:rsidRPr="006B5E23">
        <w:rPr>
          <w:rFonts w:ascii="Times New Roman" w:hAnsi="Times New Roman"/>
          <w:color w:val="000000"/>
          <w:sz w:val="24"/>
          <w:szCs w:val="24"/>
          <w:lang w:eastAsia="ru-RU"/>
        </w:rPr>
        <w:t xml:space="preserve"> Әйдәгез , балалар , башта сый җыйыйк.</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Әби :</w:t>
      </w:r>
      <w:r w:rsidRPr="006B5E23">
        <w:rPr>
          <w:rFonts w:ascii="Times New Roman" w:hAnsi="Times New Roman"/>
          <w:color w:val="000000"/>
          <w:sz w:val="24"/>
          <w:szCs w:val="24"/>
          <w:lang w:eastAsia="ru-RU"/>
        </w:rPr>
        <w:t xml:space="preserve"> Менә без боткага кирәкле бөтен әйберләрне дә җыеп алдык. Менә кунаклар бар да бар май да, ярма да күкәй дә, ит тә. Ботка бик тәмле булыр.</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Карга 2:</w:t>
      </w:r>
      <w:r w:rsidRPr="006B5E23">
        <w:rPr>
          <w:rFonts w:ascii="Times New Roman" w:hAnsi="Times New Roman"/>
          <w:color w:val="000000"/>
          <w:sz w:val="24"/>
          <w:szCs w:val="24"/>
          <w:lang w:eastAsia="ru-RU"/>
        </w:rPr>
        <w:t xml:space="preserve"> Балалар безнең килү хөрмәтенә бүген Карга боткасы үткәрә . Карр –карр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Карга 3:</w:t>
      </w:r>
      <w:r w:rsidRPr="006B5E23">
        <w:rPr>
          <w:rFonts w:ascii="Times New Roman" w:hAnsi="Times New Roman"/>
          <w:color w:val="000000"/>
          <w:sz w:val="24"/>
          <w:szCs w:val="24"/>
          <w:lang w:eastAsia="ru-RU"/>
        </w:rPr>
        <w:t xml:space="preserve"> Ботка пышәр казанда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Тәмле ис таралыр урамда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Карр –карр , карр – карр.</w:t>
      </w:r>
    </w:p>
    <w:p w:rsidR="00397F59" w:rsidRPr="006B5E23" w:rsidRDefault="00397F59" w:rsidP="00E468CD">
      <w:pPr>
        <w:spacing w:after="0" w:line="240" w:lineRule="auto"/>
        <w:rPr>
          <w:rFonts w:ascii="Times New Roman" w:hAnsi="Times New Roman"/>
          <w:i/>
          <w:color w:val="000000"/>
          <w:sz w:val="24"/>
          <w:szCs w:val="24"/>
          <w:lang w:eastAsia="ru-RU"/>
        </w:rPr>
      </w:pPr>
      <w:r w:rsidRPr="006B5E23">
        <w:rPr>
          <w:rFonts w:ascii="Times New Roman" w:hAnsi="Times New Roman"/>
          <w:i/>
          <w:color w:val="000000"/>
          <w:sz w:val="24"/>
          <w:szCs w:val="24"/>
          <w:lang w:eastAsia="ru-RU"/>
        </w:rPr>
        <w:t>(Йөгерә-йөгерә су анасы килә.)</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b/>
          <w:sz w:val="24"/>
          <w:szCs w:val="24"/>
          <w:lang w:eastAsia="ru-RU"/>
        </w:rPr>
        <w:t>Су анасы:</w:t>
      </w:r>
      <w:r w:rsidRPr="006B5E23">
        <w:rPr>
          <w:rFonts w:ascii="Times New Roman" w:hAnsi="Times New Roman"/>
          <w:sz w:val="24"/>
          <w:szCs w:val="24"/>
          <w:lang w:eastAsia="ru-RU"/>
        </w:rPr>
        <w:t> </w:t>
      </w:r>
      <w:r w:rsidRPr="006B5E23">
        <w:rPr>
          <w:rFonts w:ascii="Times New Roman" w:hAnsi="Times New Roman"/>
          <w:sz w:val="24"/>
          <w:szCs w:val="24"/>
          <w:lang w:eastAsia="ru-RU"/>
        </w:rPr>
        <w:br/>
        <w:t>— Кайсыгызда минем алтын тарагымны алды, әллә карак малай урлап киткән инде? Кайсыгыз карак малай сезнеӊ.</w:t>
      </w:r>
      <w:r w:rsidRPr="006B5E23">
        <w:rPr>
          <w:snapToGrid w:val="0"/>
          <w:color w:val="000000"/>
          <w:w w:val="0"/>
          <w:sz w:val="24"/>
          <w:szCs w:val="24"/>
          <w:u w:color="000000"/>
          <w:bdr w:val="none" w:sz="0" w:space="0" w:color="000000"/>
          <w:shd w:val="clear" w:color="000000" w:fill="000000"/>
        </w:rPr>
        <w:t xml:space="preserve"> </w:t>
      </w:r>
      <w:r w:rsidRPr="006B5E23">
        <w:rPr>
          <w:rFonts w:ascii="Times New Roman" w:hAnsi="Times New Roman"/>
          <w:sz w:val="24"/>
          <w:szCs w:val="24"/>
          <w:lang w:eastAsia="ru-RU"/>
        </w:rPr>
        <w:br/>
      </w:r>
      <w:r w:rsidRPr="006B5E23">
        <w:rPr>
          <w:rFonts w:ascii="Times New Roman" w:hAnsi="Times New Roman"/>
          <w:b/>
          <w:sz w:val="24"/>
          <w:szCs w:val="24"/>
          <w:lang w:eastAsia="ru-RU"/>
        </w:rPr>
        <w:t>Алып баручы:</w:t>
      </w:r>
      <w:r w:rsidRPr="006B5E23">
        <w:rPr>
          <w:rFonts w:ascii="Times New Roman" w:hAnsi="Times New Roman"/>
          <w:sz w:val="24"/>
          <w:szCs w:val="24"/>
          <w:lang w:eastAsia="ru-RU"/>
        </w:rPr>
        <w:t> </w:t>
      </w:r>
      <w:r w:rsidRPr="006B5E23">
        <w:rPr>
          <w:rFonts w:ascii="Times New Roman" w:hAnsi="Times New Roman"/>
          <w:sz w:val="24"/>
          <w:szCs w:val="24"/>
          <w:lang w:eastAsia="ru-RU"/>
        </w:rPr>
        <w:br/>
        <w:t>— Исәнмесез, рәхим итегез! Балалар, кем килгән безгә кунакка? Кайсы әкияттән? Кем язган бу әкиятне? (Жаваплар). Менә, су анасы, балалар сине таныдылар. Ә син тарагыңны онытып кына калдыргансыңдыр. Кеше әйберенә тиючеләр юк бездә. </w:t>
      </w:r>
      <w:r w:rsidRPr="006B5E23">
        <w:rPr>
          <w:rFonts w:ascii="Times New Roman" w:hAnsi="Times New Roman"/>
          <w:sz w:val="24"/>
          <w:szCs w:val="24"/>
          <w:lang w:eastAsia="ru-RU"/>
        </w:rPr>
        <w:br/>
      </w:r>
      <w:r w:rsidRPr="006B5E23">
        <w:rPr>
          <w:rFonts w:ascii="Times New Roman" w:hAnsi="Times New Roman"/>
          <w:b/>
          <w:sz w:val="24"/>
          <w:szCs w:val="24"/>
          <w:lang w:eastAsia="ru-RU"/>
        </w:rPr>
        <w:t>Су анасы:</w:t>
      </w:r>
      <w:r w:rsidRPr="006B5E23">
        <w:rPr>
          <w:rFonts w:ascii="Times New Roman" w:hAnsi="Times New Roman"/>
          <w:sz w:val="24"/>
          <w:szCs w:val="24"/>
          <w:lang w:eastAsia="ru-RU"/>
        </w:rPr>
        <w:t xml:space="preserve"> Шулаймы?                                                                                                   </w:t>
      </w:r>
      <w:r w:rsidRPr="006B5E23">
        <w:rPr>
          <w:rFonts w:ascii="Times New Roman" w:hAnsi="Times New Roman"/>
          <w:b/>
          <w:sz w:val="24"/>
          <w:szCs w:val="24"/>
          <w:lang w:eastAsia="ru-RU"/>
        </w:rPr>
        <w:t>Алып баручы:</w:t>
      </w:r>
      <w:r w:rsidRPr="006B5E23">
        <w:rPr>
          <w:rFonts w:ascii="Times New Roman" w:hAnsi="Times New Roman"/>
          <w:sz w:val="24"/>
          <w:szCs w:val="24"/>
          <w:lang w:eastAsia="ru-RU"/>
        </w:rPr>
        <w:t> </w:t>
      </w:r>
      <w:r w:rsidRPr="006B5E23">
        <w:rPr>
          <w:rFonts w:ascii="Times New Roman" w:hAnsi="Times New Roman"/>
          <w:sz w:val="24"/>
          <w:szCs w:val="24"/>
          <w:lang w:eastAsia="ru-RU"/>
        </w:rPr>
        <w:br/>
        <w:t xml:space="preserve">— Ягез әле, бергәләп эзлик. Су буенда түгелме икән? </w:t>
      </w:r>
    </w:p>
    <w:p w:rsidR="00397F59" w:rsidRPr="006B5E23" w:rsidRDefault="00397F59" w:rsidP="00E468CD">
      <w:pPr>
        <w:spacing w:after="0" w:line="240" w:lineRule="auto"/>
        <w:rPr>
          <w:rFonts w:ascii="Times New Roman" w:hAnsi="Times New Roman"/>
          <w:b/>
          <w:sz w:val="24"/>
          <w:szCs w:val="24"/>
          <w:lang w:eastAsia="ru-RU"/>
        </w:rPr>
      </w:pPr>
      <w:r w:rsidRPr="006B5E23">
        <w:rPr>
          <w:rFonts w:ascii="Times New Roman" w:hAnsi="Times New Roman"/>
          <w:sz w:val="24"/>
          <w:szCs w:val="24"/>
          <w:lang w:eastAsia="ru-RU"/>
        </w:rPr>
        <w:t xml:space="preserve">                       </w:t>
      </w:r>
      <w:r w:rsidRPr="006B5E23">
        <w:rPr>
          <w:rFonts w:ascii="Times New Roman" w:hAnsi="Times New Roman"/>
          <w:b/>
          <w:sz w:val="24"/>
          <w:szCs w:val="24"/>
          <w:lang w:eastAsia="ru-RU"/>
        </w:rPr>
        <w:t>Уен: «Су анасыныӊ тарагын тап!»</w:t>
      </w:r>
    </w:p>
    <w:p w:rsidR="00397F59" w:rsidRPr="006B5E23" w:rsidRDefault="00397F59" w:rsidP="00E468CD">
      <w:pPr>
        <w:spacing w:after="0" w:line="240" w:lineRule="auto"/>
        <w:rPr>
          <w:rFonts w:ascii="Times New Roman" w:hAnsi="Times New Roman"/>
          <w:i/>
          <w:sz w:val="24"/>
          <w:szCs w:val="24"/>
          <w:lang w:eastAsia="ru-RU"/>
        </w:rPr>
      </w:pPr>
      <w:r>
        <w:rPr>
          <w:noProof/>
          <w:lang w:eastAsia="ru-RU"/>
        </w:rPr>
        <w:pict>
          <v:shape id="Рисунок 159" o:spid="_x0000_s1098" type="#_x0000_t75" alt="IMG-20180403-WA0095" style="position:absolute;margin-left:234pt;margin-top:16.75pt;width:248.95pt;height:140.05pt;z-index:-251622400;visibility:visible" wrapcoords="-65 0 -65 21484 21600 21484 21600 0 -65 0">
            <v:imagedata r:id="rId143" o:title=""/>
            <w10:wrap type="tight"/>
          </v:shape>
        </w:pict>
      </w:r>
      <w:r w:rsidRPr="006B5E23">
        <w:rPr>
          <w:rFonts w:ascii="Times New Roman" w:hAnsi="Times New Roman"/>
          <w:i/>
          <w:sz w:val="24"/>
          <w:szCs w:val="24"/>
          <w:lang w:eastAsia="ru-RU"/>
        </w:rPr>
        <w:t>(су анасыныӊ тарагын бергәләп эзлиләр, табалар.</w:t>
      </w:r>
      <w:r w:rsidRPr="006B5E23">
        <w:rPr>
          <w:rFonts w:ascii="Times New Roman" w:hAnsi="Times New Roman"/>
          <w:sz w:val="24"/>
          <w:szCs w:val="24"/>
          <w:lang w:eastAsia="ru-RU"/>
        </w:rPr>
        <w:t> </w:t>
      </w:r>
      <w:r w:rsidRPr="006B5E23">
        <w:rPr>
          <w:rFonts w:ascii="Times New Roman" w:hAnsi="Times New Roman"/>
          <w:i/>
          <w:sz w:val="24"/>
          <w:szCs w:val="24"/>
          <w:lang w:eastAsia="ru-RU"/>
        </w:rPr>
        <w:t>Кар арасыннан акырып аю чыга)</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b/>
          <w:sz w:val="24"/>
          <w:szCs w:val="24"/>
          <w:lang w:eastAsia="ru-RU"/>
        </w:rPr>
        <w:t xml:space="preserve">Аю: </w:t>
      </w:r>
      <w:r w:rsidRPr="006B5E23">
        <w:rPr>
          <w:rFonts w:ascii="Times New Roman" w:hAnsi="Times New Roman"/>
          <w:sz w:val="24"/>
          <w:szCs w:val="24"/>
          <w:lang w:eastAsia="ru-RU"/>
        </w:rPr>
        <w:t>Ааааа. Кем шаулый монда. Мине ник йокыдан уяттыгыз.</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b/>
          <w:sz w:val="24"/>
          <w:szCs w:val="24"/>
          <w:lang w:eastAsia="ru-RU"/>
        </w:rPr>
        <w:t>Алып баручы:</w:t>
      </w:r>
      <w:r w:rsidRPr="006B5E23">
        <w:rPr>
          <w:rFonts w:ascii="Times New Roman" w:hAnsi="Times New Roman"/>
          <w:sz w:val="24"/>
          <w:szCs w:val="24"/>
          <w:lang w:eastAsia="ru-RU"/>
        </w:rPr>
        <w:t xml:space="preserve"> Ачуланма инде аю бабакай. Яз җите бит, яз. Сине яз исе уятты. </w:t>
      </w:r>
      <w:r w:rsidRPr="006B5E23">
        <w:rPr>
          <w:rFonts w:ascii="Times New Roman" w:hAnsi="Times New Roman"/>
          <w:sz w:val="24"/>
          <w:szCs w:val="24"/>
          <w:lang w:eastAsia="ru-RU"/>
        </w:rPr>
        <w:br/>
      </w:r>
      <w:r w:rsidRPr="006B5E23">
        <w:rPr>
          <w:rFonts w:ascii="Times New Roman" w:hAnsi="Times New Roman"/>
          <w:b/>
          <w:sz w:val="24"/>
          <w:szCs w:val="24"/>
          <w:lang w:eastAsia="ru-RU"/>
        </w:rPr>
        <w:t>Су анасы:</w:t>
      </w:r>
      <w:r w:rsidRPr="006B5E23">
        <w:rPr>
          <w:rFonts w:ascii="Times New Roman" w:hAnsi="Times New Roman"/>
          <w:sz w:val="24"/>
          <w:szCs w:val="24"/>
          <w:lang w:eastAsia="ru-RU"/>
        </w:rPr>
        <w:t> </w:t>
      </w:r>
      <w:r w:rsidRPr="006B5E23">
        <w:rPr>
          <w:rFonts w:ascii="Times New Roman" w:hAnsi="Times New Roman"/>
          <w:sz w:val="24"/>
          <w:szCs w:val="24"/>
          <w:lang w:eastAsia="ru-RU"/>
        </w:rPr>
        <w:br/>
        <w:t>— Менә бит, рәхмәт яугырлары. Балалар бик әйбәтләр. Алтын тарагымны да табып бирделәр бит.</w:t>
      </w:r>
      <w:r w:rsidRPr="006B5E23">
        <w:rPr>
          <w:rFonts w:ascii="Times New Roman" w:hAnsi="Times New Roman"/>
          <w:sz w:val="24"/>
          <w:szCs w:val="24"/>
          <w:lang w:eastAsia="ru-RU"/>
        </w:rPr>
        <w:br/>
        <w:t>Су буена килегез. </w:t>
      </w:r>
      <w:r w:rsidRPr="006B5E23">
        <w:rPr>
          <w:rFonts w:ascii="Times New Roman" w:hAnsi="Times New Roman"/>
          <w:sz w:val="24"/>
          <w:szCs w:val="24"/>
          <w:lang w:eastAsia="ru-RU"/>
        </w:rPr>
        <w:br/>
        <w:t>Иясе юк диеп </w:t>
      </w:r>
      <w:r w:rsidRPr="006B5E23">
        <w:rPr>
          <w:rFonts w:ascii="Times New Roman" w:hAnsi="Times New Roman"/>
          <w:sz w:val="24"/>
          <w:szCs w:val="24"/>
          <w:lang w:eastAsia="ru-RU"/>
        </w:rPr>
        <w:br/>
        <w:t>Кеше әйберенә тимәгез.</w:t>
      </w:r>
    </w:p>
    <w:p w:rsidR="00397F59" w:rsidRPr="006B5E23" w:rsidRDefault="00397F59" w:rsidP="00E468CD">
      <w:pPr>
        <w:spacing w:after="0" w:line="240" w:lineRule="auto"/>
        <w:rPr>
          <w:rFonts w:ascii="Times New Roman" w:hAnsi="Times New Roman"/>
          <w:i/>
          <w:sz w:val="24"/>
          <w:szCs w:val="24"/>
          <w:lang w:eastAsia="ru-RU"/>
        </w:rPr>
      </w:pPr>
      <w:r w:rsidRPr="006B5E23">
        <w:rPr>
          <w:rFonts w:ascii="Times New Roman" w:hAnsi="Times New Roman"/>
          <w:i/>
          <w:sz w:val="24"/>
          <w:szCs w:val="24"/>
          <w:lang w:eastAsia="ru-RU"/>
        </w:rPr>
        <w:t>(кычкыра-кычкыра Акбай керә)</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b/>
          <w:sz w:val="24"/>
          <w:szCs w:val="24"/>
          <w:lang w:eastAsia="ru-RU"/>
        </w:rPr>
        <w:t xml:space="preserve">Акбай: </w:t>
      </w:r>
      <w:r w:rsidRPr="006B5E23">
        <w:rPr>
          <w:rFonts w:ascii="Times New Roman" w:hAnsi="Times New Roman"/>
          <w:sz w:val="24"/>
          <w:szCs w:val="24"/>
          <w:lang w:eastAsia="ru-RU"/>
        </w:rPr>
        <w:t>Син су анасы ник балаларны куркытып йөрисеӊ әле. Бу бакчада акыллы балалар гына йөри. Шулаймы балалар?...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Былтыр: </w:t>
      </w:r>
      <w:r w:rsidRPr="006B5E23">
        <w:rPr>
          <w:rFonts w:ascii="Times New Roman" w:hAnsi="Times New Roman"/>
          <w:color w:val="000000"/>
          <w:sz w:val="24"/>
          <w:szCs w:val="24"/>
          <w:lang w:eastAsia="ru-RU"/>
        </w:rPr>
        <w:t>Эйдә әле Акбай синдә үз хөнәреӊне күрсәтеп кит әле. Нәрсәгә өйрәттем әле мин сине, кил әле.</w:t>
      </w:r>
    </w:p>
    <w:p w:rsidR="00397F59" w:rsidRPr="006B5E23" w:rsidRDefault="00397F59" w:rsidP="00E468CD">
      <w:pPr>
        <w:spacing w:after="0" w:line="240" w:lineRule="auto"/>
        <w:jc w:val="center"/>
        <w:rPr>
          <w:rFonts w:ascii="Times New Roman" w:hAnsi="Times New Roman"/>
          <w:b/>
          <w:color w:val="000000"/>
          <w:sz w:val="24"/>
          <w:szCs w:val="24"/>
          <w:lang w:eastAsia="ru-RU"/>
        </w:rPr>
      </w:pPr>
      <w:r w:rsidRPr="006B5E23">
        <w:rPr>
          <w:rFonts w:ascii="Times New Roman" w:hAnsi="Times New Roman"/>
          <w:b/>
          <w:color w:val="000000"/>
          <w:sz w:val="24"/>
          <w:szCs w:val="24"/>
          <w:lang w:eastAsia="ru-RU"/>
        </w:rPr>
        <w:t>«Кызыклы шәкерт» шигыре сөйләнелә.</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 xml:space="preserve">Алып баручы: </w:t>
      </w:r>
      <w:r w:rsidRPr="006B5E23">
        <w:rPr>
          <w:rFonts w:ascii="Times New Roman" w:hAnsi="Times New Roman"/>
          <w:color w:val="000000"/>
          <w:sz w:val="24"/>
          <w:szCs w:val="24"/>
          <w:lang w:eastAsia="ru-RU"/>
        </w:rPr>
        <w:t>Ал да итəрбез əле,</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Гөл дə итəрбез əле.</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Матур җырлар җырлый- җырлый,</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Бəйрəм итəрбез əле.</w:t>
      </w:r>
    </w:p>
    <w:p w:rsidR="00397F59" w:rsidRPr="006B5E23" w:rsidRDefault="00397F59" w:rsidP="00E468CD">
      <w:pPr>
        <w:spacing w:after="0" w:line="240" w:lineRule="auto"/>
        <w:jc w:val="center"/>
        <w:rPr>
          <w:rFonts w:ascii="Times New Roman" w:hAnsi="Times New Roman"/>
          <w:b/>
          <w:color w:val="000000"/>
          <w:sz w:val="24"/>
          <w:szCs w:val="24"/>
          <w:lang w:eastAsia="ru-RU"/>
        </w:rPr>
      </w:pPr>
      <w:r w:rsidRPr="006B5E23">
        <w:rPr>
          <w:rFonts w:ascii="Times New Roman" w:hAnsi="Times New Roman"/>
          <w:b/>
          <w:color w:val="000000"/>
          <w:sz w:val="24"/>
          <w:szCs w:val="24"/>
          <w:lang w:eastAsia="ru-RU"/>
        </w:rPr>
        <w:t>Җыр: «Яз, яз, яз җитә»</w:t>
      </w:r>
    </w:p>
    <w:p w:rsidR="00397F59" w:rsidRPr="006B5E23" w:rsidRDefault="00397F59" w:rsidP="00E468CD">
      <w:pPr>
        <w:spacing w:after="0" w:line="240" w:lineRule="auto"/>
        <w:rPr>
          <w:rFonts w:ascii="Times New Roman" w:hAnsi="Times New Roman"/>
          <w:i/>
          <w:color w:val="000000"/>
          <w:sz w:val="24"/>
          <w:szCs w:val="24"/>
          <w:lang w:eastAsia="ru-RU"/>
        </w:rPr>
      </w:pPr>
      <w:r w:rsidRPr="006B5E23">
        <w:rPr>
          <w:rFonts w:ascii="Times New Roman" w:hAnsi="Times New Roman"/>
          <w:b/>
          <w:color w:val="000000"/>
          <w:sz w:val="24"/>
          <w:szCs w:val="24"/>
          <w:lang w:eastAsia="ru-RU"/>
        </w:rPr>
        <w:t>Алып баручы:</w:t>
      </w:r>
      <w:r w:rsidRPr="006B5E23">
        <w:rPr>
          <w:rFonts w:ascii="Times New Roman" w:hAnsi="Times New Roman"/>
          <w:color w:val="000000"/>
          <w:sz w:val="24"/>
          <w:szCs w:val="24"/>
          <w:lang w:eastAsia="ru-RU"/>
        </w:rPr>
        <w:t xml:space="preserve"> Балалар, су анасы, Акбай, Былтыр әкиятләрен кем язган? Бик дөрес Габдулла Тукай. Кайсы әкият герое килми калган? </w:t>
      </w:r>
      <w:r w:rsidRPr="006B5E23">
        <w:rPr>
          <w:rFonts w:ascii="Times New Roman" w:hAnsi="Times New Roman"/>
          <w:i/>
          <w:color w:val="000000"/>
          <w:sz w:val="24"/>
          <w:szCs w:val="24"/>
          <w:lang w:eastAsia="ru-RU"/>
        </w:rPr>
        <w:t>(Шүрәле)</w:t>
      </w:r>
      <w:r w:rsidRPr="006B5E23">
        <w:rPr>
          <w:rFonts w:ascii="Times New Roman" w:hAnsi="Times New Roman"/>
          <w:color w:val="000000"/>
          <w:sz w:val="24"/>
          <w:szCs w:val="24"/>
          <w:lang w:eastAsia="ru-RU"/>
        </w:rPr>
        <w:t xml:space="preserve"> Игътибар белән карагыз әле килми микән. </w:t>
      </w:r>
      <w:r w:rsidRPr="006B5E23">
        <w:rPr>
          <w:rFonts w:ascii="Times New Roman" w:hAnsi="Times New Roman"/>
          <w:i/>
          <w:color w:val="000000"/>
          <w:sz w:val="24"/>
          <w:szCs w:val="24"/>
          <w:lang w:eastAsia="ru-RU"/>
        </w:rPr>
        <w:t>(Шүрәле килә)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Шүрәле: </w:t>
      </w:r>
      <w:r w:rsidRPr="006B5E23">
        <w:rPr>
          <w:rFonts w:ascii="Times New Roman" w:hAnsi="Times New Roman"/>
          <w:color w:val="000000"/>
          <w:sz w:val="24"/>
          <w:szCs w:val="24"/>
          <w:lang w:eastAsia="ru-RU"/>
        </w:rPr>
        <w:t>Миннән башка тәмләп карга боткасы ашамакча булдыгызмы? Хәзер мин сезнеӊ барыгызны да кетекләп бетерәм.</w:t>
      </w:r>
      <w:r w:rsidRPr="006B5E23">
        <w:rPr>
          <w:snapToGrid w:val="0"/>
          <w:color w:val="000000"/>
          <w:w w:val="0"/>
          <w:sz w:val="24"/>
          <w:szCs w:val="24"/>
          <w:u w:color="000000"/>
          <w:bdr w:val="none" w:sz="0" w:space="0" w:color="000000"/>
          <w:shd w:val="clear" w:color="000000" w:fill="000000"/>
        </w:rPr>
        <w:t xml:space="preserve"> </w:t>
      </w:r>
    </w:p>
    <w:p w:rsidR="00397F59" w:rsidRPr="006B5E23" w:rsidRDefault="00397F59" w:rsidP="00E468CD">
      <w:pPr>
        <w:spacing w:after="0" w:line="240" w:lineRule="auto"/>
        <w:rPr>
          <w:rFonts w:ascii="Times New Roman" w:hAnsi="Times New Roman"/>
          <w:i/>
          <w:color w:val="000000"/>
          <w:sz w:val="24"/>
          <w:szCs w:val="24"/>
          <w:lang w:eastAsia="ru-RU"/>
        </w:rPr>
      </w:pPr>
      <w:r>
        <w:rPr>
          <w:noProof/>
          <w:lang w:eastAsia="ru-RU"/>
        </w:rPr>
        <w:pict>
          <v:shape id="Рисунок 160" o:spid="_x0000_s1099" type="#_x0000_t75" alt="IMG-20180403-WA0102" style="position:absolute;margin-left:234pt;margin-top:6.2pt;width:230.95pt;height:129.9pt;z-index:-251621376;visibility:visible" wrapcoords="-70 0 -70 21475 21600 21475 21600 0 -70 0">
            <v:imagedata r:id="rId144" o:title=""/>
            <w10:wrap type="tight"/>
          </v:shape>
        </w:pict>
      </w:r>
      <w:r w:rsidRPr="006B5E23">
        <w:rPr>
          <w:rFonts w:ascii="Times New Roman" w:hAnsi="Times New Roman"/>
          <w:b/>
          <w:color w:val="000000"/>
          <w:sz w:val="24"/>
          <w:szCs w:val="24"/>
          <w:lang w:eastAsia="ru-RU"/>
        </w:rPr>
        <w:t xml:space="preserve">Алып баручы: </w:t>
      </w:r>
      <w:r w:rsidRPr="006B5E23">
        <w:rPr>
          <w:rFonts w:ascii="Times New Roman" w:hAnsi="Times New Roman"/>
          <w:color w:val="000000"/>
          <w:sz w:val="24"/>
          <w:szCs w:val="24"/>
          <w:lang w:eastAsia="ru-RU"/>
        </w:rPr>
        <w:t xml:space="preserve">Ачуланма шүрәле син нәкъ вакытында килдеӊ әле. Тссссссс. Әле ботка пешмәде. Хәзер бешерәбез. Тссссссс. Тыӊлагыз әле сыерчык сайрый түгелме. Ул сезнеӊ матур ояларыгызны күреп очып килгән инде. </w:t>
      </w:r>
      <w:r w:rsidRPr="006B5E23">
        <w:rPr>
          <w:rFonts w:ascii="Times New Roman" w:hAnsi="Times New Roman"/>
          <w:i/>
          <w:color w:val="000000"/>
          <w:sz w:val="24"/>
          <w:szCs w:val="24"/>
          <w:lang w:eastAsia="ru-RU"/>
        </w:rPr>
        <w:t>(Сыерчык очып килә. Сыерчык ояларын күреп бик матур итеп сайрый.)</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Сыерчык:  </w:t>
      </w:r>
      <w:r w:rsidRPr="006B5E23">
        <w:rPr>
          <w:rFonts w:ascii="Times New Roman" w:hAnsi="Times New Roman"/>
          <w:color w:val="000000"/>
          <w:sz w:val="24"/>
          <w:szCs w:val="24"/>
          <w:lang w:eastAsia="ru-RU"/>
        </w:rPr>
        <w:t>Ай, яй, яй. Нинди матур оялар. Боларны кем ясады? Рәхмәт инде сезгә. Мин сезнеӊ бакчага дусларымны да чакырам әле. Бу ояларны кайчан куясыз соӊ?...</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Алып баручы:</w:t>
      </w:r>
      <w:r w:rsidRPr="006B5E23">
        <w:rPr>
          <w:rFonts w:ascii="Times New Roman" w:hAnsi="Times New Roman"/>
          <w:color w:val="000000"/>
          <w:sz w:val="24"/>
          <w:szCs w:val="24"/>
          <w:lang w:eastAsia="ru-RU"/>
        </w:rPr>
        <w:t> Әй әбекәй , әбекәй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Пешер безгә тәмлекәй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Пешер безгә ботка да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Пешер бераз әлбә дә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sz w:val="24"/>
          <w:szCs w:val="24"/>
          <w:lang w:eastAsia="ru-RU"/>
        </w:rPr>
        <w:t>Карга:</w:t>
      </w:r>
      <w:r w:rsidRPr="006B5E23">
        <w:rPr>
          <w:rFonts w:ascii="Times New Roman" w:hAnsi="Times New Roman"/>
          <w:sz w:val="24"/>
          <w:szCs w:val="24"/>
          <w:lang w:eastAsia="ru-RU"/>
        </w:rPr>
        <w:t> </w:t>
      </w:r>
      <w:r w:rsidRPr="006B5E23">
        <w:rPr>
          <w:rFonts w:ascii="Times New Roman" w:hAnsi="Times New Roman"/>
          <w:sz w:val="24"/>
          <w:szCs w:val="24"/>
          <w:lang w:eastAsia="ru-RU"/>
        </w:rPr>
        <w:br/>
        <w:t>— Карр, карр, </w:t>
      </w:r>
      <w:r w:rsidRPr="006B5E23">
        <w:rPr>
          <w:rFonts w:ascii="Times New Roman" w:hAnsi="Times New Roman"/>
          <w:sz w:val="24"/>
          <w:szCs w:val="24"/>
          <w:lang w:eastAsia="ru-RU"/>
        </w:rPr>
        <w:br/>
        <w:t>Кара урманда кар бар. </w:t>
      </w:r>
      <w:r w:rsidRPr="006B5E23">
        <w:rPr>
          <w:rFonts w:ascii="Times New Roman" w:hAnsi="Times New Roman"/>
          <w:sz w:val="24"/>
          <w:szCs w:val="24"/>
          <w:lang w:eastAsia="ru-RU"/>
        </w:rPr>
        <w:br/>
        <w:t>Эреп бетсен тизрәк, </w:t>
      </w:r>
      <w:r w:rsidRPr="006B5E23">
        <w:rPr>
          <w:rFonts w:ascii="Times New Roman" w:hAnsi="Times New Roman"/>
          <w:sz w:val="24"/>
          <w:szCs w:val="24"/>
          <w:lang w:eastAsia="ru-RU"/>
        </w:rPr>
        <w:br/>
        <w:t>Учак ягарга кирәк, </w:t>
      </w:r>
      <w:r w:rsidRPr="006B5E23">
        <w:rPr>
          <w:rFonts w:ascii="Times New Roman" w:hAnsi="Times New Roman"/>
          <w:sz w:val="24"/>
          <w:szCs w:val="24"/>
          <w:lang w:eastAsia="ru-RU"/>
        </w:rPr>
        <w:br/>
        <w:t>Учак, </w:t>
      </w:r>
      <w:r w:rsidRPr="006B5E23">
        <w:rPr>
          <w:rFonts w:ascii="Times New Roman" w:hAnsi="Times New Roman"/>
          <w:sz w:val="24"/>
          <w:szCs w:val="24"/>
          <w:lang w:eastAsia="ru-RU"/>
        </w:rPr>
        <w:br/>
        <w:t>Учак ягарга кирәк. </w:t>
      </w:r>
      <w:r w:rsidRPr="006B5E23">
        <w:rPr>
          <w:rFonts w:ascii="Times New Roman" w:hAnsi="Times New Roman"/>
          <w:sz w:val="24"/>
          <w:szCs w:val="24"/>
          <w:lang w:eastAsia="ru-RU"/>
        </w:rPr>
        <w:br/>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bCs/>
          <w:color w:val="000000"/>
          <w:sz w:val="24"/>
          <w:szCs w:val="24"/>
          <w:lang w:eastAsia="ru-RU"/>
        </w:rPr>
        <w:t>Әби :</w:t>
      </w:r>
      <w:r w:rsidRPr="006B5E23">
        <w:rPr>
          <w:rFonts w:ascii="Times New Roman" w:hAnsi="Times New Roman"/>
          <w:color w:val="000000"/>
          <w:sz w:val="24"/>
          <w:szCs w:val="24"/>
          <w:lang w:eastAsia="ru-RU"/>
        </w:rPr>
        <w:t> Булыр , кунаклар , бары да булыр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Карга килер – казан асар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Торна килер – тоз салыр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Саескан килер – салма салыр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Песнәк килер – пешерер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Чыпчык килер – тикшерер ,</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Карга ашап бетерер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Кап – та коп якуп </w:t>
      </w:r>
    </w:p>
    <w:p w:rsidR="00397F59" w:rsidRPr="006B5E23" w:rsidRDefault="00397F59" w:rsidP="00E468CD">
      <w:pPr>
        <w:spacing w:after="0" w:line="240" w:lineRule="auto"/>
        <w:rPr>
          <w:rFonts w:ascii="Times New Roman" w:hAnsi="Times New Roman"/>
          <w:i/>
          <w:color w:val="000000"/>
          <w:sz w:val="24"/>
          <w:szCs w:val="24"/>
          <w:lang w:eastAsia="ru-RU"/>
        </w:rPr>
      </w:pPr>
      <w:r w:rsidRPr="006B5E23">
        <w:rPr>
          <w:rFonts w:ascii="Times New Roman" w:hAnsi="Times New Roman"/>
          <w:color w:val="000000"/>
          <w:sz w:val="24"/>
          <w:szCs w:val="24"/>
          <w:lang w:eastAsia="ru-RU"/>
        </w:rPr>
        <w:t xml:space="preserve">Авызыӊны ачтаюм! </w:t>
      </w:r>
      <w:r w:rsidRPr="006B5E23">
        <w:rPr>
          <w:rFonts w:ascii="Times New Roman" w:hAnsi="Times New Roman"/>
          <w:i/>
          <w:color w:val="000000"/>
          <w:sz w:val="24"/>
          <w:szCs w:val="24"/>
          <w:lang w:eastAsia="ru-RU"/>
        </w:rPr>
        <w:t>(Шүрәле кетекли)</w:t>
      </w:r>
    </w:p>
    <w:p w:rsidR="00397F59" w:rsidRPr="006B5E23" w:rsidRDefault="00397F59" w:rsidP="00E468CD">
      <w:pPr>
        <w:spacing w:after="0" w:line="240" w:lineRule="auto"/>
        <w:jc w:val="center"/>
        <w:rPr>
          <w:rFonts w:ascii="Times New Roman" w:hAnsi="Times New Roman"/>
          <w:b/>
          <w:color w:val="000000"/>
          <w:sz w:val="24"/>
          <w:szCs w:val="24"/>
          <w:lang w:eastAsia="ru-RU"/>
        </w:rPr>
      </w:pPr>
      <w:r w:rsidRPr="006B5E23">
        <w:rPr>
          <w:rFonts w:ascii="Times New Roman" w:hAnsi="Times New Roman"/>
          <w:b/>
          <w:color w:val="000000"/>
          <w:sz w:val="24"/>
          <w:szCs w:val="24"/>
          <w:lang w:eastAsia="ru-RU"/>
        </w:rPr>
        <w:t>Уен: «Без, без, без идек»</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bCs/>
          <w:color w:val="000000"/>
          <w:sz w:val="24"/>
          <w:szCs w:val="24"/>
          <w:lang w:eastAsia="ru-RU"/>
        </w:rPr>
        <w:t>Әби</w:t>
      </w:r>
      <w:r w:rsidRPr="006B5E23">
        <w:rPr>
          <w:rFonts w:ascii="Times New Roman" w:hAnsi="Times New Roman"/>
          <w:color w:val="000000"/>
          <w:sz w:val="24"/>
          <w:szCs w:val="24"/>
          <w:lang w:eastAsia="ru-RU"/>
        </w:rPr>
        <w:t>: Без ботканы пешерергә куйыйк , сез күңел ача торыгыз.</w:t>
      </w:r>
    </w:p>
    <w:p w:rsidR="00397F59" w:rsidRPr="006B5E23" w:rsidRDefault="00397F59" w:rsidP="00E468CD">
      <w:pPr>
        <w:numPr>
          <w:ilvl w:val="0"/>
          <w:numId w:val="68"/>
        </w:numPr>
        <w:spacing w:after="0" w:line="240" w:lineRule="auto"/>
        <w:ind w:left="0"/>
        <w:rPr>
          <w:rFonts w:ascii="Arial" w:hAnsi="Arial" w:cs="Arial"/>
          <w:b/>
          <w:color w:val="000000"/>
          <w:sz w:val="24"/>
          <w:szCs w:val="24"/>
          <w:lang w:eastAsia="ru-RU"/>
        </w:rPr>
      </w:pPr>
      <w:r w:rsidRPr="006B5E23">
        <w:rPr>
          <w:rFonts w:ascii="Times New Roman" w:hAnsi="Times New Roman"/>
          <w:b/>
          <w:color w:val="000000"/>
          <w:sz w:val="24"/>
          <w:szCs w:val="24"/>
          <w:lang w:eastAsia="ru-RU"/>
        </w:rPr>
        <w:t>«Чума үрдәк, чума каз»</w:t>
      </w:r>
    </w:p>
    <w:p w:rsidR="00397F59" w:rsidRPr="006B5E23" w:rsidRDefault="00397F59" w:rsidP="00E468CD">
      <w:pPr>
        <w:numPr>
          <w:ilvl w:val="0"/>
          <w:numId w:val="68"/>
        </w:numPr>
        <w:spacing w:after="0" w:line="240" w:lineRule="auto"/>
        <w:ind w:left="0"/>
        <w:rPr>
          <w:rFonts w:ascii="Arial" w:hAnsi="Arial" w:cs="Arial"/>
          <w:b/>
          <w:color w:val="000000"/>
          <w:sz w:val="24"/>
          <w:szCs w:val="24"/>
          <w:lang w:eastAsia="ru-RU"/>
        </w:rPr>
      </w:pPr>
      <w:r w:rsidRPr="006B5E23">
        <w:rPr>
          <w:rFonts w:ascii="Times New Roman" w:hAnsi="Times New Roman"/>
          <w:b/>
          <w:color w:val="000000"/>
          <w:sz w:val="24"/>
          <w:szCs w:val="24"/>
          <w:lang w:eastAsia="ru-RU"/>
        </w:rPr>
        <w:t>«Очты-очты»</w:t>
      </w:r>
    </w:p>
    <w:p w:rsidR="00397F59" w:rsidRPr="006B5E23" w:rsidRDefault="00397F59" w:rsidP="00E468CD">
      <w:pPr>
        <w:spacing w:after="0" w:line="240" w:lineRule="auto"/>
        <w:rPr>
          <w:rFonts w:ascii="Times New Roman" w:hAnsi="Times New Roman"/>
          <w:i/>
          <w:color w:val="000000"/>
          <w:sz w:val="24"/>
          <w:szCs w:val="24"/>
          <w:lang w:eastAsia="ru-RU"/>
        </w:rPr>
      </w:pPr>
      <w:r w:rsidRPr="006B5E23">
        <w:rPr>
          <w:rFonts w:ascii="Times New Roman" w:hAnsi="Times New Roman"/>
          <w:i/>
          <w:color w:val="000000"/>
          <w:sz w:val="24"/>
          <w:szCs w:val="24"/>
          <w:lang w:eastAsia="ru-RU"/>
        </w:rPr>
        <w:t>(Кыш бабай килә)</w:t>
      </w:r>
    </w:p>
    <w:p w:rsidR="00397F59" w:rsidRPr="006B5E23" w:rsidRDefault="00397F59" w:rsidP="00E468CD">
      <w:pPr>
        <w:spacing w:after="0" w:line="240" w:lineRule="auto"/>
        <w:rPr>
          <w:rFonts w:ascii="Times New Roman" w:hAnsi="Times New Roman"/>
          <w:b/>
          <w:color w:val="000000"/>
          <w:sz w:val="24"/>
          <w:szCs w:val="24"/>
          <w:lang w:eastAsia="ru-RU"/>
        </w:rPr>
      </w:pPr>
      <w:r w:rsidRPr="006B5E23">
        <w:rPr>
          <w:rFonts w:ascii="Times New Roman" w:hAnsi="Times New Roman"/>
          <w:b/>
          <w:color w:val="000000"/>
          <w:sz w:val="24"/>
          <w:szCs w:val="24"/>
          <w:lang w:eastAsia="ru-RU"/>
        </w:rPr>
        <w:t xml:space="preserve">Кыш бабай: </w:t>
      </w:r>
      <w:r w:rsidRPr="006B5E23">
        <w:rPr>
          <w:rFonts w:ascii="Times New Roman" w:hAnsi="Times New Roman"/>
          <w:color w:val="000000"/>
          <w:sz w:val="24"/>
          <w:szCs w:val="24"/>
          <w:lang w:eastAsia="ru-RU"/>
        </w:rPr>
        <w:t>Әхә уйныйсыз күӊел ачасызмы? Кем сезгә яз килә диде әле? Таяк миндә бит. Мин китәргә җыенмыйм әле.</w:t>
      </w:r>
      <w:r w:rsidRPr="006B5E23">
        <w:rPr>
          <w:rFonts w:ascii="Times New Roman" w:hAnsi="Times New Roman"/>
          <w:b/>
          <w:color w:val="000000"/>
          <w:sz w:val="24"/>
          <w:szCs w:val="24"/>
          <w:lang w:eastAsia="ru-RU"/>
        </w:rPr>
        <w:t xml:space="preserve">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color w:val="000000"/>
          <w:sz w:val="24"/>
          <w:szCs w:val="24"/>
          <w:lang w:eastAsia="ru-RU"/>
        </w:rPr>
        <w:t xml:space="preserve">Яз кызы: </w:t>
      </w:r>
      <w:r w:rsidRPr="006B5E23">
        <w:rPr>
          <w:rFonts w:ascii="Times New Roman" w:hAnsi="Times New Roman"/>
          <w:color w:val="000000"/>
          <w:sz w:val="24"/>
          <w:szCs w:val="24"/>
          <w:lang w:eastAsia="ru-RU"/>
        </w:rPr>
        <w:t>Кыш бабай алай ачуланышмыйк инде, дус булыйк. Болай да кирәгеннән артык тордыӊ бит инде, бир инде таякны. Кара әле балалар әти-әниләре белән бергә кашларны каршы алырга җыелганнар. Нинди матур итеп сыерчык оялары да ясаганнар.</w:t>
      </w:r>
    </w:p>
    <w:p w:rsidR="00397F59" w:rsidRPr="006B5E23" w:rsidRDefault="00397F59" w:rsidP="00E468CD">
      <w:pPr>
        <w:spacing w:after="0" w:line="240" w:lineRule="auto"/>
        <w:rPr>
          <w:rFonts w:ascii="Arial" w:hAnsi="Arial" w:cs="Arial"/>
          <w:b/>
          <w:color w:val="000000"/>
          <w:sz w:val="24"/>
          <w:szCs w:val="24"/>
          <w:lang w:eastAsia="ru-RU"/>
        </w:rPr>
      </w:pPr>
      <w:r w:rsidRPr="006B5E23">
        <w:rPr>
          <w:rFonts w:ascii="Times New Roman" w:hAnsi="Times New Roman"/>
          <w:b/>
          <w:color w:val="000000"/>
          <w:sz w:val="24"/>
          <w:szCs w:val="24"/>
          <w:lang w:eastAsia="ru-RU"/>
        </w:rPr>
        <w:t xml:space="preserve">Кыш бабай: </w:t>
      </w:r>
      <w:r w:rsidRPr="006B5E23">
        <w:rPr>
          <w:rFonts w:ascii="Times New Roman" w:hAnsi="Times New Roman"/>
          <w:color w:val="000000"/>
          <w:sz w:val="24"/>
          <w:szCs w:val="24"/>
          <w:lang w:eastAsia="ru-RU"/>
        </w:rPr>
        <w:t>Ярый күндердеӊ. Тартып ала алсаӊ бирәм.</w:t>
      </w:r>
    </w:p>
    <w:p w:rsidR="00397F59" w:rsidRPr="006B5E23" w:rsidRDefault="00397F59" w:rsidP="00E468CD">
      <w:pPr>
        <w:numPr>
          <w:ilvl w:val="0"/>
          <w:numId w:val="68"/>
        </w:numPr>
        <w:spacing w:after="0" w:line="240" w:lineRule="auto"/>
        <w:ind w:left="0"/>
        <w:rPr>
          <w:rFonts w:ascii="Arial" w:hAnsi="Arial" w:cs="Arial"/>
          <w:color w:val="000000"/>
          <w:sz w:val="24"/>
          <w:szCs w:val="24"/>
          <w:lang w:eastAsia="ru-RU"/>
        </w:rPr>
      </w:pPr>
      <w:r w:rsidRPr="006B5E23">
        <w:rPr>
          <w:rFonts w:ascii="Times New Roman" w:hAnsi="Times New Roman"/>
          <w:b/>
          <w:color w:val="000000"/>
          <w:sz w:val="24"/>
          <w:szCs w:val="24"/>
          <w:lang w:eastAsia="ru-RU"/>
        </w:rPr>
        <w:t>«Таяк тартыш»</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color w:val="000000"/>
          <w:sz w:val="24"/>
          <w:szCs w:val="24"/>
          <w:lang w:eastAsia="ru-RU"/>
        </w:rPr>
        <w:t xml:space="preserve">Кыш бабай: </w:t>
      </w:r>
      <w:r w:rsidRPr="006B5E23">
        <w:rPr>
          <w:rFonts w:ascii="Times New Roman" w:hAnsi="Times New Roman"/>
          <w:color w:val="000000"/>
          <w:sz w:val="24"/>
          <w:szCs w:val="24"/>
          <w:lang w:eastAsia="ru-RU"/>
        </w:rPr>
        <w:t>Ярый җиӊдеӊ ди. Яле балалар кем минем яклы килегез. Аркан тартышта Яз кызын җиӊик әле.</w:t>
      </w:r>
    </w:p>
    <w:p w:rsidR="00397F59" w:rsidRPr="006B5E23" w:rsidRDefault="00397F59" w:rsidP="00E468CD">
      <w:pPr>
        <w:numPr>
          <w:ilvl w:val="0"/>
          <w:numId w:val="68"/>
        </w:numPr>
        <w:spacing w:after="0" w:line="240" w:lineRule="auto"/>
        <w:ind w:left="0"/>
        <w:rPr>
          <w:rFonts w:ascii="Arial" w:hAnsi="Arial" w:cs="Arial"/>
          <w:color w:val="000000"/>
          <w:sz w:val="24"/>
          <w:szCs w:val="24"/>
          <w:lang w:eastAsia="ru-RU"/>
        </w:rPr>
      </w:pPr>
      <w:r>
        <w:rPr>
          <w:noProof/>
          <w:lang w:eastAsia="ru-RU"/>
        </w:rPr>
        <w:pict>
          <v:shape id="Рисунок 161" o:spid="_x0000_s1100" type="#_x0000_t75" alt="IMG-20180403-WA0108" style="position:absolute;left:0;text-align:left;margin-left:225pt;margin-top:.55pt;width:225pt;height:126.55pt;z-index:-251620352;visibility:visible" wrapcoords="-72 0 -72 21472 21600 21472 21600 0 -72 0">
            <v:imagedata r:id="rId145" o:title=""/>
            <w10:wrap type="tight"/>
          </v:shape>
        </w:pict>
      </w:r>
      <w:r w:rsidRPr="006B5E23">
        <w:rPr>
          <w:rFonts w:ascii="Times New Roman" w:hAnsi="Times New Roman"/>
          <w:b/>
          <w:color w:val="000000"/>
          <w:sz w:val="24"/>
          <w:szCs w:val="24"/>
          <w:lang w:eastAsia="ru-RU"/>
        </w:rPr>
        <w:t>«Аркан тартыш»</w:t>
      </w:r>
      <w:r w:rsidRPr="006B5E23">
        <w:rPr>
          <w:snapToGrid w:val="0"/>
          <w:color w:val="000000"/>
          <w:w w:val="0"/>
          <w:sz w:val="24"/>
          <w:szCs w:val="24"/>
          <w:u w:color="000000"/>
          <w:bdr w:val="none" w:sz="0" w:space="0" w:color="000000"/>
          <w:shd w:val="clear" w:color="000000" w:fill="000000"/>
        </w:rPr>
        <w:t xml:space="preserve"> </w:t>
      </w:r>
    </w:p>
    <w:p w:rsidR="00397F59" w:rsidRPr="006B5E23" w:rsidRDefault="00397F59" w:rsidP="00E468CD">
      <w:pPr>
        <w:spacing w:after="0" w:line="240" w:lineRule="auto"/>
        <w:rPr>
          <w:rFonts w:ascii="Arial" w:hAnsi="Arial" w:cs="Arial"/>
          <w:i/>
          <w:color w:val="000000"/>
          <w:sz w:val="24"/>
          <w:szCs w:val="24"/>
          <w:lang w:eastAsia="ru-RU"/>
        </w:rPr>
      </w:pPr>
      <w:r w:rsidRPr="006B5E23">
        <w:rPr>
          <w:rFonts w:ascii="Times New Roman" w:hAnsi="Times New Roman"/>
          <w:b/>
          <w:color w:val="000000"/>
          <w:sz w:val="24"/>
          <w:szCs w:val="24"/>
          <w:lang w:eastAsia="ru-RU"/>
        </w:rPr>
        <w:t xml:space="preserve">Кыш бабай: </w:t>
      </w:r>
      <w:r w:rsidRPr="006B5E23">
        <w:rPr>
          <w:rFonts w:ascii="Times New Roman" w:hAnsi="Times New Roman"/>
          <w:color w:val="000000"/>
          <w:sz w:val="24"/>
          <w:szCs w:val="24"/>
          <w:lang w:eastAsia="ru-RU"/>
        </w:rPr>
        <w:t xml:space="preserve">Ярар инде җиӊдеӊ. Мин үз сүземдә торам. Менә сиӊа тылсымлы таяк. Миӊа китәргә вакыт. Сау булыгыз. Күӊел ачыгыз. </w:t>
      </w:r>
      <w:r w:rsidRPr="006B5E23">
        <w:rPr>
          <w:rFonts w:ascii="Times New Roman" w:hAnsi="Times New Roman"/>
          <w:i/>
          <w:color w:val="000000"/>
          <w:sz w:val="24"/>
          <w:szCs w:val="24"/>
          <w:lang w:eastAsia="ru-RU"/>
        </w:rPr>
        <w:t>(Кыш бабай саубуллашып китә)</w:t>
      </w:r>
    </w:p>
    <w:p w:rsidR="00397F59" w:rsidRPr="006B5E23" w:rsidRDefault="00397F59" w:rsidP="00E468CD">
      <w:pPr>
        <w:numPr>
          <w:ilvl w:val="0"/>
          <w:numId w:val="68"/>
        </w:numPr>
        <w:spacing w:after="0" w:line="240" w:lineRule="auto"/>
        <w:ind w:left="0"/>
        <w:rPr>
          <w:rFonts w:ascii="Arial" w:hAnsi="Arial" w:cs="Arial"/>
          <w:color w:val="000000"/>
          <w:sz w:val="24"/>
          <w:szCs w:val="24"/>
          <w:lang w:eastAsia="ru-RU"/>
        </w:rPr>
      </w:pPr>
      <w:r w:rsidRPr="006B5E23">
        <w:rPr>
          <w:rFonts w:ascii="Times New Roman" w:hAnsi="Times New Roman"/>
          <w:b/>
          <w:color w:val="000000"/>
          <w:sz w:val="24"/>
          <w:szCs w:val="24"/>
          <w:lang w:eastAsia="ru-RU"/>
        </w:rPr>
        <w:t>«Итек атыш»</w:t>
      </w:r>
    </w:p>
    <w:p w:rsidR="00397F59" w:rsidRPr="006B5E23" w:rsidRDefault="00397F59" w:rsidP="00E468CD">
      <w:pPr>
        <w:numPr>
          <w:ilvl w:val="0"/>
          <w:numId w:val="68"/>
        </w:numPr>
        <w:spacing w:after="0" w:line="240" w:lineRule="auto"/>
        <w:ind w:left="0"/>
        <w:rPr>
          <w:rFonts w:ascii="Arial" w:hAnsi="Arial" w:cs="Arial"/>
          <w:color w:val="000000"/>
          <w:sz w:val="24"/>
          <w:szCs w:val="24"/>
          <w:lang w:eastAsia="ru-RU"/>
        </w:rPr>
      </w:pPr>
      <w:r w:rsidRPr="006B5E23">
        <w:rPr>
          <w:rFonts w:ascii="Times New Roman" w:hAnsi="Times New Roman"/>
          <w:b/>
          <w:color w:val="000000"/>
          <w:sz w:val="24"/>
          <w:szCs w:val="24"/>
          <w:lang w:eastAsia="ru-RU"/>
        </w:rPr>
        <w:t>«Чана тартыш»</w:t>
      </w:r>
    </w:p>
    <w:p w:rsidR="00397F59" w:rsidRPr="006B5E23" w:rsidRDefault="00397F59" w:rsidP="00E468CD">
      <w:pPr>
        <w:numPr>
          <w:ilvl w:val="0"/>
          <w:numId w:val="68"/>
        </w:numPr>
        <w:spacing w:after="0" w:line="240" w:lineRule="auto"/>
        <w:ind w:left="0"/>
        <w:rPr>
          <w:rFonts w:ascii="Arial" w:hAnsi="Arial" w:cs="Arial"/>
          <w:color w:val="000000"/>
          <w:sz w:val="24"/>
          <w:szCs w:val="24"/>
          <w:lang w:eastAsia="ru-RU"/>
        </w:rPr>
      </w:pPr>
      <w:r w:rsidRPr="006B5E23">
        <w:rPr>
          <w:rFonts w:ascii="Times New Roman" w:hAnsi="Times New Roman"/>
          <w:b/>
          <w:color w:val="000000"/>
          <w:sz w:val="24"/>
          <w:szCs w:val="24"/>
          <w:lang w:eastAsia="ru-RU"/>
        </w:rPr>
        <w:t xml:space="preserve">«Мишеньга тидер» </w:t>
      </w:r>
      <w:r w:rsidRPr="006B5E23">
        <w:rPr>
          <w:rFonts w:ascii="Times New Roman" w:hAnsi="Times New Roman"/>
          <w:i/>
          <w:color w:val="000000"/>
          <w:sz w:val="24"/>
          <w:szCs w:val="24"/>
          <w:lang w:eastAsia="ru-RU"/>
        </w:rPr>
        <w:t>(кар йомарламнары белән)</w:t>
      </w:r>
    </w:p>
    <w:p w:rsidR="00397F59" w:rsidRPr="006B5E23" w:rsidRDefault="00397F59" w:rsidP="00E468CD">
      <w:pPr>
        <w:spacing w:after="0" w:line="240" w:lineRule="auto"/>
        <w:rPr>
          <w:rFonts w:ascii="Arial" w:hAnsi="Arial" w:cs="Arial"/>
          <w:color w:val="000000"/>
          <w:sz w:val="24"/>
          <w:szCs w:val="24"/>
          <w:lang w:eastAsia="ru-RU"/>
        </w:rPr>
      </w:pPr>
      <w:r>
        <w:rPr>
          <w:noProof/>
          <w:lang w:eastAsia="ru-RU"/>
        </w:rPr>
        <w:pict>
          <v:shape id="Рисунок 162" o:spid="_x0000_s1101" type="#_x0000_t75" alt="IMG-20180403-WA0109" style="position:absolute;margin-left:-27pt;margin-top:10.7pt;width:204.25pt;height:114.85pt;z-index:-251619328;visibility:visible" wrapcoords="-79 0 -79 21459 21600 21459 21600 0 -79 0">
            <v:imagedata r:id="rId146" o:title=""/>
            <w10:wrap type="tight"/>
          </v:shape>
        </w:pic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bCs/>
          <w:color w:val="000000"/>
          <w:sz w:val="24"/>
          <w:szCs w:val="24"/>
          <w:lang w:eastAsia="ru-RU"/>
        </w:rPr>
        <w:t>Әби</w:t>
      </w:r>
      <w:r w:rsidRPr="006B5E23">
        <w:rPr>
          <w:rFonts w:ascii="Times New Roman" w:hAnsi="Times New Roman"/>
          <w:color w:val="000000"/>
          <w:sz w:val="24"/>
          <w:szCs w:val="24"/>
          <w:lang w:eastAsia="ru-RU"/>
        </w:rPr>
        <w:t>: Балакайларым. Ботка беште килегез. Монысын канат очларында язны алып килгән өчен каргаларга бирәбез. Ә калганы сезгә, кунаклар. Утырышыгыз. Сыйланыгыз. Муллык килсен. Бәхет килсен. Балалар сау-сәламәт үсегез, тәүфыйклы булыгыз.</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i/>
          <w:iCs/>
          <w:color w:val="000000"/>
          <w:sz w:val="24"/>
          <w:szCs w:val="24"/>
          <w:lang w:eastAsia="ru-RU"/>
        </w:rPr>
        <w:t>(Карга боткасы ашыйлар)</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b/>
          <w:bCs/>
          <w:color w:val="000000"/>
          <w:sz w:val="24"/>
          <w:szCs w:val="24"/>
          <w:lang w:eastAsia="ru-RU"/>
        </w:rPr>
        <w:t>Алып баручы</w:t>
      </w:r>
      <w:r w:rsidRPr="006B5E23">
        <w:rPr>
          <w:rFonts w:ascii="Times New Roman" w:hAnsi="Times New Roman"/>
          <w:color w:val="000000"/>
          <w:sz w:val="24"/>
          <w:szCs w:val="24"/>
          <w:lang w:eastAsia="ru-RU"/>
        </w:rPr>
        <w:t>: Рәхмәт, әби, сыйладыгыз,</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Тагын шулай кыйланыгыз.</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Ашаттыгыз, эчерттегез,</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Җырлаттыгыз, биеттегез,</w:t>
      </w:r>
    </w:p>
    <w:p w:rsidR="00397F59" w:rsidRPr="006B5E23" w:rsidRDefault="00397F59" w:rsidP="00E468CD">
      <w:pPr>
        <w:spacing w:after="0" w:line="240" w:lineRule="auto"/>
        <w:rPr>
          <w:rFonts w:ascii="Arial" w:hAnsi="Arial" w:cs="Arial"/>
          <w:color w:val="000000"/>
          <w:sz w:val="24"/>
          <w:szCs w:val="24"/>
          <w:lang w:eastAsia="ru-RU"/>
        </w:rPr>
      </w:pPr>
      <w:r w:rsidRPr="006B5E23">
        <w:rPr>
          <w:rFonts w:ascii="Times New Roman" w:hAnsi="Times New Roman"/>
          <w:color w:val="000000"/>
          <w:sz w:val="24"/>
          <w:szCs w:val="24"/>
          <w:lang w:eastAsia="ru-RU"/>
        </w:rPr>
        <w:t xml:space="preserve">                           Кеше арасына керттегез.</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Хөрмәтле дуслар! Иң күңелле язгы бәйрәмнәрнең берсе “ Карга боткасы”бәйрәме ахырына якынлашып килә</w:t>
      </w:r>
      <w:r w:rsidRPr="006B5E23">
        <w:rPr>
          <w:rFonts w:ascii="Arial" w:hAnsi="Arial" w:cs="Arial"/>
          <w:color w:val="000000"/>
          <w:sz w:val="24"/>
          <w:szCs w:val="24"/>
          <w:lang w:eastAsia="ru-RU"/>
        </w:rPr>
        <w:t>.</w:t>
      </w:r>
      <w:r w:rsidRPr="006B5E23">
        <w:rPr>
          <w:rFonts w:ascii="Times New Roman" w:hAnsi="Times New Roman"/>
          <w:b/>
          <w:bCs/>
          <w:color w:val="000000"/>
          <w:sz w:val="24"/>
          <w:szCs w:val="24"/>
          <w:lang w:eastAsia="ru-RU"/>
        </w:rPr>
        <w:t> </w:t>
      </w:r>
      <w:r w:rsidRPr="006B5E23">
        <w:rPr>
          <w:rFonts w:ascii="Times New Roman" w:hAnsi="Times New Roman"/>
          <w:color w:val="000000"/>
          <w:sz w:val="24"/>
          <w:szCs w:val="24"/>
          <w:lang w:eastAsia="ru-RU"/>
        </w:rPr>
        <w:t>Рәхмәт сезгә барагызга! Рәхмәтләр яусын! Әйдәгез үзебезнеӊ татарча биюен дә биеп алый инде.</w:t>
      </w:r>
    </w:p>
    <w:p w:rsidR="00397F59" w:rsidRPr="006B5E23" w:rsidRDefault="00397F59" w:rsidP="00E468CD">
      <w:pPr>
        <w:spacing w:after="0" w:line="240" w:lineRule="auto"/>
        <w:jc w:val="center"/>
        <w:rPr>
          <w:rFonts w:ascii="Arial" w:hAnsi="Arial" w:cs="Arial"/>
          <w:b/>
          <w:color w:val="000000"/>
          <w:sz w:val="24"/>
          <w:szCs w:val="24"/>
          <w:lang w:eastAsia="ru-RU"/>
        </w:rPr>
      </w:pPr>
      <w:r w:rsidRPr="006B5E23">
        <w:rPr>
          <w:rFonts w:ascii="Times New Roman" w:hAnsi="Times New Roman"/>
          <w:b/>
          <w:color w:val="000000"/>
          <w:sz w:val="24"/>
          <w:szCs w:val="24"/>
          <w:lang w:eastAsia="ru-RU"/>
        </w:rPr>
        <w:t>Татарча бию.</w:t>
      </w:r>
    </w:p>
    <w:p w:rsidR="00397F59" w:rsidRPr="006B5E23" w:rsidRDefault="00397F59" w:rsidP="00E468CD">
      <w:pPr>
        <w:spacing w:after="0" w:line="240" w:lineRule="auto"/>
        <w:rPr>
          <w:rFonts w:ascii="Times New Roman" w:hAnsi="Times New Roman"/>
          <w:b/>
          <w:sz w:val="24"/>
          <w:szCs w:val="24"/>
        </w:rPr>
      </w:pPr>
      <w:r w:rsidRPr="006B5E23">
        <w:rPr>
          <w:rFonts w:ascii="Times New Roman" w:hAnsi="Times New Roman"/>
          <w:sz w:val="24"/>
          <w:szCs w:val="24"/>
        </w:rPr>
        <w:t xml:space="preserve">                            </w:t>
      </w:r>
      <w:r w:rsidRPr="006B5E23">
        <w:rPr>
          <w:rFonts w:ascii="Times New Roman" w:hAnsi="Times New Roman"/>
          <w:b/>
          <w:sz w:val="24"/>
          <w:szCs w:val="24"/>
        </w:rPr>
        <w:t>«Путешествие за кладом здоровья» Конспект ОД</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Гайнутдинова Эльвира Рамазановна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МБДОУ «Детский сад общеразвивающего вида №8 </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«Ручеек» г Кукмор», </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Программное содержание: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Продолжать формировать знания детей о здоровом образе жизни;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Развивать физические качества: гибкость, ловкость, быстроту, выносливость;</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Приучать к выполнению действий по сигналу;</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Закреплять у детей умение выполнять основные виды движений (равновесие, ползание и др.)</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Развивать связную речь, мышление, память, воображение, ориентировку в пространстве;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Воспитывать желание помогать другим и заботиться о своем здоровье.</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Ход:</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Дети, у нас сегодня гости, давайте поздороваемся с ними. Скажите, «здравствуйте» - этим словом мы желаем всем гостям здоровья. Мы тоже с вами хотим быть счастливыми и здоровыми, поэтому мы стараемся беречь свое здоровье.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Давайте поиграем с вами в игру с шариком, вставайте в круг. Будем передавать шарик друг другу, и отвечать на вопрос: «Что нужно делать, чтобы всегда быть здоровым?»</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Отвечаем по порядку:</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Молодцы!!! Правильно.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(Вдруг шарик лопается – из него выпадает записка-карта)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Ребята, это же карта, и что же тут такое интересное нарисовано. Давайте рассмотрим ее. Смотрите – клад, и не просто клад, а написано клад здоровья. Вы хотите отправиться в путешествие за кладом здоровья?</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Путешествие будет трудным и опасным. Вы не боитесь? Тогда, вперед!</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Сейчас мы с вами пройдем по </w:t>
      </w:r>
      <w:r w:rsidRPr="006B5E23">
        <w:rPr>
          <w:rFonts w:ascii="Times New Roman" w:hAnsi="Times New Roman"/>
          <w:b/>
          <w:sz w:val="24"/>
          <w:szCs w:val="24"/>
        </w:rPr>
        <w:t>«волшебной дорожке».</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идут по дорожке здоровья. Обращаю внимание на осанку детей).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Ура! Первое испытание пройдено!</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Ой, ребята, я вижу, дальше дорога идет по болоту. Проходим осторожно, наступаем только на кочки.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идут по следам, а затем прыгают по кочкам).</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Как страшно нам было идти по кочкам, но мы преодолели это испытание. Ура!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Смотрите, впереди заросли шиповника, они колючие, поэтому, когда будете проползать, наклоняйтесь ниже, не поцарапайте спину.</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проползают под дугами).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На пути детей появляется Шурале. Дети переползают его с верху и он просыпается. Шурале спрашивает детей куда они идут и обещает им помощь найти клад. Проводится игра «Шурале». Дети повторяют те движения, которые показывает им Шурале (упражнения с массажными шариками)</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«Умелые ножки»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Ну а сейчас самое сложное задание. Называется </w:t>
      </w:r>
      <w:r w:rsidRPr="006B5E23">
        <w:rPr>
          <w:rFonts w:ascii="Times New Roman" w:hAnsi="Times New Roman"/>
          <w:b/>
          <w:sz w:val="24"/>
          <w:szCs w:val="24"/>
        </w:rPr>
        <w:t>«Умелые ножки».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сидят на стульях, перед ними лежат листы бумаги и фломастеры)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Дети, вставьте, пожалуйста, фломастер между пальцами правой ноги и нарисуйте наш путь, по которому мы сейчас прошли.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Вот какие вы молодцы! Вот сколько трудных заданий вы выполнили!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(Шурале показывает детям клад)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Ура, мы его нашли! Давайте откроем его! Что там?</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Дети:</w:t>
      </w:r>
      <w:r w:rsidRPr="006B5E23">
        <w:rPr>
          <w:rFonts w:ascii="Times New Roman" w:hAnsi="Times New Roman"/>
          <w:sz w:val="24"/>
          <w:szCs w:val="24"/>
        </w:rPr>
        <w:t xml:space="preserve"> Яблоки!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Воспитатель:</w:t>
      </w:r>
      <w:r w:rsidRPr="006B5E23">
        <w:rPr>
          <w:rFonts w:ascii="Times New Roman" w:hAnsi="Times New Roman"/>
          <w:sz w:val="24"/>
          <w:szCs w:val="24"/>
        </w:rPr>
        <w:t xml:space="preserve"> Ребята, яблоки мы возьмем с собой в группу, потому что у нас грязные руки, а грязными руками есть нельзя. Ребята, а почему яблоки это клад здоровья? Правильно в них много витаминов.</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Сейчас мы с вами выполним еще одно упражнение, оно называется </w:t>
      </w:r>
      <w:r w:rsidRPr="006B5E23">
        <w:rPr>
          <w:rFonts w:ascii="Times New Roman" w:hAnsi="Times New Roman"/>
          <w:b/>
          <w:sz w:val="24"/>
          <w:szCs w:val="24"/>
        </w:rPr>
        <w:t>«Руки любви».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Погладьте себя по рукам, лицу, груди, ногам. Запомните, что вы чувствуйте во время поглаживания. Затем посмотрите на свои руки и представьте, что это руки не ваши, а того человека, который вас очень любит (мама, папа, бабушка, дедушка). Этими любящими руками снова погладьте себя, обнимите, а теперь вспомните, если вас кто-то обидел или причинил вам боль, «руками любви» снимите эту боль, обиду.</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Подойдите к гостям и «руками любви» дотроньтесь до них и пожелайте им здоровья.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(Дети прощаются и уходят).</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b/>
          <w:bCs/>
          <w:sz w:val="24"/>
          <w:szCs w:val="24"/>
        </w:rPr>
      </w:pPr>
    </w:p>
    <w:p w:rsidR="00397F59" w:rsidRPr="006B5E23" w:rsidRDefault="00397F59" w:rsidP="00E468CD">
      <w:pPr>
        <w:spacing w:after="0" w:line="240" w:lineRule="auto"/>
        <w:jc w:val="center"/>
        <w:rPr>
          <w:rFonts w:ascii="Times New Roman" w:hAnsi="Times New Roman"/>
          <w:b/>
          <w:bCs/>
          <w:sz w:val="24"/>
          <w:szCs w:val="24"/>
        </w:rPr>
      </w:pPr>
      <w:r w:rsidRPr="006B5E23">
        <w:rPr>
          <w:rFonts w:ascii="Times New Roman" w:hAnsi="Times New Roman"/>
          <w:b/>
          <w:bCs/>
          <w:sz w:val="24"/>
          <w:szCs w:val="24"/>
        </w:rPr>
        <w:t>Сценарий спортивно – музыкального  праздника  для всех возрастов  «</w:t>
      </w:r>
      <w:r w:rsidRPr="006B5E23">
        <w:rPr>
          <w:rFonts w:ascii="Times New Roman" w:hAnsi="Times New Roman"/>
          <w:b/>
          <w:sz w:val="24"/>
          <w:szCs w:val="24"/>
        </w:rPr>
        <w:t>Веселый праздник – Сабантуй</w:t>
      </w:r>
      <w:r w:rsidRPr="006B5E23">
        <w:rPr>
          <w:rFonts w:ascii="Times New Roman" w:hAnsi="Times New Roman"/>
          <w:b/>
          <w:bCs/>
          <w:sz w:val="24"/>
          <w:szCs w:val="24"/>
        </w:rPr>
        <w:t>».</w:t>
      </w:r>
    </w:p>
    <w:p w:rsidR="00397F59" w:rsidRPr="006B5E23" w:rsidRDefault="00397F59" w:rsidP="00E468CD">
      <w:pPr>
        <w:spacing w:after="0" w:line="240" w:lineRule="auto"/>
        <w:jc w:val="right"/>
        <w:rPr>
          <w:rFonts w:ascii="Times New Roman" w:hAnsi="Times New Roman"/>
          <w:color w:val="000000"/>
          <w:sz w:val="24"/>
          <w:szCs w:val="24"/>
        </w:rPr>
      </w:pPr>
      <w:r w:rsidRPr="006B5E23">
        <w:rPr>
          <w:rFonts w:ascii="Times New Roman" w:hAnsi="Times New Roman"/>
          <w:color w:val="000000"/>
          <w:sz w:val="24"/>
          <w:szCs w:val="24"/>
        </w:rPr>
        <w:t>Ирбулдина Индира Кисановна</w:t>
      </w:r>
    </w:p>
    <w:p w:rsidR="00397F59" w:rsidRPr="006B5E23" w:rsidRDefault="00397F59" w:rsidP="00E468CD">
      <w:pPr>
        <w:spacing w:after="0" w:line="240" w:lineRule="auto"/>
        <w:jc w:val="right"/>
        <w:rPr>
          <w:rFonts w:ascii="Times New Roman" w:hAnsi="Times New Roman"/>
          <w:color w:val="000000"/>
          <w:sz w:val="24"/>
          <w:szCs w:val="24"/>
          <w:lang w:eastAsia="ru-RU"/>
        </w:rPr>
      </w:pPr>
      <w:r w:rsidRPr="006B5E23">
        <w:rPr>
          <w:rFonts w:ascii="Times New Roman" w:hAnsi="Times New Roman"/>
          <w:color w:val="000000"/>
          <w:sz w:val="24"/>
          <w:szCs w:val="24"/>
          <w:lang w:eastAsia="ru-RU"/>
        </w:rPr>
        <w:t>Муниципальное бюджетное дошкольное</w:t>
      </w:r>
    </w:p>
    <w:p w:rsidR="00397F59" w:rsidRPr="006B5E23" w:rsidRDefault="00397F59" w:rsidP="00E468CD">
      <w:pPr>
        <w:spacing w:after="0" w:line="240" w:lineRule="auto"/>
        <w:jc w:val="right"/>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образовательное учреждение «Детский сад №3</w:t>
      </w:r>
    </w:p>
    <w:p w:rsidR="00397F59" w:rsidRPr="006B5E23" w:rsidRDefault="00397F59" w:rsidP="00E468CD">
      <w:pPr>
        <w:spacing w:after="0" w:line="240" w:lineRule="auto"/>
        <w:jc w:val="right"/>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«Солнышко» г. Кукмор.</w:t>
      </w:r>
    </w:p>
    <w:p w:rsidR="00397F59" w:rsidRPr="006B5E23" w:rsidRDefault="00397F59" w:rsidP="00E468CD">
      <w:pPr>
        <w:spacing w:after="0" w:line="240" w:lineRule="auto"/>
        <w:ind w:firstLine="567"/>
        <w:jc w:val="center"/>
        <w:rPr>
          <w:rFonts w:ascii="Times New Roman" w:hAnsi="Times New Roman"/>
          <w:bCs/>
          <w:iCs/>
          <w:sz w:val="24"/>
          <w:szCs w:val="24"/>
        </w:rPr>
      </w:pPr>
      <w:r w:rsidRPr="006B5E23">
        <w:rPr>
          <w:rFonts w:ascii="Times New Roman" w:hAnsi="Times New Roman"/>
          <w:b/>
          <w:sz w:val="24"/>
          <w:szCs w:val="24"/>
        </w:rPr>
        <w:t>«Веселый праздник – Сабантуй»</w:t>
      </w:r>
    </w:p>
    <w:p w:rsidR="00397F59" w:rsidRPr="006B5E23" w:rsidRDefault="00397F59" w:rsidP="00E468CD">
      <w:pPr>
        <w:spacing w:after="0" w:line="240" w:lineRule="auto"/>
        <w:ind w:firstLine="567"/>
        <w:jc w:val="center"/>
        <w:rPr>
          <w:rFonts w:ascii="Times New Roman" w:hAnsi="Times New Roman"/>
          <w:b/>
          <w:sz w:val="24"/>
          <w:szCs w:val="24"/>
        </w:rPr>
      </w:pPr>
      <w:r w:rsidRPr="006B5E23">
        <w:rPr>
          <w:rFonts w:ascii="Times New Roman" w:hAnsi="Times New Roman"/>
          <w:b/>
          <w:sz w:val="24"/>
          <w:szCs w:val="24"/>
        </w:rPr>
        <w:t>Спортивно-музыкальный праздник для всех возрастов.</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Данную методическую  разработку в своей педагогической практике могут использовать воспитатели, музыкальные руководители, инструкторы физической культуры, а также педагоги дополнительного образования детей.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 </w:t>
      </w:r>
    </w:p>
    <w:p w:rsidR="00397F59" w:rsidRPr="006B5E23" w:rsidRDefault="00397F59" w:rsidP="00E468CD">
      <w:pPr>
        <w:spacing w:after="0" w:line="240" w:lineRule="auto"/>
        <w:rPr>
          <w:rFonts w:ascii="Times New Roman" w:hAnsi="Times New Roman"/>
          <w:b/>
          <w:sz w:val="24"/>
          <w:szCs w:val="24"/>
        </w:rPr>
      </w:pPr>
      <w:r w:rsidRPr="006B5E23">
        <w:rPr>
          <w:rFonts w:ascii="Times New Roman" w:hAnsi="Times New Roman"/>
          <w:sz w:val="24"/>
          <w:szCs w:val="24"/>
        </w:rPr>
        <w:t xml:space="preserve">      </w:t>
      </w:r>
      <w:r w:rsidRPr="006B5E23">
        <w:rPr>
          <w:rFonts w:ascii="Times New Roman" w:hAnsi="Times New Roman"/>
          <w:b/>
          <w:sz w:val="24"/>
          <w:szCs w:val="24"/>
        </w:rPr>
        <w:t>Цель:</w:t>
      </w:r>
    </w:p>
    <w:p w:rsidR="00397F59" w:rsidRPr="006B5E23" w:rsidRDefault="00397F59" w:rsidP="00E468CD">
      <w:pPr>
        <w:spacing w:after="0" w:line="240" w:lineRule="auto"/>
        <w:rPr>
          <w:rFonts w:ascii="Times New Roman" w:hAnsi="Times New Roman"/>
          <w:b/>
          <w:sz w:val="24"/>
          <w:szCs w:val="24"/>
        </w:rPr>
      </w:pPr>
      <w:r w:rsidRPr="006B5E23">
        <w:rPr>
          <w:rFonts w:ascii="Times New Roman" w:hAnsi="Times New Roman"/>
          <w:b/>
          <w:sz w:val="24"/>
          <w:szCs w:val="24"/>
        </w:rPr>
        <w:t>-</w:t>
      </w:r>
      <w:r w:rsidRPr="006B5E23">
        <w:rPr>
          <w:rFonts w:ascii="Times New Roman" w:hAnsi="Times New Roman"/>
          <w:sz w:val="24"/>
          <w:szCs w:val="24"/>
        </w:rPr>
        <w:t xml:space="preserve"> прививать любовь к родному краю, приобщать к национальной культуре татарского народа.</w:t>
      </w:r>
      <w:r w:rsidRPr="006B5E23">
        <w:rPr>
          <w:rFonts w:ascii="Times New Roman" w:hAnsi="Times New Roman"/>
          <w:b/>
          <w:sz w:val="24"/>
          <w:szCs w:val="24"/>
        </w:rPr>
        <w:t xml:space="preserve">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sz w:val="24"/>
          <w:szCs w:val="24"/>
        </w:rPr>
        <w:t>-</w:t>
      </w:r>
      <w:r w:rsidRPr="006B5E23">
        <w:rPr>
          <w:rFonts w:ascii="Times New Roman" w:hAnsi="Times New Roman"/>
          <w:sz w:val="24"/>
          <w:szCs w:val="24"/>
        </w:rPr>
        <w:t xml:space="preserve">  формирование толерантности у воспитанников через проведение татарского народного праздника «Сабантуй».</w:t>
      </w: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Задачи: </w:t>
      </w:r>
      <w:r w:rsidRPr="006B5E23">
        <w:rPr>
          <w:rFonts w:ascii="Times New Roman" w:hAnsi="Times New Roman"/>
          <w:sz w:val="24"/>
          <w:szCs w:val="24"/>
        </w:rPr>
        <w:t xml:space="preserve">                                                                                                                                               </w:t>
      </w:r>
      <w:r w:rsidRPr="006B5E23">
        <w:rPr>
          <w:rFonts w:ascii="Times New Roman" w:hAnsi="Times New Roman"/>
          <w:b/>
          <w:sz w:val="24"/>
          <w:szCs w:val="24"/>
        </w:rPr>
        <w:t xml:space="preserve">- </w:t>
      </w:r>
      <w:r w:rsidRPr="006B5E23">
        <w:rPr>
          <w:rFonts w:ascii="Times New Roman" w:hAnsi="Times New Roman"/>
          <w:sz w:val="24"/>
          <w:szCs w:val="24"/>
        </w:rPr>
        <w:t>ознакомить с традициями татарского народа и с праздником «Сабантуй»,                        - способствовать развитию ловкости, быстроты, силовых качеств, выносливости,                                                                                                                                    - способствовать воспитанию патриотизма, уважения к традициям и обычаям других народов.</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Место проведения: </w:t>
      </w:r>
      <w:r w:rsidRPr="006B5E23">
        <w:rPr>
          <w:rFonts w:ascii="Times New Roman" w:hAnsi="Times New Roman"/>
          <w:sz w:val="24"/>
          <w:szCs w:val="24"/>
        </w:rPr>
        <w:t xml:space="preserve">площадка перед детским садом, на зелёной траве.                 </w:t>
      </w:r>
      <w:r w:rsidRPr="006B5E23">
        <w:rPr>
          <w:rFonts w:ascii="Times New Roman" w:hAnsi="Times New Roman"/>
          <w:b/>
          <w:sz w:val="24"/>
          <w:szCs w:val="24"/>
        </w:rPr>
        <w:t xml:space="preserve">Возраст участников: </w:t>
      </w:r>
      <w:r w:rsidRPr="006B5E23">
        <w:rPr>
          <w:rFonts w:ascii="Times New Roman" w:hAnsi="Times New Roman"/>
          <w:sz w:val="24"/>
          <w:szCs w:val="24"/>
        </w:rPr>
        <w:t>дети всех групп.</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Оборудование и реквизит:</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детские ведерочки (майонезные) с водой,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- 2 ведёрочки для разбивания горшков,</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- 2 мешка,</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теннисные мячи (3шт.)</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деревянные ложки,</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- 2 обруча,</w:t>
      </w:r>
    </w:p>
    <w:p w:rsidR="00397F59" w:rsidRPr="006B5E23" w:rsidRDefault="00397F59" w:rsidP="00E468CD">
      <w:pPr>
        <w:tabs>
          <w:tab w:val="left" w:pos="1665"/>
        </w:tabs>
        <w:spacing w:after="0" w:line="240" w:lineRule="auto"/>
        <w:ind w:firstLine="567"/>
        <w:rPr>
          <w:rFonts w:ascii="Times New Roman" w:hAnsi="Times New Roman"/>
          <w:sz w:val="24"/>
          <w:szCs w:val="24"/>
        </w:rPr>
      </w:pPr>
      <w:r w:rsidRPr="006B5E23">
        <w:rPr>
          <w:rFonts w:ascii="Times New Roman" w:hAnsi="Times New Roman"/>
          <w:sz w:val="24"/>
          <w:szCs w:val="24"/>
        </w:rPr>
        <w:t>- 2 шарика.</w:t>
      </w:r>
      <w:r w:rsidRPr="006B5E23">
        <w:rPr>
          <w:rFonts w:ascii="Times New Roman" w:hAnsi="Times New Roman"/>
          <w:sz w:val="24"/>
          <w:szCs w:val="24"/>
        </w:rPr>
        <w:tab/>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музыкальный центр,</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- 2 полотенца для борьбы,</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деревянные лошадки,</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палка для перетягивания.</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Предварительная работа:</w:t>
      </w:r>
      <w:r w:rsidRPr="006B5E23">
        <w:rPr>
          <w:rFonts w:ascii="Times New Roman" w:hAnsi="Times New Roman"/>
          <w:sz w:val="24"/>
          <w:szCs w:val="24"/>
        </w:rPr>
        <w:t xml:space="preserve"> детям даются сведения о том, что Сабантуй – самый яркий, самый весёлый и самый любимый праздник татарского народа. С татарского языка переводится как  «праздник плуга». У слова «сабан» есть два значения – это плуг и весенний сев; «туй» - это праздник земледелия, почитания матушки Земли, день поклонения ей. В этот день всё дышит красотой: и весенняя природа, и народ, словом, всё пронизывается духом праздника. Прихорашиваются и деревни, сияют они чисто вымытыми окнами домов, румянятся только что испечённые пироги. Начинают съезжаться и гости, которых ждут богатое застолье, веселье, аттракционы и состязания. Сабантуй начинается после символического ритуала: в деревянный плуг впрягают лошадь, и прокладывается первая борозда. Праздник вступает в свои права. Далее идет чествование передовиков труда. После этого организуются праздничные игры с состязаниями, песнями и плясками! На этом празднике каждый сможет себя показать. (Рассматривание иллюстраций, чтение книг, разучивание стихов и песен, танцевальных номеров). Перед началом праздника 5-6 детей вместе с преподавателями в национальных костюмах  с песнями и с шутками - прибаутками проходят по группам, организуя « Сбор полотенец».</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Ход мероприятия.</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Звучит весёлые татарские наигрыши. Под музыку дети собираются на площадке. Площадка украшена разноцветными шарами, флажками.</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Ведущий 1:</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На луга, на луга, на луга, детвора!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Пусть от вашего смеха и песни, и гама,</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Улыбаются усталые добрые мамы.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Да и вам позабыть про печали пора...</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Ведущий 2</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Там цветы! По раздолью лугов и полей,                                                                     Разбежались цветы, убегая в овраги.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Там нарциссы, гвоздики, там алые маки -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Как похожи они на улыбки детей.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(М. Джалиль)</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Ведущий 1: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«Здравствуйте! Дорогие ребята, и уважаемые гости! Поздравляем всех вас с веселым праздником Сабантуй! Это самый любимый, самый народный праздник. Он проводится после окончания весенне-полевых работ. На этом празднике люди соревнуются в силе, ловкости, быстроте, поют песни и танцуют национальные танцы. Сегодня  мы собрались, чтобы вместе  провести этот веселый праздник!</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Ребёнок:</w:t>
      </w:r>
      <w:r w:rsidRPr="006B5E23">
        <w:rPr>
          <w:rFonts w:ascii="Times New Roman" w:hAnsi="Times New Roman"/>
          <w:sz w:val="24"/>
          <w:szCs w:val="24"/>
        </w:rPr>
        <w:t xml:space="preserve">                                                                                                                                Сабантуй наш Сабантуй.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Наш задорный Сабантуй!                                                                                                                         С играми, забавами,                                                                                                                                            С душистыми травами,                                                                                                    Праздник радости, труда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Дорог ты для нас всегда!</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Ребёнок: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Каждый год порою  летней,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Празднуем веселый день,</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В Татарстане это лучший праздник</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sz w:val="24"/>
          <w:szCs w:val="24"/>
        </w:rPr>
        <w:t>Городов и деревень.</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Ребёнок</w:t>
      </w:r>
      <w:r w:rsidRPr="006B5E23">
        <w:rPr>
          <w:rFonts w:ascii="Times New Roman" w:hAnsi="Times New Roman"/>
          <w:sz w:val="24"/>
          <w:szCs w:val="24"/>
        </w:rPr>
        <w:t xml:space="preserve">: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Шум, веселье над полями</w:t>
      </w:r>
      <w:r w:rsidRPr="006B5E23">
        <w:rPr>
          <w:rFonts w:ascii="Times New Roman" w:hAnsi="Times New Roman"/>
          <w:vanish/>
          <w:sz w:val="24"/>
          <w:szCs w:val="24"/>
        </w:rPr>
        <w:t xml:space="preserve"> орный с                                                                                                </w:t>
      </w:r>
      <w:r w:rsidRPr="006B5E23">
        <w:rPr>
          <w:rFonts w:ascii="Times New Roman" w:hAnsi="Times New Roman"/>
          <w:sz w:val="24"/>
          <w:szCs w:val="24"/>
        </w:rPr>
        <w:t xml:space="preserve">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Веселись народ, ликуй!                                                                                                                          Всем детсадом отмечаем                                                                                                    Славный  праздник-</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Дети: </w:t>
      </w:r>
      <w:r w:rsidRPr="006B5E23">
        <w:rPr>
          <w:rFonts w:ascii="Times New Roman" w:hAnsi="Times New Roman"/>
          <w:sz w:val="24"/>
          <w:szCs w:val="24"/>
        </w:rPr>
        <w:t>Сабантуй!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Песня: </w:t>
      </w:r>
      <w:r w:rsidRPr="006B5E23">
        <w:rPr>
          <w:rFonts w:ascii="Times New Roman" w:hAnsi="Times New Roman"/>
          <w:sz w:val="24"/>
          <w:szCs w:val="24"/>
        </w:rPr>
        <w:t>«Сабантуй!». Исполняет группа вокального ансамбля «Солнышко».</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 xml:space="preserve"> Ведущий 2:</w:t>
      </w:r>
      <w:r w:rsidRPr="006B5E23">
        <w:rPr>
          <w:rFonts w:ascii="Times New Roman" w:hAnsi="Times New Roman"/>
          <w:sz w:val="24"/>
          <w:szCs w:val="24"/>
        </w:rPr>
        <w:t>«Сабантуй»- это праздник, посвящённый окончанию  весеннего сева. Съезжаются на этот праздник гости со всех уголков нашей большой родины. Такой праздник закрепляет дружбу между разными народами.</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Ведущий 1:</w:t>
      </w:r>
      <w:r w:rsidRPr="006B5E23">
        <w:rPr>
          <w:rFonts w:ascii="Times New Roman" w:hAnsi="Times New Roman"/>
          <w:sz w:val="24"/>
          <w:szCs w:val="24"/>
        </w:rPr>
        <w:t xml:space="preserve">А начинается праздник накануне вечером. Парни и девушки веселой гурьбой ходят с длинным шестом по деревне, собирают подарки: платки, куски ткани, полотенца, яйца. И все это для Сабантуя.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 xml:space="preserve">Звучит весёлая татарская плясовая мелодия – в центр майдана выходит </w:t>
      </w:r>
      <w:r w:rsidRPr="006B5E23">
        <w:rPr>
          <w:rFonts w:ascii="Times New Roman" w:hAnsi="Times New Roman"/>
          <w:b/>
          <w:sz w:val="24"/>
          <w:szCs w:val="24"/>
        </w:rPr>
        <w:t>Джигит</w:t>
      </w:r>
      <w:r w:rsidRPr="006B5E23">
        <w:rPr>
          <w:rFonts w:ascii="Times New Roman" w:hAnsi="Times New Roman"/>
          <w:sz w:val="24"/>
          <w:szCs w:val="24"/>
        </w:rPr>
        <w:t xml:space="preserve"> с огромным шестом, на котором висят разноцветные  платки, куски тканей и вышитые полотенца.</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Джигит:</w:t>
      </w:r>
      <w:r w:rsidRPr="006B5E23">
        <w:rPr>
          <w:rFonts w:ascii="Times New Roman" w:hAnsi="Times New Roman"/>
          <w:sz w:val="24"/>
          <w:szCs w:val="24"/>
        </w:rPr>
        <w:t xml:space="preserve">« Э-ге-гей! Подходи, честной народ!                                                                                     Ждёт подарки  детвора.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Игры, шутки, прибаутки.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Бег, борьба и перепляс -                                                                                                            ожидают впереди вас.</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Ребёнок: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 </w:t>
      </w:r>
      <w:r w:rsidRPr="006B5E23">
        <w:rPr>
          <w:rFonts w:ascii="Times New Roman" w:hAnsi="Times New Roman"/>
          <w:sz w:val="24"/>
          <w:szCs w:val="24"/>
        </w:rPr>
        <w:t xml:space="preserve">Сабантуй - веселый праздник,                                                                                         Праздник счастья и труда,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Пой, играй и смейся громко,                                                                                                        И танцуй, как никогда!</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Татарский танец</w:t>
      </w:r>
      <w:r w:rsidRPr="006B5E23">
        <w:rPr>
          <w:rFonts w:ascii="Times New Roman" w:hAnsi="Times New Roman"/>
          <w:sz w:val="24"/>
          <w:szCs w:val="24"/>
        </w:rPr>
        <w:t xml:space="preserve"> «Шома бас», исполняет группа детей.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Ребёнок 1</w:t>
      </w:r>
      <w:r w:rsidRPr="006B5E23">
        <w:rPr>
          <w:rFonts w:ascii="Times New Roman" w:hAnsi="Times New Roman"/>
          <w:sz w:val="24"/>
          <w:szCs w:val="24"/>
        </w:rPr>
        <w:t xml:space="preserve">: Сабантуй – пришел к нам в гости                                                                                       Светлым, радостным деньком,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Но для этого пришлось всем,</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Потрудиться с огоньком</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Ребёнок 2: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 </w:t>
      </w:r>
      <w:r w:rsidRPr="006B5E23">
        <w:rPr>
          <w:rFonts w:ascii="Times New Roman" w:hAnsi="Times New Roman"/>
          <w:sz w:val="24"/>
          <w:szCs w:val="24"/>
        </w:rPr>
        <w:t>Кто пахал, а кто и сеял,</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На полях земли родной.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И народ нам крепко верит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Будет урожай большой.</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Ребёнок 3:                                                                                                                        </w:t>
      </w:r>
      <w:r w:rsidRPr="006B5E23">
        <w:rPr>
          <w:rFonts w:ascii="Times New Roman" w:hAnsi="Times New Roman"/>
          <w:sz w:val="24"/>
          <w:szCs w:val="24"/>
        </w:rPr>
        <w:t>Поработали на славу, Не жалея своих сил.</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И сегодня этот праздник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Всех нас в гости пригласил.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Джигит</w:t>
      </w:r>
      <w:r w:rsidRPr="006B5E23">
        <w:rPr>
          <w:rFonts w:ascii="Times New Roman" w:hAnsi="Times New Roman"/>
          <w:sz w:val="24"/>
          <w:szCs w:val="24"/>
        </w:rPr>
        <w:t xml:space="preserve">: - Да, весёлый праздник!  Ребята, а я знаю много игр, аттракционов. Хотите со мной посоревноваться?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Тогда внимание!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Начинаю соревнование!                                                                                                                        Кто сильный. Кто ловкий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Кто бегать умеет быстрее,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Сюда выходите скорее!</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Ведущий 2</w:t>
      </w:r>
      <w:r w:rsidRPr="006B5E23">
        <w:rPr>
          <w:rFonts w:ascii="Times New Roman" w:hAnsi="Times New Roman"/>
          <w:sz w:val="24"/>
          <w:szCs w:val="24"/>
        </w:rPr>
        <w:t>: На празднике Сабантуй принято устраивать лошадиные скачки.</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Наш Айрат наездник смелый,                                                                                                             На коне он скачет белом,</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Вьётся пыль из-под  копыт,                                                                                                         Грива у коня блестит.</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1. Игра "Наездники".</w:t>
      </w:r>
      <w:r w:rsidRPr="006B5E23">
        <w:rPr>
          <w:rFonts w:ascii="Times New Roman" w:hAnsi="Times New Roman"/>
          <w:sz w:val="24"/>
          <w:szCs w:val="24"/>
        </w:rPr>
        <w:t xml:space="preserve"> Мальчикам дают лошадок на палке, по команде два соперника обегают определённую дистанцию. (Скачки - на деревянных  лошадках).</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Ребенок:</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Эй, девчонки, что сидите?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В поле все скорей бегите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Мы посмотрим кто быстрее,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Кто шустрее и смелее.</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2. Игра-аттракцион «Кто быстрей донесёт воду в детских ведёрках»,</w:t>
      </w:r>
      <w:r w:rsidRPr="006B5E23">
        <w:rPr>
          <w:rFonts w:ascii="Times New Roman" w:hAnsi="Times New Roman"/>
          <w:sz w:val="24"/>
          <w:szCs w:val="24"/>
        </w:rPr>
        <w:t xml:space="preserve"> где посоревнуются девочки. Две девочки по команде обегают определённую дистанцию с ведёрками, наполненными водой.</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Ведущий 1: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 </w:t>
      </w:r>
      <w:r w:rsidRPr="006B5E23">
        <w:rPr>
          <w:rFonts w:ascii="Times New Roman" w:hAnsi="Times New Roman"/>
          <w:sz w:val="24"/>
          <w:szCs w:val="24"/>
        </w:rPr>
        <w:t xml:space="preserve">Вот по ложке вам ребята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Вы зубами их зажмите, обегите без оглядки                                                                                                 Шарики не пророните.</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3. Игра " Бег с ложками". </w:t>
      </w:r>
      <w:r w:rsidRPr="006B5E23">
        <w:rPr>
          <w:rFonts w:ascii="Times New Roman" w:hAnsi="Times New Roman"/>
          <w:sz w:val="24"/>
          <w:szCs w:val="24"/>
        </w:rPr>
        <w:t>Два участника с каждой   команды обегают дистанцию с ложками во рту (на ложке теннисные шарики, нельзя придерживать руками).</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 xml:space="preserve">Джигит: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Вот мешки я вам даю</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Вы бегите по краю</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Кто быстрее прибежит –</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sz w:val="24"/>
          <w:szCs w:val="24"/>
        </w:rPr>
        <w:t>Настоящий тот Джигит!</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4. Игра " Бег с мешками".</w:t>
      </w:r>
      <w:r w:rsidRPr="006B5E23">
        <w:rPr>
          <w:rFonts w:ascii="Times New Roman" w:hAnsi="Times New Roman"/>
          <w:sz w:val="24"/>
          <w:szCs w:val="24"/>
        </w:rPr>
        <w:t xml:space="preserve"> Два участника с каждой команды залезают в мешки и бегут в них определённое расстояние, обегают стойки и возвращаются обратно.</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5. Бой горшков с завязанными глазами</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Ведущий 2:</w:t>
      </w:r>
      <w:r w:rsidRPr="006B5E23">
        <w:rPr>
          <w:rFonts w:ascii="Times New Roman" w:hAnsi="Times New Roman"/>
          <w:sz w:val="24"/>
          <w:szCs w:val="24"/>
        </w:rPr>
        <w:t xml:space="preserve"> В небе солнышко блестит,</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В небе песенка летит,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И летит, искрится смех,                                                                                                       Хватит радости для всех.</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Скорей, дети в круг вставайте -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  Я слышу - музыка зовет                                                                                                      Друзей веселых и подруг</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Песня «Эйлэн-бэйлэн»</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Джигит: - </w:t>
      </w:r>
      <w:r w:rsidRPr="006B5E23">
        <w:rPr>
          <w:rFonts w:ascii="Times New Roman" w:hAnsi="Times New Roman"/>
          <w:sz w:val="24"/>
          <w:szCs w:val="24"/>
        </w:rPr>
        <w:t xml:space="preserve"> А сейчас следующий аттракцион. Сейчас мы увидим, кто у нас самый сильный. С каждой команды по - одному участнику выходят в середину майдана, садятся напротив друг друга, держась за палку, хватом сверху, каждый старается перетянуть соперника в свою сторону. </w:t>
      </w:r>
      <w:r w:rsidRPr="006B5E23">
        <w:rPr>
          <w:rFonts w:ascii="Times New Roman" w:hAnsi="Times New Roman"/>
          <w:b/>
          <w:sz w:val="24"/>
          <w:szCs w:val="24"/>
        </w:rPr>
        <w:t xml:space="preserve">6.«Перетягивание с шестом».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b/>
          <w:sz w:val="24"/>
          <w:szCs w:val="24"/>
        </w:rPr>
        <w:t xml:space="preserve">Ведущий 1:                                                                                                                                        </w:t>
      </w:r>
      <w:r w:rsidRPr="006B5E23">
        <w:rPr>
          <w:rFonts w:ascii="Times New Roman" w:hAnsi="Times New Roman"/>
          <w:sz w:val="24"/>
          <w:szCs w:val="24"/>
        </w:rPr>
        <w:t xml:space="preserve">Эй, батыры, на майдан.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У нас, в общем, всё как надо.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xml:space="preserve">И на привязи баран </w:t>
      </w:r>
    </w:p>
    <w:p w:rsidR="00397F59" w:rsidRPr="006B5E23" w:rsidRDefault="00397F59" w:rsidP="00E468CD">
      <w:pPr>
        <w:spacing w:after="0" w:line="240" w:lineRule="auto"/>
        <w:ind w:firstLine="567"/>
        <w:rPr>
          <w:rFonts w:ascii="Times New Roman" w:hAnsi="Times New Roman"/>
          <w:sz w:val="24"/>
          <w:szCs w:val="24"/>
        </w:rPr>
      </w:pPr>
      <w:r w:rsidRPr="006B5E23">
        <w:rPr>
          <w:rFonts w:ascii="Times New Roman" w:hAnsi="Times New Roman"/>
          <w:sz w:val="24"/>
          <w:szCs w:val="24"/>
        </w:rPr>
        <w:t>- Лучшему – награда!</w:t>
      </w:r>
    </w:p>
    <w:p w:rsidR="00397F59" w:rsidRPr="006B5E23" w:rsidRDefault="00397F59" w:rsidP="00E468CD">
      <w:pPr>
        <w:spacing w:after="0" w:line="240" w:lineRule="auto"/>
        <w:ind w:firstLine="567"/>
        <w:rPr>
          <w:rFonts w:ascii="Times New Roman" w:hAnsi="Times New Roman"/>
          <w:b/>
          <w:sz w:val="24"/>
          <w:szCs w:val="24"/>
        </w:rPr>
      </w:pPr>
      <w:r w:rsidRPr="006B5E23">
        <w:rPr>
          <w:rFonts w:ascii="Times New Roman" w:hAnsi="Times New Roman"/>
          <w:b/>
          <w:sz w:val="24"/>
          <w:szCs w:val="24"/>
        </w:rPr>
        <w:t>7. Борьба «Куряш».</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Ведущий 2: </w:t>
      </w:r>
      <w:r w:rsidRPr="006B5E23">
        <w:rPr>
          <w:rFonts w:ascii="Times New Roman" w:hAnsi="Times New Roman"/>
          <w:sz w:val="24"/>
          <w:szCs w:val="24"/>
        </w:rPr>
        <w:t>Ярким светом солнце светит,</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В братской дружбе мы живём.</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Будь прекрасней, будь светлее</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sz w:val="24"/>
          <w:szCs w:val="24"/>
        </w:rPr>
        <w:t>Татарстан наш с каждым днём!</w:t>
      </w:r>
    </w:p>
    <w:p w:rsidR="00397F59" w:rsidRPr="006B5E23" w:rsidRDefault="00397F59" w:rsidP="00E468CD">
      <w:pPr>
        <w:spacing w:after="0" w:line="240" w:lineRule="auto"/>
        <w:ind w:firstLine="567"/>
        <w:jc w:val="both"/>
        <w:rPr>
          <w:rFonts w:ascii="Times New Roman" w:hAnsi="Times New Roman"/>
          <w:b/>
          <w:sz w:val="24"/>
          <w:szCs w:val="24"/>
        </w:rPr>
      </w:pPr>
      <w:r w:rsidRPr="006B5E23">
        <w:rPr>
          <w:rFonts w:ascii="Times New Roman" w:hAnsi="Times New Roman"/>
          <w:b/>
          <w:sz w:val="24"/>
          <w:szCs w:val="24"/>
        </w:rPr>
        <w:t xml:space="preserve">Танец «Апипа» - </w:t>
      </w:r>
      <w:r w:rsidRPr="006B5E23">
        <w:rPr>
          <w:rFonts w:ascii="Times New Roman" w:hAnsi="Times New Roman"/>
          <w:sz w:val="24"/>
          <w:szCs w:val="24"/>
        </w:rPr>
        <w:t>общий танец.</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rPr>
        <w:t>В конце праздника всем вручаются подарки и угощение татарской народной кухни.</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 xml:space="preserve">Ведущий 1: - </w:t>
      </w:r>
      <w:r w:rsidRPr="006B5E23">
        <w:rPr>
          <w:rFonts w:ascii="Times New Roman" w:hAnsi="Times New Roman"/>
          <w:sz w:val="24"/>
          <w:szCs w:val="24"/>
        </w:rPr>
        <w:t xml:space="preserve">Вот и подошёл к концу наш весёлый праздник, всем желаем здоровья, счастья и больше радостных дней. </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b/>
          <w:sz w:val="24"/>
          <w:szCs w:val="24"/>
        </w:rPr>
        <w:t>Ведущий 2:</w:t>
      </w:r>
      <w:r w:rsidRPr="006B5E23">
        <w:rPr>
          <w:rFonts w:ascii="Times New Roman" w:hAnsi="Times New Roman"/>
          <w:sz w:val="24"/>
          <w:szCs w:val="24"/>
        </w:rPr>
        <w:t xml:space="preserve"> - До свидания! До новых встреч!</w:t>
      </w: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ind w:firstLine="567"/>
        <w:jc w:val="center"/>
        <w:rPr>
          <w:rFonts w:ascii="Times New Roman" w:hAnsi="Times New Roman"/>
          <w:b/>
          <w:bCs/>
          <w:sz w:val="24"/>
          <w:szCs w:val="24"/>
          <w:lang w:val="tt-RU"/>
        </w:rPr>
      </w:pPr>
      <w:r w:rsidRPr="006B5E23">
        <w:rPr>
          <w:rFonts w:ascii="Times New Roman" w:hAnsi="Times New Roman"/>
          <w:b/>
          <w:bCs/>
          <w:sz w:val="24"/>
          <w:szCs w:val="24"/>
          <w:lang w:val="tt-RU"/>
        </w:rPr>
        <w:t>“Адашкан куян”</w:t>
      </w:r>
    </w:p>
    <w:p w:rsidR="00397F59" w:rsidRPr="006B5E23" w:rsidRDefault="00397F59" w:rsidP="00E468CD">
      <w:pPr>
        <w:spacing w:after="0" w:line="240" w:lineRule="auto"/>
        <w:jc w:val="center"/>
        <w:rPr>
          <w:rFonts w:ascii="Times New Roman" w:hAnsi="Times New Roman"/>
          <w:b/>
          <w:color w:val="000000"/>
          <w:sz w:val="24"/>
          <w:szCs w:val="24"/>
          <w:lang w:val="tt-RU"/>
        </w:rPr>
      </w:pPr>
      <w:r w:rsidRPr="006B5E23">
        <w:rPr>
          <w:rFonts w:ascii="Times New Roman" w:hAnsi="Times New Roman"/>
          <w:b/>
          <w:bCs/>
          <w:sz w:val="24"/>
          <w:szCs w:val="24"/>
          <w:lang w:val="tt-RU"/>
        </w:rPr>
        <w:t>(</w:t>
      </w:r>
      <w:r w:rsidRPr="006B5E23">
        <w:rPr>
          <w:rFonts w:ascii="Times New Roman" w:hAnsi="Times New Roman"/>
          <w:b/>
          <w:color w:val="000000"/>
          <w:sz w:val="24"/>
          <w:szCs w:val="24"/>
          <w:lang w:val="tt-RU"/>
        </w:rPr>
        <w:t>икенче кечкенәләр төркемендә</w:t>
      </w:r>
    </w:p>
    <w:p w:rsidR="00397F59" w:rsidRPr="006B5E23" w:rsidRDefault="00397F59" w:rsidP="00E468CD">
      <w:pPr>
        <w:spacing w:after="0" w:line="240" w:lineRule="auto"/>
        <w:jc w:val="center"/>
        <w:rPr>
          <w:rFonts w:ascii="Times New Roman" w:hAnsi="Times New Roman"/>
          <w:b/>
          <w:color w:val="000000"/>
          <w:sz w:val="24"/>
          <w:szCs w:val="24"/>
          <w:lang w:val="tt-RU"/>
        </w:rPr>
      </w:pPr>
      <w:r w:rsidRPr="006B5E23">
        <w:rPr>
          <w:rFonts w:ascii="Times New Roman" w:hAnsi="Times New Roman"/>
          <w:b/>
          <w:color w:val="000000"/>
          <w:sz w:val="24"/>
          <w:szCs w:val="24"/>
          <w:lang w:val="tt-RU"/>
        </w:rPr>
        <w:t>физик үсеш буенча белем бирү эшчәнлеге</w:t>
      </w:r>
      <w:r w:rsidRPr="006B5E23">
        <w:rPr>
          <w:rFonts w:ascii="Times New Roman" w:hAnsi="Times New Roman"/>
          <w:b/>
          <w:bCs/>
          <w:sz w:val="24"/>
          <w:szCs w:val="24"/>
          <w:lang w:val="tt-RU"/>
        </w:rPr>
        <w:t>)</w:t>
      </w:r>
    </w:p>
    <w:p w:rsidR="00397F59" w:rsidRPr="006B5E23" w:rsidRDefault="00397F59" w:rsidP="00E468CD">
      <w:pPr>
        <w:spacing w:after="0" w:line="240" w:lineRule="auto"/>
        <w:jc w:val="right"/>
        <w:rPr>
          <w:rFonts w:ascii="Times New Roman" w:hAnsi="Times New Roman"/>
          <w:color w:val="000000"/>
          <w:sz w:val="24"/>
          <w:szCs w:val="24"/>
        </w:rPr>
      </w:pPr>
      <w:r w:rsidRPr="006B5E23">
        <w:rPr>
          <w:rFonts w:ascii="Times New Roman" w:hAnsi="Times New Roman"/>
          <w:color w:val="000000"/>
          <w:sz w:val="24"/>
          <w:szCs w:val="24"/>
        </w:rPr>
        <w:t>Насибуллина Савия Фаргатовна</w:t>
      </w:r>
    </w:p>
    <w:p w:rsidR="00397F59" w:rsidRPr="006B5E23" w:rsidRDefault="00397F59" w:rsidP="00E468CD">
      <w:pPr>
        <w:spacing w:after="0" w:line="240" w:lineRule="auto"/>
        <w:ind w:firstLine="567"/>
        <w:jc w:val="right"/>
        <w:rPr>
          <w:rFonts w:ascii="Times New Roman" w:hAnsi="Times New Roman"/>
          <w:b/>
          <w:bCs/>
          <w:sz w:val="24"/>
          <w:szCs w:val="24"/>
          <w:lang w:val="tt-RU"/>
        </w:rPr>
      </w:pPr>
      <w:r w:rsidRPr="006B5E23">
        <w:rPr>
          <w:rFonts w:ascii="Times New Roman" w:hAnsi="Times New Roman"/>
          <w:color w:val="000000"/>
          <w:sz w:val="24"/>
          <w:szCs w:val="24"/>
        </w:rPr>
        <w:t>МБДОУ»Сабинский детский сад №5 «Б</w:t>
      </w:r>
      <w:r w:rsidRPr="006B5E23">
        <w:rPr>
          <w:rFonts w:ascii="Times New Roman" w:hAnsi="Times New Roman"/>
          <w:color w:val="000000"/>
          <w:sz w:val="24"/>
          <w:szCs w:val="24"/>
          <w:lang w:val="tt-RU"/>
        </w:rPr>
        <w:t>әләкәч”</w:t>
      </w:r>
    </w:p>
    <w:p w:rsidR="00397F59" w:rsidRPr="006B5E23" w:rsidRDefault="00397F59" w:rsidP="00E468CD">
      <w:pPr>
        <w:spacing w:after="0" w:line="240" w:lineRule="auto"/>
        <w:ind w:firstLine="567"/>
        <w:jc w:val="center"/>
        <w:rPr>
          <w:rFonts w:ascii="Times New Roman" w:hAnsi="Times New Roman"/>
          <w:b/>
          <w:sz w:val="24"/>
          <w:szCs w:val="24"/>
        </w:rPr>
      </w:pPr>
    </w:p>
    <w:p w:rsidR="00397F59" w:rsidRPr="006B5E23" w:rsidRDefault="00397F59" w:rsidP="00E468CD">
      <w:pPr>
        <w:spacing w:after="0" w:line="240" w:lineRule="auto"/>
        <w:ind w:firstLine="567"/>
        <w:rPr>
          <w:rFonts w:ascii="Times New Roman" w:hAnsi="Times New Roman"/>
          <w:sz w:val="24"/>
          <w:szCs w:val="24"/>
        </w:rPr>
      </w:pPr>
    </w:p>
    <w:p w:rsidR="00397F59" w:rsidRPr="006B5E23" w:rsidRDefault="00397F59" w:rsidP="00E468CD">
      <w:pPr>
        <w:spacing w:after="0" w:line="240" w:lineRule="auto"/>
        <w:rPr>
          <w:rFonts w:ascii="Times New Roman" w:hAnsi="Times New Roman"/>
          <w:b/>
          <w:color w:val="FF0000"/>
          <w:sz w:val="24"/>
          <w:szCs w:val="24"/>
          <w:lang w:val="tt-RU"/>
        </w:rPr>
      </w:pPr>
      <w:r w:rsidRPr="006B5E23">
        <w:rPr>
          <w:rFonts w:ascii="Times New Roman" w:hAnsi="Times New Roman"/>
          <w:b/>
          <w:sz w:val="24"/>
          <w:szCs w:val="24"/>
          <w:lang w:val="tt-RU"/>
        </w:rPr>
        <w:t>Максат:</w:t>
      </w:r>
      <w:r w:rsidRPr="006B5E23">
        <w:rPr>
          <w:rFonts w:ascii="Times New Roman" w:hAnsi="Times New Roman"/>
          <w:color w:val="000000"/>
          <w:sz w:val="24"/>
          <w:szCs w:val="24"/>
          <w:lang w:val="tt-RU"/>
        </w:rPr>
        <w:t xml:space="preserve"> формалашып килүче организмның хәрәкәт итү функцияләрен камилләштерү, әйләнә-тирәгә яраклашуын булдыру һәм </w:t>
      </w:r>
      <w:r w:rsidRPr="006B5E23">
        <w:rPr>
          <w:rFonts w:ascii="Times New Roman" w:hAnsi="Times New Roman"/>
          <w:sz w:val="24"/>
          <w:szCs w:val="24"/>
          <w:lang w:val="tt-RU"/>
        </w:rPr>
        <w:t>моторикасын үстерү</w:t>
      </w:r>
      <w:r w:rsidRPr="006B5E23">
        <w:rPr>
          <w:rFonts w:ascii="Times New Roman" w:hAnsi="Times New Roman"/>
          <w:color w:val="000000"/>
          <w:sz w:val="24"/>
          <w:szCs w:val="24"/>
          <w:lang w:val="tt-RU"/>
        </w:rPr>
        <w:t xml:space="preserve">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b/>
          <w:color w:val="000000"/>
          <w:sz w:val="24"/>
          <w:szCs w:val="24"/>
          <w:lang w:val="tt-RU"/>
        </w:rPr>
        <w:t>Бурычлар</w:t>
      </w:r>
      <w:r w:rsidRPr="006B5E23">
        <w:rPr>
          <w:rFonts w:ascii="Times New Roman" w:hAnsi="Times New Roman"/>
          <w:color w:val="000000"/>
          <w:sz w:val="24"/>
          <w:szCs w:val="24"/>
          <w:lang w:val="tt-RU"/>
        </w:rPr>
        <w:t>:</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1. Белем бирү бурычлары:</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балаларның башларын туры тотып йөрергә йөрәтү;</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үз яшьләренә карап куелган биремнәрне үтәргә өйрәнү (аякларны югары күтәреп, предметларны урап узып);</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дөрес умырткалык, куркынычсыз тәртип күнекмәләре формалаштыру;</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бруслар аша узып, турыдан-туры чикләнгән юл аша узуны ныгыту.</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2. Үстерү бурычлары:</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-җитезлекне һәм чыдамлыкны үстерү.</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3. Тәрбия бурычлары:</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-дусларча мөнәсәбәт тәрбияләү;</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-авыр хәлдә калучыларга ярдәм итү теләге уяту.</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Кирәкле җиһазлар: эскәмия, аркан, “Куяннар һәм төлке ” уенына </w:t>
      </w:r>
      <w:r w:rsidRPr="006B5E23">
        <w:rPr>
          <w:rFonts w:ascii="Times New Roman" w:hAnsi="Times New Roman"/>
          <w:sz w:val="24"/>
          <w:szCs w:val="24"/>
          <w:lang w:val="tt-RU"/>
        </w:rPr>
        <w:t>битлекләр</w:t>
      </w:r>
      <w:r w:rsidRPr="006B5E23">
        <w:rPr>
          <w:rFonts w:ascii="Times New Roman" w:hAnsi="Times New Roman"/>
          <w:color w:val="000000"/>
          <w:sz w:val="24"/>
          <w:szCs w:val="24"/>
          <w:lang w:val="tt-RU"/>
        </w:rPr>
        <w:t>, бруслар, музыка.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Эшчәнлек барышы:</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1. Кереш өлеш: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Балалар музыка астында залга кереп тезеләләр.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Исәнмесез, балалар! Ничек кәефләрегез? (Яхшы атмосфера булдыру)</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color w:val="000000"/>
          <w:sz w:val="24"/>
          <w:szCs w:val="24"/>
          <w:lang w:val="tt-RU"/>
        </w:rPr>
        <w:t>Балалар: Исәнмесез! Бик яхшы!</w:t>
      </w:r>
      <w:r w:rsidRPr="006B5E23">
        <w:rPr>
          <w:rFonts w:ascii="Times New Roman" w:hAnsi="Times New Roman"/>
          <w:color w:val="FF0000"/>
          <w:sz w:val="24"/>
          <w:szCs w:val="24"/>
          <w:lang w:val="tt-RU"/>
        </w:rPr>
        <w:t xml:space="preserve"> </w:t>
      </w:r>
      <w:r w:rsidRPr="006B5E23">
        <w:rPr>
          <w:rFonts w:ascii="Times New Roman" w:hAnsi="Times New Roman"/>
          <w:sz w:val="24"/>
          <w:szCs w:val="24"/>
          <w:lang w:val="tt-RU"/>
        </w:rPr>
        <w:t>Ә сезнең кәефләрәгез ничек?</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Ф.т.инструкторы: Балалар, карагыз әле, агач артында нәрсәдер бар бугай? Нәрсә булыр икән бу? (Чыршы артында куян колаклары күренә).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Балалар: Бу бит йомшак  куян баласы икән! </w:t>
      </w:r>
    </w:p>
    <w:p w:rsidR="00397F59" w:rsidRPr="006B5E23" w:rsidRDefault="00397F59" w:rsidP="00E468CD">
      <w:pPr>
        <w:spacing w:after="0" w:line="240" w:lineRule="auto"/>
        <w:jc w:val="both"/>
        <w:rPr>
          <w:rFonts w:ascii="Times New Roman" w:hAnsi="Times New Roman"/>
          <w:color w:val="FF0000"/>
          <w:sz w:val="24"/>
          <w:szCs w:val="24"/>
          <w:lang w:val="tt-RU"/>
        </w:rPr>
      </w:pPr>
      <w:r w:rsidRPr="006B5E23">
        <w:rPr>
          <w:rFonts w:ascii="Times New Roman" w:hAnsi="Times New Roman"/>
          <w:color w:val="000000"/>
          <w:sz w:val="24"/>
          <w:szCs w:val="24"/>
          <w:lang w:val="tt-RU"/>
        </w:rPr>
        <w:t xml:space="preserve">Ф.т.инструкторы: Исәнме, куян! Балалар, сез дә куян белән </w:t>
      </w:r>
      <w:r w:rsidRPr="006B5E23">
        <w:rPr>
          <w:rFonts w:ascii="Times New Roman" w:hAnsi="Times New Roman"/>
          <w:sz w:val="24"/>
          <w:szCs w:val="24"/>
          <w:lang w:val="tt-RU"/>
        </w:rPr>
        <w:t>исәнләшәсезме?</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Исәнме, куян!</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Куянкай, нигә син әниеңнән башка болай ерак киттең?</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color w:val="000000"/>
          <w:sz w:val="24"/>
          <w:szCs w:val="24"/>
          <w:lang w:val="tt-RU"/>
        </w:rPr>
        <w:t xml:space="preserve">Куянкай </w:t>
      </w:r>
      <w:r w:rsidRPr="006B5E23">
        <w:rPr>
          <w:rFonts w:ascii="Times New Roman" w:hAnsi="Times New Roman"/>
          <w:sz w:val="24"/>
          <w:szCs w:val="24"/>
          <w:lang w:val="tt-RU"/>
        </w:rPr>
        <w:t>(бала)</w:t>
      </w:r>
      <w:r w:rsidRPr="006B5E23">
        <w:rPr>
          <w:rFonts w:ascii="Times New Roman" w:hAnsi="Times New Roman"/>
          <w:color w:val="000000"/>
          <w:sz w:val="24"/>
          <w:szCs w:val="24"/>
          <w:lang w:val="tt-RU"/>
        </w:rPr>
        <w:t xml:space="preserve"> : Безгә урманда ашарга азык табу авырлашты, татлы тамырларны табу кыен, инде  сусыл үләннәр дә  юкка чыкты. Ә саескан миңа авыл тирәсендэ кишер, кәбестә күп дип әйтте. Менә мин яшелчәләр эзләп монда килдем.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Балалар, беркемгә дә әйтми, әти-әнидән рөхсәт сорамый шундый ерак юлга бер узең генә барырга ярыймы?</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Юк.</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Әлбәттә, юк! Мөгаен, әни куян  үзенә урын таба алмый, сине эзлидер. Йөгер ,бар урманга әниең  янына!</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Куянкай: Мин кирегә юлны белмим шул. (Куян моңсуланып балаларга карый)</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Ф.т.инструкторы: Юлны белмисеңме? Без сиңа булышырбыз, әйе бит балалар?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Эйе.</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Әйдәгез балалар минем арттан. Ә мин куянкайны алып барам, бик арыдым ди. (Балалар тыныч кына бер-бер артлы тезелеп йөри башлыйлар, аннары «атлар» йөрешен күрсәтәләр, ярым утырып, тагын тыныч атлап йөриләр).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3. Төп өлеш.</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Балалар, менә урман аланына да якынлашабыз. Әйдәгез бераз ял итеп алабыз.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           Гомуми үсеш күнегү</w:t>
      </w:r>
      <w:r w:rsidRPr="006B5E23">
        <w:rPr>
          <w:rFonts w:ascii="Times New Roman" w:hAnsi="Times New Roman"/>
          <w:sz w:val="24"/>
          <w:szCs w:val="24"/>
          <w:lang w:val="tt-RU"/>
        </w:rPr>
        <w:t>ләре</w:t>
      </w:r>
      <w:r w:rsidRPr="006B5E23">
        <w:rPr>
          <w:rFonts w:ascii="Times New Roman" w:hAnsi="Times New Roman"/>
          <w:color w:val="000000"/>
          <w:sz w:val="24"/>
          <w:szCs w:val="24"/>
          <w:lang w:val="tt-RU"/>
        </w:rPr>
        <w:t>:</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1. Б.х. идәнгә утырып, 1-башны уңга иябез, 2- б.х., 3- башны сулга иябез, 4-б.х.. 4 тапкыр кабатлыйбыз.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2. Б.х. идәндә утырып, 1-4 җилкәләр түгәрәк ясап алга әйләндерәбез, 5-8 җилкәләрне түгәрәк ясап артка әйләндерәбез. 3 тапкыр кабатлыйбыз.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3. Б.х. идәндә утырып аякларны ачабыз һәм ябабыз. 3 тапкыр кабатлыйбыз.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4. Б.х. идәндә утырып 1-аякларны тездән бөгәбез, 2- турайтабыз. 3-4 нәкъ шулай кабатлыйбыз. 3 тапкыр кабатлыйбыз.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Менә бераз ял итеп алдык. Карагыз әле, күптән түгел генә көчле җил булган ахры монда, юл буе ботакларга күмелгән. Безгә хәзер алар аша чыгарга туры киләчәк. Сак булыгыз,  тезләрегезне югары күтәрегез. Менә шулай, карагыз әле минем эшләгәнне. Афәрин, барлык ботаклар аша узып чыктык. (Колонна белән бер-бер артлы бруслар аша  атлап йөриләр).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Безнең куянкай бик  ерак киткән. </w:t>
      </w:r>
      <w:r w:rsidRPr="006B5E23">
        <w:rPr>
          <w:rFonts w:ascii="Times New Roman" w:hAnsi="Times New Roman"/>
          <w:color w:val="000000"/>
          <w:sz w:val="24"/>
          <w:szCs w:val="24"/>
        </w:rPr>
        <w:t>Урманга якын</w:t>
      </w:r>
      <w:r w:rsidRPr="006B5E23">
        <w:rPr>
          <w:rFonts w:ascii="Times New Roman" w:hAnsi="Times New Roman"/>
          <w:color w:val="000000"/>
          <w:sz w:val="24"/>
          <w:szCs w:val="24"/>
          <w:lang w:val="tt-RU"/>
        </w:rPr>
        <w:t>айган</w:t>
      </w:r>
      <w:r w:rsidRPr="006B5E23">
        <w:rPr>
          <w:rFonts w:ascii="Times New Roman" w:hAnsi="Times New Roman"/>
          <w:color w:val="000000"/>
          <w:sz w:val="24"/>
          <w:szCs w:val="24"/>
        </w:rPr>
        <w:t xml:space="preserve"> саен, агачлар да күб</w:t>
      </w:r>
      <w:r w:rsidRPr="006B5E23">
        <w:rPr>
          <w:rFonts w:ascii="Times New Roman" w:hAnsi="Times New Roman"/>
          <w:color w:val="000000"/>
          <w:sz w:val="24"/>
          <w:szCs w:val="24"/>
          <w:lang w:val="tt-RU"/>
        </w:rPr>
        <w:t>әя</w:t>
      </w:r>
      <w:r w:rsidRPr="006B5E23">
        <w:rPr>
          <w:rFonts w:ascii="Times New Roman" w:hAnsi="Times New Roman"/>
          <w:color w:val="000000"/>
          <w:sz w:val="24"/>
          <w:szCs w:val="24"/>
        </w:rPr>
        <w:t xml:space="preserve">. </w:t>
      </w:r>
      <w:r w:rsidRPr="006B5E23">
        <w:rPr>
          <w:rFonts w:ascii="Times New Roman" w:hAnsi="Times New Roman"/>
          <w:color w:val="000000"/>
          <w:sz w:val="24"/>
          <w:szCs w:val="24"/>
          <w:lang w:val="tt-RU"/>
        </w:rPr>
        <w:t>Карагыз әле, әйдәгез без агачларны м</w:t>
      </w:r>
      <w:r w:rsidRPr="006B5E23">
        <w:rPr>
          <w:rFonts w:ascii="Times New Roman" w:hAnsi="Times New Roman"/>
          <w:color w:val="000000"/>
          <w:sz w:val="24"/>
          <w:szCs w:val="24"/>
        </w:rPr>
        <w:t xml:space="preserve">енә шулай </w:t>
      </w:r>
      <w:r w:rsidRPr="006B5E23">
        <w:rPr>
          <w:rFonts w:ascii="Times New Roman" w:hAnsi="Times New Roman"/>
          <w:color w:val="000000"/>
          <w:sz w:val="24"/>
          <w:szCs w:val="24"/>
          <w:lang w:val="tt-RU"/>
        </w:rPr>
        <w:t>еланнар шикелле әйләнеп үтик. Ай ,булдырдыгыз, балалар!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Карагыз әле ,балалар, юлыбызда бик тар күпер бар. Әйдәгез шул күпердән сак кына кулларны кырыйга сузып чыгабыз. Афәрин,башны төшермибез, туры карыйбыз! Балалар кемнәргә тап күпердән чыгарга авыр? Әйдәгез бер-берегезгә булышыгыз әле. (Турыдан-туры чикләнгән юл буйлап йөриләр, куллар кырыйга сузылган).</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Балалар, безнең куянкаебызның бер дә кәфе юк, әнисен бик сагынган. Әйдәгез әле бер уен уйнап алыйк, аның да кәефе күтәрелеп китәр.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Сез нинди уен уйнарга телисез?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«Куяннар һәм төлке».</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Ф.т.инструкторы: Әйдәгез </w:t>
      </w:r>
      <w:r w:rsidRPr="006B5E23">
        <w:rPr>
          <w:rFonts w:ascii="Times New Roman" w:hAnsi="Times New Roman"/>
          <w:sz w:val="24"/>
          <w:szCs w:val="24"/>
          <w:lang w:val="tt-RU"/>
        </w:rPr>
        <w:t>санамыш</w:t>
      </w:r>
      <w:r w:rsidRPr="006B5E23">
        <w:rPr>
          <w:rFonts w:ascii="Times New Roman" w:hAnsi="Times New Roman"/>
          <w:color w:val="000000"/>
          <w:sz w:val="24"/>
          <w:szCs w:val="24"/>
          <w:lang w:val="tt-RU"/>
        </w:rPr>
        <w:t xml:space="preserve"> ярдәмендә бүрене билгелибез.</w:t>
      </w:r>
    </w:p>
    <w:p w:rsidR="00397F59" w:rsidRPr="006B5E23" w:rsidRDefault="00397F59" w:rsidP="00E468CD">
      <w:pPr>
        <w:spacing w:after="0" w:line="240" w:lineRule="auto"/>
        <w:jc w:val="both"/>
        <w:textAlignment w:val="baseline"/>
        <w:rPr>
          <w:rFonts w:ascii="Times New Roman" w:hAnsi="Times New Roman"/>
          <w:color w:val="222222"/>
          <w:sz w:val="24"/>
          <w:szCs w:val="24"/>
          <w:lang w:eastAsia="ru-RU"/>
        </w:rPr>
      </w:pPr>
      <w:r w:rsidRPr="006B5E23">
        <w:rPr>
          <w:rFonts w:ascii="Times New Roman" w:hAnsi="Times New Roman"/>
          <w:color w:val="222222"/>
          <w:sz w:val="24"/>
          <w:szCs w:val="24"/>
          <w:lang w:eastAsia="ru-RU"/>
        </w:rPr>
        <w:t>Елгада бар бер басма:</w:t>
      </w:r>
    </w:p>
    <w:p w:rsidR="00397F59" w:rsidRPr="006B5E23" w:rsidRDefault="00397F59" w:rsidP="00E468CD">
      <w:pPr>
        <w:spacing w:after="0" w:line="240" w:lineRule="auto"/>
        <w:jc w:val="both"/>
        <w:textAlignment w:val="baseline"/>
        <w:rPr>
          <w:rFonts w:ascii="Times New Roman" w:hAnsi="Times New Roman"/>
          <w:color w:val="222222"/>
          <w:sz w:val="24"/>
          <w:szCs w:val="24"/>
          <w:lang w:eastAsia="ru-RU"/>
        </w:rPr>
      </w:pPr>
      <w:r w:rsidRPr="006B5E23">
        <w:rPr>
          <w:rFonts w:ascii="Times New Roman" w:hAnsi="Times New Roman"/>
          <w:color w:val="222222"/>
          <w:sz w:val="24"/>
          <w:szCs w:val="24"/>
          <w:lang w:eastAsia="ru-RU"/>
        </w:rPr>
        <w:t>Син анда ялгыш басма.</w:t>
      </w:r>
    </w:p>
    <w:p w:rsidR="00397F59" w:rsidRPr="006B5E23" w:rsidRDefault="00397F59" w:rsidP="00E468CD">
      <w:pPr>
        <w:spacing w:after="0" w:line="240" w:lineRule="auto"/>
        <w:jc w:val="both"/>
        <w:textAlignment w:val="baseline"/>
        <w:rPr>
          <w:rFonts w:ascii="Times New Roman" w:hAnsi="Times New Roman"/>
          <w:color w:val="222222"/>
          <w:sz w:val="24"/>
          <w:szCs w:val="24"/>
          <w:lang w:eastAsia="ru-RU"/>
        </w:rPr>
      </w:pPr>
      <w:r w:rsidRPr="006B5E23">
        <w:rPr>
          <w:rFonts w:ascii="Times New Roman" w:hAnsi="Times New Roman"/>
          <w:color w:val="222222"/>
          <w:sz w:val="24"/>
          <w:szCs w:val="24"/>
          <w:lang w:eastAsia="ru-RU"/>
        </w:rPr>
        <w:t>Әгәр бассаң китереп,</w:t>
      </w:r>
    </w:p>
    <w:p w:rsidR="00397F59" w:rsidRPr="006B5E23" w:rsidRDefault="00397F59" w:rsidP="00E468CD">
      <w:pPr>
        <w:spacing w:after="0" w:line="240" w:lineRule="auto"/>
        <w:jc w:val="both"/>
        <w:textAlignment w:val="baseline"/>
        <w:rPr>
          <w:rFonts w:ascii="Times New Roman" w:hAnsi="Times New Roman"/>
          <w:color w:val="222222"/>
          <w:sz w:val="24"/>
          <w:szCs w:val="24"/>
          <w:lang w:eastAsia="ru-RU"/>
        </w:rPr>
      </w:pPr>
      <w:r w:rsidRPr="006B5E23">
        <w:rPr>
          <w:rFonts w:ascii="Times New Roman" w:hAnsi="Times New Roman"/>
          <w:color w:val="222222"/>
          <w:sz w:val="24"/>
          <w:szCs w:val="24"/>
          <w:lang w:eastAsia="ru-RU"/>
        </w:rPr>
        <w:t>Кырыйга чык сикереп.</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Ә хәзер без маскалар киябез һәм кечкенә куяннарга әйләнәбез. Сезнең йорт - менә бу аркан артында. Ә бүре үзенең өнендә йоклый. Сез аланда сикереп йөрисез һәм бүренең адымнарын ишетүгә, өегезгә кереп качасыз.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«Куяннар һәм төлке» уены музыка астында уйнала.</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Ф.т.инструкторы: - Булдырдыгыз, балалар! Бик күңелле булды. Тик куянның өенә, әнисе янына кайтасы килә. Әйдәгез тизрәк юлыбызны дәвам итик. (Балалар тәрбияче белән юлны дәвам итәләр).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Каршыга Әни куян килеп чыга.</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Әни куян: Исәнмесез, балалар!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Исәнме, әни куян!</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Әни куян: Бик зур рәхмәт сезгә, балалар, минем баламны урманга озатып куюыгыз өчен. Менә минем балам әйтми, чыгып киткән, сез алай эшли күрмәгез. Әниләргә әйтми өйдән чыгып китәргә ярамый!</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3. Йомгаклау өлеше.</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Ф.т.инструкторы:  Менә, балалар, куянкайның әнисен дә таптык. Куянкай, син алай әниеңнән башка ерак җирләргә китмә. Булдырдыгыз, балалар, сез куянкайны авыр хәлдә калдырмадыгыз,аңа ярдәм иттегез дөрес юл күрсәттегез. Арымадыгызмы? </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Юк</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Ф.т.инструкторы: Әйдәгез куянның гаиләсе белән саубуллашыйк. Алар үзләренең урманнарына кайтсыннар ә без үзебезнең төркемгә кайтабыз.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Сау булыгыз!</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Балалар музыка астында залдан чыгалар.</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«Физическая культура»</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в подготовительной к школе группе</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с использованием нестандартного оборудования</w:t>
      </w:r>
    </w:p>
    <w:p w:rsidR="00397F59" w:rsidRPr="006B5E23" w:rsidRDefault="00397F59" w:rsidP="00E468CD">
      <w:pPr>
        <w:spacing w:after="0" w:line="240" w:lineRule="auto"/>
        <w:jc w:val="center"/>
        <w:rPr>
          <w:rFonts w:ascii="Times New Roman" w:hAnsi="Times New Roman"/>
          <w:b/>
          <w:color w:val="000000"/>
          <w:spacing w:val="1"/>
          <w:sz w:val="24"/>
          <w:szCs w:val="24"/>
        </w:rPr>
      </w:pPr>
      <w:r w:rsidRPr="006B5E23">
        <w:rPr>
          <w:rFonts w:ascii="Times New Roman" w:hAnsi="Times New Roman"/>
          <w:b/>
          <w:color w:val="000000"/>
          <w:spacing w:val="1"/>
          <w:sz w:val="24"/>
          <w:szCs w:val="24"/>
        </w:rPr>
        <w:t>«</w:t>
      </w:r>
      <w:r w:rsidRPr="006B5E23">
        <w:rPr>
          <w:rFonts w:ascii="Times New Roman" w:hAnsi="Times New Roman"/>
          <w:b/>
          <w:bCs/>
          <w:i/>
          <w:iCs/>
          <w:sz w:val="24"/>
          <w:szCs w:val="24"/>
          <w:lang w:val="tt-RU"/>
        </w:rPr>
        <w:t>Путешествие в космос</w:t>
      </w:r>
      <w:r w:rsidRPr="006B5E23">
        <w:rPr>
          <w:rFonts w:ascii="Times New Roman" w:hAnsi="Times New Roman"/>
          <w:b/>
          <w:color w:val="000000"/>
          <w:spacing w:val="1"/>
          <w:sz w:val="24"/>
          <w:szCs w:val="24"/>
        </w:rPr>
        <w:t>»</w:t>
      </w:r>
    </w:p>
    <w:p w:rsidR="00397F59" w:rsidRPr="006B5E23" w:rsidRDefault="00397F59" w:rsidP="00E468CD">
      <w:pPr>
        <w:spacing w:after="0" w:line="240" w:lineRule="auto"/>
        <w:jc w:val="center"/>
        <w:rPr>
          <w:rFonts w:ascii="Times New Roman" w:hAnsi="Times New Roman"/>
          <w:b/>
          <w:color w:val="000000"/>
          <w:sz w:val="24"/>
          <w:szCs w:val="24"/>
        </w:rPr>
      </w:pP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 xml:space="preserve">   МБДОУ “Балтасинский детский сад №3 </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общеразвивающего вида”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Фёдорова Светлана Александровна</w:t>
      </w:r>
    </w:p>
    <w:p w:rsidR="00397F59" w:rsidRPr="006B5E23" w:rsidRDefault="00397F59" w:rsidP="00E468CD">
      <w:pPr>
        <w:spacing w:after="0" w:line="240" w:lineRule="auto"/>
        <w:rPr>
          <w:rFonts w:ascii="Times New Roman" w:hAnsi="Times New Roman"/>
          <w:b/>
          <w:bCs/>
          <w:i/>
          <w:iCs/>
          <w:sz w:val="24"/>
          <w:szCs w:val="24"/>
          <w:lang w:val="tt-RU"/>
        </w:rPr>
      </w:pPr>
      <w:r w:rsidRPr="006B5E23">
        <w:rPr>
          <w:rFonts w:ascii="Times New Roman" w:hAnsi="Times New Roman"/>
          <w:b/>
          <w:bCs/>
          <w:i/>
          <w:iCs/>
          <w:sz w:val="24"/>
          <w:szCs w:val="24"/>
          <w:lang w:val="tt-RU"/>
        </w:rPr>
        <w:t xml:space="preserve">Цель: </w:t>
      </w:r>
      <w:r w:rsidRPr="006B5E23">
        <w:rPr>
          <w:rFonts w:ascii="Times New Roman" w:hAnsi="Times New Roman"/>
          <w:sz w:val="24"/>
          <w:szCs w:val="24"/>
        </w:rPr>
        <w:t>укреплять и сохранять здоровье детей через физкультурное занятие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i/>
          <w:iCs/>
          <w:sz w:val="24"/>
          <w:szCs w:val="24"/>
          <w:lang w:val="tt-RU"/>
        </w:rPr>
        <w:t>Задачи</w:t>
      </w:r>
      <w:r w:rsidRPr="006B5E23">
        <w:rPr>
          <w:rFonts w:ascii="Times New Roman" w:hAnsi="Times New Roman"/>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образовательная- обобщить и повторить знания о космосе, стимулировать                 познавательный интерес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-развивающая- развитие двигательной активности, умение воображать,входить в роль,ориентироваться в решении коллективных задач, развитие мелкой моторики рук и ног, внимания , быстроты, ловкости у детей, развивать связную речь на родном языке;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-воспитательная-способствовать сплочению детского коллектива, создавать                                                                                              ситуацию эмоционального благополучия в форме игровой деятельости.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bCs/>
          <w:i/>
          <w:iCs/>
          <w:sz w:val="24"/>
          <w:szCs w:val="24"/>
          <w:lang w:val="tt-RU"/>
        </w:rPr>
        <w:t>Материал</w:t>
      </w:r>
      <w:r w:rsidRPr="006B5E23">
        <w:rPr>
          <w:rFonts w:ascii="Times New Roman" w:hAnsi="Times New Roman"/>
          <w:sz w:val="24"/>
          <w:szCs w:val="24"/>
          <w:lang w:val="tt-RU"/>
        </w:rPr>
        <w:t>: нестандартное оборудование-“тропинка здоровья 2 шт.”, “цветные камушки”, “луна с лучиками” , мячи , обручи , “туннель-капсула”глобус, макет ракеты, звезды.</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Воспитатель:</w:t>
      </w:r>
    </w:p>
    <w:p w:rsidR="00397F59" w:rsidRPr="006B5E23" w:rsidRDefault="00397F59" w:rsidP="00E468CD">
      <w:pPr>
        <w:numPr>
          <w:ilvl w:val="0"/>
          <w:numId w:val="62"/>
        </w:numPr>
        <w:tabs>
          <w:tab w:val="num" w:pos="900"/>
        </w:tabs>
        <w:spacing w:after="0" w:line="240" w:lineRule="auto"/>
        <w:ind w:left="0" w:firstLine="360"/>
        <w:jc w:val="both"/>
        <w:rPr>
          <w:rFonts w:ascii="Times New Roman" w:hAnsi="Times New Roman"/>
          <w:sz w:val="24"/>
          <w:szCs w:val="24"/>
          <w:lang w:val="tt-RU"/>
        </w:rPr>
      </w:pPr>
      <w:r w:rsidRPr="006B5E23">
        <w:rPr>
          <w:rFonts w:ascii="Times New Roman" w:hAnsi="Times New Roman"/>
          <w:sz w:val="24"/>
          <w:szCs w:val="24"/>
          <w:lang w:val="tt-RU"/>
        </w:rPr>
        <w:t>Дорогие ребята! Сегодня мы - космонавты и полетим в космос.Сейчас мы находимся на космодроме. Корабль наш будет называться “Искра”.Ребята, скажите мне, пожалуйста, какими качествами должен обладать космонавт? (</w:t>
      </w:r>
      <w:r w:rsidRPr="006B5E23">
        <w:rPr>
          <w:rFonts w:ascii="Times New Roman" w:hAnsi="Times New Roman"/>
          <w:i/>
          <w:iCs/>
          <w:sz w:val="24"/>
          <w:szCs w:val="24"/>
          <w:lang w:val="tt-RU"/>
        </w:rPr>
        <w:t>ответы детей</w:t>
      </w:r>
      <w:r w:rsidRPr="006B5E23">
        <w:rPr>
          <w:rFonts w:ascii="Times New Roman" w:hAnsi="Times New Roman"/>
          <w:sz w:val="24"/>
          <w:szCs w:val="24"/>
          <w:lang w:val="tt-RU"/>
        </w:rPr>
        <w:t>.)А вы все внимательные? Проверим!</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Игра на внимание: “Топ – топ,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Хлоп-хлоп.”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Я в ладоши хлоп-хлоп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Вы ногами топ-топ.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Я ногами топ-топ</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Вы в ладоши хлоп-хлоп.</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 xml:space="preserve">Воспитатель: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-Ребята, я буду вам задавать вопросы.</w:t>
      </w:r>
    </w:p>
    <w:p w:rsidR="00397F59" w:rsidRPr="006B5E23" w:rsidRDefault="00397F59" w:rsidP="00E468CD">
      <w:pPr>
        <w:numPr>
          <w:ilvl w:val="0"/>
          <w:numId w:val="63"/>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Как называется одежда космонавта? (</w:t>
      </w:r>
      <w:r w:rsidRPr="006B5E23">
        <w:rPr>
          <w:rFonts w:ascii="Times New Roman" w:hAnsi="Times New Roman"/>
          <w:i/>
          <w:iCs/>
          <w:sz w:val="24"/>
          <w:szCs w:val="24"/>
          <w:lang w:val="tt-RU"/>
        </w:rPr>
        <w:t>скафандр</w:t>
      </w:r>
      <w:r w:rsidRPr="006B5E23">
        <w:rPr>
          <w:rFonts w:ascii="Times New Roman" w:hAnsi="Times New Roman"/>
          <w:sz w:val="24"/>
          <w:szCs w:val="24"/>
          <w:lang w:val="tt-RU"/>
        </w:rPr>
        <w:t>.)</w:t>
      </w:r>
    </w:p>
    <w:p w:rsidR="00397F59" w:rsidRPr="006B5E23" w:rsidRDefault="00397F59" w:rsidP="00E468CD">
      <w:pPr>
        <w:numPr>
          <w:ilvl w:val="0"/>
          <w:numId w:val="63"/>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Для чего нужен скафандр космонавту?</w:t>
      </w:r>
    </w:p>
    <w:p w:rsidR="00397F59" w:rsidRPr="006B5E23" w:rsidRDefault="00397F59" w:rsidP="00E468CD">
      <w:pPr>
        <w:numPr>
          <w:ilvl w:val="0"/>
          <w:numId w:val="63"/>
        </w:numPr>
        <w:spacing w:after="0" w:line="240" w:lineRule="auto"/>
        <w:ind w:left="0"/>
        <w:jc w:val="both"/>
        <w:rPr>
          <w:rFonts w:ascii="Times New Roman" w:hAnsi="Times New Roman"/>
          <w:sz w:val="24"/>
          <w:szCs w:val="24"/>
          <w:lang w:val="tt-RU"/>
        </w:rPr>
      </w:pPr>
      <w:r w:rsidRPr="006B5E23">
        <w:rPr>
          <w:rFonts w:ascii="Times New Roman" w:hAnsi="Times New Roman"/>
          <w:sz w:val="24"/>
          <w:szCs w:val="24"/>
          <w:lang w:val="tt-RU"/>
        </w:rPr>
        <w:t>Наденьте скафандры (</w:t>
      </w:r>
      <w:r w:rsidRPr="006B5E23">
        <w:rPr>
          <w:rFonts w:ascii="Times New Roman" w:hAnsi="Times New Roman"/>
          <w:i/>
          <w:iCs/>
          <w:sz w:val="24"/>
          <w:szCs w:val="24"/>
          <w:lang w:val="tt-RU"/>
        </w:rPr>
        <w:t>дети надевают воображаемые скафандры</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Дети выстраиваются в колонну и маршевым шагом направляются к космическому кораблю.Отряд космонавтов готов к посадке в корабль.</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 xml:space="preserve">                           Проводится разминка “Космодром”</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Дети встают в круг.</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Все готово для полета,</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 xml:space="preserve">Дети поднимают руки сначала </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вперед, затем вверх.</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Ждут ракеты всех ребят.</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Соединяют пальцы над головой,</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изображая ракету.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Мало времени для взлета,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Маршируют на месте</w:t>
      </w:r>
      <w:r w:rsidRPr="006B5E23">
        <w:rPr>
          <w:rFonts w:ascii="Times New Roman" w:hAnsi="Times New Roman"/>
          <w:sz w:val="24"/>
          <w:szCs w:val="24"/>
          <w:lang w:val="tt-RU"/>
        </w:rPr>
        <w:t xml:space="preserve">.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Космонавты встали в ряд.</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Встают прыжком- ноги врозь,</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руки на поясе.</w:t>
      </w:r>
    </w:p>
    <w:p w:rsidR="00397F59" w:rsidRPr="006B5E23" w:rsidRDefault="00397F59" w:rsidP="00E468CD">
      <w:pPr>
        <w:spacing w:after="0" w:line="240" w:lineRule="auto"/>
        <w:ind w:firstLine="1440"/>
        <w:rPr>
          <w:rFonts w:ascii="Times New Roman" w:hAnsi="Times New Roman"/>
          <w:sz w:val="24"/>
          <w:szCs w:val="24"/>
          <w:lang w:val="tt-RU"/>
        </w:rPr>
      </w:pPr>
      <w:r w:rsidRPr="006B5E23">
        <w:rPr>
          <w:rFonts w:ascii="Times New Roman" w:hAnsi="Times New Roman"/>
          <w:sz w:val="24"/>
          <w:szCs w:val="24"/>
          <w:lang w:val="tt-RU"/>
        </w:rPr>
        <w:t>Поклонились вправо, влево,</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 xml:space="preserve">Делают наклоны в стороны.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Отдадим земной поклон.</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Делают наклоны вперед</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w:t>
      </w:r>
      <w:r w:rsidRPr="006B5E23">
        <w:rPr>
          <w:rFonts w:ascii="Times New Roman" w:hAnsi="Times New Roman"/>
          <w:sz w:val="24"/>
          <w:szCs w:val="24"/>
          <w:lang w:val="tt-RU"/>
        </w:rPr>
        <w:t xml:space="preserve">  Вот ракета полетела.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Прыгают на двух ногах</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Опустел наш космодром.</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Приседают на корточки, затем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i/>
          <w:iCs/>
          <w:sz w:val="24"/>
          <w:szCs w:val="24"/>
          <w:lang w:val="tt-RU"/>
        </w:rPr>
        <w:t xml:space="preserve">                       Поднимаются</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-Вот мы с вами и полетели в космос.</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-Ребята, как называется планета, на которой мы живем?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-Если смотреть на Землю с большой высоты, из космоса, то как она выглядит?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-Как называется модель земного шара?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-Каким цветом обозначены водные пространства?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-В какой цвет окрашена суша?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-Как звали первого космонавта земли?</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Воспитатель:</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-Ребята, мы приближаемся к неизвестной планете. Приготовтесь к выходу из корабля.( </w:t>
      </w:r>
      <w:r w:rsidRPr="006B5E23">
        <w:rPr>
          <w:rFonts w:ascii="Times New Roman" w:hAnsi="Times New Roman"/>
          <w:i/>
          <w:iCs/>
          <w:sz w:val="24"/>
          <w:szCs w:val="24"/>
          <w:lang w:val="tt-RU"/>
        </w:rPr>
        <w:t>Дети высаживаются на неизвестную планету</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На поверхности планеты имеется тропинка, но эта тропинка не гладкая, а шершавая. Давайте пройдем по ней.(“</w:t>
      </w:r>
      <w:r w:rsidRPr="006B5E23">
        <w:rPr>
          <w:rFonts w:ascii="Times New Roman" w:hAnsi="Times New Roman"/>
          <w:i/>
          <w:iCs/>
          <w:sz w:val="24"/>
          <w:szCs w:val="24"/>
          <w:lang w:val="tt-RU"/>
        </w:rPr>
        <w:t>тропинка здоровья”.</w:t>
      </w:r>
      <w:r w:rsidRPr="006B5E23">
        <w:rPr>
          <w:rFonts w:ascii="Times New Roman" w:hAnsi="Times New Roman"/>
          <w:sz w:val="24"/>
          <w:szCs w:val="24"/>
          <w:lang w:val="tt-RU"/>
        </w:rPr>
        <w:t>) Ребята, посмотрите, здесь прошла какая-то космическая буря.Давайте уберем этот мусор.(</w:t>
      </w:r>
      <w:r w:rsidRPr="006B5E23">
        <w:rPr>
          <w:rFonts w:ascii="Times New Roman" w:hAnsi="Times New Roman"/>
          <w:i/>
          <w:iCs/>
          <w:sz w:val="24"/>
          <w:szCs w:val="24"/>
          <w:lang w:val="tt-RU"/>
        </w:rPr>
        <w:t>дети снимают носочки и пальцами ног собирают крышки от пластиковых бутылок и  фломастеров</w:t>
      </w:r>
      <w:r w:rsidRPr="006B5E23">
        <w:rPr>
          <w:rFonts w:ascii="Times New Roman" w:hAnsi="Times New Roman"/>
          <w:sz w:val="24"/>
          <w:szCs w:val="24"/>
          <w:lang w:val="tt-RU"/>
        </w:rPr>
        <w:t>.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-Кто это приближается к нам? (</w:t>
      </w:r>
      <w:r w:rsidRPr="006B5E23">
        <w:rPr>
          <w:rFonts w:ascii="Times New Roman" w:hAnsi="Times New Roman"/>
          <w:i/>
          <w:iCs/>
          <w:sz w:val="24"/>
          <w:szCs w:val="24"/>
          <w:lang w:val="tt-RU"/>
        </w:rPr>
        <w:t>Музыкальный и световой эффект.Появляется инопланетянин.)</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Инопланетянин: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-Добрый день, люди.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Дети: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-Добрый день!</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-Кто вы?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i/>
          <w:iCs/>
          <w:sz w:val="24"/>
          <w:szCs w:val="24"/>
          <w:lang w:val="tt-RU"/>
        </w:rPr>
        <w:t>Иноплнатянин</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-Меня зовут Антарис.Я живу на этой планете. Мы дружелюбный народ. Хочу с вами познакомится и многое о вас узнать.Что же ваши дети умеют делать?</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-Ты смотри внимательно. Наши дети любят физкультуру. Сейчас они покажут свою быстроту, ловкость и смелость.</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Эстафета с мячами.</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1) Ведение мяча вперед двумя  руками..</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 xml:space="preserve">                  2) Передача мяча над головой. </w:t>
      </w:r>
    </w:p>
    <w:p w:rsidR="00397F59" w:rsidRPr="006B5E23" w:rsidRDefault="00397F59" w:rsidP="00E468CD">
      <w:pPr>
        <w:spacing w:after="0" w:line="240" w:lineRule="auto"/>
        <w:rPr>
          <w:rFonts w:ascii="Times New Roman" w:hAnsi="Times New Roman"/>
          <w:i/>
          <w:iCs/>
          <w:sz w:val="24"/>
          <w:szCs w:val="24"/>
          <w:lang w:val="tt-RU"/>
        </w:rPr>
      </w:pPr>
      <w:r w:rsidRPr="006B5E23">
        <w:rPr>
          <w:rFonts w:ascii="Times New Roman" w:hAnsi="Times New Roman"/>
          <w:i/>
          <w:iCs/>
          <w:sz w:val="24"/>
          <w:szCs w:val="24"/>
          <w:lang w:val="tt-RU"/>
        </w:rPr>
        <w:t>Инопланетянин:</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 Молодцы! Ваши игры мне понравились. Я хочу проверить ваши знания. (</w:t>
      </w:r>
      <w:r w:rsidRPr="006B5E23">
        <w:rPr>
          <w:rFonts w:ascii="Times New Roman" w:hAnsi="Times New Roman"/>
          <w:i/>
          <w:iCs/>
          <w:sz w:val="24"/>
          <w:szCs w:val="24"/>
          <w:lang w:val="tt-RU"/>
        </w:rPr>
        <w:t>задает вопросы.):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Сколько времен года на вашей планете?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Сейчас какое время года?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Ребята знают много стихотворений об этом времени года. (</w:t>
      </w:r>
      <w:r w:rsidRPr="006B5E23">
        <w:rPr>
          <w:rFonts w:ascii="Times New Roman" w:hAnsi="Times New Roman"/>
          <w:i/>
          <w:iCs/>
          <w:sz w:val="24"/>
          <w:szCs w:val="24"/>
          <w:lang w:val="tt-RU"/>
        </w:rPr>
        <w:t>Дети читают стихотворения.</w:t>
      </w:r>
      <w:r w:rsidRPr="006B5E23">
        <w:rPr>
          <w:rFonts w:ascii="Times New Roman" w:hAnsi="Times New Roman"/>
          <w:sz w:val="24"/>
          <w:szCs w:val="24"/>
          <w:lang w:val="tt-RU"/>
        </w:rPr>
        <w:t>) Нам пора лететь на другую планету, мы рады были с тобой подружиться.</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Инопланетянин:</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 Спасибо, ребята. Мне грустно с вами расставаться, но я о вас буду помнить всегда, вы же стали мне друзьями. А еще я всех своих друзей научу играть с мячами. (</w:t>
      </w:r>
      <w:r w:rsidRPr="006B5E23">
        <w:rPr>
          <w:rFonts w:ascii="Times New Roman" w:hAnsi="Times New Roman"/>
          <w:i/>
          <w:iCs/>
          <w:sz w:val="24"/>
          <w:szCs w:val="24"/>
          <w:lang w:val="tt-RU"/>
        </w:rPr>
        <w:t>Дети прощаются с инопланетянином.)</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Ребята, смотрите, недалеко видна луна. Она приглашает нас к себе в гости.</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Луна направила  нам свои волшебные лучики, и мы, держась за них поднимемся к ней. ( “</w:t>
      </w:r>
      <w:r w:rsidRPr="006B5E23">
        <w:rPr>
          <w:rFonts w:ascii="Times New Roman" w:hAnsi="Times New Roman"/>
          <w:i/>
          <w:iCs/>
          <w:sz w:val="24"/>
          <w:szCs w:val="24"/>
          <w:lang w:val="tt-RU"/>
        </w:rPr>
        <w:t>Луна с лучиками</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i/>
          <w:iCs/>
          <w:sz w:val="24"/>
          <w:szCs w:val="24"/>
          <w:lang w:val="tt-RU"/>
        </w:rPr>
        <w:t>Воспитатель</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Вот мы с вами и на луне.Давайте поиграем.</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Игра “Космонавты”.</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b/>
          <w:bCs/>
          <w:i/>
          <w:iCs/>
          <w:sz w:val="24"/>
          <w:szCs w:val="24"/>
          <w:lang w:val="tt-RU"/>
        </w:rPr>
        <w:t>Ход игры</w:t>
      </w:r>
      <w:r w:rsidRPr="006B5E23">
        <w:rPr>
          <w:rFonts w:ascii="Times New Roman" w:hAnsi="Times New Roman"/>
          <w:i/>
          <w:iCs/>
          <w:sz w:val="24"/>
          <w:szCs w:val="24"/>
          <w:lang w:val="tt-RU"/>
        </w:rPr>
        <w:t>:  на полу раскладываются обручи-ракеты,каждая для двух космонавтов. Играющих немного больше , чем мест в обручах. Дети скандируя текст, идут по кругу:</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Ждут нас быстрые ракеты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Для полета на планеты.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На какую захотим,</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На такую полетим!</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Но в игре один секрет: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Опоздавшим места нет.</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Ребята разбегаются из круга и попарно занимают места в ракетах. По команде “Взлет” поднимают обруч над головой, стоя спиной друг к другу, соприкасаясь плечами и затылками. По команде “Посадка” опускают обруч на пол и садятся на корточки. Те, кто ошибся или уронил обруч, выбывают из игры. Их места занимают не успевшие попасть в ракету с первого раза. Игра продолжается.</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Воспитатель:</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sz w:val="24"/>
          <w:szCs w:val="24"/>
          <w:lang w:val="tt-RU"/>
        </w:rPr>
        <w:t>- Нам пора возвращаться домой. (</w:t>
      </w:r>
      <w:r w:rsidRPr="006B5E23">
        <w:rPr>
          <w:rFonts w:ascii="Times New Roman" w:hAnsi="Times New Roman"/>
          <w:i/>
          <w:iCs/>
          <w:sz w:val="24"/>
          <w:szCs w:val="24"/>
          <w:lang w:val="tt-RU"/>
        </w:rPr>
        <w:t>Дети проходят через “туннель-капсулу</w:t>
      </w:r>
      <w:r w:rsidRPr="006B5E23">
        <w:rPr>
          <w:rFonts w:ascii="Times New Roman" w:hAnsi="Times New Roman"/>
          <w:sz w:val="24"/>
          <w:szCs w:val="24"/>
          <w:lang w:val="tt-RU"/>
        </w:rPr>
        <w:t xml:space="preserve">”, </w:t>
      </w:r>
      <w:r w:rsidRPr="006B5E23">
        <w:rPr>
          <w:rFonts w:ascii="Times New Roman" w:hAnsi="Times New Roman"/>
          <w:i/>
          <w:iCs/>
          <w:sz w:val="24"/>
          <w:szCs w:val="24"/>
          <w:lang w:val="tt-RU"/>
        </w:rPr>
        <w:t>снимают скафандры.)</w:t>
      </w:r>
    </w:p>
    <w:p w:rsidR="00397F59" w:rsidRPr="006B5E23" w:rsidRDefault="00397F59" w:rsidP="00E468CD">
      <w:pPr>
        <w:spacing w:after="0" w:line="240" w:lineRule="auto"/>
        <w:jc w:val="both"/>
        <w:rPr>
          <w:rFonts w:ascii="Times New Roman" w:hAnsi="Times New Roman"/>
          <w:i/>
          <w:iCs/>
          <w:sz w:val="24"/>
          <w:szCs w:val="24"/>
          <w:lang w:val="tt-RU"/>
        </w:rPr>
      </w:pPr>
      <w:r w:rsidRPr="006B5E23">
        <w:rPr>
          <w:rFonts w:ascii="Times New Roman" w:hAnsi="Times New Roman"/>
          <w:i/>
          <w:iCs/>
          <w:sz w:val="24"/>
          <w:szCs w:val="24"/>
          <w:lang w:val="tt-RU"/>
        </w:rPr>
        <w:t>Воспитатель:</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 Внимание! Дорогие ребята, поздравляю вас с успешным завершением полета.    Вы сегодня настоящие космонавты. М</w:t>
      </w: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b/>
          <w:sz w:val="24"/>
          <w:szCs w:val="24"/>
        </w:rPr>
        <w:t>“Төрле төстәге боҗралар</w:t>
      </w:r>
      <w:r w:rsidRPr="006B5E23">
        <w:rPr>
          <w:rFonts w:ascii="Times New Roman" w:hAnsi="Times New Roman"/>
          <w:sz w:val="24"/>
          <w:szCs w:val="24"/>
        </w:rPr>
        <w:t>”</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Хусаинова Лилия Миннегалиевна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«Шеморданский детский сад №1 «Экият»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Максат:</w:t>
      </w:r>
      <w:r w:rsidRPr="006B5E23">
        <w:rPr>
          <w:rFonts w:ascii="Times New Roman" w:hAnsi="Times New Roman"/>
          <w:sz w:val="24"/>
          <w:szCs w:val="24"/>
          <w:lang w:val="tt-RU"/>
        </w:rPr>
        <w:t xml:space="preserve"> Балаларда төрле шартларда йөрү,йөгерү,сикерү, сәләтен  камилләштерү.</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Бурычлар:</w:t>
      </w:r>
    </w:p>
    <w:p w:rsidR="00397F59" w:rsidRPr="006B5E23" w:rsidRDefault="00397F59" w:rsidP="00E468CD">
      <w:pPr>
        <w:numPr>
          <w:ilvl w:val="0"/>
          <w:numId w:val="65"/>
        </w:numPr>
        <w:tabs>
          <w:tab w:val="num" w:pos="709"/>
        </w:tabs>
        <w:spacing w:after="0" w:line="240" w:lineRule="auto"/>
        <w:ind w:left="0" w:hanging="425"/>
        <w:jc w:val="both"/>
        <w:rPr>
          <w:rFonts w:ascii="Times New Roman" w:hAnsi="Times New Roman"/>
          <w:sz w:val="24"/>
          <w:szCs w:val="24"/>
          <w:lang w:val="tt-RU"/>
        </w:rPr>
      </w:pPr>
      <w:r w:rsidRPr="006B5E23">
        <w:rPr>
          <w:rFonts w:ascii="Times New Roman" w:hAnsi="Times New Roman"/>
          <w:sz w:val="24"/>
          <w:szCs w:val="24"/>
          <w:lang w:val="tt-RU"/>
        </w:rPr>
        <w:t>Төсләрне танып белүне ныгыту; “Төсле автомобильләр”уены ярдәме белән юл кагыйдәләрен кабатлау;сөйләм телен үстерү; “Нардуган” татар халык уены белән таныштыру.</w:t>
      </w:r>
    </w:p>
    <w:p w:rsidR="00397F59" w:rsidRPr="006B5E23" w:rsidRDefault="00397F59" w:rsidP="00E468CD">
      <w:pPr>
        <w:numPr>
          <w:ilvl w:val="0"/>
          <w:numId w:val="65"/>
        </w:numPr>
        <w:shd w:val="clear" w:color="auto" w:fill="FFFFFF"/>
        <w:tabs>
          <w:tab w:val="num" w:pos="709"/>
        </w:tabs>
        <w:spacing w:after="0" w:line="240" w:lineRule="auto"/>
        <w:ind w:left="0" w:hanging="425"/>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Боҗраларны еракка атарга өйрәнүне дәвам итү; гимнастик эскәмиядән барганда, тигезлек сакларга өйрәнү; балаларның  сәламәтлекләрен  ныгыту; уеннар ярдәмендә балаларның хәрәкәт  активлыгын үстерү.</w:t>
      </w:r>
    </w:p>
    <w:p w:rsidR="00397F59" w:rsidRPr="006B5E23" w:rsidRDefault="00397F59" w:rsidP="00E468CD">
      <w:pPr>
        <w:numPr>
          <w:ilvl w:val="0"/>
          <w:numId w:val="65"/>
        </w:numPr>
        <w:shd w:val="clear" w:color="auto" w:fill="FFFFFF"/>
        <w:tabs>
          <w:tab w:val="num" w:pos="709"/>
        </w:tabs>
        <w:spacing w:after="0" w:line="240" w:lineRule="auto"/>
        <w:ind w:left="0" w:hanging="425"/>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Балаларда физик культура белән шөгыльләнү теләген үстерү,тәрбияләү.Эшчәнлектә күтәренке кәеф тәрбияләү.</w:t>
      </w:r>
    </w:p>
    <w:p w:rsidR="00397F59" w:rsidRPr="006B5E23" w:rsidRDefault="00397F59" w:rsidP="00E468CD">
      <w:pPr>
        <w:tabs>
          <w:tab w:val="num" w:pos="709"/>
        </w:tabs>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Җиһазлар:</w:t>
      </w:r>
      <w:r w:rsidRPr="006B5E23">
        <w:rPr>
          <w:rFonts w:ascii="Times New Roman" w:hAnsi="Times New Roman"/>
          <w:sz w:val="24"/>
          <w:szCs w:val="24"/>
          <w:lang w:val="tt-RU"/>
        </w:rPr>
        <w:t>балалар саны буенча төрле төстәге боҗралар (диаметр 20-30 см).</w:t>
      </w:r>
    </w:p>
    <w:p w:rsidR="00397F59" w:rsidRPr="006B5E23" w:rsidRDefault="00397F59" w:rsidP="00E468CD">
      <w:pPr>
        <w:spacing w:after="0" w:line="240" w:lineRule="auto"/>
        <w:jc w:val="both"/>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Шөгыльбарышы:</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Кереш өлеше: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Балалар музыка астында залга керәләр, бер рәткә тезелеп басалар.</w:t>
      </w:r>
    </w:p>
    <w:p w:rsidR="00397F59" w:rsidRPr="006B5E23" w:rsidRDefault="00397F59" w:rsidP="00E468CD">
      <w:pPr>
        <w:numPr>
          <w:ilvl w:val="0"/>
          <w:numId w:val="66"/>
        </w:numPr>
        <w:spacing w:after="0" w:line="240" w:lineRule="auto"/>
        <w:ind w:left="0" w:firstLine="0"/>
        <w:contextualSpacing/>
        <w:rPr>
          <w:rFonts w:ascii="Times New Roman" w:hAnsi="Times New Roman"/>
          <w:sz w:val="24"/>
          <w:szCs w:val="24"/>
          <w:lang w:val="tt-RU" w:eastAsia="ru-RU"/>
        </w:rPr>
      </w:pPr>
      <w:r w:rsidRPr="006B5E23">
        <w:rPr>
          <w:rFonts w:ascii="Times New Roman" w:hAnsi="Times New Roman"/>
          <w:sz w:val="24"/>
          <w:szCs w:val="24"/>
          <w:lang w:val="tt-RU" w:eastAsia="ru-RU"/>
        </w:rPr>
        <w:t>Исәнмесез (балаларның җаваплары).Балалар,  карагыз әле тәрәзәгә, никтер кояш күренми . Әйдәгез, кояшны бергәләп чакырабыз.</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iCs/>
          <w:sz w:val="24"/>
          <w:szCs w:val="24"/>
          <w:lang w:val="tt-RU"/>
        </w:rPr>
        <w:t>Кояш, чык, чык!” эндәшен әйтү.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Кояш, чык, чык, чык,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Майлы ботка бирермен,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Майлы ботка казанда,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Тәти кашык базарда.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Әти китте базарга,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Тәтикашыкалырга.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Тәти кашык саф алтын,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Кирәкми безгә салкын!</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Cs/>
          <w:sz w:val="24"/>
          <w:szCs w:val="24"/>
          <w:lang w:val="tt-RU"/>
        </w:rPr>
        <w:t>Кояш:</w:t>
      </w:r>
      <w:r w:rsidRPr="006B5E23">
        <w:rPr>
          <w:rFonts w:ascii="Times New Roman" w:hAnsi="Times New Roman"/>
          <w:sz w:val="24"/>
          <w:szCs w:val="24"/>
          <w:lang w:val="tt-RU"/>
        </w:rPr>
        <w:t> Исәнмесез, минем нәни дусларым! Мин кояш булам, сез миңа кунакка килгәнгә, мин бик шат! Мин балалар белән уйнарга бик яратам. Әйдәгез әле,бергәләп уйнап алабыз.</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 xml:space="preserve">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 күрәсезме,кояш безгә уйнарга төрле төстәге боҗраларын тараткан. Балалар, сезгә кайсы боҗра ошый, шул боҗраның өстенә барып басыгыз.Алинә, синең боҗраң нинди төстә?(берничә баладан боҗраларнын төсләрен сорыйм).</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Хәрәкәтчән уен “Кояш чыккан болдырга”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Кояш чыкты болдырга,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Боҗраларны таратты.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Бер, ике, өч</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Үз боҗраңны тап, -диде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-Хәзер сүзләрне кабатлыйбыз һәм атлыйбыз (йөгерәбез, аяк очында йөрибез,кояш куяннары(нурлары)кебек сикерәбез).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Сүзләрне әйтеп бетерүгә, һәр бала үз боҗрасына барып басарга тиеш (балалар боҗранын төсен һәм урынын истә калдырырга тиешләр).</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ГҮК(боҗралар беләнгомуми үстерүче күнегүләр)</w:t>
      </w:r>
    </w:p>
    <w:p w:rsidR="00397F59" w:rsidRPr="006B5E23" w:rsidRDefault="00397F59" w:rsidP="00E468CD">
      <w:pPr>
        <w:numPr>
          <w:ilvl w:val="0"/>
          <w:numId w:val="64"/>
        </w:numPr>
        <w:spacing w:after="0" w:line="240" w:lineRule="auto"/>
        <w:ind w:left="0" w:firstLine="0"/>
        <w:contextualSpacing/>
        <w:jc w:val="both"/>
        <w:rPr>
          <w:rFonts w:ascii="Times New Roman" w:hAnsi="Times New Roman"/>
          <w:sz w:val="24"/>
          <w:szCs w:val="24"/>
          <w:lang w:val="tt-RU" w:eastAsia="ru-RU"/>
        </w:rPr>
      </w:pPr>
      <w:r w:rsidRPr="006B5E23">
        <w:rPr>
          <w:rFonts w:ascii="Times New Roman" w:hAnsi="Times New Roman"/>
          <w:i/>
          <w:iCs/>
          <w:sz w:val="24"/>
          <w:szCs w:val="24"/>
          <w:lang w:val="tt-RU" w:eastAsia="ru-RU"/>
        </w:rPr>
        <w:t>“</w:t>
      </w:r>
      <w:r w:rsidRPr="006B5E23">
        <w:rPr>
          <w:rFonts w:ascii="Times New Roman" w:hAnsi="Times New Roman"/>
          <w:iCs/>
          <w:sz w:val="24"/>
          <w:szCs w:val="24"/>
          <w:lang w:val="tt-RU" w:eastAsia="ru-RU"/>
        </w:rPr>
        <w:t xml:space="preserve">Исәнме, кояш”. </w:t>
      </w:r>
      <w:r w:rsidRPr="006B5E23">
        <w:rPr>
          <w:rFonts w:ascii="Times New Roman" w:hAnsi="Times New Roman"/>
          <w:sz w:val="24"/>
          <w:szCs w:val="24"/>
          <w:lang w:val="tt-RU" w:eastAsia="ru-RU"/>
        </w:rPr>
        <w:t>Аяклар җилкә киңлегендә,боҗралар тоткан куллар  аска төшерелгән.1-2 Боҗраларны өскә күтәрәбез, аяк очларына басабыз. “Исәнме,кояш”, 3-4 баштагы торышка кайтабыз.4 тапкыр кабатлау.</w:t>
      </w:r>
    </w:p>
    <w:p w:rsidR="00397F59" w:rsidRPr="006B5E23" w:rsidRDefault="00397F59" w:rsidP="00E468CD">
      <w:pPr>
        <w:numPr>
          <w:ilvl w:val="0"/>
          <w:numId w:val="64"/>
        </w:numPr>
        <w:spacing w:after="0" w:line="240" w:lineRule="auto"/>
        <w:ind w:left="0" w:firstLine="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“Күрсәт әле боҗраны”. Аяклар бергә, боҗралар тоткан куллар  аска төшерелгән.1-чүгәлибез, кулларны алга сузабыз.2- баштагы торышка кайтабыз.4 тапкыр кабатлау</w:t>
      </w:r>
    </w:p>
    <w:p w:rsidR="00397F59" w:rsidRPr="006B5E23" w:rsidRDefault="00397F59" w:rsidP="00E468CD">
      <w:pPr>
        <w:numPr>
          <w:ilvl w:val="0"/>
          <w:numId w:val="64"/>
        </w:numPr>
        <w:spacing w:after="0" w:line="240" w:lineRule="auto"/>
        <w:ind w:left="0" w:firstLine="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“Боҗраларны качырабыз”.  Идәнгә аякларны аерып утырабыз, куллар артта, аяклар арасында боҗра.1- аякларны кушабыз, боҗраны яшерәбез “качырдык”, 2- баштагы торышка кайтабыз “таптык” . 4 тапкыр кабатлау.</w:t>
      </w:r>
    </w:p>
    <w:p w:rsidR="00397F59" w:rsidRPr="006B5E23" w:rsidRDefault="00397F59" w:rsidP="00E468CD">
      <w:pPr>
        <w:numPr>
          <w:ilvl w:val="0"/>
          <w:numId w:val="64"/>
        </w:numPr>
        <w:spacing w:after="0" w:line="240" w:lineRule="auto"/>
        <w:ind w:left="0" w:firstLine="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Боҗра өстенә басабыз, кулларны билгә куябыз.1-2 кулларны өскә күтәрәбез,алга иеләбез. 3-4 баштагы торышка кайтабыз. 4 тапкыр кабатлау.</w:t>
      </w:r>
    </w:p>
    <w:p w:rsidR="00397F59" w:rsidRPr="006B5E23" w:rsidRDefault="00397F59" w:rsidP="00E468CD">
      <w:pPr>
        <w:numPr>
          <w:ilvl w:val="0"/>
          <w:numId w:val="64"/>
        </w:numPr>
        <w:spacing w:after="0" w:line="240" w:lineRule="auto"/>
        <w:ind w:left="0" w:firstLine="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“Сикерү”. Аяклар бергә, куллар күкрәк турысында боҗраны тоталар.Бер урында сикерәбез.4 тапкыр кабатлау.</w:t>
      </w:r>
    </w:p>
    <w:p w:rsidR="00397F59" w:rsidRPr="006B5E23" w:rsidRDefault="00397F59" w:rsidP="00E468CD">
      <w:pPr>
        <w:spacing w:after="0" w:line="240" w:lineRule="auto"/>
        <w:contextualSpacing/>
        <w:jc w:val="both"/>
        <w:rPr>
          <w:rFonts w:ascii="Times New Roman" w:hAnsi="Times New Roman"/>
          <w:sz w:val="24"/>
          <w:szCs w:val="24"/>
          <w:lang w:val="tt-RU" w:eastAsia="ru-RU"/>
        </w:rPr>
      </w:pPr>
    </w:p>
    <w:p w:rsidR="00397F59" w:rsidRPr="006B5E23" w:rsidRDefault="00397F59" w:rsidP="00E468CD">
      <w:pPr>
        <w:spacing w:after="0" w:line="240" w:lineRule="auto"/>
        <w:contextualSpacing/>
        <w:jc w:val="both"/>
        <w:rPr>
          <w:rFonts w:ascii="Times New Roman" w:hAnsi="Times New Roman"/>
          <w:sz w:val="24"/>
          <w:szCs w:val="24"/>
          <w:lang w:val="tt-RU" w:eastAsia="ru-RU"/>
        </w:rPr>
      </w:pPr>
      <w:r w:rsidRPr="006B5E23">
        <w:rPr>
          <w:rFonts w:ascii="Times New Roman" w:hAnsi="Times New Roman"/>
          <w:b/>
          <w:sz w:val="24"/>
          <w:szCs w:val="24"/>
          <w:lang w:val="tt-RU" w:eastAsia="ru-RU"/>
        </w:rPr>
        <w:t>-</w:t>
      </w:r>
      <w:r w:rsidRPr="006B5E23">
        <w:rPr>
          <w:rFonts w:ascii="Times New Roman" w:hAnsi="Times New Roman"/>
          <w:sz w:val="24"/>
          <w:szCs w:val="24"/>
          <w:lang w:val="tt-RU" w:eastAsia="ru-RU"/>
        </w:rPr>
        <w:t>Балалар, без сезнең белән бик күңелле уйнадык, ә хәзер  өйгә кайтыр өчен безгә сынаулар аркылы үтәргә кирәк.</w:t>
      </w:r>
    </w:p>
    <w:p w:rsidR="00397F59" w:rsidRPr="006B5E23" w:rsidRDefault="00397F59" w:rsidP="00E468CD">
      <w:pPr>
        <w:spacing w:after="0" w:line="240" w:lineRule="auto"/>
        <w:contextualSpacing/>
        <w:jc w:val="center"/>
        <w:rPr>
          <w:rFonts w:ascii="Times New Roman" w:hAnsi="Times New Roman"/>
          <w:b/>
          <w:sz w:val="24"/>
          <w:szCs w:val="24"/>
          <w:lang w:val="tt-RU" w:eastAsia="ru-RU"/>
        </w:rPr>
      </w:pPr>
      <w:r w:rsidRPr="006B5E23">
        <w:rPr>
          <w:rFonts w:ascii="Times New Roman" w:hAnsi="Times New Roman"/>
          <w:b/>
          <w:sz w:val="24"/>
          <w:szCs w:val="24"/>
          <w:lang w:val="tt-RU" w:eastAsia="ru-RU"/>
        </w:rPr>
        <w:t>Төп хәрәкәт төрләре.</w:t>
      </w:r>
    </w:p>
    <w:p w:rsidR="00397F59" w:rsidRPr="006B5E23" w:rsidRDefault="00397F59" w:rsidP="00E468CD">
      <w:pPr>
        <w:spacing w:after="0" w:line="240" w:lineRule="auto"/>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1)Боҗраны һәр адым саен алдан һәм артан, кулдан кулга күчереп,гимнастик эскәмиядән йөрибез.</w:t>
      </w:r>
    </w:p>
    <w:p w:rsidR="00397F59" w:rsidRPr="006B5E23" w:rsidRDefault="00397F59" w:rsidP="00E468CD">
      <w:pPr>
        <w:spacing w:after="0" w:line="240" w:lineRule="auto"/>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2)Боҗраларны еракка ату.  </w:t>
      </w:r>
    </w:p>
    <w:p w:rsidR="00397F59" w:rsidRPr="006B5E23" w:rsidRDefault="00397F59" w:rsidP="00E468CD">
      <w:pPr>
        <w:spacing w:after="0" w:line="240" w:lineRule="auto"/>
        <w:contextualSpacing/>
        <w:jc w:val="center"/>
        <w:rPr>
          <w:rFonts w:ascii="Times New Roman" w:hAnsi="Times New Roman"/>
          <w:b/>
          <w:sz w:val="24"/>
          <w:szCs w:val="24"/>
          <w:lang w:val="tt-RU" w:eastAsia="ru-RU"/>
        </w:rPr>
      </w:pPr>
      <w:r w:rsidRPr="006B5E23">
        <w:rPr>
          <w:rFonts w:ascii="Times New Roman" w:hAnsi="Times New Roman"/>
          <w:b/>
          <w:sz w:val="24"/>
          <w:szCs w:val="24"/>
          <w:lang w:val="tt-RU" w:eastAsia="ru-RU"/>
        </w:rPr>
        <w:t>Йомгаклау өлеше.</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b/>
          <w:sz w:val="24"/>
          <w:szCs w:val="24"/>
          <w:lang w:val="tt-RU"/>
        </w:rPr>
        <w:t>1.Хәрәкәтчән уен  “Төсле автомобильләр”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Балалар, бүлмәнең бер як стенасы буйлап куелган урындыкларда утыралар. Алар — «автомобильләр». Уйнаучының һәрберсенә төсле түгәрәк боҗра (руль) бирелә.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Тәрбияче бүлмә уртасына йөзе белән уйнаучыларга карап баса, кулында (кызыл,сары,яшел) өч  төстәге флаг. Тәрбияче яшел флагны күтәргәндә,  балалар зал буйлап (бер генә юнәлештә) йөгереп йөриләр. Сары төсне кутәргәндә,әкренләп туктый башлыйлар, кызыл флагны күтәргәч, бөтенесе дә туктарга тиеш. Тәрбияченең «автомобильләр кире кайталар» дигән сигналыннан соң, әкрен генә үз «гаражларына» (урындыкларына) юнәләләр . </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b/>
          <w:sz w:val="24"/>
          <w:szCs w:val="24"/>
          <w:lang w:val="tt-RU"/>
        </w:rPr>
        <w:t>2. Әз хәрәкәтчән уен “Нардуган”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Бер бала уртага чыгарыла. Башка балалар аның тирәсендә бер түгәрәк ясап, кулга-кул тотынышып, нардуган җырын җырлап әйләнәләр. </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Син уртада, без кырыйда,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Әйләнәбез, нардуган,</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Син нишләсәң, ни кылансаң,</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Мин дә шуны булдырам!</w:t>
      </w:r>
    </w:p>
    <w:p w:rsidR="00397F59" w:rsidRPr="006B5E23" w:rsidRDefault="00397F59" w:rsidP="00E468CD">
      <w:pPr>
        <w:spacing w:after="0" w:line="240" w:lineRule="auto"/>
        <w:jc w:val="both"/>
        <w:rPr>
          <w:rFonts w:ascii="Times New Roman" w:hAnsi="Times New Roman"/>
          <w:sz w:val="24"/>
          <w:szCs w:val="24"/>
        </w:rPr>
      </w:pP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 xml:space="preserve">Җыр беткәндә, уртадагы бала ниндидә булса бер хәрәкәт ясый, түгәрәктәге балалар шул хәрәкәтне </w:t>
      </w:r>
      <w:r w:rsidRPr="006B5E23">
        <w:rPr>
          <w:rFonts w:ascii="Times New Roman" w:hAnsi="Times New Roman"/>
          <w:sz w:val="24"/>
          <w:szCs w:val="24"/>
          <w:lang w:val="tt-RU"/>
        </w:rPr>
        <w:t>кабатларга тиеш</w:t>
      </w:r>
      <w:r w:rsidRPr="006B5E23">
        <w:rPr>
          <w:rFonts w:ascii="Times New Roman" w:hAnsi="Times New Roman"/>
          <w:sz w:val="24"/>
          <w:szCs w:val="24"/>
        </w:rPr>
        <w:t xml:space="preserve">. Кем </w:t>
      </w:r>
      <w:r w:rsidRPr="006B5E23">
        <w:rPr>
          <w:rFonts w:ascii="Times New Roman" w:hAnsi="Times New Roman"/>
          <w:sz w:val="24"/>
          <w:szCs w:val="24"/>
          <w:lang w:val="tt-RU"/>
        </w:rPr>
        <w:t xml:space="preserve">хәрәкәтне кабатлый </w:t>
      </w:r>
      <w:r w:rsidRPr="006B5E23">
        <w:rPr>
          <w:rFonts w:ascii="Times New Roman" w:hAnsi="Times New Roman"/>
          <w:sz w:val="24"/>
          <w:szCs w:val="24"/>
        </w:rPr>
        <w:t>алм</w:t>
      </w:r>
      <w:r w:rsidRPr="006B5E23">
        <w:rPr>
          <w:rFonts w:ascii="Times New Roman" w:hAnsi="Times New Roman"/>
          <w:sz w:val="24"/>
          <w:szCs w:val="24"/>
          <w:lang w:val="tt-RU"/>
        </w:rPr>
        <w:t>ый</w:t>
      </w:r>
      <w:r w:rsidRPr="006B5E23">
        <w:rPr>
          <w:rFonts w:ascii="Times New Roman" w:hAnsi="Times New Roman"/>
          <w:sz w:val="24"/>
          <w:szCs w:val="24"/>
        </w:rPr>
        <w:t>, уртадагы бала үз урынына анны чыгара да, уен баштагыча дәвам итә.</w:t>
      </w:r>
    </w:p>
    <w:p w:rsidR="00397F59" w:rsidRPr="006B5E23" w:rsidRDefault="00397F59" w:rsidP="00E468CD">
      <w:pPr>
        <w:spacing w:after="0" w:line="240" w:lineRule="auto"/>
        <w:jc w:val="both"/>
        <w:rPr>
          <w:rFonts w:ascii="Times New Roman" w:hAnsi="Times New Roman"/>
          <w:sz w:val="24"/>
          <w:szCs w:val="24"/>
        </w:rPr>
      </w:pPr>
    </w:p>
    <w:p w:rsidR="00397F59" w:rsidRPr="006B5E23" w:rsidRDefault="00397F59" w:rsidP="00E468CD">
      <w:pPr>
        <w:spacing w:after="0" w:line="240" w:lineRule="auto"/>
        <w:contextualSpacing/>
        <w:jc w:val="both"/>
        <w:rPr>
          <w:rFonts w:ascii="Times New Roman" w:hAnsi="Times New Roman"/>
          <w:sz w:val="24"/>
          <w:szCs w:val="24"/>
          <w:lang w:val="tt-RU" w:eastAsia="ru-RU"/>
        </w:rPr>
      </w:pPr>
      <w:r w:rsidRPr="006B5E23">
        <w:rPr>
          <w:rFonts w:ascii="Times New Roman" w:hAnsi="Times New Roman"/>
          <w:b/>
          <w:sz w:val="24"/>
          <w:szCs w:val="24"/>
          <w:lang w:val="tt-RU" w:eastAsia="ru-RU"/>
        </w:rPr>
        <w:t>-</w:t>
      </w:r>
      <w:r w:rsidRPr="006B5E23">
        <w:rPr>
          <w:rFonts w:ascii="Times New Roman" w:hAnsi="Times New Roman"/>
          <w:sz w:val="24"/>
          <w:szCs w:val="24"/>
          <w:lang w:val="tt-RU" w:eastAsia="ru-RU"/>
        </w:rPr>
        <w:t>Балалар,без буген бик күңелле уйнадык,җырладык.Вакытның үткәнен сизмичә калганбыз, кояш белән саубуллашыр вакыт та килеп җиткән.Саубул,Кояш!Иртәгә тагын бергәләп уйнарбыз.</w:t>
      </w:r>
    </w:p>
    <w:p w:rsidR="00397F59" w:rsidRPr="006B5E23" w:rsidRDefault="00397F59" w:rsidP="00E468CD">
      <w:pPr>
        <w:spacing w:after="0" w:line="240" w:lineRule="auto"/>
        <w:contextualSpacing/>
        <w:jc w:val="center"/>
        <w:rPr>
          <w:rFonts w:ascii="Times New Roman" w:hAnsi="Times New Roman"/>
          <w:b/>
          <w:sz w:val="24"/>
          <w:szCs w:val="24"/>
          <w:lang w:val="tt-RU" w:eastAsia="ru-RU"/>
        </w:rPr>
      </w:pPr>
      <w:r w:rsidRPr="006B5E23">
        <w:rPr>
          <w:rFonts w:ascii="Times New Roman" w:hAnsi="Times New Roman"/>
          <w:b/>
          <w:sz w:val="24"/>
          <w:szCs w:val="24"/>
          <w:lang w:val="tt-RU" w:eastAsia="ru-RU"/>
        </w:rPr>
        <w:t>Бүгенге шөгыльгә йомгак, рефлексия.</w:t>
      </w:r>
    </w:p>
    <w:p w:rsidR="00397F59" w:rsidRPr="006B5E23" w:rsidRDefault="00397F59" w:rsidP="00E468CD">
      <w:pPr>
        <w:spacing w:after="0" w:line="240" w:lineRule="auto"/>
        <w:contextualSpacing/>
        <w:rPr>
          <w:rFonts w:ascii="Times New Roman" w:hAnsi="Times New Roman"/>
          <w:sz w:val="24"/>
          <w:szCs w:val="24"/>
          <w:lang w:val="tt-RU" w:eastAsia="ru-RU"/>
        </w:rPr>
      </w:pPr>
      <w:r w:rsidRPr="006B5E23">
        <w:rPr>
          <w:rFonts w:ascii="Times New Roman" w:hAnsi="Times New Roman"/>
          <w:sz w:val="24"/>
          <w:szCs w:val="24"/>
          <w:lang w:val="tt-RU" w:eastAsia="ru-RU"/>
        </w:rPr>
        <w:t>Балалар  музыка астында, тәрбияче артыннан үз төркемнәренә атлыйлар.</w:t>
      </w:r>
    </w:p>
    <w:p w:rsidR="00397F59" w:rsidRPr="006B5E23" w:rsidRDefault="00397F59" w:rsidP="00E468CD">
      <w:pPr>
        <w:spacing w:after="0" w:line="240" w:lineRule="auto"/>
        <w:contextualSpacing/>
        <w:rPr>
          <w:rFonts w:ascii="Times New Roman" w:hAnsi="Times New Roman"/>
          <w:sz w:val="24"/>
          <w:szCs w:val="24"/>
          <w:lang w:val="tt-RU" w:eastAsia="ru-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«Кукмарам туган ягым»</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Шарипова Гульнара Фирдаусовна</w:t>
      </w:r>
    </w:p>
    <w:p w:rsidR="00397F59" w:rsidRPr="006B5E23" w:rsidRDefault="00397F59" w:rsidP="00E468CD">
      <w:pPr>
        <w:spacing w:after="0" w:line="240" w:lineRule="auto"/>
        <w:jc w:val="right"/>
        <w:rPr>
          <w:rFonts w:ascii="Times New Roman" w:hAnsi="Times New Roman"/>
          <w:color w:val="000000"/>
          <w:sz w:val="24"/>
          <w:szCs w:val="24"/>
        </w:rPr>
      </w:pPr>
      <w:r w:rsidRPr="006B5E23">
        <w:rPr>
          <w:rFonts w:ascii="Times New Roman" w:hAnsi="Times New Roman"/>
          <w:color w:val="000000"/>
          <w:sz w:val="24"/>
          <w:szCs w:val="24"/>
        </w:rPr>
        <w:t>МБДОУ «Детский сад №6»Радуга»</w:t>
      </w:r>
    </w:p>
    <w:p w:rsidR="00397F59" w:rsidRPr="006B5E23" w:rsidRDefault="00397F59" w:rsidP="00E468CD">
      <w:pPr>
        <w:shd w:val="clear" w:color="auto" w:fill="FFFFFF"/>
        <w:spacing w:after="0" w:line="240" w:lineRule="auto"/>
        <w:jc w:val="center"/>
        <w:rPr>
          <w:rFonts w:ascii="Times New Roman" w:hAnsi="Times New Roman"/>
          <w:b/>
          <w:i/>
          <w:noProof/>
          <w:spacing w:val="-1"/>
          <w:sz w:val="24"/>
          <w:szCs w:val="24"/>
          <w:lang w:val="tt-RU"/>
        </w:rPr>
      </w:pPr>
      <w:r w:rsidRPr="006B5E23">
        <w:rPr>
          <w:rFonts w:ascii="Times New Roman" w:hAnsi="Times New Roman"/>
          <w:b/>
          <w:i/>
          <w:noProof/>
          <w:spacing w:val="-1"/>
          <w:sz w:val="24"/>
          <w:szCs w:val="24"/>
          <w:lang w:val="tt-RU"/>
        </w:rPr>
        <w:t>“Кукмарам- туган ягым”спорт бәйрәме.</w:t>
      </w:r>
    </w:p>
    <w:p w:rsidR="00397F59" w:rsidRPr="006B5E23" w:rsidRDefault="00397F59" w:rsidP="00E468CD">
      <w:pPr>
        <w:shd w:val="clear" w:color="auto" w:fill="FFFFFF"/>
        <w:spacing w:after="0" w:line="240" w:lineRule="auto"/>
        <w:rPr>
          <w:rFonts w:ascii="Times New Roman" w:hAnsi="Times New Roman"/>
          <w:b/>
          <w:noProof/>
          <w:sz w:val="24"/>
          <w:szCs w:val="24"/>
          <w:lang w:val="tt-RU"/>
        </w:rPr>
      </w:pPr>
      <w:r w:rsidRPr="006B5E23">
        <w:rPr>
          <w:rFonts w:ascii="Times New Roman" w:hAnsi="Times New Roman"/>
          <w:b/>
          <w:noProof/>
          <w:sz w:val="24"/>
          <w:szCs w:val="24"/>
          <w:lang w:val="tt-RU"/>
        </w:rPr>
        <w:t xml:space="preserve">  Максат:</w:t>
      </w:r>
    </w:p>
    <w:p w:rsidR="00397F59" w:rsidRPr="006B5E23" w:rsidRDefault="00397F59" w:rsidP="00E468CD">
      <w:pPr>
        <w:numPr>
          <w:ilvl w:val="0"/>
          <w:numId w:val="67"/>
        </w:numPr>
        <w:shd w:val="clear" w:color="auto" w:fill="FFFFFF"/>
        <w:spacing w:after="0" w:line="240" w:lineRule="auto"/>
        <w:ind w:left="0"/>
        <w:contextualSpacing/>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балаларда халкыбызның тарихына кызыксыну уяту. </w:t>
      </w:r>
    </w:p>
    <w:p w:rsidR="00397F59" w:rsidRPr="006B5E23" w:rsidRDefault="00397F59" w:rsidP="00E468CD">
      <w:pPr>
        <w:numPr>
          <w:ilvl w:val="0"/>
          <w:numId w:val="67"/>
        </w:numPr>
        <w:shd w:val="clear" w:color="auto" w:fill="FFFFFF"/>
        <w:spacing w:after="0" w:line="240" w:lineRule="auto"/>
        <w:ind w:left="0"/>
        <w:contextualSpacing/>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туган җиребезне ярату һәм милләтара дуслык  хисләрен тәрбияләү.</w:t>
      </w:r>
    </w:p>
    <w:p w:rsidR="00397F59" w:rsidRPr="006B5E23" w:rsidRDefault="00397F59" w:rsidP="00E468CD">
      <w:pPr>
        <w:numPr>
          <w:ilvl w:val="0"/>
          <w:numId w:val="67"/>
        </w:numPr>
        <w:shd w:val="clear" w:color="auto" w:fill="FFFFFF"/>
        <w:spacing w:after="0" w:line="240" w:lineRule="auto"/>
        <w:ind w:left="0"/>
        <w:contextualSpacing/>
        <w:rPr>
          <w:rFonts w:ascii="Times New Roman" w:hAnsi="Times New Roman"/>
          <w:noProof/>
          <w:sz w:val="24"/>
          <w:szCs w:val="24"/>
          <w:lang w:val="tt-RU" w:eastAsia="ru-RU"/>
        </w:rPr>
      </w:pPr>
      <w:r w:rsidRPr="006B5E23">
        <w:rPr>
          <w:rFonts w:ascii="Times New Roman" w:hAnsi="Times New Roman"/>
          <w:noProof/>
          <w:sz w:val="24"/>
          <w:szCs w:val="24"/>
          <w:lang w:val="tt-RU" w:eastAsia="ru-RU"/>
        </w:rPr>
        <w:t>җитезлек,тапкырлык,ихтыяр көче тәрбияләү;</w:t>
      </w:r>
    </w:p>
    <w:p w:rsidR="00397F59" w:rsidRPr="006B5E23" w:rsidRDefault="00397F59" w:rsidP="00E468CD">
      <w:pPr>
        <w:numPr>
          <w:ilvl w:val="0"/>
          <w:numId w:val="67"/>
        </w:numPr>
        <w:shd w:val="clear" w:color="auto" w:fill="FFFFFF"/>
        <w:spacing w:after="0" w:line="240" w:lineRule="auto"/>
        <w:ind w:left="0"/>
        <w:contextualSpacing/>
        <w:rPr>
          <w:rFonts w:ascii="Times New Roman" w:hAnsi="Times New Roman"/>
          <w:noProof/>
          <w:sz w:val="24"/>
          <w:szCs w:val="24"/>
          <w:lang w:val="tt-RU" w:eastAsia="ru-RU"/>
        </w:rPr>
      </w:pPr>
      <w:r w:rsidRPr="006B5E23">
        <w:rPr>
          <w:rFonts w:ascii="Times New Roman" w:hAnsi="Times New Roman"/>
          <w:noProof/>
          <w:sz w:val="24"/>
          <w:szCs w:val="24"/>
          <w:lang w:val="tt-RU" w:eastAsia="ru-RU"/>
        </w:rPr>
        <w:t>балаларның иҗади сәләтләрен үстерү;</w:t>
      </w:r>
    </w:p>
    <w:p w:rsidR="00397F59" w:rsidRPr="006B5E23" w:rsidRDefault="00397F59" w:rsidP="00E468CD">
      <w:pPr>
        <w:numPr>
          <w:ilvl w:val="0"/>
          <w:numId w:val="67"/>
        </w:numPr>
        <w:shd w:val="clear" w:color="auto" w:fill="FFFFFF"/>
        <w:spacing w:after="0" w:line="240" w:lineRule="auto"/>
        <w:ind w:left="0"/>
        <w:contextualSpacing/>
        <w:rPr>
          <w:rFonts w:ascii="Times New Roman" w:hAnsi="Times New Roman"/>
          <w:noProof/>
          <w:sz w:val="24"/>
          <w:szCs w:val="24"/>
          <w:lang w:val="tt-RU" w:eastAsia="ru-RU"/>
        </w:rPr>
      </w:pPr>
      <w:r w:rsidRPr="006B5E23">
        <w:rPr>
          <w:rFonts w:ascii="Times New Roman" w:hAnsi="Times New Roman"/>
          <w:noProof/>
          <w:sz w:val="24"/>
          <w:szCs w:val="24"/>
          <w:lang w:val="tt-RU" w:eastAsia="ru-RU"/>
        </w:rPr>
        <w:t>команда белән эшләү кагыйдәләрен ныгыту;</w:t>
      </w:r>
    </w:p>
    <w:p w:rsidR="00397F59" w:rsidRPr="006B5E23" w:rsidRDefault="00397F59" w:rsidP="00E468CD">
      <w:pPr>
        <w:numPr>
          <w:ilvl w:val="0"/>
          <w:numId w:val="67"/>
        </w:numPr>
        <w:shd w:val="clear" w:color="auto" w:fill="FFFFFF"/>
        <w:spacing w:after="0" w:line="240" w:lineRule="auto"/>
        <w:ind w:left="0"/>
        <w:rPr>
          <w:rFonts w:ascii="Times New Roman" w:hAnsi="Times New Roman"/>
          <w:color w:val="000000"/>
          <w:sz w:val="24"/>
          <w:szCs w:val="24"/>
          <w:lang w:val="tt-RU" w:eastAsia="ru-RU"/>
        </w:rPr>
      </w:pPr>
      <w:r w:rsidRPr="006B5E23">
        <w:rPr>
          <w:rFonts w:ascii="Times New Roman" w:hAnsi="Times New Roman"/>
          <w:noProof/>
          <w:sz w:val="24"/>
          <w:szCs w:val="24"/>
          <w:lang w:val="tt-RU" w:eastAsia="ru-RU"/>
        </w:rPr>
        <w:t xml:space="preserve">спорт белән  даими шөгыльләнергә өндәү .  </w:t>
      </w:r>
      <w:r w:rsidRPr="006B5E23">
        <w:rPr>
          <w:rFonts w:ascii="Times New Roman" w:hAnsi="Times New Roman"/>
          <w:color w:val="000000"/>
          <w:sz w:val="24"/>
          <w:szCs w:val="24"/>
          <w:shd w:val="clear" w:color="auto" w:fill="FFFFFF"/>
          <w:lang w:val="tt-RU" w:eastAsia="ru-RU"/>
        </w:rPr>
        <w:t xml:space="preserve">.   </w:t>
      </w:r>
      <w:r w:rsidRPr="006B5E23">
        <w:rPr>
          <w:rFonts w:ascii="Times New Roman" w:hAnsi="Times New Roman"/>
          <w:color w:val="000000"/>
          <w:sz w:val="24"/>
          <w:szCs w:val="24"/>
          <w:lang w:val="tt-RU" w:eastAsia="ru-RU"/>
        </w:rPr>
        <w:t> </w:t>
      </w:r>
    </w:p>
    <w:p w:rsidR="00397F59" w:rsidRPr="006B5E23" w:rsidRDefault="00397F59" w:rsidP="00E468CD">
      <w:pPr>
        <w:numPr>
          <w:ilvl w:val="0"/>
          <w:numId w:val="67"/>
        </w:numPr>
        <w:shd w:val="clear" w:color="auto" w:fill="FFFFFF"/>
        <w:spacing w:after="0" w:line="240" w:lineRule="auto"/>
        <w:ind w:left="0"/>
        <w:rPr>
          <w:rFonts w:ascii="Times New Roman" w:hAnsi="Times New Roman"/>
          <w:noProof/>
          <w:sz w:val="24"/>
          <w:szCs w:val="24"/>
          <w:lang w:val="tt-RU" w:eastAsia="ru-RU"/>
        </w:rPr>
      </w:pPr>
      <w:r w:rsidRPr="006B5E23">
        <w:rPr>
          <w:rFonts w:ascii="Times New Roman" w:hAnsi="Times New Roman"/>
          <w:color w:val="000000"/>
          <w:sz w:val="24"/>
          <w:szCs w:val="24"/>
          <w:lang w:val="tt-RU" w:eastAsia="ru-RU"/>
        </w:rPr>
        <w:t>т</w:t>
      </w:r>
      <w:r w:rsidRPr="006B5E23">
        <w:rPr>
          <w:rFonts w:ascii="Times New Roman" w:hAnsi="Times New Roman"/>
          <w:color w:val="000000"/>
          <w:sz w:val="24"/>
          <w:szCs w:val="24"/>
          <w:lang w:eastAsia="ru-RU"/>
        </w:rPr>
        <w:t xml:space="preserve">уган  як турында балаларның белемнәрен системалаштыру. </w:t>
      </w:r>
    </w:p>
    <w:p w:rsidR="00397F59" w:rsidRPr="006B5E23" w:rsidRDefault="00397F59" w:rsidP="00E468CD">
      <w:pPr>
        <w:shd w:val="clear" w:color="auto" w:fill="FFFFFF"/>
        <w:spacing w:after="0" w:line="240" w:lineRule="auto"/>
        <w:jc w:val="both"/>
        <w:rPr>
          <w:rFonts w:ascii="Times New Roman" w:hAnsi="Times New Roman"/>
          <w:b/>
          <w:noProof/>
          <w:sz w:val="24"/>
          <w:szCs w:val="24"/>
          <w:lang w:val="tt-RU"/>
        </w:rPr>
      </w:pPr>
      <w:r w:rsidRPr="006B5E23">
        <w:rPr>
          <w:rFonts w:ascii="Times New Roman" w:hAnsi="Times New Roman"/>
          <w:b/>
          <w:noProof/>
          <w:sz w:val="24"/>
          <w:szCs w:val="24"/>
          <w:lang w:val="tt-RU"/>
        </w:rPr>
        <w:t xml:space="preserve">   Үткәрү урыны:</w:t>
      </w:r>
    </w:p>
    <w:p w:rsidR="00397F59" w:rsidRPr="006B5E23" w:rsidRDefault="00397F59" w:rsidP="00E468CD">
      <w:pPr>
        <w:shd w:val="clear" w:color="auto" w:fill="FFFFFF"/>
        <w:spacing w:after="0" w:line="240" w:lineRule="auto"/>
        <w:jc w:val="both"/>
        <w:rPr>
          <w:rFonts w:ascii="Times New Roman" w:hAnsi="Times New Roman"/>
          <w:noProof/>
          <w:sz w:val="24"/>
          <w:szCs w:val="24"/>
          <w:lang w:val="tt-RU"/>
        </w:rPr>
      </w:pPr>
      <w:r w:rsidRPr="006B5E23">
        <w:rPr>
          <w:rFonts w:ascii="Times New Roman" w:hAnsi="Times New Roman"/>
          <w:noProof/>
          <w:sz w:val="24"/>
          <w:szCs w:val="24"/>
          <w:lang w:val="tt-RU"/>
        </w:rPr>
        <w:t xml:space="preserve">Спорт залы  </w:t>
      </w:r>
    </w:p>
    <w:p w:rsidR="00397F59" w:rsidRPr="006B5E23" w:rsidRDefault="00397F59" w:rsidP="00E468CD">
      <w:pPr>
        <w:shd w:val="clear" w:color="auto" w:fill="FFFFFF"/>
        <w:spacing w:after="0" w:line="240" w:lineRule="auto"/>
        <w:jc w:val="both"/>
        <w:rPr>
          <w:rFonts w:ascii="Times New Roman" w:hAnsi="Times New Roman"/>
          <w:b/>
          <w:noProof/>
          <w:sz w:val="24"/>
          <w:szCs w:val="24"/>
          <w:lang w:val="tt-RU"/>
        </w:rPr>
      </w:pPr>
      <w:r w:rsidRPr="006B5E23">
        <w:rPr>
          <w:rFonts w:ascii="Times New Roman" w:hAnsi="Times New Roman"/>
          <w:b/>
          <w:noProof/>
          <w:sz w:val="24"/>
          <w:szCs w:val="24"/>
          <w:lang w:val="tt-RU"/>
        </w:rPr>
        <w:t xml:space="preserve">    Җиһазлау:</w:t>
      </w:r>
    </w:p>
    <w:p w:rsidR="00397F59" w:rsidRPr="006B5E23" w:rsidRDefault="00397F59" w:rsidP="00E468CD">
      <w:pPr>
        <w:shd w:val="clear" w:color="auto" w:fill="FFFFFF"/>
        <w:spacing w:after="0" w:line="240" w:lineRule="auto"/>
        <w:jc w:val="both"/>
        <w:rPr>
          <w:rFonts w:ascii="Times New Roman" w:hAnsi="Times New Roman"/>
          <w:noProof/>
          <w:sz w:val="24"/>
          <w:szCs w:val="24"/>
          <w:lang w:val="tt-RU"/>
        </w:rPr>
      </w:pPr>
      <w:r w:rsidRPr="006B5E23">
        <w:rPr>
          <w:rFonts w:ascii="Times New Roman" w:hAnsi="Times New Roman"/>
          <w:noProof/>
          <w:sz w:val="24"/>
          <w:szCs w:val="24"/>
          <w:lang w:val="tt-RU"/>
        </w:rPr>
        <w:t>Урындыклар түбәтәй, күз бәйләргә яулык, 2 пар киез итек, 1 зур 2 кечкенә кәчтерүл, ясалма яшелчэ  җиләк-җимешләр, йомшак модулләр, диапроектор ноутбук.</w:t>
      </w:r>
    </w:p>
    <w:p w:rsidR="00397F59" w:rsidRPr="006B5E23" w:rsidRDefault="00397F59" w:rsidP="00E468CD">
      <w:pPr>
        <w:shd w:val="clear" w:color="auto" w:fill="FFFFFF"/>
        <w:spacing w:after="0" w:line="240" w:lineRule="auto"/>
        <w:jc w:val="center"/>
        <w:rPr>
          <w:rFonts w:ascii="Times New Roman" w:hAnsi="Times New Roman"/>
          <w:b/>
          <w:noProof/>
          <w:sz w:val="24"/>
          <w:szCs w:val="24"/>
          <w:lang w:val="tt-RU"/>
        </w:rPr>
      </w:pPr>
      <w:r w:rsidRPr="006B5E23">
        <w:rPr>
          <w:rFonts w:ascii="Times New Roman" w:hAnsi="Times New Roman"/>
          <w:b/>
          <w:noProof/>
          <w:sz w:val="24"/>
          <w:szCs w:val="24"/>
          <w:lang w:val="tt-RU"/>
        </w:rPr>
        <w:t>Кичә барышы.</w:t>
      </w:r>
    </w:p>
    <w:p w:rsidR="00397F59" w:rsidRPr="006B5E23" w:rsidRDefault="00397F59" w:rsidP="00E468CD">
      <w:pPr>
        <w:shd w:val="clear" w:color="auto" w:fill="FFFFFF"/>
        <w:spacing w:after="0" w:line="240" w:lineRule="auto"/>
        <w:jc w:val="both"/>
        <w:rPr>
          <w:rFonts w:ascii="Times New Roman" w:hAnsi="Times New Roman"/>
          <w:noProof/>
          <w:sz w:val="24"/>
          <w:szCs w:val="24"/>
          <w:lang w:val="tt-RU"/>
        </w:rPr>
      </w:pPr>
      <w:r w:rsidRPr="006B5E23">
        <w:rPr>
          <w:rFonts w:ascii="Times New Roman" w:hAnsi="Times New Roman"/>
          <w:noProof/>
          <w:sz w:val="24"/>
          <w:szCs w:val="24"/>
          <w:lang w:val="tt-RU"/>
        </w:rPr>
        <w:t>“Кукмара” жырына спорт киемлэрен кигэн балалар залга кереп, ярым тугәрәк ясап басалар.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Алып баручы</w:t>
      </w:r>
      <w:r w:rsidRPr="006B5E23">
        <w:rPr>
          <w:rFonts w:ascii="Times New Roman" w:hAnsi="Times New Roman"/>
          <w:sz w:val="24"/>
          <w:szCs w:val="24"/>
          <w:lang w:val="tt-RU"/>
        </w:rPr>
        <w:t>Хәеерле кон  балалар мин сезне Кукмарабызнын туган коненэ  багышланган спорт бәйрәменә чакырам.</w:t>
      </w:r>
    </w:p>
    <w:p w:rsidR="00397F59" w:rsidRPr="006B5E23" w:rsidRDefault="00397F59" w:rsidP="00E468CD">
      <w:pPr>
        <w:spacing w:after="0" w:line="240" w:lineRule="auto"/>
        <w:ind w:firstLine="360"/>
        <w:rPr>
          <w:rFonts w:ascii="Times New Roman" w:hAnsi="Times New Roman"/>
          <w:sz w:val="24"/>
          <w:szCs w:val="24"/>
          <w:lang w:val="tt-RU"/>
        </w:rPr>
      </w:pPr>
      <w:r w:rsidRPr="006B5E23">
        <w:rPr>
          <w:rFonts w:ascii="Times New Roman" w:hAnsi="Times New Roman"/>
          <w:sz w:val="24"/>
          <w:szCs w:val="24"/>
        </w:rPr>
        <w:t xml:space="preserve">1 бала </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Мин яратам, сине </w:t>
      </w:r>
      <w:r w:rsidRPr="006B5E23">
        <w:rPr>
          <w:rFonts w:ascii="Times New Roman" w:hAnsi="Times New Roman"/>
          <w:bCs/>
          <w:color w:val="111111"/>
          <w:sz w:val="24"/>
          <w:szCs w:val="24"/>
          <w:lang w:eastAsia="ru-RU"/>
        </w:rPr>
        <w:t>Кукмарам</w:t>
      </w:r>
      <w:r w:rsidRPr="006B5E23">
        <w:rPr>
          <w:rFonts w:ascii="Times New Roman" w:hAnsi="Times New Roman"/>
          <w:color w:val="111111"/>
          <w:sz w:val="24"/>
          <w:szCs w:val="24"/>
          <w:lang w:eastAsia="ru-RU"/>
        </w:rPr>
        <w:t>,</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Горурхалкыноченяратам,</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Жан эреткэн</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нкэмтелеочен,</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Тугрылыгыноченяратам.</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Доньяда ин – ин матур тел</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Ул минем Тугантелем,</w:t>
      </w:r>
    </w:p>
    <w:p w:rsidR="00397F59" w:rsidRPr="006B5E23" w:rsidRDefault="00397F59" w:rsidP="00E468CD">
      <w:pPr>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Доньяда ин – ин матур ил</w:t>
      </w: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Ул минем Туганилем. </w:t>
      </w: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 xml:space="preserve">2 бала. </w:t>
      </w:r>
    </w:p>
    <w:p w:rsidR="00397F59" w:rsidRPr="006B5E23" w:rsidRDefault="00397F59" w:rsidP="00E468CD">
      <w:pPr>
        <w:shd w:val="clear" w:color="auto" w:fill="FFFFFF"/>
        <w:spacing w:after="0" w:line="240" w:lineRule="auto"/>
        <w:ind w:firstLine="360"/>
        <w:rPr>
          <w:rFonts w:ascii="Times New Roman" w:hAnsi="Times New Roman"/>
          <w:b/>
          <w:color w:val="111111"/>
          <w:sz w:val="24"/>
          <w:szCs w:val="24"/>
          <w:lang w:eastAsia="ru-RU"/>
        </w:rPr>
      </w:pPr>
      <w:r w:rsidRPr="006B5E23">
        <w:rPr>
          <w:rFonts w:ascii="Times New Roman" w:hAnsi="Times New Roman"/>
          <w:b/>
          <w:bCs/>
          <w:color w:val="111111"/>
          <w:sz w:val="24"/>
          <w:szCs w:val="24"/>
          <w:bdr w:val="none" w:sz="0" w:space="0" w:color="auto" w:frame="1"/>
          <w:lang w:eastAsia="ru-RU"/>
        </w:rPr>
        <w:t>Кукмарам  – туганжирем</w:t>
      </w: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Синд</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тудым, синд</w:t>
      </w:r>
      <w:r w:rsidRPr="006B5E23">
        <w:rPr>
          <w:rFonts w:ascii="Times New Roman" w:hAnsi="Times New Roman"/>
          <w:color w:val="111111"/>
          <w:sz w:val="24"/>
          <w:szCs w:val="24"/>
          <w:lang w:val="tt-RU" w:eastAsia="ru-RU"/>
        </w:rPr>
        <w:t>әү</w:t>
      </w:r>
      <w:r w:rsidRPr="006B5E23">
        <w:rPr>
          <w:rFonts w:ascii="Times New Roman" w:hAnsi="Times New Roman"/>
          <w:color w:val="111111"/>
          <w:sz w:val="24"/>
          <w:szCs w:val="24"/>
          <w:lang w:eastAsia="ru-RU"/>
        </w:rPr>
        <w:t>стем.</w:t>
      </w: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Синн</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н якын, синнэнгуз</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лер</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к</w:t>
      </w:r>
    </w:p>
    <w:p w:rsidR="00397F59" w:rsidRPr="006B5E23" w:rsidRDefault="00397F59" w:rsidP="00E468CD">
      <w:pPr>
        <w:shd w:val="clear" w:color="auto" w:fill="FFFFFF"/>
        <w:spacing w:after="0" w:line="240" w:lineRule="auto"/>
        <w:ind w:firstLine="360"/>
        <w:rPr>
          <w:rFonts w:ascii="Times New Roman" w:hAnsi="Times New Roman"/>
          <w:color w:val="111111"/>
          <w:sz w:val="24"/>
          <w:szCs w:val="24"/>
          <w:lang w:eastAsia="ru-RU"/>
        </w:rPr>
      </w:pPr>
      <w:r w:rsidRPr="006B5E23">
        <w:rPr>
          <w:rFonts w:ascii="Times New Roman" w:hAnsi="Times New Roman"/>
          <w:color w:val="111111"/>
          <w:sz w:val="24"/>
          <w:szCs w:val="24"/>
          <w:lang w:eastAsia="ru-RU"/>
        </w:rPr>
        <w:t>Юктырбер ил – шуны бел</w:t>
      </w:r>
      <w:r w:rsidRPr="006B5E23">
        <w:rPr>
          <w:rFonts w:ascii="Times New Roman" w:hAnsi="Times New Roman"/>
          <w:color w:val="111111"/>
          <w:sz w:val="24"/>
          <w:szCs w:val="24"/>
          <w:lang w:val="tt-RU" w:eastAsia="ru-RU"/>
        </w:rPr>
        <w:t>ә</w:t>
      </w:r>
      <w:r w:rsidRPr="006B5E23">
        <w:rPr>
          <w:rFonts w:ascii="Times New Roman" w:hAnsi="Times New Roman"/>
          <w:color w:val="111111"/>
          <w:sz w:val="24"/>
          <w:szCs w:val="24"/>
          <w:lang w:eastAsia="ru-RU"/>
        </w:rPr>
        <w:t>м мин.</w:t>
      </w:r>
    </w:p>
    <w:p w:rsidR="00397F59" w:rsidRPr="006B5E23" w:rsidRDefault="00397F59" w:rsidP="00E468CD">
      <w:pPr>
        <w:spacing w:after="0" w:line="240" w:lineRule="auto"/>
        <w:ind w:firstLine="360"/>
        <w:rPr>
          <w:rFonts w:ascii="Times New Roman" w:hAnsi="Times New Roman"/>
          <w:color w:val="111111"/>
          <w:sz w:val="24"/>
          <w:szCs w:val="24"/>
          <w:lang w:eastAsia="ru-RU"/>
        </w:rPr>
      </w:pP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i/>
          <w:color w:val="111111"/>
          <w:sz w:val="24"/>
          <w:szCs w:val="24"/>
          <w:lang w:val="tt-RU" w:eastAsia="ru-RU"/>
        </w:rPr>
        <w:t xml:space="preserve">Презентациядэ </w:t>
      </w:r>
      <w:r w:rsidRPr="006B5E23">
        <w:rPr>
          <w:rFonts w:ascii="Times New Roman" w:hAnsi="Times New Roman"/>
          <w:color w:val="111111"/>
          <w:sz w:val="24"/>
          <w:szCs w:val="24"/>
          <w:lang w:val="tt-RU" w:eastAsia="ru-RU"/>
        </w:rPr>
        <w:t xml:space="preserve">Кукмаранын гербы чыга </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 xml:space="preserve"> Кайсыгыз әйтэ ала балалар бу нәрсә (балаларнын җаваплары) бик дорес бу Кукмарабызнын гербы,  анын уртасында итекләр тасфирланган.</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Борын борын заманнан Кукмара халкы узенен гоореф гадәтләре белән дан тоткан  хәм шуларнын берсе итек басу булган. Әйдәгез әле балалар бераз уйнапта алыйк</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1 Эстафет уен  «</w:t>
      </w:r>
      <w:r w:rsidRPr="006B5E23">
        <w:rPr>
          <w:rFonts w:ascii="Times New Roman" w:hAnsi="Times New Roman"/>
          <w:b/>
          <w:i/>
          <w:color w:val="111111"/>
          <w:sz w:val="24"/>
          <w:szCs w:val="24"/>
          <w:lang w:val="tt-RU" w:eastAsia="ru-RU"/>
        </w:rPr>
        <w:t>Киез итекне киеп йогеру</w:t>
      </w:r>
      <w:r w:rsidRPr="006B5E23">
        <w:rPr>
          <w:rFonts w:ascii="Times New Roman" w:hAnsi="Times New Roman"/>
          <w:i/>
          <w:color w:val="111111"/>
          <w:sz w:val="24"/>
          <w:szCs w:val="24"/>
          <w:lang w:val="tt-RU" w:eastAsia="ru-RU"/>
        </w:rPr>
        <w:t>»</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color w:val="111111"/>
          <w:sz w:val="24"/>
          <w:szCs w:val="24"/>
          <w:lang w:val="tt-RU" w:eastAsia="ru-RU"/>
        </w:rPr>
        <w:t>Ике командага буленеп басабыз һәм хәр командага берәр пар итек бирелә, шул итекне киеп, билгелэнгэн урынга кадәр һәм кире уз команданга йогеру , салып биреп артка басу.</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i/>
          <w:color w:val="111111"/>
          <w:sz w:val="24"/>
          <w:szCs w:val="24"/>
          <w:lang w:val="tt-RU" w:eastAsia="ru-RU"/>
        </w:rPr>
        <w:t xml:space="preserve">Презентациядэ </w:t>
      </w:r>
      <w:r w:rsidRPr="006B5E23">
        <w:rPr>
          <w:rFonts w:ascii="Times New Roman" w:hAnsi="Times New Roman"/>
          <w:color w:val="111111"/>
          <w:sz w:val="24"/>
          <w:szCs w:val="24"/>
          <w:lang w:val="tt-RU" w:eastAsia="ru-RU"/>
        </w:rPr>
        <w:t xml:space="preserve"> Кукмаранын тимер савыт сабалар заводы  чыга (балаларнын җаваплары) бик дорес балалар. Хэттэ чит иллэргэдэ таралган безнен Кукмара  тимер савыт сабалары. Әйдәгез әле балалар бедэ уйнапалыйк,  бер кәчтерулдә компот, ә икенчесендә яшелчә салаты әзерлик.</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2 Эстафет уен “</w:t>
      </w:r>
      <w:r w:rsidRPr="006B5E23">
        <w:rPr>
          <w:rFonts w:ascii="Times New Roman" w:hAnsi="Times New Roman"/>
          <w:b/>
          <w:i/>
          <w:color w:val="111111"/>
          <w:sz w:val="24"/>
          <w:szCs w:val="24"/>
          <w:lang w:val="tt-RU" w:eastAsia="ru-RU"/>
        </w:rPr>
        <w:t>Салат компот әзерләу”</w:t>
      </w:r>
      <w:r w:rsidRPr="006B5E23">
        <w:rPr>
          <w:rFonts w:ascii="Times New Roman" w:hAnsi="Times New Roman"/>
          <w:color w:val="111111"/>
          <w:sz w:val="24"/>
          <w:szCs w:val="24"/>
          <w:lang w:val="tt-RU" w:eastAsia="ru-RU"/>
        </w:rPr>
        <w:t>Ике командага буленеп басабыз һәм хәр командага берәр кәчтерул биреләә залнын икенче почмагында җиләк җимеш һәм яшелчәләр бер зур кәчтерулдэ тора,  бер команда компот очен җиләк җимеш,  ә икенчесе салат очен яшелчәне аерып уз кәструллэренә җыя,  кайсы команда буталмыйча дорес җыя шул җиңуче.</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i/>
          <w:color w:val="111111"/>
          <w:sz w:val="24"/>
          <w:szCs w:val="24"/>
          <w:lang w:val="tt-RU" w:eastAsia="ru-RU"/>
        </w:rPr>
        <w:t>Презентациядэ</w:t>
      </w:r>
      <w:r w:rsidRPr="006B5E23">
        <w:rPr>
          <w:rFonts w:ascii="Times New Roman" w:hAnsi="Times New Roman"/>
          <w:color w:val="111111"/>
          <w:sz w:val="24"/>
          <w:szCs w:val="24"/>
          <w:lang w:val="tt-RU" w:eastAsia="ru-RU"/>
        </w:rPr>
        <w:t xml:space="preserve">  Кукмаранын кирпеч заводы  чыга. </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19 гасырларда ук Кукмарабызда кызыл кирпечләр чыгара башлаганлар. Кызыл кирпечне якын тирәдә, тозелеш эшләреннә кулланмаган хуңалык юктыр. Әйдәгез әле балалар бездә уйнап кызыл кирпечләрдән матур йорт салыйк</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2 Эстафет уен “</w:t>
      </w:r>
      <w:r w:rsidRPr="006B5E23">
        <w:rPr>
          <w:rFonts w:ascii="Times New Roman" w:hAnsi="Times New Roman"/>
          <w:color w:val="111111"/>
          <w:sz w:val="24"/>
          <w:szCs w:val="24"/>
          <w:lang w:val="tt-RU" w:eastAsia="ru-RU"/>
        </w:rPr>
        <w:t>Йорт салу” Һәр  командага йомшак модулләр бирелә, кайсы команда тиз һәм матур өй   сала шул җиңүче.</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Балалар ә сез беләсезме безнен шәһәребездэ нинди милләт халыклары яши(балаларнын җаваплары) әфарин бик дорес җавап бирдегез Кукмарабызда  топ 4 миллэт халкы яши татарлар, урыслар, чирмешләр, арлар. Арып эштән кайткач борынгы заман халкы кичке уенга чыгып шунда ял итә торган булган.</w:t>
      </w:r>
    </w:p>
    <w:p w:rsidR="00397F59" w:rsidRPr="006B5E23" w:rsidRDefault="00397F59" w:rsidP="00E468CD">
      <w:pPr>
        <w:spacing w:after="0" w:line="240" w:lineRule="auto"/>
        <w:ind w:firstLine="360"/>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 xml:space="preserve"> Без сезнен белән хәзер </w:t>
      </w:r>
      <w:r w:rsidRPr="006B5E23">
        <w:rPr>
          <w:rFonts w:ascii="Times New Roman" w:hAnsi="Times New Roman"/>
          <w:i/>
          <w:color w:val="111111"/>
          <w:sz w:val="24"/>
          <w:szCs w:val="24"/>
          <w:lang w:val="tt-RU" w:eastAsia="ru-RU"/>
        </w:rPr>
        <w:t>татар халык уенын</w:t>
      </w:r>
      <w:r w:rsidRPr="006B5E23">
        <w:rPr>
          <w:rFonts w:ascii="Times New Roman" w:hAnsi="Times New Roman"/>
          <w:color w:val="111111"/>
          <w:sz w:val="24"/>
          <w:szCs w:val="24"/>
          <w:lang w:val="tt-RU" w:eastAsia="ru-RU"/>
        </w:rPr>
        <w:t xml:space="preserve"> уйнап алабыз.</w:t>
      </w:r>
    </w:p>
    <w:p w:rsidR="00397F59" w:rsidRPr="006B5E23" w:rsidRDefault="00397F59" w:rsidP="00E468CD">
      <w:pPr>
        <w:shd w:val="clear" w:color="auto" w:fill="FFFFFF"/>
        <w:spacing w:after="0" w:line="240" w:lineRule="auto"/>
        <w:rPr>
          <w:rFonts w:ascii="Times New Roman" w:hAnsi="Times New Roman"/>
          <w:b/>
          <w:i/>
          <w:sz w:val="24"/>
          <w:szCs w:val="24"/>
          <w:lang w:val="tt-RU" w:eastAsia="ru-RU"/>
        </w:rPr>
      </w:pPr>
      <w:r w:rsidRPr="006B5E23">
        <w:rPr>
          <w:rFonts w:ascii="Times New Roman" w:hAnsi="Times New Roman"/>
          <w:b/>
          <w:bCs/>
          <w:i/>
          <w:sz w:val="24"/>
          <w:szCs w:val="24"/>
          <w:lang w:val="tt-RU" w:eastAsia="ru-RU"/>
        </w:rPr>
        <w:t>“Түбәтәйле”.</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iCs/>
          <w:color w:val="000000"/>
          <w:sz w:val="24"/>
          <w:szCs w:val="24"/>
          <w:lang w:val="tt-RU" w:eastAsia="ru-RU"/>
        </w:rPr>
        <w:t>Уртада 5-6 урындык тора, урындыкларгатүбәтәйләр куела. Балалар урындыклартирәли басалар һәм, көй башлануга,җиңелчә йөгерә башлыйлар. Көй туктауга,түбәтәйләрен кияләр, шул арада</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iCs/>
          <w:color w:val="000000"/>
          <w:sz w:val="24"/>
          <w:szCs w:val="24"/>
          <w:lang w:val="tt-RU" w:eastAsia="ru-RU"/>
        </w:rPr>
        <w:t>урындыкларга утырып өлгерергә тиешләр.Кем урынсыз кала, шул уеннан чыга. Икенчемәртәбә уйнаганда. Уртада өч урындыккала, уйнаучылар саны артыграк була.Соңга таба бер урындык калдыралар.</w:t>
      </w:r>
    </w:p>
    <w:p w:rsidR="00397F59" w:rsidRPr="006B5E23" w:rsidRDefault="00397F59" w:rsidP="00E468CD">
      <w:pPr>
        <w:shd w:val="clear" w:color="auto" w:fill="FFFFFF"/>
        <w:spacing w:after="0" w:line="240" w:lineRule="auto"/>
        <w:jc w:val="both"/>
        <w:rPr>
          <w:rFonts w:ascii="Times New Roman" w:hAnsi="Times New Roman"/>
          <w:iCs/>
          <w:color w:val="000000"/>
          <w:sz w:val="24"/>
          <w:szCs w:val="24"/>
          <w:lang w:val="tt-RU" w:eastAsia="ru-RU"/>
        </w:rPr>
      </w:pPr>
      <w:r w:rsidRPr="006B5E23">
        <w:rPr>
          <w:rFonts w:ascii="Times New Roman" w:hAnsi="Times New Roman"/>
          <w:iCs/>
          <w:color w:val="000000"/>
          <w:sz w:val="24"/>
          <w:szCs w:val="24"/>
          <w:lang w:val="tt-RU" w:eastAsia="ru-RU"/>
        </w:rPr>
        <w:t>Шулай итеп, иң игътибарлы, җитез балабилгеләнә.</w:t>
      </w:r>
    </w:p>
    <w:p w:rsidR="00397F59" w:rsidRPr="006B5E23" w:rsidRDefault="00397F59" w:rsidP="00E468CD">
      <w:pPr>
        <w:spacing w:after="0" w:line="240" w:lineRule="auto"/>
        <w:ind w:firstLine="360"/>
        <w:jc w:val="both"/>
        <w:rPr>
          <w:rFonts w:ascii="Times New Roman" w:hAnsi="Times New Roman"/>
          <w:i/>
          <w:color w:val="111111"/>
          <w:sz w:val="24"/>
          <w:szCs w:val="24"/>
          <w:lang w:val="tt-RU" w:eastAsia="ru-RU"/>
        </w:rPr>
      </w:pPr>
      <w:r w:rsidRPr="006B5E23">
        <w:rPr>
          <w:rFonts w:ascii="Times New Roman" w:hAnsi="Times New Roman"/>
          <w:i/>
          <w:color w:val="111111"/>
          <w:sz w:val="24"/>
          <w:szCs w:val="24"/>
          <w:lang w:val="tt-RU" w:eastAsia="ru-RU"/>
        </w:rPr>
        <w:t xml:space="preserve">Рус халык уены </w:t>
      </w:r>
      <w:r w:rsidRPr="006B5E23">
        <w:rPr>
          <w:rFonts w:ascii="Times New Roman" w:hAnsi="Times New Roman"/>
          <w:b/>
          <w:i/>
          <w:color w:val="111111"/>
          <w:sz w:val="24"/>
          <w:szCs w:val="24"/>
          <w:lang w:val="tt-RU" w:eastAsia="ru-RU"/>
        </w:rPr>
        <w:t>“Без шаян балалар”</w:t>
      </w:r>
      <w:r w:rsidRPr="006B5E23">
        <w:rPr>
          <w:rFonts w:ascii="Times New Roman" w:hAnsi="Times New Roman"/>
          <w:i/>
          <w:color w:val="111111"/>
          <w:sz w:val="24"/>
          <w:szCs w:val="24"/>
          <w:lang w:val="tt-RU" w:eastAsia="ru-RU"/>
        </w:rPr>
        <w:t>зал уртасына арты белән сайлап алынган бала чыгып баса,   зал почмагына калган балалар тезелеп басаларда;“Без шаян балалар сикерергә уйнарга яратабыз 1,2,3,әйдә безне тотып кара” дияләр. Шул сузләрдәнсонуртадагы бала аларны тотарга тиеш.</w:t>
      </w:r>
    </w:p>
    <w:p w:rsidR="00397F59" w:rsidRPr="006B5E23" w:rsidRDefault="00397F59" w:rsidP="00E468CD">
      <w:pPr>
        <w:spacing w:after="0" w:line="240" w:lineRule="auto"/>
        <w:ind w:firstLine="360"/>
        <w:jc w:val="both"/>
        <w:rPr>
          <w:rFonts w:ascii="Times New Roman" w:hAnsi="Times New Roman"/>
          <w:color w:val="111111"/>
          <w:sz w:val="24"/>
          <w:szCs w:val="24"/>
          <w:lang w:val="tt-RU" w:eastAsia="ru-RU"/>
        </w:rPr>
      </w:pPr>
      <w:r w:rsidRPr="006B5E23">
        <w:rPr>
          <w:rFonts w:ascii="Times New Roman" w:hAnsi="Times New Roman"/>
          <w:i/>
          <w:color w:val="111111"/>
          <w:sz w:val="24"/>
          <w:szCs w:val="24"/>
          <w:lang w:val="tt-RU" w:eastAsia="ru-RU"/>
        </w:rPr>
        <w:t>Ар халык уены</w:t>
      </w:r>
      <w:r w:rsidRPr="006B5E23">
        <w:rPr>
          <w:rFonts w:ascii="Times New Roman" w:hAnsi="Times New Roman"/>
          <w:b/>
          <w:color w:val="111111"/>
          <w:sz w:val="24"/>
          <w:szCs w:val="24"/>
          <w:lang w:val="tt-RU" w:eastAsia="ru-RU"/>
        </w:rPr>
        <w:t>“Сукыр тәкә”</w:t>
      </w:r>
      <w:r w:rsidRPr="006B5E23">
        <w:rPr>
          <w:rFonts w:ascii="Times New Roman" w:hAnsi="Times New Roman"/>
          <w:color w:val="111111"/>
          <w:sz w:val="24"/>
          <w:szCs w:val="24"/>
          <w:lang w:val="tt-RU" w:eastAsia="ru-RU"/>
        </w:rPr>
        <w:t xml:space="preserve"> уйнаучылар арасыннан бер баланын кузен бәйләп сукыр тәкә итәләр, ә калган балалар кырый ярыйда йорилэр, кузе бәйләнгән бала аларны тотарга тиеш. </w:t>
      </w:r>
    </w:p>
    <w:p w:rsidR="00397F59" w:rsidRPr="006B5E23" w:rsidRDefault="00397F59" w:rsidP="00E468CD">
      <w:pPr>
        <w:spacing w:after="0" w:line="240" w:lineRule="auto"/>
        <w:rPr>
          <w:rFonts w:ascii="Times New Roman" w:hAnsi="Times New Roman"/>
          <w:color w:val="111111"/>
          <w:sz w:val="24"/>
          <w:szCs w:val="24"/>
          <w:lang w:val="tt-RU" w:eastAsia="ru-RU"/>
        </w:rPr>
      </w:pPr>
      <w:r w:rsidRPr="006B5E23">
        <w:rPr>
          <w:rFonts w:ascii="Times New Roman" w:hAnsi="Times New Roman"/>
          <w:i/>
          <w:color w:val="111111"/>
          <w:sz w:val="24"/>
          <w:szCs w:val="24"/>
          <w:lang w:val="tt-RU" w:eastAsia="ru-RU"/>
        </w:rPr>
        <w:t xml:space="preserve">Чирмеш халык уены </w:t>
      </w:r>
      <w:r w:rsidRPr="006B5E23">
        <w:rPr>
          <w:rFonts w:ascii="Times New Roman" w:hAnsi="Times New Roman"/>
          <w:b/>
          <w:i/>
          <w:color w:val="111111"/>
          <w:sz w:val="24"/>
          <w:szCs w:val="24"/>
          <w:lang w:val="tt-RU" w:eastAsia="ru-RU"/>
        </w:rPr>
        <w:t>“Әтәч сугышы”</w:t>
      </w:r>
      <w:r w:rsidRPr="006B5E23">
        <w:rPr>
          <w:rFonts w:ascii="Times New Roman" w:hAnsi="Times New Roman"/>
          <w:color w:val="111111"/>
          <w:sz w:val="24"/>
          <w:szCs w:val="24"/>
          <w:lang w:val="tt-RU" w:eastAsia="ru-RU"/>
        </w:rPr>
        <w:t xml:space="preserve">Ике бертирә бала чыга,  икеседә сул аякларын тездән бокләп арттан тоталар да,  бер берсенен иң башлары белән тортешә башлыйлар кем ике аягына баса шул җиңелә. </w:t>
      </w:r>
    </w:p>
    <w:p w:rsidR="00397F59" w:rsidRPr="006B5E23" w:rsidRDefault="00397F59" w:rsidP="00E468CD">
      <w:pPr>
        <w:spacing w:after="0" w:line="240" w:lineRule="auto"/>
        <w:rPr>
          <w:rFonts w:ascii="Times New Roman" w:hAnsi="Times New Roman"/>
          <w:color w:val="111111"/>
          <w:sz w:val="24"/>
          <w:szCs w:val="24"/>
          <w:lang w:val="tt-RU" w:eastAsia="ru-RU"/>
        </w:rPr>
      </w:pPr>
      <w:r w:rsidRPr="006B5E23">
        <w:rPr>
          <w:rFonts w:ascii="Times New Roman" w:hAnsi="Times New Roman"/>
          <w:b/>
          <w:color w:val="111111"/>
          <w:sz w:val="24"/>
          <w:szCs w:val="24"/>
          <w:lang w:val="tt-RU" w:eastAsia="ru-RU"/>
        </w:rPr>
        <w:t>А.б.</w:t>
      </w:r>
      <w:r w:rsidRPr="006B5E23">
        <w:rPr>
          <w:rFonts w:ascii="Times New Roman" w:hAnsi="Times New Roman"/>
          <w:color w:val="111111"/>
          <w:sz w:val="24"/>
          <w:szCs w:val="24"/>
          <w:lang w:val="tt-RU" w:eastAsia="ru-RU"/>
        </w:rPr>
        <w:t>Шулай итеп Кукмарабызда элек электән ук дус -тату булып торле халык милләтләре бергәләшеп яшәгәнләр, тырыш эшлэгәнләр. Шушынын белән безнен спорт кичәбез тәмам.</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Кукмара</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М.Имашев көе. Г. Зәйнашева сүзләре.</w:t>
      </w:r>
    </w:p>
    <w:p w:rsidR="00397F59" w:rsidRPr="006B5E23" w:rsidRDefault="00397F59" w:rsidP="00E468CD">
      <w:pPr>
        <w:shd w:val="clear" w:color="auto" w:fill="FFFFFF"/>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1. Каршы ала, озатып кала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ПоездларныКукмара.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Поездларераккитсәдә,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Ерагаймасын ара.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Кушымта.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Их Кукмара, Кукмара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Ерагаймасын ара.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Сагынырсың, саргаерсың                        </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Читләргәкитеп кара</w:t>
      </w:r>
    </w:p>
    <w:p w:rsidR="00397F59" w:rsidRPr="006B5E23" w:rsidRDefault="00397F59" w:rsidP="00E468CD">
      <w:pPr>
        <w:shd w:val="clear" w:color="auto" w:fill="FFFFFF"/>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Кушымта.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rPr>
        <w:t>2. Ярсыппоездларузганда</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Тетрәп кала таулары.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Җәйге таңда үзәкне өзә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Сандугач сайраулары.</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Кушымта.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3. Туган җирнең бик күңелле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Бер төбәге Кукмара.</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Кукмара кешеләренең.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Эшләре гөрләп бара.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color w:val="000000"/>
          <w:sz w:val="24"/>
          <w:szCs w:val="24"/>
        </w:rPr>
        <w:t>Кушымта.</w:t>
      </w:r>
    </w:p>
    <w:p w:rsidR="00397F59" w:rsidRPr="006B5E23" w:rsidRDefault="00397F59" w:rsidP="00E468CD">
      <w:pPr>
        <w:spacing w:after="0" w:line="240" w:lineRule="auto"/>
        <w:jc w:val="right"/>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ind w:firstLine="567"/>
        <w:jc w:val="both"/>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Инновационная работа по ОО «Социально-коммуникативное развитие» (конспект ОД, методические разработки, дидактические игры, педагогические находки по формированию основ безопасности).</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rPr>
        <w:t>« Лэпбук по изучению удмуртского языка</w:t>
      </w:r>
      <w:r w:rsidRPr="006B5E23">
        <w:rPr>
          <w:rFonts w:ascii="Times New Roman" w:hAnsi="Times New Roman"/>
          <w:b/>
          <w:sz w:val="24"/>
          <w:szCs w:val="24"/>
          <w:lang w:val="tt-RU"/>
        </w:rPr>
        <w:t xml:space="preserve"> ”</w:t>
      </w:r>
    </w:p>
    <w:p w:rsidR="00397F59" w:rsidRPr="006B5E23" w:rsidRDefault="00397F59" w:rsidP="00E468CD">
      <w:pPr>
        <w:spacing w:after="0" w:line="240" w:lineRule="auto"/>
        <w:jc w:val="right"/>
        <w:rPr>
          <w:rFonts w:ascii="Times New Roman" w:hAnsi="Times New Roman"/>
          <w:b/>
          <w:sz w:val="24"/>
          <w:szCs w:val="24"/>
          <w:lang w:val="tt-RU"/>
        </w:rPr>
      </w:pPr>
      <w:r w:rsidRPr="006B5E23">
        <w:rPr>
          <w:rFonts w:ascii="Times New Roman" w:hAnsi="Times New Roman"/>
          <w:sz w:val="24"/>
          <w:szCs w:val="24"/>
        </w:rPr>
        <w:t>Асанова Ирина Вячеславовна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МБОУ «Средне-Кушкетская СОШ им.О.Н.Исаева»,</w:t>
      </w:r>
    </w:p>
    <w:p w:rsidR="00397F59" w:rsidRPr="006B5E23" w:rsidRDefault="00397F59" w:rsidP="00E468CD">
      <w:pPr>
        <w:spacing w:after="0" w:line="240" w:lineRule="auto"/>
        <w:jc w:val="center"/>
        <w:rPr>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802"/>
        <w:gridCol w:w="6769"/>
      </w:tblGrid>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 xml:space="preserve">Название работы </w:t>
            </w:r>
          </w:p>
        </w:tc>
        <w:tc>
          <w:tcPr>
            <w:tcW w:w="6769"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color w:val="000000"/>
                <w:sz w:val="24"/>
                <w:szCs w:val="24"/>
                <w:lang w:eastAsia="ru-RU"/>
              </w:rPr>
              <w:t xml:space="preserve">Дидактическое пособие «Лэпбук </w:t>
            </w:r>
            <w:r w:rsidRPr="00281510">
              <w:rPr>
                <w:rFonts w:ascii="Times New Roman" w:hAnsi="Times New Roman"/>
                <w:sz w:val="24"/>
                <w:szCs w:val="24"/>
              </w:rPr>
              <w:t xml:space="preserve"> по изучению удмуртского языка»</w:t>
            </w: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Авторы</w:t>
            </w:r>
          </w:p>
        </w:tc>
        <w:tc>
          <w:tcPr>
            <w:tcW w:w="6769"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Асанова Ирина Вячеславовна</w:t>
            </w: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Цель создания лэпбука</w:t>
            </w:r>
          </w:p>
        </w:tc>
        <w:tc>
          <w:tcPr>
            <w:tcW w:w="6769" w:type="dxa"/>
          </w:tcPr>
          <w:p w:rsidR="00397F59" w:rsidRPr="00281510" w:rsidRDefault="00397F59" w:rsidP="00E468CD">
            <w:pPr>
              <w:spacing w:after="0" w:line="240" w:lineRule="auto"/>
              <w:rPr>
                <w:rFonts w:ascii="Times New Roman" w:hAnsi="Times New Roman"/>
                <w:sz w:val="24"/>
                <w:szCs w:val="24"/>
                <w:lang w:eastAsia="ru-RU"/>
              </w:rPr>
            </w:pPr>
            <w:r w:rsidRPr="00281510">
              <w:rPr>
                <w:rFonts w:ascii="Times New Roman" w:hAnsi="Times New Roman"/>
                <w:sz w:val="24"/>
                <w:szCs w:val="24"/>
                <w:lang w:eastAsia="ru-RU"/>
              </w:rPr>
              <w:t xml:space="preserve">1. Формировать у </w:t>
            </w:r>
            <w:r w:rsidRPr="00281510">
              <w:rPr>
                <w:rFonts w:ascii="Times New Roman" w:hAnsi="Times New Roman"/>
                <w:bCs/>
                <w:sz w:val="24"/>
                <w:szCs w:val="24"/>
                <w:lang w:eastAsia="ru-RU"/>
              </w:rPr>
              <w:t>детей дошкольного</w:t>
            </w:r>
            <w:r w:rsidRPr="00281510">
              <w:rPr>
                <w:rFonts w:ascii="Times New Roman" w:hAnsi="Times New Roman"/>
                <w:sz w:val="24"/>
                <w:szCs w:val="24"/>
                <w:lang w:eastAsia="ru-RU"/>
              </w:rPr>
              <w:t xml:space="preserve"> возраста интерес к изучению </w:t>
            </w:r>
            <w:r w:rsidRPr="00281510">
              <w:rPr>
                <w:rFonts w:ascii="Times New Roman" w:hAnsi="Times New Roman"/>
                <w:bCs/>
                <w:sz w:val="24"/>
                <w:szCs w:val="24"/>
                <w:lang w:eastAsia="ru-RU"/>
              </w:rPr>
              <w:t>языка</w:t>
            </w:r>
            <w:r w:rsidRPr="00281510">
              <w:rPr>
                <w:rFonts w:ascii="Times New Roman" w:hAnsi="Times New Roman"/>
                <w:sz w:val="24"/>
                <w:szCs w:val="24"/>
                <w:lang w:eastAsia="ru-RU"/>
              </w:rPr>
              <w:t xml:space="preserve">, традиций </w:t>
            </w:r>
            <w:r w:rsidRPr="00281510">
              <w:rPr>
                <w:rFonts w:ascii="Times New Roman" w:hAnsi="Times New Roman"/>
                <w:bCs/>
                <w:sz w:val="24"/>
                <w:szCs w:val="24"/>
                <w:lang w:eastAsia="ru-RU"/>
              </w:rPr>
              <w:t>удмуртского народа</w:t>
            </w:r>
            <w:r w:rsidRPr="00281510">
              <w:rPr>
                <w:rFonts w:ascii="Times New Roman" w:hAnsi="Times New Roman"/>
                <w:sz w:val="24"/>
                <w:szCs w:val="24"/>
                <w:lang w:eastAsia="ru-RU"/>
              </w:rPr>
              <w:t xml:space="preserve">. </w:t>
            </w:r>
          </w:p>
          <w:p w:rsidR="00397F59" w:rsidRPr="00281510" w:rsidRDefault="00397F59" w:rsidP="00E468CD">
            <w:pPr>
              <w:spacing w:after="0" w:line="240" w:lineRule="auto"/>
              <w:rPr>
                <w:rFonts w:ascii="Times New Roman" w:hAnsi="Times New Roman"/>
                <w:sz w:val="24"/>
                <w:szCs w:val="24"/>
                <w:lang w:eastAsia="ru-RU"/>
              </w:rPr>
            </w:pPr>
            <w:r w:rsidRPr="00281510">
              <w:rPr>
                <w:rFonts w:ascii="Times New Roman" w:hAnsi="Times New Roman"/>
                <w:sz w:val="24"/>
                <w:szCs w:val="24"/>
                <w:lang w:eastAsia="ru-RU"/>
              </w:rPr>
              <w:t xml:space="preserve">2. Развить диалогическую речи, обогатить активный запас словаря. </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lang w:eastAsia="ru-RU"/>
              </w:rPr>
              <w:t xml:space="preserve">3. Воспитать чувства патриотизма, любовь к малой родине. </w:t>
            </w: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Возрастная адресность</w:t>
            </w:r>
          </w:p>
        </w:tc>
        <w:tc>
          <w:tcPr>
            <w:tcW w:w="6769"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color w:val="000000"/>
                <w:sz w:val="24"/>
                <w:szCs w:val="24"/>
                <w:lang w:eastAsia="ru-RU"/>
              </w:rPr>
              <w:t xml:space="preserve">Дидактическое пособие «Лэпбук </w:t>
            </w:r>
            <w:r w:rsidRPr="00281510">
              <w:rPr>
                <w:rFonts w:ascii="Times New Roman" w:hAnsi="Times New Roman"/>
                <w:sz w:val="24"/>
                <w:szCs w:val="24"/>
              </w:rPr>
              <w:t xml:space="preserve"> по изучению удмуртского языка» </w:t>
            </w:r>
            <w:r w:rsidRPr="00281510">
              <w:rPr>
                <w:rFonts w:ascii="Times New Roman" w:hAnsi="Times New Roman"/>
                <w:color w:val="000000"/>
                <w:sz w:val="24"/>
                <w:szCs w:val="24"/>
                <w:lang w:eastAsia="ru-RU"/>
              </w:rPr>
              <w:t>предназначено для детей  старшего и подготовительного дошкольного возраста.</w:t>
            </w: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Составляющие лэпбука: форма и элементы</w:t>
            </w:r>
          </w:p>
        </w:tc>
        <w:tc>
          <w:tcPr>
            <w:tcW w:w="6769"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Форма лэпбука- книжка раскладушка, элементы лэпбука:</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 Пазлы» ( сказочный герой Лопшо Педунь)</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«Сиёнъёс»(удмуртские блюда)</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«Мадиськонъёс» (загадки на удмуртском языке)</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«Выжыкылъёс» (Сказки на удмуртском языке)</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«Буяськонъёс»  (Раскраски)</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«Пужыос» (удмуртский орнамент)</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«Диськутъёс» (удмуртская одежда)</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«Удмурт инструментъёс»(удмуртские музыкальные инструменты)</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«Пальчиковый театр» (удмуртские сказки)</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-Кармашек «Знаменитые люди Удмуртии»</w:t>
            </w:r>
          </w:p>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-Герб и флаг Удмуртии</w:t>
            </w: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Осваиваемое детьми содержание</w:t>
            </w:r>
          </w:p>
        </w:tc>
        <w:tc>
          <w:tcPr>
            <w:tcW w:w="6769" w:type="dxa"/>
          </w:tcPr>
          <w:p w:rsidR="00397F59" w:rsidRPr="00281510" w:rsidRDefault="00397F59" w:rsidP="00E468CD">
            <w:pPr>
              <w:spacing w:after="0" w:line="240" w:lineRule="auto"/>
              <w:rPr>
                <w:rFonts w:ascii="Times New Roman" w:hAnsi="Times New Roman"/>
                <w:sz w:val="24"/>
                <w:szCs w:val="24"/>
                <w:lang w:eastAsia="ru-RU"/>
              </w:rPr>
            </w:pPr>
            <w:r w:rsidRPr="00281510">
              <w:rPr>
                <w:rFonts w:ascii="Times New Roman" w:hAnsi="Times New Roman"/>
                <w:sz w:val="24"/>
                <w:szCs w:val="24"/>
                <w:lang w:eastAsia="ru-RU"/>
              </w:rPr>
              <w:t xml:space="preserve">Проблема изучения </w:t>
            </w:r>
            <w:r w:rsidRPr="00281510">
              <w:rPr>
                <w:rFonts w:ascii="Times New Roman" w:hAnsi="Times New Roman"/>
                <w:bCs/>
                <w:sz w:val="24"/>
                <w:szCs w:val="24"/>
                <w:lang w:eastAsia="ru-RU"/>
              </w:rPr>
              <w:t>удмуртского языка</w:t>
            </w:r>
            <w:r w:rsidRPr="00281510">
              <w:rPr>
                <w:rFonts w:ascii="Times New Roman" w:hAnsi="Times New Roman"/>
                <w:sz w:val="24"/>
                <w:szCs w:val="24"/>
                <w:lang w:eastAsia="ru-RU"/>
              </w:rPr>
              <w:t xml:space="preserve">, </w:t>
            </w:r>
            <w:r w:rsidRPr="00281510">
              <w:rPr>
                <w:rFonts w:ascii="Times New Roman" w:hAnsi="Times New Roman"/>
                <w:bCs/>
                <w:sz w:val="24"/>
                <w:szCs w:val="24"/>
                <w:lang w:eastAsia="ru-RU"/>
              </w:rPr>
              <w:t>удмуртской культуры</w:t>
            </w:r>
            <w:r w:rsidRPr="00281510">
              <w:rPr>
                <w:rFonts w:ascii="Times New Roman" w:hAnsi="Times New Roman"/>
                <w:sz w:val="24"/>
                <w:szCs w:val="24"/>
                <w:lang w:eastAsia="ru-RU"/>
              </w:rPr>
              <w:t xml:space="preserve">, традиций остро стоит перед нашим детским садом, где дети проводят большую часть своего времени. Ведь только через родной </w:t>
            </w:r>
            <w:r w:rsidRPr="00281510">
              <w:rPr>
                <w:rFonts w:ascii="Times New Roman" w:hAnsi="Times New Roman"/>
                <w:bCs/>
                <w:sz w:val="24"/>
                <w:szCs w:val="24"/>
                <w:lang w:eastAsia="ru-RU"/>
              </w:rPr>
              <w:t>язык</w:t>
            </w:r>
            <w:r w:rsidRPr="00281510">
              <w:rPr>
                <w:rFonts w:ascii="Times New Roman" w:hAnsi="Times New Roman"/>
                <w:sz w:val="24"/>
                <w:szCs w:val="24"/>
                <w:lang w:eastAsia="ru-RU"/>
              </w:rPr>
              <w:t xml:space="preserve"> ребенок усваивает картину мира, душу, характер, традиции своего народа. Если мы хотим сохранить свой народ, мы всеми средствами должны воспитать любовь к своему родному </w:t>
            </w:r>
            <w:r w:rsidRPr="00281510">
              <w:rPr>
                <w:rFonts w:ascii="Times New Roman" w:hAnsi="Times New Roman"/>
                <w:bCs/>
                <w:sz w:val="24"/>
                <w:szCs w:val="24"/>
                <w:lang w:eastAsia="ru-RU"/>
              </w:rPr>
              <w:t>языку</w:t>
            </w:r>
            <w:r w:rsidRPr="00281510">
              <w:rPr>
                <w:rFonts w:ascii="Times New Roman" w:hAnsi="Times New Roman"/>
                <w:sz w:val="24"/>
                <w:szCs w:val="24"/>
                <w:lang w:eastAsia="ru-RU"/>
              </w:rPr>
              <w:t>.</w:t>
            </w:r>
          </w:p>
          <w:p w:rsidR="00397F59" w:rsidRPr="00281510" w:rsidRDefault="00397F59" w:rsidP="00E468CD">
            <w:pPr>
              <w:shd w:val="clear" w:color="auto" w:fill="FFFFFF"/>
              <w:spacing w:after="0" w:line="240" w:lineRule="auto"/>
              <w:contextualSpacing/>
              <w:jc w:val="both"/>
              <w:rPr>
                <w:rFonts w:ascii="Times New Roman" w:hAnsi="Times New Roman"/>
                <w:sz w:val="24"/>
                <w:szCs w:val="24"/>
              </w:rPr>
            </w:pP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Возможности использования лэпбука в совместной деятельности взрослого с ребёнком и самостоятельной деятельности детей</w:t>
            </w:r>
          </w:p>
        </w:tc>
        <w:tc>
          <w:tcPr>
            <w:tcW w:w="6769" w:type="dxa"/>
          </w:tcPr>
          <w:p w:rsidR="00397F59" w:rsidRPr="00281510" w:rsidRDefault="00397F59" w:rsidP="00E468CD">
            <w:pPr>
              <w:shd w:val="clear" w:color="auto" w:fill="FFFFFF"/>
              <w:spacing w:after="0" w:line="240" w:lineRule="auto"/>
              <w:contextualSpacing/>
              <w:jc w:val="both"/>
              <w:rPr>
                <w:rFonts w:ascii="Times New Roman" w:hAnsi="Times New Roman"/>
                <w:color w:val="000000"/>
                <w:sz w:val="24"/>
                <w:szCs w:val="24"/>
                <w:lang w:eastAsia="ru-RU"/>
              </w:rPr>
            </w:pPr>
            <w:r w:rsidRPr="00281510">
              <w:rPr>
                <w:rFonts w:ascii="Times New Roman" w:hAnsi="Times New Roman"/>
                <w:color w:val="000000"/>
                <w:sz w:val="24"/>
                <w:szCs w:val="24"/>
                <w:lang w:eastAsia="ru-RU"/>
              </w:rPr>
              <w:t>Коллективная творческая деятельность: в старшем и подготовительном дошкольном возрасте уже дети  могут вместе со взрослыми участвовать в сборе материала: анализировать, сортировать информацию.</w:t>
            </w:r>
          </w:p>
          <w:p w:rsidR="00397F59" w:rsidRPr="00281510" w:rsidRDefault="00397F59" w:rsidP="00E468CD">
            <w:pPr>
              <w:spacing w:after="0" w:line="240" w:lineRule="auto"/>
              <w:rPr>
                <w:rFonts w:ascii="Times New Roman" w:hAnsi="Times New Roman"/>
                <w:sz w:val="24"/>
                <w:szCs w:val="24"/>
              </w:rPr>
            </w:pPr>
          </w:p>
        </w:tc>
      </w:tr>
      <w:tr w:rsidR="00397F59" w:rsidRPr="006B5E23" w:rsidTr="00281510">
        <w:tc>
          <w:tcPr>
            <w:tcW w:w="2802" w:type="dxa"/>
          </w:tcPr>
          <w:p w:rsidR="00397F59" w:rsidRPr="00281510" w:rsidRDefault="00397F59" w:rsidP="00E468CD">
            <w:pPr>
              <w:spacing w:after="0" w:line="240" w:lineRule="auto"/>
              <w:rPr>
                <w:rFonts w:ascii="Times New Roman" w:hAnsi="Times New Roman"/>
                <w:sz w:val="24"/>
                <w:szCs w:val="24"/>
              </w:rPr>
            </w:pPr>
            <w:r w:rsidRPr="00281510">
              <w:rPr>
                <w:rFonts w:ascii="Times New Roman" w:hAnsi="Times New Roman"/>
                <w:sz w:val="24"/>
                <w:szCs w:val="24"/>
              </w:rPr>
              <w:t>Результативность использования лэпбука</w:t>
            </w:r>
          </w:p>
        </w:tc>
        <w:tc>
          <w:tcPr>
            <w:tcW w:w="6769" w:type="dxa"/>
          </w:tcPr>
          <w:p w:rsidR="00397F59" w:rsidRPr="00281510" w:rsidRDefault="00397F59" w:rsidP="00E468CD">
            <w:pPr>
              <w:spacing w:after="0" w:line="240" w:lineRule="auto"/>
              <w:contextualSpacing/>
              <w:jc w:val="both"/>
              <w:rPr>
                <w:rFonts w:ascii="Times New Roman" w:hAnsi="Times New Roman"/>
                <w:sz w:val="24"/>
                <w:szCs w:val="24"/>
              </w:rPr>
            </w:pPr>
            <w:r w:rsidRPr="00281510">
              <w:rPr>
                <w:rFonts w:ascii="Times New Roman" w:hAnsi="Times New Roman"/>
                <w:sz w:val="24"/>
                <w:szCs w:val="24"/>
              </w:rPr>
              <w:t>Работа по лэпбуку направлена на р</w:t>
            </w:r>
            <w:r w:rsidRPr="00281510">
              <w:rPr>
                <w:rFonts w:ascii="Times New Roman" w:hAnsi="Times New Roman"/>
                <w:sz w:val="24"/>
                <w:szCs w:val="24"/>
                <w:lang w:eastAsia="ru-RU"/>
              </w:rPr>
              <w:t xml:space="preserve">азвитие навыков владения </w:t>
            </w:r>
            <w:r w:rsidRPr="00281510">
              <w:rPr>
                <w:rFonts w:ascii="Times New Roman" w:hAnsi="Times New Roman"/>
                <w:bCs/>
                <w:sz w:val="24"/>
                <w:szCs w:val="24"/>
                <w:lang w:eastAsia="ru-RU"/>
              </w:rPr>
              <w:t>удмуртской</w:t>
            </w:r>
            <w:r w:rsidRPr="00281510">
              <w:rPr>
                <w:rFonts w:ascii="Times New Roman" w:hAnsi="Times New Roman"/>
                <w:sz w:val="24"/>
                <w:szCs w:val="24"/>
                <w:lang w:eastAsia="ru-RU"/>
              </w:rPr>
              <w:t xml:space="preserve"> речью как средством общения.</w:t>
            </w:r>
          </w:p>
        </w:tc>
      </w:tr>
    </w:tbl>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sz w:val="24"/>
          <w:szCs w:val="24"/>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Мульт – студия “Art – сәләт”</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Галимова Эльмира Гаптельшакуровна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МБДОУ «Карадуванский детский </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сад комбинированного вида»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Максат: </w:t>
      </w:r>
      <w:r w:rsidRPr="006B5E23">
        <w:rPr>
          <w:rFonts w:ascii="Times New Roman" w:hAnsi="Times New Roman"/>
          <w:sz w:val="24"/>
          <w:szCs w:val="24"/>
          <w:lang w:val="tt-RU"/>
        </w:rPr>
        <w:t>мәктәпкәчә яшьтәге балаларда анимацион этюдлар аша этномәдәни компетентлык тәрбияләү.</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 xml:space="preserve">Бурычлар: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1. Балаларда матур әдәбият әсәрләре белән кызыксыну һәм аны ярату хисләре тәрбияләү.</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2. Балаларның уйлап табу сәләтен, рольләр тудырганда күзаллауларын һәм фантазияләрен үстерү.</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sz w:val="24"/>
          <w:szCs w:val="24"/>
          <w:lang w:val="tt-RU"/>
        </w:rPr>
        <w:t xml:space="preserve">3. Сайланган әсәр буенча анимацион этюдлар төзергә өйрәтү. </w:t>
      </w:r>
    </w:p>
    <w:p w:rsidR="00397F59" w:rsidRPr="006B5E23" w:rsidRDefault="00397F59" w:rsidP="00E468CD">
      <w:pPr>
        <w:spacing w:after="0" w:line="240" w:lineRule="auto"/>
        <w:jc w:val="both"/>
        <w:rPr>
          <w:rFonts w:ascii="Times New Roman" w:hAnsi="Times New Roman"/>
          <w:sz w:val="24"/>
          <w:szCs w:val="24"/>
          <w:lang w:val="tt-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668"/>
        <w:gridCol w:w="2797"/>
        <w:gridCol w:w="3270"/>
        <w:gridCol w:w="1836"/>
      </w:tblGrid>
      <w:tr w:rsidR="00397F59" w:rsidRPr="006B5E23" w:rsidTr="00281510">
        <w:tc>
          <w:tcPr>
            <w:tcW w:w="1668"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Вакыты</w:t>
            </w:r>
          </w:p>
        </w:tc>
        <w:tc>
          <w:tcPr>
            <w:tcW w:w="2797"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 xml:space="preserve">Тема </w:t>
            </w:r>
          </w:p>
        </w:tc>
        <w:tc>
          <w:tcPr>
            <w:tcW w:w="3270"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Эшчәнлекнең максаты, бурычлары</w:t>
            </w:r>
          </w:p>
        </w:tc>
        <w:tc>
          <w:tcPr>
            <w:tcW w:w="1836"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Эшчәнлекләр саны</w:t>
            </w:r>
          </w:p>
        </w:tc>
      </w:tr>
      <w:tr w:rsidR="00397F59" w:rsidRPr="006B5E23" w:rsidTr="00281510">
        <w:tc>
          <w:tcPr>
            <w:tcW w:w="1668" w:type="dxa"/>
          </w:tcPr>
          <w:p w:rsidR="00397F59" w:rsidRPr="00281510" w:rsidRDefault="00397F59" w:rsidP="00E468CD">
            <w:pPr>
              <w:spacing w:after="0" w:line="240" w:lineRule="auto"/>
              <w:rPr>
                <w:rFonts w:ascii="Times New Roman" w:hAnsi="Times New Roman"/>
                <w:b/>
                <w:sz w:val="24"/>
                <w:szCs w:val="24"/>
                <w:lang w:val="tt-RU"/>
              </w:rPr>
            </w:pPr>
            <w:r w:rsidRPr="00281510">
              <w:rPr>
                <w:rFonts w:ascii="Times New Roman" w:hAnsi="Times New Roman"/>
                <w:b/>
                <w:sz w:val="24"/>
                <w:szCs w:val="24"/>
                <w:lang w:val="tt-RU"/>
              </w:rPr>
              <w:t>Октябрь</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b/>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b/>
                <w:sz w:val="24"/>
                <w:szCs w:val="24"/>
                <w:lang w:val="tt-RU"/>
              </w:rPr>
              <w:t>Ноябрь</w:t>
            </w:r>
            <w:r w:rsidRPr="00281510">
              <w:rPr>
                <w:rFonts w:ascii="Times New Roman" w:hAnsi="Times New Roman"/>
                <w:sz w:val="24"/>
                <w:szCs w:val="24"/>
                <w:lang w:val="tt-RU"/>
              </w:rPr>
              <w:br/>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b/>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b/>
                <w:sz w:val="24"/>
                <w:szCs w:val="24"/>
                <w:lang w:val="tt-RU"/>
              </w:rPr>
              <w:t>Декабрь</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b/>
                <w:sz w:val="24"/>
                <w:szCs w:val="24"/>
              </w:rPr>
            </w:pPr>
            <w:r w:rsidRPr="00281510">
              <w:rPr>
                <w:rFonts w:ascii="Times New Roman" w:hAnsi="Times New Roman"/>
                <w:b/>
                <w:sz w:val="24"/>
                <w:szCs w:val="24"/>
                <w:lang w:val="tt-RU"/>
              </w:rPr>
              <w:t>Январ</w:t>
            </w:r>
            <w:r w:rsidRPr="00281510">
              <w:rPr>
                <w:rFonts w:ascii="Times New Roman" w:hAnsi="Times New Roman"/>
                <w:b/>
                <w:sz w:val="24"/>
                <w:szCs w:val="24"/>
              </w:rPr>
              <w:t>ь</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b/>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b/>
                <w:sz w:val="24"/>
                <w:szCs w:val="24"/>
                <w:lang w:val="tt-RU"/>
              </w:rPr>
              <w:t>Феврал</w:t>
            </w:r>
            <w:r w:rsidRPr="00281510">
              <w:rPr>
                <w:rFonts w:ascii="Times New Roman" w:hAnsi="Times New Roman"/>
                <w:b/>
                <w:sz w:val="24"/>
                <w:szCs w:val="24"/>
              </w:rPr>
              <w:t>ь</w:t>
            </w:r>
            <w:r w:rsidRPr="00281510">
              <w:rPr>
                <w:rFonts w:ascii="Times New Roman" w:hAnsi="Times New Roman"/>
                <w:b/>
                <w:sz w:val="24"/>
                <w:szCs w:val="24"/>
                <w:lang w:val="tt-RU"/>
              </w:rPr>
              <w:br/>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b/>
                <w:sz w:val="24"/>
                <w:szCs w:val="24"/>
                <w:lang w:val="tt-RU"/>
              </w:rPr>
            </w:pPr>
          </w:p>
          <w:p w:rsidR="00397F59" w:rsidRPr="00281510" w:rsidRDefault="00397F59" w:rsidP="00E468CD">
            <w:pPr>
              <w:spacing w:after="0" w:line="240" w:lineRule="auto"/>
              <w:jc w:val="both"/>
              <w:rPr>
                <w:rFonts w:ascii="Times New Roman" w:hAnsi="Times New Roman"/>
                <w:b/>
                <w:sz w:val="24"/>
                <w:szCs w:val="24"/>
                <w:lang w:val="tt-RU"/>
              </w:rPr>
            </w:pPr>
          </w:p>
          <w:p w:rsidR="00397F59" w:rsidRPr="00281510" w:rsidRDefault="00397F59" w:rsidP="00E468CD">
            <w:pPr>
              <w:spacing w:after="0" w:line="240" w:lineRule="auto"/>
              <w:jc w:val="both"/>
              <w:rPr>
                <w:rFonts w:ascii="Times New Roman" w:hAnsi="Times New Roman"/>
                <w:b/>
                <w:sz w:val="24"/>
                <w:szCs w:val="24"/>
                <w:lang w:val="tt-RU"/>
              </w:rPr>
            </w:pPr>
            <w:r w:rsidRPr="00281510">
              <w:rPr>
                <w:rFonts w:ascii="Times New Roman" w:hAnsi="Times New Roman"/>
                <w:b/>
                <w:sz w:val="24"/>
                <w:szCs w:val="24"/>
                <w:lang w:val="tt-RU"/>
              </w:rPr>
              <w:t>Март</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b/>
                <w:sz w:val="24"/>
                <w:szCs w:val="24"/>
              </w:rPr>
            </w:pPr>
            <w:r w:rsidRPr="00281510">
              <w:rPr>
                <w:rFonts w:ascii="Times New Roman" w:hAnsi="Times New Roman"/>
                <w:b/>
                <w:sz w:val="24"/>
                <w:szCs w:val="24"/>
                <w:lang w:val="tt-RU"/>
              </w:rPr>
              <w:t>Апрел</w:t>
            </w:r>
            <w:r w:rsidRPr="00281510">
              <w:rPr>
                <w:rFonts w:ascii="Times New Roman" w:hAnsi="Times New Roman"/>
                <w:b/>
                <w:sz w:val="24"/>
                <w:szCs w:val="24"/>
              </w:rPr>
              <w:t>ь</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tc>
        <w:tc>
          <w:tcPr>
            <w:tcW w:w="2797"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Зур максатың барында, эшеңне ял дип сана</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Татар халык әкияте</w:t>
            </w:r>
            <w:r w:rsidRPr="00281510">
              <w:rPr>
                <w:rFonts w:ascii="Times New Roman" w:hAnsi="Times New Roman"/>
                <w:sz w:val="24"/>
                <w:szCs w:val="24"/>
                <w:lang w:val="tt-RU"/>
              </w:rPr>
              <w:br/>
              <w:t>“Аю белән бабай”</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Татар халык әкияте</w:t>
            </w:r>
            <w:r w:rsidRPr="00281510">
              <w:rPr>
                <w:rFonts w:ascii="Times New Roman" w:hAnsi="Times New Roman"/>
                <w:sz w:val="24"/>
                <w:szCs w:val="24"/>
                <w:lang w:val="tt-RU"/>
              </w:rPr>
              <w:br/>
              <w:t>“Аю белән бабай”</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Татар халык әкияте</w:t>
            </w:r>
            <w:r w:rsidRPr="00281510">
              <w:rPr>
                <w:rFonts w:ascii="Times New Roman" w:hAnsi="Times New Roman"/>
                <w:sz w:val="24"/>
                <w:szCs w:val="24"/>
                <w:lang w:val="tt-RU"/>
              </w:rPr>
              <w:br/>
              <w:t>“Аю белән бабай”</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Татар халык әкияте</w:t>
            </w:r>
            <w:r w:rsidRPr="00281510">
              <w:rPr>
                <w:rFonts w:ascii="Times New Roman" w:hAnsi="Times New Roman"/>
                <w:sz w:val="24"/>
                <w:szCs w:val="24"/>
                <w:lang w:val="tt-RU"/>
              </w:rPr>
              <w:br/>
              <w:t>“Аю белән бабай”</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Әкиятне өйрәнеп бетереп кабатлау,осталыкны арттыру</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Әсәрне беренчел куеп карау.</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Җитешсезлекләр өстендә эш</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Премьера</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 xml:space="preserve"> “Бүләк кемгә?” татар халык әкияте белән  танышу.</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Әкиятне рольләргә бүлү.</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Әкиятне курчаклар ярдәмендә өйрәнү.</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Этюдлар куярга әзерлек.</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Беренчел куеп карау.</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Премьера</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Г. Тукай“ Бала белән кубәләк”</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Г.Тукай “Бала белән Күбәләк”</w:t>
            </w: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Этюдлар куярга әзерлек.</w:t>
            </w:r>
          </w:p>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Премьера</w:t>
            </w:r>
          </w:p>
          <w:p w:rsidR="00397F59" w:rsidRPr="00281510" w:rsidRDefault="00397F59" w:rsidP="00E468CD">
            <w:pPr>
              <w:spacing w:after="0" w:line="240" w:lineRule="auto"/>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Җитешсезлекләрне</w:t>
            </w: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төзәтү.</w:t>
            </w:r>
          </w:p>
        </w:tc>
        <w:tc>
          <w:tcPr>
            <w:tcW w:w="3270" w:type="dxa"/>
          </w:tcPr>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Режиссёр һөнәре турында балаларны таныштыру.Хезмәткә хөрмәт тәрбияләү.Сүзлек запасын баету.</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 татар халык әкияте белән таныштыру. Үз фикерләрен эзлекле,төгәл һәм матур итеп  әйтеп бирә белү,иҗади фикерләү  сәләтен үстерү.  Геройларның кылган эшләренә,әхлакый сыйфатларына бәя бирә белергә өйрәтү.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Әкиятне рольләргә бүлү,образларны дөрес итеп бирә белү;</w:t>
            </w:r>
            <w:r w:rsidRPr="00281510">
              <w:rPr>
                <w:rFonts w:ascii="Times New Roman" w:hAnsi="Times New Roman"/>
                <w:sz w:val="24"/>
                <w:szCs w:val="24"/>
                <w:lang w:val="tt-RU"/>
              </w:rPr>
              <w:br/>
              <w:t>хәтер сәләтен үстерү.Әдәби әсәрләр аша тирә-юньдәге вакыйгаларга дөрес бәя бирергә,үз фикерләрен башкаларга җиткерә белергә өйрәнү.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 анимация иҗаты белән таныштыру һәм иҗат итү өчен мөмкинлекләр тудыру.</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Анимация күренешләрен балалар сөйләме белән бәйләп өйрәтү.</w:t>
            </w: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Игътибарлык,сабырлык тәрбияләү.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  аңлаешлы һәм дөрес интонацияле сөйләмгә  өйрәтә,чиста,ачык итеп иҗекләрне әйтү.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Балаларда иҗади эшчәнлеккә ышаныч арттыру.Үз хезмәтләренә горурлану.</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Үз-үзеңәбәя бирү, Кимчелекләрне бетерү өстендә ныклап шөгыльләнү.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Кечкенә төркем балаларына тәкъдим итү. Балаларның күңел күтәренкелеген булдыру,иҗат эшчәнлеген бәяләү.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Татар халык авыз иҗаты белән кызыксынуны арттыру. Әсәрнең эчтәлеген аңлап, үз фикерләрен әйтергә күнектерү,сөйләм телен үстерү.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 мөстәкыйль уйлап  иптәшләрен дә тыңлап,уртак бер фикергә килә белергә өйрәтү, диалогик сөйләмне үстерү.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Курчакларның хәрәкәтен сөйләмгә туры китерергә өйрәтү. Осталык, тырышлык, түземлелек тәрбияләү.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Анимация этюдларын кую өчен җирлек әзерләү.Эшчәнлек барышында узеңне әдәпле тотарга, иптәшләреңә комачауламаска өйрәтү.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 үсендерү, үз-үзләренә бәяләмә бирү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Балаларның иҗатын балалар бакчасыда кую. Үз эшләренә горурлану хисләре уяту.</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Балаларда Г.Тукай әсәрләренә карата кызыксыну тәрбияләү. Әсәрне укып, рольләр бүлешү. Иптәшеңне дә тыңлап, уртак бер фикергә килә белергә өйрәтү.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Яттан шигырьне сөйләүгә омтылыш булдыру. Хәтер сәләтен үстерү.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Мөстәкыйль рәвештә анимация этюдлары өчен җирлек әзерләү.Этюдларны төшерергә өйрәнү һәм кую.</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Әти-әниләр җыелышында аннимацион этюдны тәкъдим итү. Иң якын кешеләренең бәяләмәсен алу.</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Кимчелекләр өстендә эш,телнең сәнгатьлелеген камилләштерү, хәтер сәләтен үстерү.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Этюдларны төшерү осталыгын  камилләштерү, балаларда тырышлык, игътибарлылык, сабырлык сыйфатлары тәрбияләү.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Балалар бакчасында шигырь бәйрәмендә эшчәнлекләрдә өйрәнгәннәрне тәкъдим итү.Тәрбиячеләрнең, бакча хезмәт-кәрләренең,балаларның бәяләмәсен кабул итү. Осталыкка омтылыш булдыру.Хезмәтләренең нәтиҗәсен күреп сөенү.</w:t>
            </w:r>
          </w:p>
          <w:p w:rsidR="00397F59" w:rsidRPr="00281510" w:rsidRDefault="00397F59" w:rsidP="00E468CD">
            <w:pPr>
              <w:spacing w:after="0" w:line="240" w:lineRule="auto"/>
              <w:jc w:val="both"/>
              <w:rPr>
                <w:rFonts w:ascii="Times New Roman" w:hAnsi="Times New Roman"/>
                <w:sz w:val="24"/>
                <w:szCs w:val="24"/>
                <w:lang w:val="tt-RU"/>
              </w:rPr>
            </w:pP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 xml:space="preserve">Түгәрәкнең еллык эшенә бергәләп бәя бирү. </w:t>
            </w: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Алдагы елга бурычлар билгеләү, план төзү.</w:t>
            </w:r>
          </w:p>
          <w:p w:rsidR="00397F59" w:rsidRPr="00281510" w:rsidRDefault="00397F59" w:rsidP="00E468CD">
            <w:pPr>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Барлыгы:</w:t>
            </w:r>
          </w:p>
          <w:p w:rsidR="00397F59" w:rsidRPr="00281510" w:rsidRDefault="00397F59" w:rsidP="00E468CD">
            <w:pPr>
              <w:spacing w:after="0" w:line="240" w:lineRule="auto"/>
              <w:jc w:val="both"/>
              <w:rPr>
                <w:rFonts w:ascii="Times New Roman" w:hAnsi="Times New Roman"/>
                <w:sz w:val="24"/>
                <w:szCs w:val="24"/>
                <w:lang w:val="tt-RU"/>
              </w:rPr>
            </w:pPr>
          </w:p>
        </w:tc>
        <w:tc>
          <w:tcPr>
            <w:tcW w:w="1836" w:type="dxa"/>
          </w:tcPr>
          <w:p w:rsidR="00397F59" w:rsidRPr="00281510" w:rsidRDefault="00397F59" w:rsidP="00E468CD">
            <w:pPr>
              <w:spacing w:after="0" w:line="240" w:lineRule="auto"/>
              <w:rPr>
                <w:rFonts w:ascii="Times New Roman" w:hAnsi="Times New Roman"/>
                <w:sz w:val="24"/>
                <w:szCs w:val="24"/>
                <w:lang w:val="tt-RU"/>
              </w:rPr>
            </w:pPr>
            <w:r w:rsidRPr="00281510">
              <w:rPr>
                <w:rFonts w:ascii="Times New Roman" w:hAnsi="Times New Roman"/>
                <w:sz w:val="24"/>
                <w:szCs w:val="24"/>
                <w:lang w:val="tt-RU"/>
              </w:rPr>
              <w:t>1</w:t>
            </w: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r w:rsidRPr="00281510">
              <w:rPr>
                <w:rFonts w:ascii="Times New Roman" w:hAnsi="Times New Roman"/>
                <w:sz w:val="24"/>
                <w:szCs w:val="24"/>
                <w:lang w:val="tt-RU"/>
              </w:rPr>
              <w:t>28</w:t>
            </w: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p w:rsidR="00397F59" w:rsidRPr="00281510" w:rsidRDefault="00397F59" w:rsidP="00E468CD">
            <w:pPr>
              <w:spacing w:after="0" w:line="240" w:lineRule="auto"/>
              <w:jc w:val="center"/>
              <w:rPr>
                <w:rFonts w:ascii="Times New Roman" w:hAnsi="Times New Roman"/>
                <w:sz w:val="24"/>
                <w:szCs w:val="24"/>
                <w:lang w:val="tt-RU"/>
              </w:rPr>
            </w:pPr>
          </w:p>
        </w:tc>
      </w:tr>
    </w:tbl>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Файдаланган әдәбият:</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К.В.Закирова “Балачак аланы”,Казан “РИЦ” нәшрияты, 2011.</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К.В.Закирова “Уйный-уйный үсәбез”, Казан “Мәгариф” нәшрияты, 2009.</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“Туган телдә сөйләшәбез” (методик кулланма 5-7 яшь), Казан “Фолиант”, 2012.</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Ф.М.Зиннурова “Үз илемдә, үз телемдә”, Казан “Мәгариф” нәшрияте, 2005.</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Р.Игламов “Курчаклы уйнау - җитди эш”,Казан, 2004.</w:t>
      </w:r>
    </w:p>
    <w:p w:rsidR="00397F59" w:rsidRPr="006B5E23" w:rsidRDefault="00397F59" w:rsidP="00E468CD">
      <w:pPr>
        <w:numPr>
          <w:ilvl w:val="0"/>
          <w:numId w:val="69"/>
        </w:numPr>
        <w:spacing w:after="0" w:line="240" w:lineRule="auto"/>
        <w:ind w:left="0"/>
        <w:contextualSpacing/>
        <w:jc w:val="both"/>
        <w:rPr>
          <w:rFonts w:ascii="Times New Roman" w:hAnsi="Times New Roman"/>
          <w:sz w:val="24"/>
          <w:szCs w:val="24"/>
          <w:lang w:val="tt-RU" w:eastAsia="ru-RU"/>
        </w:rPr>
      </w:pPr>
      <w:r w:rsidRPr="006B5E23">
        <w:rPr>
          <w:rFonts w:ascii="Times New Roman" w:hAnsi="Times New Roman"/>
          <w:sz w:val="24"/>
          <w:szCs w:val="24"/>
          <w:lang w:val="tt-RU" w:eastAsia="ru-RU"/>
        </w:rPr>
        <w:t>И.Ш.Урманчеева “Я в мире кукол”, Казань, 2009.</w:t>
      </w: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lang w:val="tt-RU"/>
        </w:rPr>
        <w:t xml:space="preserve">Лингвотренжер </w:t>
      </w:r>
      <w:r w:rsidRPr="006B5E23">
        <w:rPr>
          <w:rFonts w:ascii="Times New Roman" w:hAnsi="Times New Roman"/>
          <w:b/>
          <w:sz w:val="24"/>
          <w:szCs w:val="24"/>
        </w:rPr>
        <w:t>«</w:t>
      </w:r>
      <w:r w:rsidRPr="006B5E23">
        <w:rPr>
          <w:rFonts w:ascii="Times New Roman" w:hAnsi="Times New Roman"/>
          <w:b/>
          <w:sz w:val="24"/>
          <w:szCs w:val="24"/>
          <w:lang w:val="tt-RU"/>
        </w:rPr>
        <w:t>Игротека</w:t>
      </w:r>
      <w:r w:rsidRPr="006B5E23">
        <w:rPr>
          <w:rFonts w:ascii="Times New Roman" w:hAnsi="Times New Roman"/>
          <w:b/>
          <w:sz w:val="24"/>
          <w:szCs w:val="24"/>
        </w:rPr>
        <w:t>»</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Галяутдинова Эльвира Геннадьевна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МБДОУ «Детский сад №8 «Ручеек» г. Кукмор»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color w:val="000000"/>
          <w:spacing w:val="5"/>
          <w:sz w:val="24"/>
          <w:szCs w:val="24"/>
        </w:rPr>
        <w:t>Целевая аудитория</w:t>
      </w:r>
      <w:r w:rsidRPr="006B5E23">
        <w:rPr>
          <w:rFonts w:ascii="Times New Roman" w:hAnsi="Times New Roman"/>
          <w:b/>
          <w:bCs/>
          <w:color w:val="C45911"/>
          <w:spacing w:val="5"/>
          <w:sz w:val="24"/>
          <w:szCs w:val="24"/>
        </w:rPr>
        <w:t>:</w:t>
      </w:r>
      <w:r w:rsidRPr="006B5E23">
        <w:rPr>
          <w:rFonts w:ascii="Times New Roman" w:hAnsi="Times New Roman"/>
          <w:sz w:val="24"/>
          <w:szCs w:val="24"/>
        </w:rPr>
        <w:t>  дети 4 - 7 лет.</w:t>
      </w:r>
    </w:p>
    <w:p w:rsidR="00397F59" w:rsidRPr="006B5E23" w:rsidRDefault="00397F59" w:rsidP="00E468CD">
      <w:pPr>
        <w:spacing w:after="0" w:line="240" w:lineRule="auto"/>
        <w:jc w:val="both"/>
        <w:rPr>
          <w:rFonts w:ascii="Times New Roman" w:hAnsi="Times New Roman"/>
          <w:b/>
          <w:iCs/>
          <w:sz w:val="24"/>
          <w:szCs w:val="24"/>
        </w:rPr>
      </w:pPr>
      <w:r w:rsidRPr="006B5E23">
        <w:rPr>
          <w:rFonts w:ascii="Times New Roman" w:hAnsi="Times New Roman"/>
          <w:b/>
          <w:iCs/>
          <w:sz w:val="24"/>
          <w:szCs w:val="24"/>
        </w:rPr>
        <w:t>Пояснительная записка</w:t>
      </w:r>
    </w:p>
    <w:p w:rsidR="00397F59" w:rsidRPr="006B5E23" w:rsidRDefault="00397F59" w:rsidP="00E468CD">
      <w:pPr>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На сегодняшний день развитие информационного общества и новых форматов подачи материала в интернете привело к глобальному кризису в печатных средствах массовой информации и попыткам поиска, традиционным методам обучения новые способы привлечения детей и взаимодействия с ними. Благодаря развитию информационных технологий появился формат интерактивных игр, который активно используется и в системе обучения. Интерактивные развивающие игры направлены на взаимодействие обучающей информации с его аудиторией. Такая связь помогает ребенку стать субъектом в системе интерактивных развивающих игр, испытывая эффект присутствия, а не объектом потребляющим информацию.</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 xml:space="preserve">Реализуя ФГОС ДО в образовательном процессе, особое место занимает выбор эффективных интерактивных технологий, направленных на формирование целевых ориентиров, которые представляют собой социальные и психологические характеристики. </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Одной из таких интерактивных технологий является интерактивная игровая программа лингвотренажер «Игротека». Опираясь на личностно -ориентированный подход к обучению и воспитанию, лингвотренажер «Игротека» помогает развить познавательный интерес к различным областям знаний, формируя навыки сотрудничества.</w:t>
      </w:r>
    </w:p>
    <w:p w:rsidR="00397F59" w:rsidRPr="006B5E23" w:rsidRDefault="00397F59" w:rsidP="00E468CD">
      <w:pPr>
        <w:shd w:val="clear" w:color="auto" w:fill="FFFFFF"/>
        <w:spacing w:after="0" w:line="240" w:lineRule="auto"/>
        <w:jc w:val="both"/>
        <w:rPr>
          <w:rFonts w:ascii="Times New Roman" w:hAnsi="Times New Roman"/>
          <w:sz w:val="24"/>
          <w:szCs w:val="24"/>
          <w:shd w:val="clear" w:color="auto" w:fill="FFFFFF"/>
        </w:rPr>
      </w:pPr>
      <w:r w:rsidRPr="006B5E23">
        <w:rPr>
          <w:rFonts w:ascii="Times New Roman" w:hAnsi="Times New Roman"/>
          <w:b/>
          <w:sz w:val="24"/>
          <w:szCs w:val="24"/>
          <w:shd w:val="clear" w:color="auto" w:fill="FFFFFF"/>
        </w:rPr>
        <w:t xml:space="preserve"> Лингвотренажер </w:t>
      </w:r>
      <w:r w:rsidRPr="006B5E23">
        <w:rPr>
          <w:rFonts w:ascii="Times New Roman" w:hAnsi="Times New Roman"/>
          <w:sz w:val="24"/>
          <w:szCs w:val="24"/>
          <w:shd w:val="clear" w:color="auto" w:fill="FFFFFF"/>
        </w:rPr>
        <w:t>– это универсальное мультимедийное техническое средство обучения, которое способствует массово и динамично освоить разговорную речь татарского, английского языков (а также других языков) детьми разного возраста и разного уровня языковой подготовки. </w:t>
      </w:r>
    </w:p>
    <w:p w:rsidR="00397F59" w:rsidRPr="006B5E23" w:rsidRDefault="00397F59" w:rsidP="00E468CD">
      <w:pPr>
        <w:shd w:val="clear" w:color="auto" w:fill="FFFFFF"/>
        <w:spacing w:after="0" w:line="240" w:lineRule="auto"/>
        <w:jc w:val="both"/>
        <w:rPr>
          <w:rFonts w:ascii="Times New Roman" w:hAnsi="Times New Roman"/>
          <w:sz w:val="24"/>
          <w:szCs w:val="24"/>
        </w:rPr>
      </w:pPr>
      <w:r w:rsidRPr="006B5E23">
        <w:rPr>
          <w:rFonts w:ascii="Times New Roman" w:hAnsi="Times New Roman"/>
          <w:sz w:val="24"/>
          <w:szCs w:val="24"/>
          <w:shd w:val="clear" w:color="auto" w:fill="FFFFFF"/>
        </w:rPr>
        <w:t xml:space="preserve">Благодаря играм включенных в методику мультимедийного лингвотренинга дети пополняют свой АКТИВНЫЙ словарный запас. </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shd w:val="clear" w:color="auto" w:fill="FFFFFF"/>
        </w:rPr>
        <w:t>Для работы с лингвотренажером достаточно иметь компьютер.</w:t>
      </w:r>
      <w:r w:rsidRPr="006B5E23">
        <w:rPr>
          <w:rFonts w:ascii="Times New Roman" w:hAnsi="Times New Roman"/>
          <w:sz w:val="24"/>
          <w:szCs w:val="24"/>
          <w:lang w:eastAsia="ru-RU"/>
        </w:rPr>
        <w:t xml:space="preserve"> Правильно организованная программа лингвотренажер «Игротека», дает возможность детям удовлетворить потребность в новых знаниях, впечатлениях, развить творческий потенциал, способствуя воспитанию любознательного, самостоятельного, успешного ребенка. Дошкольник научится пользоваться компьютером, интерактивной доской, планшетом, находить выход из проблемной ситуации, уметь общаться, быть социализированным и коммуникативным.</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b/>
          <w:sz w:val="24"/>
          <w:szCs w:val="24"/>
          <w:lang w:eastAsia="ru-RU"/>
        </w:rPr>
        <w:t xml:space="preserve">Цель: </w:t>
      </w:r>
      <w:r w:rsidRPr="006B5E23">
        <w:rPr>
          <w:rFonts w:ascii="Times New Roman" w:hAnsi="Times New Roman"/>
          <w:sz w:val="24"/>
          <w:szCs w:val="24"/>
          <w:lang w:eastAsia="ru-RU"/>
        </w:rPr>
        <w:t>формировать и развить личностные и коммуникативные качеств детей через навыки практического овладения татарским и английским языком в устной форме как средством общения на уровне, соответствующем их возрастным речевым потребностям и возможностям в условиях полингвальной среды (русский, татарский и английский языки)</w:t>
      </w:r>
    </w:p>
    <w:p w:rsidR="00397F59" w:rsidRPr="006B5E23" w:rsidRDefault="00397F59" w:rsidP="00E468CD">
      <w:pPr>
        <w:spacing w:after="0" w:line="240" w:lineRule="auto"/>
        <w:rPr>
          <w:rFonts w:ascii="Times New Roman" w:hAnsi="Times New Roman"/>
          <w:b/>
          <w:sz w:val="24"/>
          <w:szCs w:val="24"/>
          <w:lang w:eastAsia="ru-RU"/>
        </w:rPr>
      </w:pPr>
    </w:p>
    <w:p w:rsidR="00397F59" w:rsidRPr="006B5E23" w:rsidRDefault="00397F59" w:rsidP="00E468CD">
      <w:pPr>
        <w:spacing w:after="0" w:line="240" w:lineRule="auto"/>
        <w:rPr>
          <w:rFonts w:ascii="Times New Roman" w:hAnsi="Times New Roman"/>
          <w:b/>
          <w:sz w:val="24"/>
          <w:szCs w:val="24"/>
          <w:lang w:eastAsia="ru-RU"/>
        </w:rPr>
      </w:pPr>
    </w:p>
    <w:p w:rsidR="00397F59" w:rsidRPr="006B5E23" w:rsidRDefault="00397F59" w:rsidP="00E468CD">
      <w:pPr>
        <w:spacing w:after="0" w:line="240" w:lineRule="auto"/>
        <w:rPr>
          <w:rFonts w:ascii="Times New Roman" w:hAnsi="Times New Roman"/>
          <w:b/>
          <w:sz w:val="24"/>
          <w:szCs w:val="24"/>
          <w:lang w:eastAsia="ru-RU"/>
        </w:rPr>
      </w:pPr>
    </w:p>
    <w:p w:rsidR="00397F59" w:rsidRPr="006B5E23" w:rsidRDefault="00397F59" w:rsidP="00E468CD">
      <w:pPr>
        <w:spacing w:after="0" w:line="240" w:lineRule="auto"/>
        <w:rPr>
          <w:rFonts w:ascii="Times New Roman" w:hAnsi="Times New Roman"/>
          <w:b/>
          <w:sz w:val="24"/>
          <w:szCs w:val="24"/>
          <w:lang w:eastAsia="ru-RU"/>
        </w:rPr>
      </w:pPr>
      <w:r w:rsidRPr="006B5E23">
        <w:rPr>
          <w:rFonts w:ascii="Times New Roman" w:hAnsi="Times New Roman"/>
          <w:b/>
          <w:sz w:val="24"/>
          <w:szCs w:val="24"/>
          <w:lang w:eastAsia="ru-RU"/>
        </w:rPr>
        <w:t>Задачи: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lang w:eastAsia="ru-RU"/>
        </w:rPr>
        <w:t xml:space="preserve">Разработать и организовать лингвотренажер «Игротека» для детей дошкольного </w:t>
      </w:r>
      <w:r w:rsidRPr="006B5E23">
        <w:rPr>
          <w:rFonts w:ascii="Times New Roman" w:hAnsi="Times New Roman"/>
          <w:sz w:val="24"/>
          <w:szCs w:val="24"/>
        </w:rPr>
        <w:t>возраста с целью более качественного усвоения словарного минимума татарского и английского языков.</w:t>
      </w:r>
    </w:p>
    <w:p w:rsidR="00397F59" w:rsidRPr="006B5E23" w:rsidRDefault="00397F59" w:rsidP="00E468CD">
      <w:pPr>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Построить лингвотренажер «Игротека» на основе индивидуальных особенностей каждого ребенка: сам ребенок проявляет активность в выборе игры из меню лингвотренажера «Игротека», становится субъектом лингвотренажера «Игротека».</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Побудить интерес к изучению татарского и английского языков через информационные и игровые технологии</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Развить восприятие, внимание, память детей; интерес к различным  видам игр, побуждая к активной деятельности</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sz w:val="24"/>
          <w:szCs w:val="24"/>
          <w:lang w:eastAsia="ru-RU"/>
        </w:rPr>
        <w:t>Формировать элементарные умения и навыки в построении не сложных диалогов и монологов в игровых и учебных ситуациях</w:t>
      </w:r>
    </w:p>
    <w:p w:rsidR="00397F59" w:rsidRPr="006B5E23" w:rsidRDefault="00397F59" w:rsidP="00E468CD">
      <w:pPr>
        <w:spacing w:after="0" w:line="240" w:lineRule="auto"/>
        <w:rPr>
          <w:rFonts w:ascii="Times New Roman" w:hAnsi="Times New Roman"/>
          <w:b/>
          <w:sz w:val="24"/>
          <w:szCs w:val="24"/>
        </w:rPr>
      </w:pPr>
      <w:r w:rsidRPr="006B5E23">
        <w:rPr>
          <w:rFonts w:ascii="Times New Roman" w:hAnsi="Times New Roman"/>
          <w:b/>
          <w:sz w:val="24"/>
          <w:szCs w:val="24"/>
        </w:rPr>
        <w:t>Новизна</w:t>
      </w:r>
    </w:p>
    <w:p w:rsidR="00397F59" w:rsidRPr="006B5E23" w:rsidRDefault="00397F59" w:rsidP="00E468CD">
      <w:pPr>
        <w:shd w:val="clear" w:color="auto" w:fill="FFFFFF"/>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lang w:eastAsia="ru-RU"/>
        </w:rPr>
        <w:t xml:space="preserve">Разработан эффективный метод работы с детьми дошкольного возраста лингвотренажер «Игротека», который </w:t>
      </w:r>
      <w:r w:rsidRPr="006B5E23">
        <w:rPr>
          <w:rFonts w:ascii="Times New Roman" w:hAnsi="Times New Roman"/>
          <w:sz w:val="24"/>
          <w:szCs w:val="24"/>
          <w:shd w:val="clear" w:color="auto" w:fill="FFFFFF"/>
        </w:rPr>
        <w:t>способствует массово и динамично освоить разговорную речь татарского и английского языков (а также других языков) детьми разного дошкольного возраста и разного уровня языковой подготовки.</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Лингвотренажер «Игротека»  основан на специально разработанных оптимальных игровых ситуациях, которые:</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соответствуют обучению и развитию детей данного возраста;</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игры доступны для детей разных возрастов;</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эмоционально ярки и интересны;</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помогают сотрудничать детям со взрослыми, а также детям между собой не только в игровой деятельности, но и в повседневной жизни.</w:t>
      </w:r>
    </w:p>
    <w:p w:rsidR="00397F59" w:rsidRPr="006B5E23" w:rsidRDefault="00397F59" w:rsidP="00E468CD">
      <w:pPr>
        <w:shd w:val="clear" w:color="auto" w:fill="FFFFFF"/>
        <w:spacing w:after="0" w:line="240" w:lineRule="auto"/>
        <w:jc w:val="both"/>
        <w:textAlignment w:val="baseline"/>
        <w:rPr>
          <w:rFonts w:ascii="Times New Roman" w:hAnsi="Times New Roman"/>
          <w:b/>
          <w:bCs/>
          <w:sz w:val="24"/>
          <w:szCs w:val="24"/>
        </w:rPr>
      </w:pPr>
      <w:r w:rsidRPr="006B5E23">
        <w:rPr>
          <w:rFonts w:ascii="Times New Roman" w:hAnsi="Times New Roman"/>
          <w:b/>
          <w:bCs/>
          <w:sz w:val="24"/>
          <w:szCs w:val="24"/>
        </w:rPr>
        <w:t>Ожидаемые результаты:</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 xml:space="preserve">– активное использование </w:t>
      </w:r>
      <w:r w:rsidRPr="006B5E23">
        <w:rPr>
          <w:rFonts w:ascii="Times New Roman" w:hAnsi="Times New Roman"/>
          <w:sz w:val="24"/>
          <w:szCs w:val="24"/>
          <w:lang w:eastAsia="ru-RU"/>
        </w:rPr>
        <w:t xml:space="preserve">лингвотренажера «Игротека»  </w:t>
      </w:r>
      <w:r w:rsidRPr="006B5E23">
        <w:rPr>
          <w:rFonts w:ascii="Times New Roman" w:hAnsi="Times New Roman"/>
          <w:sz w:val="24"/>
          <w:szCs w:val="24"/>
          <w:shd w:val="clear" w:color="auto" w:fill="FFFFFF"/>
        </w:rPr>
        <w:t xml:space="preserve">в образовательном процессе; </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 xml:space="preserve">– повышение мотивации овладения речевыми навыками и умениями для качественного формирования элементов языковой системы в сознании ребенка. </w:t>
      </w:r>
    </w:p>
    <w:p w:rsidR="00397F59" w:rsidRPr="006B5E23" w:rsidRDefault="00397F59" w:rsidP="00E468CD">
      <w:pPr>
        <w:spacing w:after="0" w:line="240" w:lineRule="auto"/>
        <w:jc w:val="both"/>
        <w:rPr>
          <w:rFonts w:ascii="Times New Roman" w:eastAsia="TimesNewRomanPSMT" w:hAnsi="Times New Roman"/>
          <w:sz w:val="24"/>
          <w:szCs w:val="24"/>
        </w:rPr>
      </w:pPr>
      <w:r w:rsidRPr="006B5E23">
        <w:rPr>
          <w:rFonts w:ascii="Times New Roman" w:hAnsi="Times New Roman"/>
          <w:sz w:val="24"/>
          <w:szCs w:val="24"/>
          <w:shd w:val="clear" w:color="auto" w:fill="FFFFFF"/>
        </w:rPr>
        <w:t xml:space="preserve">Использование </w:t>
      </w:r>
      <w:r w:rsidRPr="006B5E23">
        <w:rPr>
          <w:rFonts w:ascii="Times New Roman" w:hAnsi="Times New Roman"/>
          <w:sz w:val="24"/>
          <w:szCs w:val="24"/>
          <w:lang w:eastAsia="ru-RU"/>
        </w:rPr>
        <w:t xml:space="preserve">лингвотренажера «Игротека» </w:t>
      </w:r>
      <w:r w:rsidRPr="006B5E23">
        <w:rPr>
          <w:rFonts w:ascii="Times New Roman" w:hAnsi="Times New Roman"/>
          <w:sz w:val="24"/>
          <w:szCs w:val="24"/>
          <w:shd w:val="clear" w:color="auto" w:fill="FFFFFF"/>
        </w:rPr>
        <w:t>позволит повысить словарный запас у детей</w:t>
      </w:r>
      <w:r w:rsidRPr="006B5E23">
        <w:rPr>
          <w:rFonts w:ascii="Times New Roman" w:eastAsia="TimesNewRomanPSMT" w:hAnsi="Times New Roman"/>
          <w:sz w:val="24"/>
          <w:szCs w:val="24"/>
        </w:rPr>
        <w:t xml:space="preserve">. Используя </w:t>
      </w:r>
      <w:r w:rsidRPr="006B5E23">
        <w:rPr>
          <w:rFonts w:ascii="Times New Roman" w:hAnsi="Times New Roman"/>
          <w:sz w:val="24"/>
          <w:szCs w:val="24"/>
          <w:lang w:eastAsia="ru-RU"/>
        </w:rPr>
        <w:t xml:space="preserve">лингвотренажер «Игротека» </w:t>
      </w:r>
      <w:r w:rsidRPr="006B5E23">
        <w:rPr>
          <w:rFonts w:ascii="Times New Roman" w:eastAsia="TimesNewRomanPSMT" w:hAnsi="Times New Roman"/>
          <w:sz w:val="24"/>
          <w:szCs w:val="24"/>
        </w:rPr>
        <w:t>дети научатся планировать, выстраивать</w:t>
      </w:r>
      <w:r w:rsidRPr="006B5E23">
        <w:rPr>
          <w:rFonts w:ascii="Times New Roman" w:hAnsi="Times New Roman"/>
          <w:sz w:val="24"/>
          <w:szCs w:val="24"/>
        </w:rPr>
        <w:t xml:space="preserve"> </w:t>
      </w:r>
      <w:r w:rsidRPr="006B5E23">
        <w:rPr>
          <w:rFonts w:ascii="Times New Roman" w:eastAsia="TimesNewRomanPSMT" w:hAnsi="Times New Roman"/>
          <w:sz w:val="24"/>
          <w:szCs w:val="24"/>
        </w:rPr>
        <w:t xml:space="preserve">логику элементарных событий, у них разовьется способность к прогнозированию результата действий. </w:t>
      </w:r>
    </w:p>
    <w:p w:rsidR="00397F59" w:rsidRPr="006B5E23" w:rsidRDefault="00397F59" w:rsidP="00E468CD">
      <w:pPr>
        <w:spacing w:after="0" w:line="240" w:lineRule="auto"/>
        <w:jc w:val="both"/>
        <w:rPr>
          <w:rFonts w:ascii="Times New Roman" w:eastAsia="TimesNewRomanPSMT" w:hAnsi="Times New Roman"/>
          <w:sz w:val="24"/>
          <w:szCs w:val="24"/>
        </w:rPr>
      </w:pPr>
      <w:r w:rsidRPr="006B5E23">
        <w:rPr>
          <w:rFonts w:ascii="Times New Roman" w:eastAsia="TimesNewRomanPSMT" w:hAnsi="Times New Roman"/>
          <w:sz w:val="24"/>
          <w:szCs w:val="24"/>
        </w:rPr>
        <w:t>Объективно, все это означает начало овладения основами теоретического мышления, что является важным моментом при подготовке детей к обучению в школе.</w:t>
      </w:r>
    </w:p>
    <w:p w:rsidR="00397F59" w:rsidRPr="006B5E23" w:rsidRDefault="00397F59" w:rsidP="00E468CD">
      <w:pPr>
        <w:tabs>
          <w:tab w:val="left" w:pos="2775"/>
        </w:tabs>
        <w:spacing w:after="0" w:line="240" w:lineRule="auto"/>
        <w:jc w:val="both"/>
        <w:rPr>
          <w:rFonts w:ascii="Times New Roman" w:hAnsi="Times New Roman"/>
          <w:sz w:val="24"/>
          <w:szCs w:val="24"/>
        </w:rPr>
      </w:pPr>
      <w:r w:rsidRPr="006B5E23">
        <w:rPr>
          <w:rFonts w:ascii="Times New Roman" w:hAnsi="Times New Roman"/>
          <w:sz w:val="24"/>
          <w:szCs w:val="24"/>
        </w:rPr>
        <w:t>Для начала работы с лингвотренажером  «Игротека» нужно зайти в меню игр. Выбрать игру в списке меню. Щелкнуть по игре и приступить к выполнению заданий.</w:t>
      </w:r>
      <w:r w:rsidRPr="006B5E23">
        <w:rPr>
          <w:rFonts w:ascii="Times New Roman" w:hAnsi="Times New Roman"/>
          <w:sz w:val="24"/>
          <w:szCs w:val="24"/>
        </w:rPr>
        <w:tab/>
      </w:r>
    </w:p>
    <w:p w:rsidR="00397F59" w:rsidRPr="006B5E23" w:rsidRDefault="00397F59" w:rsidP="00E468CD">
      <w:pPr>
        <w:tabs>
          <w:tab w:val="left" w:pos="2775"/>
        </w:tabs>
        <w:spacing w:after="0" w:line="240" w:lineRule="auto"/>
        <w:jc w:val="both"/>
        <w:rPr>
          <w:rFonts w:ascii="Times New Roman" w:hAnsi="Times New Roman"/>
          <w:sz w:val="24"/>
          <w:szCs w:val="24"/>
        </w:rPr>
      </w:pPr>
    </w:p>
    <w:p w:rsidR="00397F59" w:rsidRPr="006B5E23" w:rsidRDefault="00397F59" w:rsidP="00E468CD">
      <w:pPr>
        <w:tabs>
          <w:tab w:val="left" w:pos="2775"/>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_x0000_i1118" type="#_x0000_t75" style="width:236.25pt;height:221.25pt;visibility:visible">
            <v:imagedata r:id="rId147" o:title=""/>
          </v:shape>
        </w:pict>
      </w:r>
    </w:p>
    <w:p w:rsidR="00397F59" w:rsidRPr="006B5E23" w:rsidRDefault="00397F59" w:rsidP="00E468CD">
      <w:pPr>
        <w:tabs>
          <w:tab w:val="left" w:pos="2775"/>
        </w:tabs>
        <w:spacing w:after="0" w:line="240" w:lineRule="auto"/>
        <w:jc w:val="both"/>
        <w:rPr>
          <w:rFonts w:ascii="Times New Roman" w:hAnsi="Times New Roman"/>
          <w:b/>
          <w:sz w:val="24"/>
          <w:szCs w:val="24"/>
        </w:rPr>
      </w:pPr>
    </w:p>
    <w:p w:rsidR="00397F59" w:rsidRPr="006B5E23" w:rsidRDefault="00397F59" w:rsidP="00E468CD">
      <w:pPr>
        <w:tabs>
          <w:tab w:val="left" w:pos="2775"/>
        </w:tabs>
        <w:spacing w:after="0" w:line="240" w:lineRule="auto"/>
        <w:jc w:val="both"/>
        <w:rPr>
          <w:rFonts w:ascii="Times New Roman" w:hAnsi="Times New Roman"/>
          <w:b/>
          <w:sz w:val="24"/>
          <w:szCs w:val="24"/>
        </w:rPr>
      </w:pPr>
    </w:p>
    <w:p w:rsidR="00397F59" w:rsidRPr="006B5E23" w:rsidRDefault="00397F59" w:rsidP="00E468CD">
      <w:pPr>
        <w:tabs>
          <w:tab w:val="left" w:pos="2775"/>
        </w:tabs>
        <w:spacing w:after="0" w:line="240" w:lineRule="auto"/>
        <w:jc w:val="both"/>
        <w:rPr>
          <w:rFonts w:ascii="Times New Roman" w:hAnsi="Times New Roman"/>
          <w:b/>
          <w:sz w:val="24"/>
          <w:szCs w:val="24"/>
        </w:rPr>
      </w:pPr>
    </w:p>
    <w:p w:rsidR="00397F59" w:rsidRPr="006B5E23" w:rsidRDefault="00397F59" w:rsidP="00E468CD">
      <w:pPr>
        <w:tabs>
          <w:tab w:val="left" w:pos="2775"/>
        </w:tabs>
        <w:spacing w:after="0" w:line="240" w:lineRule="auto"/>
        <w:jc w:val="both"/>
        <w:rPr>
          <w:rFonts w:ascii="Times New Roman" w:hAnsi="Times New Roman"/>
          <w:b/>
          <w:sz w:val="24"/>
          <w:szCs w:val="24"/>
        </w:rPr>
      </w:pPr>
      <w:r w:rsidRPr="006B5E23">
        <w:rPr>
          <w:rFonts w:ascii="Times New Roman" w:hAnsi="Times New Roman"/>
          <w:b/>
          <w:sz w:val="24"/>
          <w:szCs w:val="24"/>
        </w:rPr>
        <w:t>Описание игр:</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925"/>
        <w:gridCol w:w="6851"/>
      </w:tblGrid>
      <w:tr w:rsidR="00397F59" w:rsidRPr="006B5E23" w:rsidTr="00281510">
        <w:trPr>
          <w:trHeight w:val="299"/>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sz w:val="24"/>
                <w:szCs w:val="24"/>
              </w:rPr>
              <w:t>Игры</w:t>
            </w:r>
          </w:p>
        </w:tc>
        <w:tc>
          <w:tcPr>
            <w:tcW w:w="6851" w:type="dxa"/>
          </w:tcPr>
          <w:p w:rsidR="00397F59" w:rsidRPr="00281510" w:rsidRDefault="00397F59" w:rsidP="00E468CD">
            <w:pPr>
              <w:spacing w:after="0" w:line="240" w:lineRule="auto"/>
              <w:jc w:val="center"/>
              <w:rPr>
                <w:rFonts w:ascii="Times New Roman" w:hAnsi="Times New Roman"/>
                <w:b/>
                <w:sz w:val="24"/>
                <w:szCs w:val="24"/>
              </w:rPr>
            </w:pPr>
            <w:r w:rsidRPr="00281510">
              <w:rPr>
                <w:rFonts w:ascii="Times New Roman" w:hAnsi="Times New Roman"/>
                <w:b/>
                <w:sz w:val="24"/>
                <w:szCs w:val="24"/>
              </w:rPr>
              <w:t>Ход игры</w:t>
            </w:r>
          </w:p>
        </w:tc>
      </w:tr>
      <w:tr w:rsidR="00397F59" w:rsidRPr="006B5E23" w:rsidTr="00281510">
        <w:trPr>
          <w:cantSplit/>
          <w:trHeight w:val="2361"/>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lang w:val="en-US"/>
              </w:rPr>
            </w:pPr>
            <w:r w:rsidRPr="00281510">
              <w:rPr>
                <w:rFonts w:ascii="Times New Roman" w:hAnsi="Times New Roman"/>
                <w:b/>
                <w:bCs/>
                <w:iCs/>
                <w:sz w:val="24"/>
                <w:szCs w:val="24"/>
              </w:rPr>
              <w:t>Найди</w:t>
            </w:r>
            <w:r w:rsidRPr="00281510">
              <w:rPr>
                <w:rFonts w:ascii="Times New Roman" w:hAnsi="Times New Roman"/>
                <w:b/>
                <w:bCs/>
                <w:iCs/>
                <w:sz w:val="24"/>
                <w:szCs w:val="24"/>
                <w:lang w:val="en-US"/>
              </w:rPr>
              <w:t xml:space="preserve"> </w:t>
            </w:r>
            <w:r w:rsidRPr="00281510">
              <w:rPr>
                <w:rFonts w:ascii="Times New Roman" w:hAnsi="Times New Roman"/>
                <w:b/>
                <w:bCs/>
                <w:iCs/>
                <w:sz w:val="24"/>
                <w:szCs w:val="24"/>
              </w:rPr>
              <w:t>цифры</w:t>
            </w:r>
          </w:p>
          <w:p w:rsidR="00397F59" w:rsidRPr="00281510" w:rsidRDefault="00397F59" w:rsidP="00E468CD">
            <w:pPr>
              <w:tabs>
                <w:tab w:val="left" w:pos="4110"/>
              </w:tabs>
              <w:spacing w:after="0" w:line="240" w:lineRule="auto"/>
              <w:jc w:val="center"/>
              <w:rPr>
                <w:rFonts w:ascii="Times New Roman" w:hAnsi="Times New Roman"/>
                <w:b/>
                <w:sz w:val="24"/>
                <w:szCs w:val="24"/>
                <w:lang w:val="en-US"/>
              </w:rPr>
            </w:pPr>
          </w:p>
          <w:p w:rsidR="00397F59" w:rsidRPr="00281510" w:rsidRDefault="00397F59" w:rsidP="00E468CD">
            <w:pPr>
              <w:tabs>
                <w:tab w:val="left" w:pos="4110"/>
              </w:tabs>
              <w:spacing w:after="0" w:line="240" w:lineRule="auto"/>
              <w:jc w:val="center"/>
              <w:rPr>
                <w:rFonts w:ascii="Times New Roman" w:hAnsi="Times New Roman"/>
                <w:b/>
                <w:bCs/>
                <w:iCs/>
                <w:sz w:val="24"/>
                <w:szCs w:val="24"/>
                <w:lang w:val="en-US"/>
              </w:rPr>
            </w:pPr>
            <w:r w:rsidRPr="00281510">
              <w:rPr>
                <w:rFonts w:ascii="Times New Roman" w:hAnsi="Times New Roman"/>
                <w:b/>
                <w:bCs/>
                <w:iCs/>
                <w:sz w:val="24"/>
                <w:szCs w:val="24"/>
              </w:rPr>
              <w:t>Саннарны</w:t>
            </w:r>
            <w:r w:rsidRPr="00281510">
              <w:rPr>
                <w:rFonts w:ascii="Times New Roman" w:hAnsi="Times New Roman"/>
                <w:b/>
                <w:bCs/>
                <w:iCs/>
                <w:sz w:val="24"/>
                <w:szCs w:val="24"/>
                <w:lang w:val="en-US"/>
              </w:rPr>
              <w:t xml:space="preserve"> </w:t>
            </w:r>
            <w:r w:rsidRPr="00281510">
              <w:rPr>
                <w:rFonts w:ascii="Times New Roman" w:hAnsi="Times New Roman"/>
                <w:b/>
                <w:bCs/>
                <w:iCs/>
                <w:sz w:val="24"/>
                <w:szCs w:val="24"/>
              </w:rPr>
              <w:t>тап</w:t>
            </w:r>
          </w:p>
          <w:p w:rsidR="00397F59" w:rsidRPr="00281510" w:rsidRDefault="00397F59" w:rsidP="00E468CD">
            <w:pPr>
              <w:tabs>
                <w:tab w:val="left" w:pos="4110"/>
              </w:tabs>
              <w:spacing w:after="0" w:line="240" w:lineRule="auto"/>
              <w:jc w:val="center"/>
              <w:rPr>
                <w:rFonts w:ascii="Times New Roman" w:hAnsi="Times New Roman"/>
                <w:b/>
                <w:sz w:val="24"/>
                <w:szCs w:val="24"/>
                <w:lang w:val="en-US"/>
              </w:rPr>
            </w:pPr>
          </w:p>
          <w:p w:rsidR="00397F59" w:rsidRPr="00281510" w:rsidRDefault="00397F59" w:rsidP="00E468CD">
            <w:pPr>
              <w:tabs>
                <w:tab w:val="left" w:pos="4110"/>
              </w:tabs>
              <w:spacing w:after="0" w:line="240" w:lineRule="auto"/>
              <w:jc w:val="center"/>
              <w:rPr>
                <w:rFonts w:ascii="Times New Roman" w:hAnsi="Times New Roman"/>
                <w:b/>
                <w:sz w:val="24"/>
                <w:szCs w:val="24"/>
                <w:lang w:val="en-US"/>
              </w:rPr>
            </w:pPr>
            <w:r w:rsidRPr="00281510">
              <w:rPr>
                <w:rFonts w:ascii="Times New Roman" w:hAnsi="Times New Roman"/>
                <w:b/>
                <w:bCs/>
                <w:iCs/>
                <w:sz w:val="24"/>
                <w:szCs w:val="24"/>
                <w:lang w:val="en-US"/>
              </w:rPr>
              <w:t>Find the numbers</w:t>
            </w: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На картине спрятаны цифры. Нужно разглядеть и найти цифры, изображенные на картине. Нажать на цифру, и она переместится в нужный квадрат в таблице на свой порядковый номер. Если найдены все цифры нажимаем на красный прямоугольник «готово» и переходим к следующей игре или на синею стрелку и выходим в главное меню игры.</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Рисунок 180" o:spid="_x0000_i1119" type="#_x0000_t75" style="width:270pt;height:201.75pt;visibility:visible">
                  <v:imagedata r:id="rId148" o:title=""/>
                </v:shape>
              </w:pict>
            </w:r>
          </w:p>
        </w:tc>
      </w:tr>
      <w:tr w:rsidR="00397F59" w:rsidRPr="006B5E23" w:rsidTr="00281510">
        <w:trPr>
          <w:cantSplit/>
          <w:trHeight w:val="3406"/>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Найди и расставь по порядку цифры</w:t>
            </w:r>
          </w:p>
          <w:p w:rsidR="00397F59" w:rsidRPr="00281510" w:rsidRDefault="00397F59" w:rsidP="00E468CD">
            <w:pPr>
              <w:tabs>
                <w:tab w:val="left" w:pos="4110"/>
              </w:tabs>
              <w:spacing w:after="0" w:line="240" w:lineRule="auto"/>
              <w:jc w:val="center"/>
              <w:rPr>
                <w:rFonts w:ascii="Times New Roman" w:hAnsi="Times New Roman"/>
                <w:b/>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Саннарны тап һәм дөрес итеп җый</w:t>
            </w:r>
          </w:p>
          <w:p w:rsidR="00397F59" w:rsidRPr="00281510" w:rsidRDefault="00397F59" w:rsidP="00E468CD">
            <w:pPr>
              <w:tabs>
                <w:tab w:val="left" w:pos="4110"/>
              </w:tabs>
              <w:spacing w:after="0" w:line="240" w:lineRule="auto"/>
              <w:jc w:val="center"/>
              <w:rPr>
                <w:rFonts w:ascii="Times New Roman" w:hAnsi="Times New Roman"/>
                <w:b/>
                <w:sz w:val="24"/>
                <w:szCs w:val="24"/>
              </w:rPr>
            </w:pPr>
          </w:p>
          <w:p w:rsidR="00397F59" w:rsidRPr="00281510" w:rsidRDefault="00397F59" w:rsidP="00E468CD">
            <w:pPr>
              <w:tabs>
                <w:tab w:val="left" w:pos="4110"/>
              </w:tabs>
              <w:spacing w:after="0" w:line="240" w:lineRule="auto"/>
              <w:jc w:val="center"/>
              <w:rPr>
                <w:rFonts w:ascii="Times New Roman" w:hAnsi="Times New Roman"/>
                <w:b/>
                <w:sz w:val="24"/>
                <w:szCs w:val="24"/>
                <w:lang w:val="en-US"/>
              </w:rPr>
            </w:pPr>
            <w:r w:rsidRPr="00281510">
              <w:rPr>
                <w:rFonts w:ascii="Times New Roman" w:hAnsi="Times New Roman"/>
                <w:b/>
                <w:bCs/>
                <w:iCs/>
                <w:sz w:val="24"/>
                <w:szCs w:val="24"/>
                <w:lang w:val="en-US"/>
              </w:rPr>
              <w:t>Find and arrange  the numbers in order</w:t>
            </w:r>
          </w:p>
        </w:tc>
        <w:tc>
          <w:tcPr>
            <w:tcW w:w="6851" w:type="dxa"/>
          </w:tcPr>
          <w:p w:rsidR="00397F59" w:rsidRPr="00281510" w:rsidRDefault="00397F59" w:rsidP="00E468CD">
            <w:pPr>
              <w:tabs>
                <w:tab w:val="left" w:pos="4110"/>
              </w:tabs>
              <w:spacing w:after="0" w:line="240" w:lineRule="auto"/>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На картине спрятаны цифры. Нужно разглядеть и найти цифры по порядку от 1 до 10 изображенные на картине. Нажать на цифру. Если нажали правильно, она переместится в нужный квадрат в таблице на свой порядковый номер. Если нажали неправильно, то она будет крутиться. Если найдены все цифры нажимаем на красный прямоугольник «готово» и переходим к следующей игре или на синею стрелку и выходим в главное меню игры.</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Рисунок 181" o:spid="_x0000_i1120" type="#_x0000_t75" style="width:153.75pt;height:115.5pt;visibility:visible">
                  <v:imagedata r:id="rId149" o:title=""/>
                </v:shape>
              </w:pict>
            </w:r>
            <w:r w:rsidRPr="004E7184">
              <w:rPr>
                <w:rFonts w:ascii="Times New Roman" w:hAnsi="Times New Roman"/>
                <w:noProof/>
                <w:sz w:val="24"/>
                <w:szCs w:val="24"/>
                <w:lang w:eastAsia="ru-RU"/>
              </w:rPr>
              <w:pict>
                <v:shape id="Рисунок 182" o:spid="_x0000_i1121" type="#_x0000_t75" style="width:133.5pt;height:111.75pt;visibility:visible">
                  <v:imagedata r:id="rId150" o:title=""/>
                </v:shape>
              </w:pict>
            </w:r>
            <w:r w:rsidRPr="004E7184">
              <w:rPr>
                <w:rFonts w:ascii="Times New Roman" w:hAnsi="Times New Roman"/>
                <w:noProof/>
                <w:sz w:val="24"/>
                <w:szCs w:val="24"/>
                <w:lang w:eastAsia="ru-RU"/>
              </w:rPr>
              <w:pict>
                <v:shape id="Рисунок 183" o:spid="_x0000_i1122" type="#_x0000_t75" style="width:168pt;height:129pt;visibility:visible">
                  <v:imagedata r:id="rId151" o:title=""/>
                </v:shape>
              </w:pict>
            </w: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Учим цвета</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lang w:val="tt-RU"/>
              </w:rPr>
            </w:pPr>
            <w:r w:rsidRPr="00281510">
              <w:rPr>
                <w:rFonts w:ascii="Times New Roman" w:hAnsi="Times New Roman"/>
                <w:b/>
                <w:bCs/>
                <w:iCs/>
                <w:sz w:val="24"/>
                <w:szCs w:val="24"/>
                <w:lang w:val="tt-RU"/>
              </w:rPr>
              <w:t>Өйрәнәбез төсләр</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rPr>
              <w:t>Learning colors</w:t>
            </w:r>
          </w:p>
          <w:p w:rsidR="00397F59" w:rsidRPr="00281510" w:rsidRDefault="00397F59" w:rsidP="00E468CD">
            <w:pPr>
              <w:tabs>
                <w:tab w:val="left" w:pos="4110"/>
              </w:tabs>
              <w:spacing w:after="0" w:line="240" w:lineRule="auto"/>
              <w:rPr>
                <w:rFonts w:ascii="Times New Roman" w:hAnsi="Times New Roman"/>
                <w:sz w:val="24"/>
                <w:szCs w:val="24"/>
              </w:rPr>
            </w:pP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На картине изображены шары разных цветов. Из этих шаров нужно выбрать только желтые. Если нажали правильно - то шары растворятся. Если нажали неправильно, то шар будет крутиться. Если найдены все шары нажимаем на красный прямоугольник «готово» и переходим к следующему заданию игры или на синюю стрелку и выходим в главное меню игры.</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В следующем задании нужно нажать на рисунок подъедет грузовик. В грузовик нужно загрузить предметы только желтого цвета. Если нажали правильно, то предметы отправятся в грузовик. Если нажали неправильно, то предметы  будут крутиться. Если найдены все предметы нажимаем на красный прямоугольник «готово» и грузовик уезжает. Нажимаем на красный прямоугольник «готово» и переходим к следующему заданию игры или на синюю стрелку и выходим в главное меню игры.</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Все эти действия повторяются и для красного, зеленого и синего цветов.</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_x0000_i1123" type="#_x0000_t75" style="width:147.75pt;height:118.5pt;visibility:visible">
                  <v:imagedata r:id="rId152" o:title=""/>
                </v:shape>
              </w:pict>
            </w:r>
            <w:r w:rsidRPr="004E7184">
              <w:rPr>
                <w:rFonts w:ascii="Times New Roman" w:hAnsi="Times New Roman"/>
                <w:noProof/>
                <w:sz w:val="24"/>
                <w:szCs w:val="24"/>
                <w:lang w:eastAsia="ru-RU"/>
              </w:rPr>
              <w:pict>
                <v:shape id="Рисунок 185" o:spid="_x0000_i1124" type="#_x0000_t75" style="width:144.75pt;height:118.5pt;visibility:visible">
                  <v:imagedata r:id="rId153" o:title=""/>
                </v:shape>
              </w:pict>
            </w:r>
            <w:r w:rsidRPr="004E7184">
              <w:rPr>
                <w:rFonts w:ascii="Times New Roman" w:hAnsi="Times New Roman"/>
                <w:noProof/>
                <w:sz w:val="24"/>
                <w:szCs w:val="24"/>
                <w:lang w:eastAsia="ru-RU"/>
              </w:rPr>
              <w:pict>
                <v:shape id="Рисунок 186" o:spid="_x0000_i1125" type="#_x0000_t75" style="width:2in;height:111.75pt;visibility:visible">
                  <v:imagedata r:id="rId154" o:title=""/>
                </v:shape>
              </w:pict>
            </w:r>
            <w:r w:rsidRPr="004E7184">
              <w:rPr>
                <w:rFonts w:ascii="Times New Roman" w:hAnsi="Times New Roman"/>
                <w:noProof/>
                <w:sz w:val="24"/>
                <w:szCs w:val="24"/>
                <w:lang w:eastAsia="ru-RU"/>
              </w:rPr>
              <w:pict>
                <v:shape id="Рисунок 187" o:spid="_x0000_i1126" type="#_x0000_t75" style="width:140.25pt;height:110.25pt;visibility:visible">
                  <v:imagedata r:id="rId155" o:title=""/>
                </v:shape>
              </w:pict>
            </w:r>
            <w:r w:rsidRPr="004E7184">
              <w:rPr>
                <w:rFonts w:ascii="Times New Roman" w:hAnsi="Times New Roman"/>
                <w:noProof/>
                <w:sz w:val="24"/>
                <w:szCs w:val="24"/>
                <w:lang w:eastAsia="ru-RU"/>
              </w:rPr>
              <w:pict>
                <v:shape id="Рисунок 188" o:spid="_x0000_i1127" type="#_x0000_t75" style="width:139.5pt;height:111.75pt;visibility:visible">
                  <v:imagedata r:id="rId156" o:title=""/>
                </v:shape>
              </w:pict>
            </w:r>
            <w:r w:rsidRPr="004E7184">
              <w:rPr>
                <w:rFonts w:ascii="Times New Roman" w:hAnsi="Times New Roman"/>
                <w:noProof/>
                <w:sz w:val="24"/>
                <w:szCs w:val="24"/>
                <w:lang w:eastAsia="ru-RU"/>
              </w:rPr>
              <w:pict>
                <v:shape id="Рисунок 189" o:spid="_x0000_i1128" type="#_x0000_t75" style="width:138pt;height:110.25pt;visibility:visible">
                  <v:imagedata r:id="rId157" o:title=""/>
                </v:shape>
              </w:pict>
            </w:r>
          </w:p>
          <w:p w:rsidR="00397F59" w:rsidRPr="00281510" w:rsidRDefault="00397F59" w:rsidP="00E468CD">
            <w:pPr>
              <w:tabs>
                <w:tab w:val="left" w:pos="4110"/>
              </w:tabs>
              <w:spacing w:after="0" w:line="240" w:lineRule="auto"/>
              <w:jc w:val="both"/>
              <w:rPr>
                <w:rFonts w:ascii="Times New Roman" w:hAnsi="Times New Roman"/>
                <w:sz w:val="24"/>
                <w:szCs w:val="24"/>
              </w:rPr>
            </w:pPr>
          </w:p>
        </w:tc>
      </w:tr>
      <w:tr w:rsidR="00397F59" w:rsidRPr="006B5E23" w:rsidTr="00281510">
        <w:trPr>
          <w:trHeight w:val="2254"/>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Приберись в комнате</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Бүлмәне  җыештыр</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rPr>
              <w:t>Clean your room</w:t>
            </w:r>
          </w:p>
          <w:p w:rsidR="00397F59" w:rsidRPr="00281510" w:rsidRDefault="00397F59" w:rsidP="00E468CD">
            <w:pPr>
              <w:tabs>
                <w:tab w:val="left" w:pos="4110"/>
              </w:tabs>
              <w:spacing w:after="0" w:line="240" w:lineRule="auto"/>
              <w:rPr>
                <w:rFonts w:ascii="Times New Roman" w:hAnsi="Times New Roman"/>
                <w:sz w:val="24"/>
                <w:szCs w:val="24"/>
              </w:rPr>
            </w:pP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 xml:space="preserve">На картине изображены разбросанные по комнате предметы (игрушки, посуда, одежда). Нужно убрать предметы на свои места. Щелка по предмету он автоматически убирается на свое место.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Если комната прибрана, нажимаем на красный прямоугольник «готово» и переходим к следующей игре или на синею стрелку и выходим в главное меню игры.</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_x0000_i1129" type="#_x0000_t75" style="width:250.5pt;height:187.5pt;visibility:visible">
                  <v:imagedata r:id="rId158" o:title=""/>
                </v:shape>
              </w:pict>
            </w: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Кого нарисовал художник</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lang w:val="tt-RU"/>
              </w:rPr>
            </w:pPr>
            <w:r w:rsidRPr="00281510">
              <w:rPr>
                <w:rFonts w:ascii="Times New Roman" w:hAnsi="Times New Roman"/>
                <w:b/>
                <w:bCs/>
                <w:iCs/>
                <w:sz w:val="24"/>
                <w:szCs w:val="24"/>
                <w:lang w:val="tt-RU"/>
              </w:rPr>
              <w:t>Рәссам кемне ясаган</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rPr>
              <w:t>Who did the artist draw</w:t>
            </w:r>
          </w:p>
          <w:p w:rsidR="00397F59" w:rsidRPr="00281510" w:rsidRDefault="00397F59" w:rsidP="00E468CD">
            <w:pPr>
              <w:tabs>
                <w:tab w:val="left" w:pos="4110"/>
              </w:tabs>
              <w:spacing w:after="0" w:line="240" w:lineRule="auto"/>
              <w:jc w:val="center"/>
              <w:rPr>
                <w:rFonts w:ascii="Times New Roman" w:hAnsi="Times New Roman"/>
                <w:sz w:val="24"/>
                <w:szCs w:val="24"/>
              </w:rPr>
            </w:pP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 xml:space="preserve">На картине изображен рисующий художник. На его мольберте изображена тень нарисованного человека. Нужно разглядеть и отгадать, кто из членов семьи изображен на мольберте. Нажать на члена семьи. Если нажали правильно, то член семьи переместится на мольберт. Если нажали неправильно, то он будет крутиться. Нажимаем на красный прямоугольник «готово» и переходим к следующему члену семьи или на синею стрелку, и выходим в главное меню игры.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rPr>
              <w:t>Если найдены все члены семьи нажимаем на красный прямоугольник «готово» и переходим к следующей игре или на синею стрелку и выходим в главное меню игры.</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Рисунок 12" o:spid="_x0000_i1130" type="#_x0000_t75" style="width:234pt;height:172.5pt;visibility:visible">
                  <v:imagedata r:id="rId159" o:title=""/>
                </v:shape>
              </w:pict>
            </w:r>
            <w:r w:rsidRPr="004E7184">
              <w:rPr>
                <w:rFonts w:ascii="Times New Roman" w:hAnsi="Times New Roman"/>
                <w:noProof/>
                <w:sz w:val="24"/>
                <w:szCs w:val="24"/>
                <w:lang w:eastAsia="ru-RU"/>
              </w:rPr>
              <w:pict>
                <v:shape id="_x0000_i1131" type="#_x0000_t75" style="width:240pt;height:191.25pt;visibility:visible">
                  <v:imagedata r:id="rId160" o:title=""/>
                </v:shape>
              </w:pict>
            </w: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Круги Эйлера</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Эйлер түгәрәкләре</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lang w:val="sl-SI"/>
              </w:rPr>
              <w:t xml:space="preserve">The Euler </w:t>
            </w:r>
            <w:r w:rsidRPr="00281510">
              <w:rPr>
                <w:rFonts w:ascii="Times New Roman" w:hAnsi="Times New Roman"/>
                <w:b/>
                <w:bCs/>
                <w:iCs/>
                <w:sz w:val="24"/>
                <w:szCs w:val="24"/>
              </w:rPr>
              <w:t>с</w:t>
            </w:r>
            <w:r w:rsidRPr="00281510">
              <w:rPr>
                <w:rFonts w:ascii="Times New Roman" w:hAnsi="Times New Roman"/>
                <w:b/>
                <w:bCs/>
                <w:iCs/>
                <w:sz w:val="24"/>
                <w:szCs w:val="24"/>
                <w:lang w:val="sl-SI"/>
              </w:rPr>
              <w:t>ircles</w:t>
            </w:r>
          </w:p>
          <w:p w:rsidR="00397F59" w:rsidRPr="00281510" w:rsidRDefault="00397F59" w:rsidP="00E468CD">
            <w:pPr>
              <w:tabs>
                <w:tab w:val="left" w:pos="4110"/>
              </w:tabs>
              <w:spacing w:after="0" w:line="240" w:lineRule="auto"/>
              <w:rPr>
                <w:rFonts w:ascii="Times New Roman" w:hAnsi="Times New Roman"/>
                <w:sz w:val="24"/>
                <w:szCs w:val="24"/>
              </w:rPr>
            </w:pP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lang w:val="tt-RU"/>
              </w:rPr>
              <w:t xml:space="preserve">На экране расположены круги красного и зеленого </w:t>
            </w:r>
            <w:r w:rsidRPr="00281510">
              <w:rPr>
                <w:rFonts w:ascii="Times New Roman" w:hAnsi="Times New Roman"/>
                <w:sz w:val="24"/>
                <w:szCs w:val="24"/>
              </w:rPr>
              <w:t>ц</w:t>
            </w:r>
            <w:r w:rsidRPr="00281510">
              <w:rPr>
                <w:rFonts w:ascii="Times New Roman" w:hAnsi="Times New Roman"/>
                <w:sz w:val="24"/>
                <w:szCs w:val="24"/>
                <w:lang w:val="tt-RU"/>
              </w:rPr>
              <w:t>вета. В нутри этих кругов расположены изжображения с описанием определенного фрукта или овоща. Вне круга расположены изображения подсказки из которых дети должны выбрать правильный ответ. На пересечении двух кругов в итоге должен появиться правильный ответ.</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_x0000_i1132" type="#_x0000_t75" style="width:186pt;height:156.75pt;visibility:visible">
                  <v:imagedata r:id="rId161" o:title=""/>
                </v:shape>
              </w:pict>
            </w:r>
            <w:r w:rsidRPr="004E7184">
              <w:rPr>
                <w:rFonts w:ascii="Times New Roman" w:hAnsi="Times New Roman"/>
                <w:noProof/>
                <w:sz w:val="24"/>
                <w:szCs w:val="24"/>
                <w:lang w:eastAsia="ru-RU"/>
              </w:rPr>
              <w:pict>
                <v:shape id="_x0000_i1133" type="#_x0000_t75" style="width:162.75pt;height:155.25pt;visibility:visible">
                  <v:imagedata r:id="rId162" o:title=""/>
                </v:shape>
              </w:pict>
            </w:r>
            <w:r w:rsidRPr="004E7184">
              <w:rPr>
                <w:rFonts w:ascii="Times New Roman" w:hAnsi="Times New Roman"/>
                <w:noProof/>
                <w:sz w:val="24"/>
                <w:szCs w:val="24"/>
                <w:lang w:eastAsia="ru-RU"/>
              </w:rPr>
              <w:pict>
                <v:shape id="_x0000_i1134" type="#_x0000_t75" style="width:225pt;height:171.75pt;visibility:visible">
                  <v:imagedata r:id="rId163" o:title=""/>
                </v:shape>
              </w:pict>
            </w:r>
          </w:p>
          <w:p w:rsidR="00397F59" w:rsidRPr="00281510" w:rsidRDefault="00397F59" w:rsidP="00E468CD">
            <w:pPr>
              <w:tabs>
                <w:tab w:val="left" w:pos="4110"/>
              </w:tabs>
              <w:spacing w:after="0" w:line="240" w:lineRule="auto"/>
              <w:jc w:val="center"/>
              <w:rPr>
                <w:rFonts w:ascii="Times New Roman" w:hAnsi="Times New Roman"/>
                <w:sz w:val="24"/>
                <w:szCs w:val="24"/>
              </w:rPr>
            </w:pP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 xml:space="preserve">Переезд в новый дом </w:t>
            </w:r>
          </w:p>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 xml:space="preserve">Яңа өйгә күчү </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rPr>
              <w:t xml:space="preserve">Moving to a new home </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281510">
              <w:rPr>
                <w:rFonts w:ascii="Times New Roman" w:hAnsi="Times New Roman"/>
                <w:b/>
                <w:bCs/>
                <w:iCs/>
                <w:sz w:val="24"/>
                <w:szCs w:val="24"/>
              </w:rPr>
              <w:t xml:space="preserve"> (сотавление интеллект  - карты)</w:t>
            </w:r>
            <w:r w:rsidRPr="00281510">
              <w:rPr>
                <w:rFonts w:ascii="Times New Roman" w:hAnsi="Times New Roman"/>
                <w:sz w:val="24"/>
                <w:szCs w:val="24"/>
              </w:rPr>
              <w:t xml:space="preserve"> </w:t>
            </w:r>
          </w:p>
        </w:tc>
        <w:tc>
          <w:tcPr>
            <w:tcW w:w="6851" w:type="dxa"/>
          </w:tcPr>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4110"/>
              </w:tabs>
              <w:spacing w:after="0" w:line="240" w:lineRule="auto"/>
              <w:jc w:val="both"/>
              <w:rPr>
                <w:rFonts w:ascii="Times New Roman" w:hAnsi="Times New Roman"/>
                <w:sz w:val="24"/>
                <w:szCs w:val="24"/>
              </w:rPr>
            </w:pPr>
            <w:r w:rsidRPr="00281510">
              <w:rPr>
                <w:rFonts w:ascii="Times New Roman" w:hAnsi="Times New Roman"/>
                <w:sz w:val="24"/>
                <w:szCs w:val="24"/>
                <w:lang w:val="tt-RU"/>
              </w:rPr>
              <w:t xml:space="preserve">На экране появляется изображение дома. По щелчку появляются  мебель,  посуда, одежда, продукты, члены семьи. Дети  повторяют названия, предметов, членов семьи на тарском языке таким образом закрепляют  пройденный материал. </w:t>
            </w:r>
          </w:p>
          <w:p w:rsidR="00397F59" w:rsidRPr="00281510" w:rsidRDefault="00397F59" w:rsidP="00E468CD">
            <w:pPr>
              <w:tabs>
                <w:tab w:val="left" w:pos="4110"/>
              </w:tabs>
              <w:spacing w:after="0" w:line="240" w:lineRule="auto"/>
              <w:jc w:val="center"/>
              <w:rPr>
                <w:rFonts w:ascii="Times New Roman" w:hAnsi="Times New Roman"/>
                <w:sz w:val="24"/>
                <w:szCs w:val="24"/>
              </w:rPr>
            </w:pPr>
            <w:r w:rsidRPr="004E7184">
              <w:rPr>
                <w:rFonts w:ascii="Times New Roman" w:hAnsi="Times New Roman"/>
                <w:noProof/>
                <w:sz w:val="24"/>
                <w:szCs w:val="24"/>
                <w:lang w:eastAsia="ru-RU"/>
              </w:rPr>
              <w:pict>
                <v:shape id="_x0000_i1135" type="#_x0000_t75" style="width:259.5pt;height:193.5pt;visibility:visible">
                  <v:imagedata r:id="rId164" o:title=""/>
                </v:shape>
              </w:pict>
            </w: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rPr>
              <w:t>Расскажи о себе</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b/>
                <w:bCs/>
                <w:iCs/>
                <w:sz w:val="24"/>
                <w:szCs w:val="24"/>
                <w:lang w:val="tt-RU"/>
              </w:rPr>
            </w:pPr>
            <w:r w:rsidRPr="00281510">
              <w:rPr>
                <w:rFonts w:ascii="Times New Roman" w:hAnsi="Times New Roman"/>
                <w:b/>
                <w:bCs/>
                <w:iCs/>
                <w:sz w:val="24"/>
                <w:szCs w:val="24"/>
                <w:lang w:val="tt-RU"/>
              </w:rPr>
              <w:t>Үзең турында сөйлә</w:t>
            </w:r>
          </w:p>
          <w:p w:rsidR="00397F59" w:rsidRPr="00281510" w:rsidRDefault="00397F59" w:rsidP="00E468CD">
            <w:pPr>
              <w:tabs>
                <w:tab w:val="left" w:pos="4110"/>
              </w:tabs>
              <w:spacing w:after="0" w:line="240" w:lineRule="auto"/>
              <w:jc w:val="center"/>
              <w:rPr>
                <w:rFonts w:ascii="Times New Roman" w:hAnsi="Times New Roman"/>
                <w:sz w:val="24"/>
                <w:szCs w:val="24"/>
              </w:rPr>
            </w:pPr>
          </w:p>
          <w:p w:rsidR="00397F59" w:rsidRPr="00281510" w:rsidRDefault="00397F59" w:rsidP="00E468CD">
            <w:pPr>
              <w:tabs>
                <w:tab w:val="left" w:pos="4110"/>
              </w:tabs>
              <w:spacing w:after="0" w:line="240" w:lineRule="auto"/>
              <w:jc w:val="center"/>
              <w:rPr>
                <w:rFonts w:ascii="Times New Roman" w:hAnsi="Times New Roman"/>
                <w:sz w:val="24"/>
                <w:szCs w:val="24"/>
                <w:lang w:val="en-US"/>
              </w:rPr>
            </w:pPr>
            <w:r w:rsidRPr="00281510">
              <w:rPr>
                <w:rFonts w:ascii="Times New Roman" w:hAnsi="Times New Roman"/>
                <w:b/>
                <w:bCs/>
                <w:iCs/>
                <w:sz w:val="24"/>
                <w:szCs w:val="24"/>
                <w:lang w:val="sl-SI"/>
              </w:rPr>
              <w:t>Tell me about yourself</w:t>
            </w:r>
          </w:p>
          <w:p w:rsidR="00397F59" w:rsidRPr="00281510" w:rsidRDefault="00397F59" w:rsidP="00E468CD">
            <w:pPr>
              <w:tabs>
                <w:tab w:val="left" w:pos="4110"/>
              </w:tabs>
              <w:spacing w:after="0" w:line="240" w:lineRule="auto"/>
              <w:jc w:val="center"/>
              <w:rPr>
                <w:rFonts w:ascii="Times New Roman" w:hAnsi="Times New Roman"/>
                <w:sz w:val="24"/>
                <w:szCs w:val="24"/>
                <w:lang w:val="en-US"/>
              </w:rPr>
            </w:pPr>
            <w:r w:rsidRPr="00281510">
              <w:rPr>
                <w:rFonts w:ascii="Times New Roman" w:hAnsi="Times New Roman"/>
                <w:b/>
                <w:bCs/>
                <w:iCs/>
                <w:sz w:val="24"/>
                <w:szCs w:val="24"/>
                <w:lang w:val="en-US"/>
              </w:rPr>
              <w:t>(</w:t>
            </w:r>
            <w:r w:rsidRPr="00281510">
              <w:rPr>
                <w:rFonts w:ascii="Times New Roman" w:hAnsi="Times New Roman"/>
                <w:b/>
                <w:bCs/>
                <w:iCs/>
                <w:sz w:val="24"/>
                <w:szCs w:val="24"/>
              </w:rPr>
              <w:t>мнемотехника</w:t>
            </w:r>
            <w:r w:rsidRPr="00281510">
              <w:rPr>
                <w:rFonts w:ascii="Times New Roman" w:hAnsi="Times New Roman"/>
                <w:b/>
                <w:bCs/>
                <w:iCs/>
                <w:sz w:val="24"/>
                <w:szCs w:val="24"/>
                <w:lang w:val="en-US"/>
              </w:rPr>
              <w:t>)</w:t>
            </w:r>
          </w:p>
          <w:p w:rsidR="00397F59" w:rsidRPr="00281510" w:rsidRDefault="00397F59" w:rsidP="00E468CD">
            <w:pPr>
              <w:tabs>
                <w:tab w:val="left" w:pos="4110"/>
              </w:tabs>
              <w:spacing w:after="0" w:line="240" w:lineRule="auto"/>
              <w:rPr>
                <w:rFonts w:ascii="Times New Roman" w:hAnsi="Times New Roman"/>
                <w:sz w:val="24"/>
                <w:szCs w:val="24"/>
                <w:lang w:val="en-US"/>
              </w:rPr>
            </w:pPr>
          </w:p>
        </w:tc>
        <w:tc>
          <w:tcPr>
            <w:tcW w:w="6851" w:type="dxa"/>
          </w:tcPr>
          <w:p w:rsidR="00397F59" w:rsidRPr="00281510" w:rsidRDefault="00397F59" w:rsidP="00E468CD">
            <w:pPr>
              <w:tabs>
                <w:tab w:val="left" w:pos="1140"/>
              </w:tabs>
              <w:spacing w:after="0" w:line="240" w:lineRule="auto"/>
              <w:jc w:val="both"/>
              <w:rPr>
                <w:rFonts w:ascii="Times New Roman" w:hAnsi="Times New Roman"/>
                <w:sz w:val="24"/>
                <w:szCs w:val="24"/>
              </w:rPr>
            </w:pPr>
            <w:r w:rsidRPr="00281510">
              <w:rPr>
                <w:rFonts w:ascii="Times New Roman" w:hAnsi="Times New Roman"/>
                <w:b/>
                <w:bCs/>
                <w:i/>
                <w:iCs/>
                <w:sz w:val="24"/>
                <w:szCs w:val="24"/>
              </w:rPr>
              <w:t>Ход игры.</w:t>
            </w:r>
            <w:r w:rsidRPr="00281510">
              <w:rPr>
                <w:rFonts w:ascii="Times New Roman" w:hAnsi="Times New Roman"/>
                <w:sz w:val="24"/>
                <w:szCs w:val="24"/>
              </w:rPr>
              <w:t xml:space="preserve"> </w:t>
            </w:r>
          </w:p>
          <w:p w:rsidR="00397F59" w:rsidRPr="00281510" w:rsidRDefault="00397F59" w:rsidP="00E468CD">
            <w:pPr>
              <w:tabs>
                <w:tab w:val="left" w:pos="1140"/>
              </w:tabs>
              <w:spacing w:after="0" w:line="240" w:lineRule="auto"/>
              <w:jc w:val="both"/>
              <w:rPr>
                <w:rFonts w:ascii="Times New Roman" w:hAnsi="Times New Roman"/>
                <w:sz w:val="24"/>
                <w:szCs w:val="24"/>
              </w:rPr>
            </w:pPr>
            <w:r w:rsidRPr="00281510">
              <w:rPr>
                <w:rFonts w:ascii="Times New Roman" w:hAnsi="Times New Roman"/>
                <w:sz w:val="24"/>
                <w:szCs w:val="24"/>
              </w:rPr>
              <w:t xml:space="preserve">Работа по мнемотаблицам состоит из трех этапов. </w:t>
            </w:r>
          </w:p>
          <w:p w:rsidR="00397F59" w:rsidRPr="00281510" w:rsidRDefault="00397F59" w:rsidP="00E468CD">
            <w:pPr>
              <w:tabs>
                <w:tab w:val="left" w:pos="1140"/>
              </w:tabs>
              <w:spacing w:after="0" w:line="240" w:lineRule="auto"/>
              <w:jc w:val="both"/>
              <w:rPr>
                <w:rFonts w:ascii="Times New Roman" w:hAnsi="Times New Roman"/>
                <w:sz w:val="24"/>
                <w:szCs w:val="24"/>
              </w:rPr>
            </w:pPr>
            <w:r w:rsidRPr="00281510">
              <w:rPr>
                <w:rFonts w:ascii="Times New Roman" w:hAnsi="Times New Roman"/>
                <w:i/>
                <w:iCs/>
                <w:sz w:val="24"/>
                <w:szCs w:val="24"/>
              </w:rPr>
              <w:t xml:space="preserve">1 этап: </w:t>
            </w:r>
            <w:r w:rsidRPr="00281510">
              <w:rPr>
                <w:rFonts w:ascii="Times New Roman" w:hAnsi="Times New Roman"/>
                <w:sz w:val="24"/>
                <w:szCs w:val="24"/>
              </w:rPr>
              <w:t xml:space="preserve">На экране появляются картинки. Дети рассматривают и разбирают то, что на ней изображено. </w:t>
            </w:r>
          </w:p>
          <w:p w:rsidR="00397F59" w:rsidRPr="00281510" w:rsidRDefault="00397F59" w:rsidP="00E468CD">
            <w:pPr>
              <w:tabs>
                <w:tab w:val="left" w:pos="1140"/>
              </w:tabs>
              <w:spacing w:after="0" w:line="240" w:lineRule="auto"/>
              <w:jc w:val="both"/>
              <w:rPr>
                <w:rFonts w:ascii="Times New Roman" w:hAnsi="Times New Roman"/>
                <w:sz w:val="24"/>
                <w:szCs w:val="24"/>
              </w:rPr>
            </w:pPr>
            <w:r w:rsidRPr="00281510">
              <w:rPr>
                <w:rFonts w:ascii="Times New Roman" w:hAnsi="Times New Roman"/>
                <w:i/>
                <w:iCs/>
                <w:sz w:val="24"/>
                <w:szCs w:val="24"/>
              </w:rPr>
              <w:t xml:space="preserve">2 этап: </w:t>
            </w:r>
            <w:r w:rsidRPr="00281510">
              <w:rPr>
                <w:rFonts w:ascii="Times New Roman" w:hAnsi="Times New Roman"/>
                <w:sz w:val="24"/>
                <w:szCs w:val="24"/>
              </w:rPr>
              <w:t xml:space="preserve">Осуществляется перекодирование информации, т.е. преобразование из абстрактных символов в образы. </w:t>
            </w:r>
          </w:p>
          <w:p w:rsidR="00397F59" w:rsidRPr="00281510" w:rsidRDefault="00397F59" w:rsidP="00E468CD">
            <w:pPr>
              <w:tabs>
                <w:tab w:val="left" w:pos="1140"/>
              </w:tabs>
              <w:spacing w:after="0" w:line="240" w:lineRule="auto"/>
              <w:jc w:val="both"/>
              <w:rPr>
                <w:rFonts w:ascii="Times New Roman" w:hAnsi="Times New Roman"/>
                <w:sz w:val="24"/>
                <w:szCs w:val="24"/>
              </w:rPr>
            </w:pPr>
            <w:r w:rsidRPr="00281510">
              <w:rPr>
                <w:rFonts w:ascii="Times New Roman" w:hAnsi="Times New Roman"/>
                <w:i/>
                <w:iCs/>
                <w:sz w:val="24"/>
                <w:szCs w:val="24"/>
              </w:rPr>
              <w:t xml:space="preserve">3 этап: </w:t>
            </w:r>
            <w:r w:rsidRPr="00281510">
              <w:rPr>
                <w:rFonts w:ascii="Times New Roman" w:hAnsi="Times New Roman"/>
                <w:sz w:val="24"/>
                <w:szCs w:val="24"/>
              </w:rPr>
              <w:t xml:space="preserve">Пересказ по картинкам в таблице по заданной теме. </w:t>
            </w:r>
          </w:p>
          <w:p w:rsidR="00397F59" w:rsidRPr="00281510" w:rsidRDefault="00397F59" w:rsidP="00E468CD">
            <w:pPr>
              <w:tabs>
                <w:tab w:val="left" w:pos="1140"/>
              </w:tabs>
              <w:spacing w:after="0" w:line="240" w:lineRule="auto"/>
              <w:jc w:val="both"/>
              <w:rPr>
                <w:rFonts w:ascii="Times New Roman" w:hAnsi="Times New Roman"/>
                <w:sz w:val="24"/>
                <w:szCs w:val="24"/>
                <w:lang w:val="tt-RU"/>
              </w:rPr>
            </w:pPr>
            <w:r w:rsidRPr="00281510">
              <w:rPr>
                <w:rFonts w:ascii="Times New Roman" w:hAnsi="Times New Roman"/>
                <w:i/>
                <w:iCs/>
                <w:sz w:val="24"/>
                <w:szCs w:val="24"/>
              </w:rPr>
              <w:t xml:space="preserve">Пример: </w:t>
            </w:r>
            <w:r w:rsidRPr="00281510">
              <w:rPr>
                <w:rFonts w:ascii="Times New Roman" w:hAnsi="Times New Roman"/>
                <w:sz w:val="24"/>
                <w:szCs w:val="24"/>
              </w:rPr>
              <w:t xml:space="preserve">Мин - кыз. </w:t>
            </w:r>
            <w:r w:rsidRPr="00281510">
              <w:rPr>
                <w:rFonts w:ascii="Times New Roman" w:hAnsi="Times New Roman"/>
                <w:sz w:val="24"/>
                <w:szCs w:val="24"/>
                <w:lang w:val="tt-RU"/>
              </w:rPr>
              <w:t>Мин - Азалия. Миңа 6 яш</w:t>
            </w:r>
            <w:r w:rsidRPr="00281510">
              <w:rPr>
                <w:rFonts w:ascii="Times New Roman" w:hAnsi="Times New Roman"/>
                <w:sz w:val="24"/>
                <w:szCs w:val="24"/>
              </w:rPr>
              <w:t>ь</w:t>
            </w:r>
            <w:r w:rsidRPr="00281510">
              <w:rPr>
                <w:rFonts w:ascii="Times New Roman" w:hAnsi="Times New Roman"/>
                <w:sz w:val="24"/>
                <w:szCs w:val="24"/>
                <w:lang w:val="tt-RU"/>
              </w:rPr>
              <w:t xml:space="preserve">. Мин авылда яшим. Өйдэ әни, әти, әби, бабай бар. Мин бакчага барам. Бакчада минем күп дуслар бар. Мин бакчада уйныйм ашыйм һәм йоклыйм. </w:t>
            </w:r>
          </w:p>
          <w:p w:rsidR="00397F59" w:rsidRPr="00281510" w:rsidRDefault="00397F59" w:rsidP="00E468CD">
            <w:pPr>
              <w:tabs>
                <w:tab w:val="left" w:pos="1140"/>
              </w:tabs>
              <w:spacing w:after="0" w:line="240" w:lineRule="auto"/>
              <w:jc w:val="center"/>
              <w:rPr>
                <w:rFonts w:ascii="Times New Roman" w:hAnsi="Times New Roman"/>
                <w:sz w:val="24"/>
                <w:szCs w:val="24"/>
                <w:lang w:val="tt-RU"/>
              </w:rPr>
            </w:pPr>
            <w:r w:rsidRPr="004E7184">
              <w:rPr>
                <w:rFonts w:ascii="Times New Roman" w:hAnsi="Times New Roman"/>
                <w:noProof/>
                <w:sz w:val="24"/>
                <w:szCs w:val="24"/>
                <w:lang w:eastAsia="ru-RU"/>
              </w:rPr>
              <w:pict>
                <v:shape id="_x0000_i1136" type="#_x0000_t75" style="width:286.5pt;height:211.5pt;visibility:visible">
                  <v:imagedata r:id="rId165" o:title=""/>
                </v:shape>
              </w:pict>
            </w:r>
          </w:p>
          <w:p w:rsidR="00397F59" w:rsidRPr="00281510" w:rsidRDefault="00397F59" w:rsidP="00E468CD">
            <w:pPr>
              <w:tabs>
                <w:tab w:val="left" w:pos="1140"/>
              </w:tabs>
              <w:spacing w:after="0" w:line="240" w:lineRule="auto"/>
              <w:rPr>
                <w:rFonts w:ascii="Times New Roman" w:hAnsi="Times New Roman"/>
                <w:sz w:val="24"/>
                <w:szCs w:val="24"/>
                <w:lang w:val="tt-RU"/>
              </w:rPr>
            </w:pPr>
          </w:p>
        </w:tc>
      </w:tr>
      <w:tr w:rsidR="00397F59" w:rsidRPr="006B5E23" w:rsidTr="00281510">
        <w:trPr>
          <w:trHeight w:val="150"/>
        </w:trPr>
        <w:tc>
          <w:tcPr>
            <w:tcW w:w="2925" w:type="dxa"/>
          </w:tcPr>
          <w:p w:rsidR="00397F59" w:rsidRPr="00281510" w:rsidRDefault="00397F59" w:rsidP="00E468CD">
            <w:pPr>
              <w:tabs>
                <w:tab w:val="left" w:pos="4110"/>
              </w:tabs>
              <w:spacing w:after="0" w:line="240" w:lineRule="auto"/>
              <w:jc w:val="center"/>
              <w:rPr>
                <w:rFonts w:ascii="Times New Roman" w:hAnsi="Times New Roman"/>
                <w:b/>
                <w:bCs/>
                <w:iCs/>
                <w:sz w:val="24"/>
                <w:szCs w:val="24"/>
                <w:lang w:val="sl-SI"/>
              </w:rPr>
            </w:pPr>
            <w:r w:rsidRPr="00281510">
              <w:rPr>
                <w:rFonts w:ascii="Times New Roman" w:hAnsi="Times New Roman"/>
                <w:b/>
                <w:bCs/>
                <w:iCs/>
                <w:sz w:val="24"/>
                <w:szCs w:val="24"/>
                <w:lang w:val="sl-SI"/>
              </w:rPr>
              <w:t xml:space="preserve">Чудесный мешочек </w:t>
            </w:r>
          </w:p>
          <w:p w:rsidR="00397F59" w:rsidRPr="00281510" w:rsidRDefault="00397F59" w:rsidP="00E468CD">
            <w:pPr>
              <w:tabs>
                <w:tab w:val="left" w:pos="4110"/>
              </w:tabs>
              <w:spacing w:after="0" w:line="240" w:lineRule="auto"/>
              <w:jc w:val="center"/>
              <w:rPr>
                <w:rFonts w:ascii="Times New Roman" w:hAnsi="Times New Roman"/>
                <w:b/>
                <w:bCs/>
                <w:iCs/>
                <w:sz w:val="24"/>
                <w:szCs w:val="24"/>
                <w:lang w:val="sl-SI"/>
              </w:rPr>
            </w:pPr>
            <w:r w:rsidRPr="00281510">
              <w:rPr>
                <w:rFonts w:ascii="Times New Roman" w:hAnsi="Times New Roman"/>
                <w:b/>
                <w:bCs/>
                <w:iCs/>
                <w:sz w:val="24"/>
                <w:szCs w:val="24"/>
                <w:lang w:val="sl-SI"/>
              </w:rPr>
              <w:t xml:space="preserve">Могҗизалы капчык </w:t>
            </w:r>
          </w:p>
          <w:p w:rsidR="00397F59" w:rsidRPr="00281510" w:rsidRDefault="00397F59" w:rsidP="00E468CD">
            <w:pPr>
              <w:tabs>
                <w:tab w:val="left" w:pos="4110"/>
              </w:tabs>
              <w:spacing w:after="0" w:line="240" w:lineRule="auto"/>
              <w:jc w:val="center"/>
              <w:rPr>
                <w:rFonts w:ascii="Times New Roman" w:hAnsi="Times New Roman"/>
                <w:b/>
                <w:bCs/>
                <w:iCs/>
                <w:sz w:val="24"/>
                <w:szCs w:val="24"/>
              </w:rPr>
            </w:pPr>
            <w:r w:rsidRPr="00281510">
              <w:rPr>
                <w:rFonts w:ascii="Times New Roman" w:hAnsi="Times New Roman"/>
                <w:b/>
                <w:bCs/>
                <w:iCs/>
                <w:sz w:val="24"/>
                <w:szCs w:val="24"/>
                <w:lang w:val="sl-SI"/>
              </w:rPr>
              <w:t>A wonderful bag</w:t>
            </w:r>
            <w:r w:rsidRPr="00281510">
              <w:rPr>
                <w:rFonts w:ascii="Times New Roman" w:hAnsi="Times New Roman"/>
                <w:b/>
                <w:bCs/>
                <w:i/>
                <w:iCs/>
                <w:sz w:val="24"/>
                <w:szCs w:val="24"/>
              </w:rPr>
              <w:t xml:space="preserve"> </w:t>
            </w:r>
          </w:p>
          <w:p w:rsidR="00397F59" w:rsidRPr="00281510" w:rsidRDefault="00397F59" w:rsidP="00E468CD">
            <w:pPr>
              <w:tabs>
                <w:tab w:val="left" w:pos="4110"/>
              </w:tabs>
              <w:spacing w:after="0" w:line="240" w:lineRule="auto"/>
              <w:jc w:val="center"/>
              <w:rPr>
                <w:rFonts w:ascii="Times New Roman" w:hAnsi="Times New Roman"/>
                <w:b/>
                <w:bCs/>
                <w:iCs/>
                <w:sz w:val="24"/>
                <w:szCs w:val="24"/>
              </w:rPr>
            </w:pPr>
          </w:p>
        </w:tc>
        <w:tc>
          <w:tcPr>
            <w:tcW w:w="6851" w:type="dxa"/>
          </w:tcPr>
          <w:p w:rsidR="00397F59" w:rsidRPr="00281510" w:rsidRDefault="00397F59" w:rsidP="00E468CD">
            <w:pPr>
              <w:tabs>
                <w:tab w:val="left" w:pos="1140"/>
              </w:tabs>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 xml:space="preserve">Ход игры. </w:t>
            </w:r>
          </w:p>
          <w:p w:rsidR="00397F59" w:rsidRPr="00281510" w:rsidRDefault="00397F59" w:rsidP="00E468CD">
            <w:pPr>
              <w:tabs>
                <w:tab w:val="left" w:pos="1140"/>
              </w:tabs>
              <w:spacing w:after="0" w:line="240" w:lineRule="auto"/>
              <w:jc w:val="both"/>
              <w:rPr>
                <w:rFonts w:ascii="Times New Roman" w:hAnsi="Times New Roman"/>
                <w:sz w:val="24"/>
                <w:szCs w:val="24"/>
                <w:lang w:val="tt-RU"/>
              </w:rPr>
            </w:pPr>
            <w:r w:rsidRPr="00281510">
              <w:rPr>
                <w:rFonts w:ascii="Times New Roman" w:hAnsi="Times New Roman"/>
                <w:sz w:val="24"/>
                <w:szCs w:val="24"/>
                <w:lang w:val="tt-RU"/>
              </w:rPr>
              <w:t xml:space="preserve">На экране расположены кружочки разного цвета, на которых написаны цифры, в углу изображение мешочка. Игрок щелкает на мешочек и появляется цифра, изображенная на кружочке определенного цвета. На игровом поле находим этот кружок, щелкаем на него и появляется картинка. В соответствии с картинкой воспитатель задает вопрос, строит диалог или предлагает сыграть в игру. </w:t>
            </w:r>
          </w:p>
          <w:p w:rsidR="00397F59" w:rsidRPr="00281510" w:rsidRDefault="00397F59" w:rsidP="00E468CD">
            <w:pPr>
              <w:tabs>
                <w:tab w:val="left" w:pos="1140"/>
              </w:tabs>
              <w:spacing w:after="0" w:line="240" w:lineRule="auto"/>
              <w:jc w:val="center"/>
              <w:rPr>
                <w:rFonts w:ascii="Times New Roman" w:hAnsi="Times New Roman"/>
                <w:b/>
                <w:bCs/>
                <w:i/>
                <w:iCs/>
                <w:sz w:val="24"/>
                <w:szCs w:val="24"/>
              </w:rPr>
            </w:pPr>
            <w:r w:rsidRPr="004E7184">
              <w:rPr>
                <w:rFonts w:ascii="Times New Roman" w:hAnsi="Times New Roman"/>
                <w:b/>
                <w:i/>
                <w:noProof/>
                <w:sz w:val="24"/>
                <w:szCs w:val="24"/>
                <w:lang w:eastAsia="ru-RU"/>
              </w:rPr>
              <w:pict>
                <v:shape id="_x0000_i1137" type="#_x0000_t75" style="width:125.25pt;height:93.75pt;visibility:visible">
                  <v:imagedata r:id="rId166" o:title=""/>
                </v:shape>
              </w:pict>
            </w:r>
            <w:r w:rsidRPr="004E7184">
              <w:rPr>
                <w:rFonts w:ascii="Times New Roman" w:hAnsi="Times New Roman"/>
                <w:b/>
                <w:i/>
                <w:noProof/>
                <w:sz w:val="24"/>
                <w:szCs w:val="24"/>
                <w:lang w:eastAsia="ru-RU"/>
              </w:rPr>
              <w:pict>
                <v:shape id="_x0000_i1138" type="#_x0000_t75" style="width:123.75pt;height:94.5pt;visibility:visible">
                  <v:imagedata r:id="rId167" o:title=""/>
                </v:shape>
              </w:pict>
            </w:r>
            <w:r w:rsidRPr="004E7184">
              <w:rPr>
                <w:rFonts w:ascii="Times New Roman" w:hAnsi="Times New Roman"/>
                <w:b/>
                <w:i/>
                <w:noProof/>
                <w:sz w:val="24"/>
                <w:szCs w:val="24"/>
                <w:lang w:eastAsia="ru-RU"/>
              </w:rPr>
              <w:pict>
                <v:shape id="_x0000_i1139" type="#_x0000_t75" style="width:123.75pt;height:91.5pt;visibility:visible">
                  <v:imagedata r:id="rId168" o:title=""/>
                </v:shape>
              </w:pict>
            </w:r>
            <w:r w:rsidRPr="004E7184">
              <w:rPr>
                <w:rFonts w:ascii="Times New Roman" w:hAnsi="Times New Roman"/>
                <w:b/>
                <w:i/>
                <w:noProof/>
                <w:sz w:val="24"/>
                <w:szCs w:val="24"/>
                <w:lang w:eastAsia="ru-RU"/>
              </w:rPr>
              <w:pict>
                <v:shape id="_x0000_i1140" type="#_x0000_t75" style="width:123.75pt;height:95.25pt;visibility:visible">
                  <v:imagedata r:id="rId169" o:title=""/>
                </v:shape>
              </w:pict>
            </w:r>
          </w:p>
        </w:tc>
      </w:tr>
    </w:tbl>
    <w:p w:rsidR="00397F59" w:rsidRPr="006B5E23" w:rsidRDefault="00397F59" w:rsidP="00E468CD">
      <w:pPr>
        <w:tabs>
          <w:tab w:val="left" w:pos="4110"/>
        </w:tabs>
        <w:spacing w:after="0" w:line="240" w:lineRule="auto"/>
        <w:rPr>
          <w:rFonts w:ascii="Times New Roman" w:hAnsi="Times New Roman"/>
          <w:sz w:val="24"/>
          <w:szCs w:val="24"/>
        </w:rPr>
      </w:pP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color w:val="000000"/>
          <w:sz w:val="24"/>
          <w:szCs w:val="24"/>
          <w:lang w:val="tt-RU"/>
        </w:rPr>
      </w:pPr>
    </w:p>
    <w:p w:rsidR="00397F59" w:rsidRPr="006B5E23" w:rsidRDefault="00397F59" w:rsidP="00E468CD">
      <w:pPr>
        <w:spacing w:after="0" w:line="240" w:lineRule="auto"/>
        <w:jc w:val="center"/>
        <w:rPr>
          <w:rFonts w:ascii="Times New Roman" w:hAnsi="Times New Roman"/>
          <w:b/>
          <w:sz w:val="28"/>
          <w:szCs w:val="28"/>
          <w:lang w:val="tt-RU" w:eastAsia="ru-RU"/>
        </w:rPr>
      </w:pPr>
      <w:r w:rsidRPr="006B5E23">
        <w:rPr>
          <w:rFonts w:ascii="Times New Roman" w:hAnsi="Times New Roman"/>
          <w:b/>
          <w:sz w:val="24"/>
          <w:szCs w:val="24"/>
          <w:lang w:val="tt-RU" w:eastAsia="ru-RU"/>
        </w:rPr>
        <w:t>Клубный час “Бабаемның күңел ядкәр</w:t>
      </w:r>
      <w:r w:rsidRPr="006B5E23">
        <w:rPr>
          <w:rFonts w:ascii="Times New Roman" w:hAnsi="Times New Roman"/>
          <w:b/>
          <w:sz w:val="24"/>
          <w:szCs w:val="24"/>
          <w:lang w:eastAsia="ru-RU"/>
        </w:rPr>
        <w:t>ь</w:t>
      </w:r>
      <w:r w:rsidRPr="006B5E23">
        <w:rPr>
          <w:rFonts w:ascii="Times New Roman" w:hAnsi="Times New Roman"/>
          <w:b/>
          <w:sz w:val="24"/>
          <w:szCs w:val="24"/>
          <w:lang w:val="tt-RU" w:eastAsia="ru-RU"/>
        </w:rPr>
        <w:t>ләре”</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Закирова Чулпан Габделбаровна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Хабибуллина Лилия Юрьевна</w:t>
      </w:r>
    </w:p>
    <w:p w:rsidR="00397F59" w:rsidRPr="006B5E23" w:rsidRDefault="00397F59" w:rsidP="00E468CD">
      <w:pPr>
        <w:spacing w:after="0" w:line="240" w:lineRule="auto"/>
        <w:jc w:val="right"/>
        <w:rPr>
          <w:rFonts w:ascii="Times New Roman" w:hAnsi="Times New Roman"/>
          <w:b/>
          <w:sz w:val="28"/>
          <w:szCs w:val="28"/>
          <w:lang w:val="tt-RU" w:eastAsia="ru-RU"/>
        </w:rPr>
      </w:pPr>
      <w:r w:rsidRPr="006B5E23">
        <w:rPr>
          <w:rFonts w:ascii="Times New Roman" w:hAnsi="Times New Roman"/>
          <w:sz w:val="24"/>
          <w:szCs w:val="24"/>
          <w:lang w:val="tt-RU"/>
        </w:rPr>
        <w:t>МБДОУ «Салаусский детский сад» Балтасинский</w:t>
      </w:r>
    </w:p>
    <w:p w:rsidR="00397F59" w:rsidRPr="006B5E23" w:rsidRDefault="00397F59" w:rsidP="00E468CD">
      <w:pPr>
        <w:spacing w:after="0" w:line="240" w:lineRule="auto"/>
        <w:rPr>
          <w:rFonts w:ascii="Times New Roman" w:hAnsi="Times New Roman"/>
          <w:b/>
          <w:sz w:val="28"/>
          <w:szCs w:val="28"/>
          <w:lang w:val="tt-RU" w:eastAsia="ru-RU"/>
        </w:rPr>
      </w:pPr>
    </w:p>
    <w:p w:rsidR="00397F59" w:rsidRPr="006B5E23" w:rsidRDefault="00397F59" w:rsidP="00E468CD">
      <w:pPr>
        <w:spacing w:after="0" w:line="240" w:lineRule="auto"/>
        <w:rPr>
          <w:rFonts w:ascii="Times New Roman" w:hAnsi="Times New Roman"/>
          <w:sz w:val="24"/>
          <w:szCs w:val="24"/>
          <w:shd w:val="clear" w:color="auto" w:fill="FFFFFF"/>
          <w:lang w:val="tt-RU" w:eastAsia="ru-RU"/>
        </w:rPr>
      </w:pPr>
      <w:r w:rsidRPr="006B5E23">
        <w:rPr>
          <w:rFonts w:ascii="Times New Roman" w:hAnsi="Times New Roman"/>
          <w:b/>
          <w:sz w:val="24"/>
          <w:szCs w:val="24"/>
          <w:lang w:val="tt-RU" w:eastAsia="ru-RU"/>
        </w:rPr>
        <w:t>Максат:</w:t>
      </w:r>
      <w:r w:rsidRPr="006B5E23">
        <w:rPr>
          <w:rFonts w:ascii="Times New Roman" w:hAnsi="Times New Roman"/>
          <w:sz w:val="24"/>
          <w:szCs w:val="24"/>
          <w:lang w:val="tt-RU" w:eastAsia="ru-RU"/>
        </w:rPr>
        <w:t xml:space="preserve"> </w:t>
      </w:r>
      <w:r w:rsidRPr="006B5E23">
        <w:rPr>
          <w:rFonts w:ascii="Times New Roman" w:hAnsi="Times New Roman"/>
          <w:sz w:val="24"/>
          <w:szCs w:val="24"/>
          <w:shd w:val="clear" w:color="auto" w:fill="FFFFFF"/>
          <w:lang w:val="tt-RU" w:eastAsia="ru-RU"/>
        </w:rPr>
        <w:t xml:space="preserve"> Уртанчылар төркемендә йорүче балаларның буыннан -бунга килә торган кәсепләрен өйрәнү. Төрле халыкларның кәсебе булган   агач эше белән якыннанрак таныштыру. Борынгы агач нәкыш сәнгате һәм хәзерге нәкыш сәгатен бәяләргә өйрәтү. Югала барган сүзлекне кабат яңарту, бала күнеледә калдыру.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shd w:val="clear" w:color="auto" w:fill="FFFFFF"/>
          <w:lang w:val="tt-RU" w:eastAsia="ru-RU"/>
        </w:rPr>
        <w:t xml:space="preserve">Сүзлек: </w:t>
      </w:r>
      <w:r w:rsidRPr="006B5E23">
        <w:rPr>
          <w:rFonts w:ascii="Times New Roman" w:hAnsi="Times New Roman"/>
          <w:sz w:val="24"/>
          <w:szCs w:val="24"/>
          <w:shd w:val="clear" w:color="auto" w:fill="FFFFFF"/>
          <w:lang w:val="tt-RU" w:eastAsia="ru-RU"/>
        </w:rPr>
        <w:t xml:space="preserve">Нәкыш,өтерге, чүкеч,ышкы,кайрак,беләү..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 xml:space="preserve">Җиһазлау:  </w:t>
      </w:r>
      <w:r w:rsidRPr="006B5E23">
        <w:rPr>
          <w:rFonts w:ascii="Times New Roman" w:hAnsi="Times New Roman"/>
          <w:sz w:val="24"/>
          <w:szCs w:val="24"/>
          <w:lang w:val="tt-RU" w:eastAsia="ru-RU"/>
        </w:rPr>
        <w:t>кул эшләреннән эшләнелгән призентация,</w:t>
      </w:r>
      <w:r w:rsidRPr="006B5E23">
        <w:rPr>
          <w:rFonts w:ascii="Times New Roman" w:hAnsi="Times New Roman"/>
          <w:b/>
          <w:sz w:val="24"/>
          <w:szCs w:val="24"/>
          <w:lang w:val="tt-RU" w:eastAsia="ru-RU"/>
        </w:rPr>
        <w:t xml:space="preserve"> </w:t>
      </w:r>
      <w:r w:rsidRPr="006B5E23">
        <w:rPr>
          <w:rFonts w:ascii="Times New Roman" w:hAnsi="Times New Roman"/>
          <w:sz w:val="24"/>
          <w:szCs w:val="24"/>
          <w:lang w:val="tt-RU" w:eastAsia="ru-RU"/>
        </w:rPr>
        <w:t xml:space="preserve">агачтан эшләнелгән кул эшләре, мастерской, станоклар, кыру өчен кирәкле материаллар. </w:t>
      </w:r>
    </w:p>
    <w:p w:rsidR="00397F59" w:rsidRPr="006B5E23" w:rsidRDefault="00397F59" w:rsidP="00E468CD">
      <w:pPr>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Тәрбияче:</w:t>
      </w:r>
    </w:p>
    <w:p w:rsidR="00397F59" w:rsidRPr="006B5E23" w:rsidRDefault="00397F59" w:rsidP="00E468CD">
      <w:pPr>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I пункт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Алдан ук әзерләнгән күргәзмә почмагына бару.</w:t>
      </w:r>
    </w:p>
    <w:p w:rsidR="00397F59" w:rsidRPr="006B5E23" w:rsidRDefault="00397F59" w:rsidP="00E468CD">
      <w:pPr>
        <w:spacing w:after="0" w:line="240" w:lineRule="auto"/>
        <w:rPr>
          <w:rFonts w:ascii="Times New Roman" w:hAnsi="Times New Roman"/>
          <w:sz w:val="24"/>
          <w:szCs w:val="24"/>
          <w:lang w:val="tt-RU" w:eastAsia="ru-RU"/>
        </w:rPr>
      </w:pPr>
      <w:r w:rsidRPr="004E7184">
        <w:rPr>
          <w:rFonts w:ascii="Times New Roman" w:hAnsi="Times New Roman"/>
          <w:noProof/>
          <w:sz w:val="24"/>
          <w:szCs w:val="24"/>
          <w:lang w:eastAsia="ru-RU"/>
        </w:rPr>
        <w:pict>
          <v:shape id="Рисунок 202" o:spid="_x0000_i1141" type="#_x0000_t75" style="width:460.5pt;height:345.75pt;visibility:visible">
            <v:imagedata r:id="rId170" o:title=""/>
          </v:shape>
        </w:pic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-Карагыз әле балалар, кул эшләреннән эшләнгән күргәзмә.</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Бу эшләр нинди материаллардан эшләнгән микэн? (тукымадан, пласмастан)</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Балалар җавабы….</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Бу кул эшләрен кем, ничек итеп эшләделәр микән? кайсыгыз белә.</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-Альбина елап керә (кулын тотып)</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-Альбина Альвертовна, сезгә ни булды ник елыйсыз?</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-Хай балалар кулыма чүкеч белән суктым.</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Эй Альбина Альбертовна, сез куркынычсызлык кагыйдәләрен белми идегез мени?</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Ә сез балалар, эш кораллары белән эшләгән вакытта куркынычсызлык кагыйдәләрен  беләсезме?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-Әйдәгез әле Альбина Альбертовнаны куркынычсызлык кагыйдәләрен өйрәтә торган пунктка алып барыйк әле.</w:t>
      </w:r>
    </w:p>
    <w:p w:rsidR="00397F59" w:rsidRPr="006B5E23" w:rsidRDefault="00397F59" w:rsidP="00E468CD">
      <w:pPr>
        <w:spacing w:after="0" w:line="240" w:lineRule="auto"/>
        <w:rPr>
          <w:rFonts w:ascii="Times New Roman" w:hAnsi="Times New Roman"/>
          <w:b/>
          <w:sz w:val="24"/>
          <w:szCs w:val="24"/>
          <w:lang w:eastAsia="ru-RU"/>
        </w:rPr>
      </w:pPr>
      <w:r w:rsidRPr="006B5E23">
        <w:rPr>
          <w:rFonts w:ascii="Times New Roman" w:hAnsi="Times New Roman"/>
          <w:b/>
          <w:sz w:val="24"/>
          <w:szCs w:val="24"/>
          <w:lang w:val="en-US" w:eastAsia="ru-RU"/>
        </w:rPr>
        <w:t>II</w:t>
      </w:r>
      <w:r w:rsidRPr="006B5E23">
        <w:rPr>
          <w:rFonts w:ascii="Times New Roman" w:hAnsi="Times New Roman"/>
          <w:b/>
          <w:sz w:val="24"/>
          <w:szCs w:val="24"/>
          <w:lang w:eastAsia="ru-RU"/>
        </w:rPr>
        <w:t xml:space="preserve"> пункт Инструктаж бүлмәсе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Инструктаж ничек уздырыла, нинди төр инструкажлар бар. (Инструктор аңлата)</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Балар кулларына төрле эш кораллары алалар, Альбина Альбертовнага куркынычсызлык кагыйдәләрен аңлаталар.</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 Куркынычсызлык кагыйдәләрен белгәч, инструктажлар уздыргач, без сезнең белән кул эшләре эшли торган мастерскойга юл тотыйк.</w:t>
      </w:r>
    </w:p>
    <w:p w:rsidR="00397F59" w:rsidRPr="006B5E23" w:rsidRDefault="00397F59" w:rsidP="00E468CD">
      <w:pPr>
        <w:spacing w:after="0" w:line="240" w:lineRule="auto"/>
        <w:rPr>
          <w:rFonts w:ascii="Times New Roman" w:hAnsi="Times New Roman"/>
          <w:b/>
          <w:sz w:val="24"/>
          <w:szCs w:val="24"/>
          <w:lang w:eastAsia="ru-RU"/>
        </w:rPr>
      </w:pPr>
      <w:r w:rsidRPr="006B5E23">
        <w:rPr>
          <w:rFonts w:ascii="Times New Roman" w:hAnsi="Times New Roman"/>
          <w:b/>
          <w:sz w:val="24"/>
          <w:szCs w:val="24"/>
          <w:lang w:val="en-US" w:eastAsia="ru-RU"/>
        </w:rPr>
        <w:t>III</w:t>
      </w:r>
      <w:r w:rsidRPr="006B5E23">
        <w:rPr>
          <w:rFonts w:ascii="Times New Roman" w:hAnsi="Times New Roman"/>
          <w:b/>
          <w:sz w:val="24"/>
          <w:szCs w:val="24"/>
          <w:lang w:eastAsia="ru-RU"/>
        </w:rPr>
        <w:t xml:space="preserve"> пункт </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Исәнмесез Рәсим абый, безнең баларның сез эшләгән кул эшләре белән таныштырып китә алмассызмы икән?</w:t>
      </w:r>
    </w:p>
    <w:p w:rsidR="00397F59" w:rsidRPr="006B5E23" w:rsidRDefault="00397F59" w:rsidP="00E468CD">
      <w:pPr>
        <w:spacing w:after="0" w:line="240" w:lineRule="auto"/>
        <w:rPr>
          <w:rFonts w:ascii="Times New Roman" w:hAnsi="Times New Roman"/>
          <w:sz w:val="24"/>
          <w:szCs w:val="24"/>
          <w:lang w:val="en-US" w:eastAsia="ru-RU"/>
        </w:rPr>
      </w:pPr>
      <w:r w:rsidRPr="004E7184">
        <w:rPr>
          <w:rFonts w:ascii="Times New Roman" w:hAnsi="Times New Roman"/>
          <w:noProof/>
          <w:sz w:val="24"/>
          <w:szCs w:val="24"/>
          <w:lang w:eastAsia="ru-RU"/>
        </w:rPr>
        <w:pict>
          <v:shape id="Рисунок 203" o:spid="_x0000_i1142" type="#_x0000_t75" style="width:460.5pt;height:453pt;visibility:visible">
            <v:imagedata r:id="rId171" o:title="" croptop="720f" cropbottom="14882f" cropright="-2162f"/>
          </v:shape>
        </w:pic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Балалар</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сезне</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нәрсә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кызыксындыра</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Рәсим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абыегызга</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сорауларыгызны</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бирегез</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w:t>
      </w:r>
      <w:r w:rsidRPr="006B5E23">
        <w:rPr>
          <w:rFonts w:ascii="Times New Roman" w:hAnsi="Times New Roman"/>
          <w:sz w:val="24"/>
          <w:szCs w:val="24"/>
          <w:lang w:eastAsia="ru-RU"/>
        </w:rPr>
        <w:t>Балалар</w:t>
      </w:r>
      <w:r w:rsidRPr="006B5E23">
        <w:rPr>
          <w:rFonts w:ascii="Times New Roman" w:hAnsi="Times New Roman"/>
          <w:sz w:val="24"/>
          <w:szCs w:val="24"/>
          <w:lang w:val="en-US" w:eastAsia="ru-RU"/>
        </w:rPr>
        <w:t xml:space="preserve"> ….</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w:t>
      </w:r>
      <w:r w:rsidRPr="006B5E23">
        <w:rPr>
          <w:rFonts w:ascii="Times New Roman" w:hAnsi="Times New Roman"/>
          <w:sz w:val="24"/>
          <w:szCs w:val="24"/>
          <w:lang w:eastAsia="ru-RU"/>
        </w:rPr>
        <w:t>Рәсим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Сезнең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дә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үз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кулларыгыз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белән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агачтан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кул</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эшләре</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ясыйсыгыз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киләме</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w:t>
      </w:r>
      <w:r w:rsidRPr="006B5E23">
        <w:rPr>
          <w:rFonts w:ascii="Times New Roman" w:hAnsi="Times New Roman"/>
          <w:sz w:val="24"/>
          <w:szCs w:val="24"/>
          <w:lang w:eastAsia="ru-RU"/>
        </w:rPr>
        <w:t>Балалар</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Рәсим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менә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мин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сезгә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кулланыштан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калган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агач</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материаллары</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бирәм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сез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узегез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теләгән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кул</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эшләрен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эшли</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аласыз</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eastAsia="ru-RU"/>
        </w:rPr>
        <w:t>Рәхмәт</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Рәсим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абый</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киңәшләрегез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өчен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хәзер</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без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үзебезнең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кечкенә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генә</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мастерскоебызга</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кайтыйк</w:t>
      </w:r>
      <w:r w:rsidRPr="006B5E23">
        <w:rPr>
          <w:rFonts w:ascii="Times New Roman" w:hAnsi="Times New Roman"/>
          <w:sz w:val="24"/>
          <w:szCs w:val="24"/>
          <w:lang w:val="en-US" w:eastAsia="ru-RU"/>
        </w:rPr>
        <w:t xml:space="preserve">. </w:t>
      </w:r>
    </w:p>
    <w:p w:rsidR="00397F59" w:rsidRPr="006B5E23" w:rsidRDefault="00397F59" w:rsidP="00E468CD">
      <w:pPr>
        <w:spacing w:after="0" w:line="240" w:lineRule="auto"/>
        <w:rPr>
          <w:rFonts w:ascii="Times New Roman" w:hAnsi="Times New Roman"/>
          <w:b/>
          <w:sz w:val="24"/>
          <w:szCs w:val="24"/>
          <w:lang w:val="en-US" w:eastAsia="ru-RU"/>
        </w:rPr>
      </w:pPr>
    </w:p>
    <w:p w:rsidR="00397F59" w:rsidRPr="006B5E23" w:rsidRDefault="00397F59" w:rsidP="00E468CD">
      <w:pPr>
        <w:spacing w:after="0" w:line="240" w:lineRule="auto"/>
        <w:rPr>
          <w:rFonts w:ascii="Times New Roman" w:hAnsi="Times New Roman"/>
          <w:b/>
          <w:sz w:val="24"/>
          <w:szCs w:val="24"/>
          <w:lang w:val="en-US" w:eastAsia="ru-RU"/>
        </w:rPr>
      </w:pPr>
      <w:r w:rsidRPr="006B5E23">
        <w:rPr>
          <w:rFonts w:ascii="Times New Roman" w:hAnsi="Times New Roman"/>
          <w:b/>
          <w:sz w:val="24"/>
          <w:szCs w:val="24"/>
          <w:lang w:val="en-US" w:eastAsia="ru-RU"/>
        </w:rPr>
        <w:t xml:space="preserve">VI </w:t>
      </w:r>
      <w:r w:rsidRPr="006B5E23">
        <w:rPr>
          <w:rFonts w:ascii="Times New Roman" w:hAnsi="Times New Roman"/>
          <w:b/>
          <w:sz w:val="24"/>
          <w:szCs w:val="24"/>
          <w:lang w:eastAsia="ru-RU"/>
        </w:rPr>
        <w:t>Пункт</w:t>
      </w:r>
      <w:r w:rsidRPr="006B5E23">
        <w:rPr>
          <w:rFonts w:ascii="Times New Roman" w:hAnsi="Times New Roman"/>
          <w:b/>
          <w:sz w:val="24"/>
          <w:szCs w:val="24"/>
          <w:lang w:val="en-US" w:eastAsia="ru-RU"/>
        </w:rPr>
        <w:t xml:space="preserve"> </w:t>
      </w:r>
    </w:p>
    <w:p w:rsidR="00397F59" w:rsidRPr="006B5E23" w:rsidRDefault="00397F59" w:rsidP="00E468CD">
      <w:pPr>
        <w:spacing w:after="0" w:line="240" w:lineRule="auto"/>
        <w:rPr>
          <w:rFonts w:ascii="Times New Roman" w:hAnsi="Times New Roman"/>
          <w:b/>
          <w:sz w:val="24"/>
          <w:szCs w:val="24"/>
          <w:lang w:val="en-US" w:eastAsia="ru-RU"/>
        </w:rPr>
      </w:pPr>
      <w:r w:rsidRPr="006B5E23">
        <w:rPr>
          <w:rFonts w:ascii="Times New Roman" w:hAnsi="Times New Roman"/>
          <w:b/>
          <w:sz w:val="24"/>
          <w:szCs w:val="24"/>
          <w:lang w:eastAsia="ru-RU"/>
        </w:rPr>
        <w:t>Үзебезнең</w:t>
      </w:r>
      <w:r w:rsidRPr="006B5E23">
        <w:rPr>
          <w:rFonts w:ascii="Times New Roman" w:hAnsi="Times New Roman"/>
          <w:b/>
          <w:sz w:val="24"/>
          <w:szCs w:val="24"/>
          <w:lang w:val="en-US" w:eastAsia="ru-RU"/>
        </w:rPr>
        <w:t xml:space="preserve"> </w:t>
      </w:r>
      <w:r w:rsidRPr="006B5E23">
        <w:rPr>
          <w:rFonts w:ascii="Times New Roman" w:hAnsi="Times New Roman"/>
          <w:b/>
          <w:sz w:val="24"/>
          <w:szCs w:val="24"/>
          <w:lang w:eastAsia="ru-RU"/>
        </w:rPr>
        <w:t>балалар</w:t>
      </w:r>
      <w:r w:rsidRPr="006B5E23">
        <w:rPr>
          <w:rFonts w:ascii="Times New Roman" w:hAnsi="Times New Roman"/>
          <w:b/>
          <w:sz w:val="24"/>
          <w:szCs w:val="24"/>
          <w:lang w:val="en-US" w:eastAsia="ru-RU"/>
        </w:rPr>
        <w:t xml:space="preserve"> </w:t>
      </w:r>
      <w:r w:rsidRPr="006B5E23">
        <w:rPr>
          <w:rFonts w:ascii="Times New Roman" w:hAnsi="Times New Roman"/>
          <w:b/>
          <w:sz w:val="24"/>
          <w:szCs w:val="24"/>
          <w:lang w:eastAsia="ru-RU"/>
        </w:rPr>
        <w:t>бакчасындагы</w:t>
      </w:r>
      <w:r w:rsidRPr="006B5E23">
        <w:rPr>
          <w:rFonts w:ascii="Times New Roman" w:hAnsi="Times New Roman"/>
          <w:b/>
          <w:sz w:val="24"/>
          <w:szCs w:val="24"/>
          <w:lang w:val="en-US" w:eastAsia="ru-RU"/>
        </w:rPr>
        <w:t xml:space="preserve"> </w:t>
      </w:r>
      <w:r w:rsidRPr="006B5E23">
        <w:rPr>
          <w:rFonts w:ascii="Times New Roman" w:hAnsi="Times New Roman"/>
          <w:b/>
          <w:sz w:val="24"/>
          <w:szCs w:val="24"/>
          <w:lang w:eastAsia="ru-RU"/>
        </w:rPr>
        <w:t>кечкенә</w:t>
      </w:r>
      <w:r w:rsidRPr="006B5E23">
        <w:rPr>
          <w:rFonts w:ascii="Times New Roman" w:hAnsi="Times New Roman"/>
          <w:b/>
          <w:sz w:val="24"/>
          <w:szCs w:val="24"/>
          <w:lang w:val="en-US" w:eastAsia="ru-RU"/>
        </w:rPr>
        <w:t xml:space="preserve"> </w:t>
      </w:r>
      <w:r w:rsidRPr="006B5E23">
        <w:rPr>
          <w:rFonts w:ascii="Times New Roman" w:hAnsi="Times New Roman"/>
          <w:b/>
          <w:sz w:val="24"/>
          <w:szCs w:val="24"/>
          <w:lang w:eastAsia="ru-RU"/>
        </w:rPr>
        <w:t>мастерскоебызга</w:t>
      </w:r>
      <w:r w:rsidRPr="006B5E23">
        <w:rPr>
          <w:rFonts w:ascii="Times New Roman" w:hAnsi="Times New Roman"/>
          <w:b/>
          <w:sz w:val="24"/>
          <w:szCs w:val="24"/>
          <w:lang w:val="en-US" w:eastAsia="ru-RU"/>
        </w:rPr>
        <w:t xml:space="preserve"> </w:t>
      </w:r>
      <w:r w:rsidRPr="006B5E23">
        <w:rPr>
          <w:rFonts w:ascii="Times New Roman" w:hAnsi="Times New Roman"/>
          <w:b/>
          <w:sz w:val="24"/>
          <w:szCs w:val="24"/>
          <w:lang w:eastAsia="ru-RU"/>
        </w:rPr>
        <w:t>кайту</w:t>
      </w:r>
      <w:r w:rsidRPr="006B5E23">
        <w:rPr>
          <w:rFonts w:ascii="Times New Roman" w:hAnsi="Times New Roman"/>
          <w:b/>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eastAsia="ru-RU"/>
        </w:rPr>
        <w:t>Балалар</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әйдәгез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әле</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үзебезнең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мастерскоебызда</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Рәсим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абый</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кебек</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кул</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эшләрен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ясыйк</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һәм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үзебезнең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күргәзмәбезне</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булдырыйк</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4E7184">
        <w:rPr>
          <w:rFonts w:ascii="Times New Roman" w:hAnsi="Times New Roman"/>
          <w:noProof/>
          <w:sz w:val="24"/>
          <w:szCs w:val="24"/>
          <w:lang w:eastAsia="ru-RU"/>
        </w:rPr>
        <w:pict>
          <v:shape id="Рисунок 204" o:spid="_x0000_i1143" type="#_x0000_t75" style="width:302.25pt;height:403.5pt;visibility:visible">
            <v:imagedata r:id="rId172" o:title=""/>
          </v:shape>
        </w:pic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eastAsia="ru-RU"/>
        </w:rPr>
        <w:t>Күргәзмәдән</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соң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балалрга</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сораулар</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w:t>
      </w:r>
      <w:r w:rsidRPr="006B5E23">
        <w:rPr>
          <w:rFonts w:ascii="Times New Roman" w:hAnsi="Times New Roman"/>
          <w:sz w:val="24"/>
          <w:szCs w:val="24"/>
          <w:lang w:eastAsia="ru-RU"/>
        </w:rPr>
        <w:t>Сезнең</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үскәч</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кем</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буласыгыз</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килә</w:t>
      </w:r>
      <w:r w:rsidRPr="006B5E23">
        <w:rPr>
          <w:rFonts w:ascii="Times New Roman" w:hAnsi="Times New Roman"/>
          <w:sz w:val="24"/>
          <w:szCs w:val="24"/>
          <w:lang w:val="en-US" w:eastAsia="ru-RU"/>
        </w:rPr>
        <w:t>?</w:t>
      </w:r>
    </w:p>
    <w:p w:rsidR="00397F59" w:rsidRPr="006B5E23" w:rsidRDefault="00397F59" w:rsidP="00E468CD">
      <w:pPr>
        <w:spacing w:after="0" w:line="240" w:lineRule="auto"/>
        <w:rPr>
          <w:rFonts w:ascii="Times New Roman" w:hAnsi="Times New Roman"/>
          <w:sz w:val="24"/>
          <w:szCs w:val="24"/>
          <w:lang w:val="en-US" w:eastAsia="ru-RU"/>
        </w:rPr>
      </w:pP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Балалар</w:t>
      </w:r>
      <w:r w:rsidRPr="006B5E23">
        <w:rPr>
          <w:rFonts w:ascii="Times New Roman" w:hAnsi="Times New Roman"/>
          <w:sz w:val="24"/>
          <w:szCs w:val="24"/>
          <w:lang w:val="en-US" w:eastAsia="ru-RU"/>
        </w:rPr>
        <w:t xml:space="preserve"> </w:t>
      </w:r>
      <w:r w:rsidRPr="006B5E23">
        <w:rPr>
          <w:rFonts w:ascii="Times New Roman" w:hAnsi="Times New Roman"/>
          <w:sz w:val="24"/>
          <w:szCs w:val="24"/>
          <w:lang w:eastAsia="ru-RU"/>
        </w:rPr>
        <w:t>фикере</w:t>
      </w:r>
      <w:r w:rsidRPr="006B5E23">
        <w:rPr>
          <w:rFonts w:ascii="Times New Roman" w:hAnsi="Times New Roman"/>
          <w:sz w:val="24"/>
          <w:szCs w:val="24"/>
          <w:lang w:val="en-US" w:eastAsia="ru-RU"/>
        </w:rPr>
        <w:t xml:space="preserve"> ….</w:t>
      </w:r>
    </w:p>
    <w:p w:rsidR="00397F59" w:rsidRPr="006B5E23" w:rsidRDefault="00397F59" w:rsidP="00E468CD">
      <w:pPr>
        <w:spacing w:after="0" w:line="240" w:lineRule="auto"/>
        <w:rPr>
          <w:rFonts w:ascii="Times New Roman" w:hAnsi="Times New Roman"/>
          <w:sz w:val="24"/>
          <w:szCs w:val="24"/>
          <w:lang w:val="en-US" w:eastAsia="ru-RU"/>
        </w:rPr>
      </w:pPr>
    </w:p>
    <w:p w:rsidR="00397F59" w:rsidRPr="006B5E23" w:rsidRDefault="00397F59" w:rsidP="00E468CD">
      <w:pPr>
        <w:spacing w:after="0" w:line="240" w:lineRule="auto"/>
        <w:rPr>
          <w:rFonts w:ascii="Times New Roman" w:hAnsi="Times New Roman"/>
          <w:sz w:val="24"/>
          <w:szCs w:val="24"/>
          <w:lang w:val="tt-RU" w:eastAsia="ru-RU"/>
        </w:rPr>
      </w:pPr>
    </w:p>
    <w:p w:rsidR="00397F59" w:rsidRPr="006B5E23" w:rsidRDefault="00397F59" w:rsidP="00E468CD">
      <w:pPr>
        <w:spacing w:after="0" w:line="240" w:lineRule="auto"/>
        <w:rPr>
          <w:rFonts w:ascii="Times New Roman" w:hAnsi="Times New Roman"/>
          <w:b/>
          <w:color w:val="000000"/>
          <w:sz w:val="24"/>
          <w:szCs w:val="24"/>
          <w:lang w:val="tt-RU"/>
        </w:rPr>
      </w:pPr>
      <w:r w:rsidRPr="006B5E23">
        <w:rPr>
          <w:rFonts w:ascii="Times New Roman" w:hAnsi="Times New Roman"/>
          <w:sz w:val="24"/>
          <w:szCs w:val="24"/>
          <w:lang w:val="tt-RU" w:eastAsia="ru-RU"/>
        </w:rPr>
        <w:t xml:space="preserve">                                                         </w:t>
      </w:r>
      <w:r w:rsidRPr="006B5E23">
        <w:rPr>
          <w:rFonts w:ascii="Times New Roman" w:hAnsi="Times New Roman"/>
          <w:b/>
          <w:color w:val="000000"/>
          <w:sz w:val="24"/>
          <w:szCs w:val="24"/>
          <w:lang w:val="tt-RU"/>
        </w:rPr>
        <w:t>Юлда йөрсәң, бул өлгер,</w:t>
      </w:r>
    </w:p>
    <w:p w:rsidR="00397F59" w:rsidRPr="006B5E23" w:rsidRDefault="00397F59" w:rsidP="00E468CD">
      <w:pPr>
        <w:spacing w:after="0" w:line="240" w:lineRule="auto"/>
        <w:jc w:val="center"/>
        <w:rPr>
          <w:b/>
          <w:color w:val="000000"/>
          <w:lang w:val="tt-RU"/>
        </w:rPr>
      </w:pPr>
      <w:r w:rsidRPr="006B5E23">
        <w:rPr>
          <w:rFonts w:ascii="Times New Roman" w:hAnsi="Times New Roman"/>
          <w:b/>
          <w:color w:val="000000"/>
          <w:sz w:val="24"/>
          <w:szCs w:val="24"/>
          <w:lang w:val="tt-RU"/>
        </w:rPr>
        <w:t>Юл кагыйдәсен нык бел!</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Ибрагимова Ляйля Нургалиевна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МБДОУ «Детский сад Чишмабаш» Кукмор</w:t>
      </w:r>
    </w:p>
    <w:p w:rsidR="00397F59" w:rsidRPr="006B5E23" w:rsidRDefault="00397F59" w:rsidP="00E468CD">
      <w:pPr>
        <w:spacing w:after="0" w:line="240" w:lineRule="auto"/>
        <w:jc w:val="right"/>
        <w:rPr>
          <w:rFonts w:ascii="Times New Roman" w:hAnsi="Times New Roman"/>
          <w:b/>
          <w:sz w:val="24"/>
          <w:szCs w:val="24"/>
          <w:lang w:val="tt-RU"/>
        </w:rPr>
      </w:pP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numPr>
          <w:ilvl w:val="0"/>
          <w:numId w:val="70"/>
        </w:numPr>
        <w:spacing w:after="0" w:line="240" w:lineRule="auto"/>
        <w:ind w:left="0"/>
        <w:contextualSpacing/>
        <w:rPr>
          <w:rFonts w:ascii="Times New Roman" w:hAnsi="Times New Roman"/>
          <w:lang w:val="tt-RU" w:eastAsia="ru-RU"/>
        </w:rPr>
      </w:pPr>
      <w:r w:rsidRPr="006B5E23">
        <w:rPr>
          <w:rFonts w:ascii="Times New Roman" w:hAnsi="Times New Roman"/>
          <w:b/>
          <w:lang w:val="tt-RU" w:eastAsia="ru-RU"/>
        </w:rPr>
        <w:t xml:space="preserve">Тема: </w:t>
      </w:r>
      <w:r w:rsidRPr="006B5E23">
        <w:rPr>
          <w:rFonts w:ascii="Times New Roman" w:hAnsi="Times New Roman"/>
          <w:lang w:val="tt-RU" w:eastAsia="ru-RU"/>
        </w:rPr>
        <w:t>Юлда йөрсәң, бул өлгер,</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                      Юл кагыйдәсен нык бел!</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Төре: </w:t>
      </w:r>
      <w:r w:rsidRPr="006B5E23">
        <w:rPr>
          <w:rFonts w:ascii="Times New Roman" w:hAnsi="Times New Roman"/>
          <w:lang w:val="tt-RU" w:eastAsia="ru-RU"/>
        </w:rPr>
        <w:t>әкият-тамаша</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Вакыты: </w:t>
      </w:r>
      <w:r w:rsidRPr="006B5E23">
        <w:rPr>
          <w:rFonts w:ascii="Times New Roman" w:hAnsi="Times New Roman"/>
          <w:lang w:val="tt-RU" w:eastAsia="ru-RU"/>
        </w:rPr>
        <w:t>25.02.2021.</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Балаларның яше:  </w:t>
      </w:r>
      <w:r w:rsidRPr="006B5E23">
        <w:rPr>
          <w:rFonts w:ascii="Times New Roman" w:hAnsi="Times New Roman"/>
          <w:lang w:val="tt-RU" w:eastAsia="ru-RU"/>
        </w:rPr>
        <w:t>3-5 яшь</w:t>
      </w:r>
    </w:p>
    <w:p w:rsidR="00397F59" w:rsidRPr="006B5E23" w:rsidRDefault="00397F59" w:rsidP="00E468CD">
      <w:pPr>
        <w:numPr>
          <w:ilvl w:val="0"/>
          <w:numId w:val="70"/>
        </w:numPr>
        <w:spacing w:after="0" w:line="240" w:lineRule="auto"/>
        <w:ind w:left="0"/>
        <w:contextualSpacing/>
        <w:rPr>
          <w:rFonts w:ascii="Times New Roman" w:hAnsi="Times New Roman"/>
          <w:b/>
          <w:i/>
          <w:lang w:val="tt-RU" w:eastAsia="ru-RU"/>
        </w:rPr>
      </w:pPr>
      <w:r w:rsidRPr="006B5E23">
        <w:rPr>
          <w:rFonts w:ascii="Times New Roman" w:hAnsi="Times New Roman"/>
          <w:b/>
          <w:lang w:val="tt-RU" w:eastAsia="ru-RU"/>
        </w:rPr>
        <w:t xml:space="preserve">Юнәлеше:  </w:t>
      </w:r>
      <w:r w:rsidRPr="006B5E23">
        <w:rPr>
          <w:rFonts w:ascii="Times New Roman" w:hAnsi="Times New Roman"/>
          <w:lang w:val="tt-RU" w:eastAsia="ru-RU"/>
        </w:rPr>
        <w:t>бала һәм әйләнә-тирә дөнья</w:t>
      </w:r>
    </w:p>
    <w:p w:rsidR="00397F59" w:rsidRPr="006B5E23" w:rsidRDefault="00397F59" w:rsidP="00E468CD">
      <w:pPr>
        <w:numPr>
          <w:ilvl w:val="0"/>
          <w:numId w:val="70"/>
        </w:numPr>
        <w:spacing w:after="0" w:line="240" w:lineRule="auto"/>
        <w:ind w:left="0"/>
        <w:contextualSpacing/>
        <w:rPr>
          <w:rFonts w:ascii="Times New Roman" w:hAnsi="Times New Roman"/>
          <w:lang w:val="tt-RU" w:eastAsia="ru-RU"/>
        </w:rPr>
      </w:pPr>
      <w:r w:rsidRPr="006B5E23">
        <w:rPr>
          <w:rFonts w:ascii="Times New Roman" w:hAnsi="Times New Roman"/>
          <w:b/>
          <w:lang w:val="tt-RU" w:eastAsia="ru-RU"/>
        </w:rPr>
        <w:t xml:space="preserve">Төп белем бирү өлкәсе: </w:t>
      </w:r>
      <w:r w:rsidRPr="006B5E23">
        <w:rPr>
          <w:rFonts w:ascii="Times New Roman" w:hAnsi="Times New Roman"/>
          <w:lang w:val="tt-RU" w:eastAsia="ru-RU"/>
        </w:rPr>
        <w:t>социаль-коммуникатив үсеш, танып-белү үсеше, сөйләм үстерү, сәнгати үсеш, физик үсеш</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Интеграль белем бирү өлкәләре: </w:t>
      </w:r>
      <w:r w:rsidRPr="006B5E23">
        <w:rPr>
          <w:rFonts w:ascii="Times New Roman" w:hAnsi="Times New Roman"/>
          <w:lang w:val="tt-RU" w:eastAsia="ru-RU"/>
        </w:rPr>
        <w:t xml:space="preserve">аралашу, социальләштерү, физик тәрбия, сәламәтлек, иҗади сәнгать, музыка, куркынычсызлык </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Үткәрү формасы: </w:t>
      </w:r>
      <w:r w:rsidRPr="006B5E23">
        <w:rPr>
          <w:rFonts w:ascii="Times New Roman" w:hAnsi="Times New Roman"/>
          <w:lang w:val="tt-RU" w:eastAsia="ru-RU"/>
        </w:rPr>
        <w:t>төркем белән</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Максат: </w:t>
      </w:r>
      <w:r w:rsidRPr="006B5E23">
        <w:rPr>
          <w:rFonts w:ascii="Times New Roman" w:hAnsi="Times New Roman"/>
          <w:lang w:val="tt-RU" w:eastAsia="ru-RU"/>
        </w:rPr>
        <w:t>юл шартларында үзеңне хәвефсез тоту нигезләре буенча белемнәр һәм күнекмәләрне камилләштерү</w:t>
      </w:r>
    </w:p>
    <w:p w:rsidR="00397F59" w:rsidRPr="006B5E23" w:rsidRDefault="00397F59" w:rsidP="00E468CD">
      <w:pPr>
        <w:numPr>
          <w:ilvl w:val="0"/>
          <w:numId w:val="70"/>
        </w:numPr>
        <w:spacing w:after="0" w:line="240" w:lineRule="auto"/>
        <w:ind w:left="0"/>
        <w:contextualSpacing/>
        <w:rPr>
          <w:rFonts w:ascii="Times New Roman" w:hAnsi="Times New Roman"/>
          <w:lang w:val="tt-RU" w:eastAsia="ru-RU"/>
        </w:rPr>
      </w:pPr>
      <w:r w:rsidRPr="006B5E23">
        <w:rPr>
          <w:rFonts w:ascii="Times New Roman" w:hAnsi="Times New Roman"/>
          <w:b/>
          <w:lang w:val="tt-RU" w:eastAsia="ru-RU"/>
        </w:rPr>
        <w:t xml:space="preserve">Үстерешле бурыч: </w:t>
      </w:r>
      <w:r w:rsidRPr="006B5E23">
        <w:rPr>
          <w:rFonts w:ascii="Times New Roman" w:hAnsi="Times New Roman"/>
          <w:lang w:val="tt-RU" w:eastAsia="ru-RU"/>
        </w:rPr>
        <w:t>балаларның сорауларга ашыкмыйча, эзлекле итеп җавап бирү сыйфатын, логик фикерләү сәләтен үстерү</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Тәрбияви бурыч: </w:t>
      </w:r>
      <w:r w:rsidRPr="006B5E23">
        <w:rPr>
          <w:rFonts w:ascii="Times New Roman" w:hAnsi="Times New Roman"/>
          <w:lang w:val="tt-RU" w:eastAsia="ru-RU"/>
        </w:rPr>
        <w:t>мәрхәмәтлелек, ярдәмчеллек, юл куючанлык, үзеңә ышану сыйфатлары тәрбияләү</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Белем бирү бурычы: </w:t>
      </w:r>
      <w:r w:rsidRPr="006B5E23">
        <w:rPr>
          <w:rFonts w:ascii="Times New Roman" w:hAnsi="Times New Roman"/>
          <w:lang w:val="tt-RU" w:eastAsia="ru-RU"/>
        </w:rPr>
        <w:t>үзләренең белгәннәрен бәйләнешле итеп сөйләргә өйрәтү эшен дәвам итү</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Планлаштырылган нәтиҗә: </w:t>
      </w:r>
      <w:r w:rsidRPr="006B5E23">
        <w:rPr>
          <w:rFonts w:ascii="Times New Roman" w:hAnsi="Times New Roman"/>
          <w:lang w:val="tt-RU" w:eastAsia="ru-RU"/>
        </w:rPr>
        <w:t>юл шартларында үзеңне хәвефсез тоту нигезләре буенча белемнәрен тагын да арттырырга теләк уяту</w:t>
      </w:r>
    </w:p>
    <w:p w:rsidR="00397F59" w:rsidRPr="006B5E23" w:rsidRDefault="00397F59" w:rsidP="00E468CD">
      <w:pPr>
        <w:numPr>
          <w:ilvl w:val="0"/>
          <w:numId w:val="70"/>
        </w:numPr>
        <w:spacing w:after="0" w:line="240" w:lineRule="auto"/>
        <w:ind w:left="0"/>
        <w:contextualSpacing/>
        <w:rPr>
          <w:rFonts w:ascii="Times New Roman" w:hAnsi="Times New Roman"/>
          <w:lang w:val="tt-RU" w:eastAsia="ru-RU"/>
        </w:rPr>
      </w:pPr>
      <w:r w:rsidRPr="006B5E23">
        <w:rPr>
          <w:rFonts w:ascii="Times New Roman" w:hAnsi="Times New Roman"/>
          <w:b/>
          <w:lang w:val="tt-RU" w:eastAsia="ru-RU"/>
        </w:rPr>
        <w:t xml:space="preserve">Методик алымнар һәм чаралар:  </w:t>
      </w:r>
      <w:r w:rsidRPr="006B5E23">
        <w:rPr>
          <w:rFonts w:ascii="Times New Roman" w:hAnsi="Times New Roman"/>
          <w:lang w:val="tt-RU" w:eastAsia="ru-RU"/>
        </w:rPr>
        <w:t>үстерешле уен,</w:t>
      </w:r>
      <w:r w:rsidRPr="006B5E23">
        <w:rPr>
          <w:rFonts w:ascii="Times New Roman" w:hAnsi="Times New Roman"/>
          <w:b/>
          <w:lang w:val="tt-RU" w:eastAsia="ru-RU"/>
        </w:rPr>
        <w:t xml:space="preserve"> </w:t>
      </w:r>
      <w:r w:rsidRPr="006B5E23">
        <w:rPr>
          <w:rFonts w:ascii="Times New Roman" w:hAnsi="Times New Roman"/>
          <w:lang w:val="tt-RU" w:eastAsia="ru-RU"/>
        </w:rPr>
        <w:t>табышмаклар, сорау, аңлату,  хатаны төзәтү, мактау, бәяләү,  җыр, кара-каршы сөйләшү</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 Күрсәтмәлелек: </w:t>
      </w:r>
      <w:r w:rsidRPr="006B5E23">
        <w:rPr>
          <w:rFonts w:ascii="Times New Roman" w:hAnsi="Times New Roman"/>
          <w:lang w:val="tt-RU" w:eastAsia="ru-RU"/>
        </w:rPr>
        <w:t>идәнгә</w:t>
      </w:r>
      <w:r w:rsidRPr="006B5E23">
        <w:rPr>
          <w:rFonts w:ascii="Times New Roman" w:hAnsi="Times New Roman"/>
          <w:b/>
          <w:lang w:val="tt-RU" w:eastAsia="ru-RU"/>
        </w:rPr>
        <w:t xml:space="preserve"> </w:t>
      </w:r>
      <w:r w:rsidRPr="006B5E23">
        <w:rPr>
          <w:rFonts w:ascii="Times New Roman" w:hAnsi="Times New Roman"/>
          <w:lang w:val="tt-RU" w:eastAsia="ru-RU"/>
        </w:rPr>
        <w:t>куелган “зебра”, юл билгеләре, автобус макеты, самокат, сумка, 2 тычкан, 1 песи һәм светофор төсләре костюмы.</w:t>
      </w:r>
    </w:p>
    <w:p w:rsidR="00397F59" w:rsidRPr="006B5E23" w:rsidRDefault="00397F59" w:rsidP="00E468CD">
      <w:pPr>
        <w:numPr>
          <w:ilvl w:val="0"/>
          <w:numId w:val="70"/>
        </w:numPr>
        <w:spacing w:after="0" w:line="240" w:lineRule="auto"/>
        <w:ind w:left="0"/>
        <w:contextualSpacing/>
        <w:jc w:val="both"/>
        <w:rPr>
          <w:rFonts w:ascii="Times New Roman" w:hAnsi="Times New Roman"/>
          <w:b/>
          <w:lang w:val="tt-RU" w:eastAsia="ru-RU"/>
        </w:rPr>
      </w:pPr>
      <w:r w:rsidRPr="006B5E23">
        <w:rPr>
          <w:rFonts w:ascii="Times New Roman" w:hAnsi="Times New Roman"/>
          <w:b/>
          <w:lang w:val="tt-RU" w:eastAsia="ru-RU"/>
        </w:rPr>
        <w:t xml:space="preserve"> Шәхси эш: </w:t>
      </w:r>
      <w:r w:rsidRPr="006B5E23">
        <w:rPr>
          <w:rFonts w:ascii="Times New Roman" w:hAnsi="Times New Roman"/>
          <w:lang w:val="tt-RU" w:eastAsia="ru-RU"/>
        </w:rPr>
        <w:t xml:space="preserve">Песи Мырауҗан, тычканнар булып уйнаучы балаларга сәхнә этикетын өйрәтү, хәрәкәтләр төгәллеге, сәнгатьлелек өстендә эш, эмоцияләрне күрсәтергә, ачык диксия белән сөйләргә өйрәтү, аралашу культурасы булдыру. </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Сүзлек өстендә эш: </w:t>
      </w:r>
      <w:r w:rsidRPr="006B5E23">
        <w:rPr>
          <w:rFonts w:ascii="Times New Roman" w:hAnsi="Times New Roman"/>
          <w:lang w:val="tt-RU" w:eastAsia="ru-RU"/>
        </w:rPr>
        <w:t xml:space="preserve">светофор, самокат, автотранспорт </w:t>
      </w:r>
    </w:p>
    <w:p w:rsidR="00397F59" w:rsidRPr="006B5E23" w:rsidRDefault="00397F59" w:rsidP="00E468CD">
      <w:pPr>
        <w:numPr>
          <w:ilvl w:val="0"/>
          <w:numId w:val="70"/>
        </w:numPr>
        <w:spacing w:after="0" w:line="240" w:lineRule="auto"/>
        <w:ind w:left="0"/>
        <w:contextualSpacing/>
        <w:jc w:val="both"/>
        <w:rPr>
          <w:rFonts w:ascii="Times New Roman" w:hAnsi="Times New Roman"/>
          <w:b/>
          <w:lang w:val="tt-RU" w:eastAsia="ru-RU"/>
        </w:rPr>
      </w:pPr>
      <w:r w:rsidRPr="006B5E23">
        <w:rPr>
          <w:rFonts w:ascii="Times New Roman" w:hAnsi="Times New Roman"/>
          <w:b/>
          <w:lang w:val="tt-RU" w:eastAsia="ru-RU"/>
        </w:rPr>
        <w:t xml:space="preserve">Алдан үткәрелгән эш: </w:t>
      </w:r>
      <w:r w:rsidRPr="006B5E23">
        <w:rPr>
          <w:rFonts w:ascii="Times New Roman" w:hAnsi="Times New Roman"/>
          <w:lang w:val="tt-RU" w:eastAsia="ru-RU"/>
        </w:rPr>
        <w:t xml:space="preserve">презентацияләр карау, авыл урамында үзеңне куркынычсыз тоту буенча экскурсия,  транспорт төрләре турында пазллар төзү, стендлар белән танышу, юл йөрү кагыйдәләре турында рәсемле китаплар карау, әңгәмәләр үткәрү, табышмаклар уйлап табу, песи, тычканнар, светофор төсләре  костюмнары тегү, урам һәм автобус макеты, “зебра”,   балаларның бакчага килү юлы макетын яса, мәктәпкә әзерлек төркеменнән Мырауҗан ролендә уйнау өчен бала сайлап алу, “Мин шофер </w:t>
      </w:r>
      <w:r w:rsidRPr="006B5E23">
        <w:rPr>
          <w:rFonts w:ascii="Times New Roman" w:hAnsi="Times New Roman"/>
          <w:b/>
          <w:lang w:val="tt-RU" w:eastAsia="ru-RU"/>
        </w:rPr>
        <w:t>“(</w:t>
      </w:r>
      <w:r w:rsidRPr="006B5E23">
        <w:rPr>
          <w:rFonts w:ascii="Times New Roman" w:hAnsi="Times New Roman"/>
          <w:lang w:val="tt-RU" w:eastAsia="ru-RU"/>
        </w:rPr>
        <w:t>Айдар Минһаҗев сүзләре, Әлфия Һадиева музыкасы), “Светофор утлары”</w:t>
      </w:r>
      <w:r w:rsidRPr="006B5E23">
        <w:rPr>
          <w:rFonts w:ascii="Times New Roman" w:hAnsi="Times New Roman"/>
          <w:b/>
          <w:lang w:val="tt-RU" w:eastAsia="ru-RU"/>
        </w:rPr>
        <w:t xml:space="preserve">  (</w:t>
      </w:r>
      <w:r w:rsidRPr="006B5E23">
        <w:rPr>
          <w:rFonts w:ascii="Times New Roman" w:hAnsi="Times New Roman"/>
          <w:lang w:val="tt-RU" w:eastAsia="ru-RU"/>
        </w:rPr>
        <w:t>Хәйдәр Әхмәтшин сүзләре, Рөстәм Сәрвәров музыкасы) җырларын өйрәтү.</w:t>
      </w:r>
    </w:p>
    <w:p w:rsidR="00397F59" w:rsidRPr="006B5E23" w:rsidRDefault="00397F59" w:rsidP="00E468CD">
      <w:pPr>
        <w:numPr>
          <w:ilvl w:val="0"/>
          <w:numId w:val="70"/>
        </w:numPr>
        <w:spacing w:after="0" w:line="240" w:lineRule="auto"/>
        <w:ind w:left="0"/>
        <w:contextualSpacing/>
        <w:rPr>
          <w:rFonts w:ascii="Times New Roman" w:hAnsi="Times New Roman"/>
          <w:b/>
          <w:lang w:val="tt-RU" w:eastAsia="ru-RU"/>
        </w:rPr>
      </w:pPr>
      <w:r w:rsidRPr="006B5E23">
        <w:rPr>
          <w:rFonts w:ascii="Times New Roman" w:hAnsi="Times New Roman"/>
          <w:b/>
          <w:lang w:val="tt-RU" w:eastAsia="ru-RU"/>
        </w:rPr>
        <w:t xml:space="preserve"> Эшчәнлек төзелеше </w:t>
      </w:r>
    </w:p>
    <w:p w:rsidR="00397F59" w:rsidRPr="006B5E23" w:rsidRDefault="00397F59" w:rsidP="00E468CD">
      <w:pPr>
        <w:numPr>
          <w:ilvl w:val="0"/>
          <w:numId w:val="72"/>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 xml:space="preserve"> Кереш. </w:t>
      </w:r>
    </w:p>
    <w:p w:rsidR="00397F59" w:rsidRPr="006B5E23" w:rsidRDefault="00397F59" w:rsidP="00E468CD">
      <w:pPr>
        <w:numPr>
          <w:ilvl w:val="0"/>
          <w:numId w:val="72"/>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Төп өлеш.</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Песи Мырауҗан белән 2 тычкан баласының маҗаралары.</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Балаларның тычканнарның хаталарын төзәтүләре.</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“Светофор” җыры.</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 xml:space="preserve">“Төсле гаражлар” үстерешле уены. </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Транспорт төрләре турында табышмаклар.</w:t>
      </w:r>
    </w:p>
    <w:p w:rsidR="00397F59" w:rsidRPr="006B5E23" w:rsidRDefault="00397F59" w:rsidP="00E468CD">
      <w:pPr>
        <w:numPr>
          <w:ilvl w:val="0"/>
          <w:numId w:val="71"/>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Песи Мырауҗан белән 2 тычкан баласы белән саубуллашу.</w:t>
      </w:r>
    </w:p>
    <w:p w:rsidR="00397F59" w:rsidRPr="006B5E23" w:rsidRDefault="00397F59" w:rsidP="00E468CD">
      <w:pPr>
        <w:numPr>
          <w:ilvl w:val="0"/>
          <w:numId w:val="72"/>
        </w:numPr>
        <w:spacing w:after="0" w:line="240" w:lineRule="auto"/>
        <w:ind w:left="0"/>
        <w:contextualSpacing/>
        <w:rPr>
          <w:rFonts w:ascii="Times New Roman" w:hAnsi="Times New Roman"/>
          <w:lang w:val="tt-RU" w:eastAsia="ru-RU"/>
        </w:rPr>
      </w:pPr>
      <w:r w:rsidRPr="006B5E23">
        <w:rPr>
          <w:rFonts w:ascii="Times New Roman" w:hAnsi="Times New Roman"/>
          <w:lang w:val="tt-RU" w:eastAsia="ru-RU"/>
        </w:rPr>
        <w:t>Йомгаклау.</w:t>
      </w:r>
    </w:p>
    <w:p w:rsidR="00397F59" w:rsidRPr="006B5E23" w:rsidRDefault="00397F59" w:rsidP="00E468CD">
      <w:pPr>
        <w:spacing w:after="0" w:line="240" w:lineRule="auto"/>
        <w:rPr>
          <w:rFonts w:ascii="Times New Roman" w:hAnsi="Times New Roman"/>
          <w:lang w:val="tt-RU"/>
        </w:rPr>
      </w:pPr>
    </w:p>
    <w:p w:rsidR="00397F59" w:rsidRPr="006B5E23" w:rsidRDefault="00397F59" w:rsidP="00E468CD">
      <w:pPr>
        <w:spacing w:after="0" w:line="240" w:lineRule="auto"/>
        <w:rPr>
          <w:rFonts w:ascii="Times New Roman" w:hAnsi="Times New Roman"/>
          <w:lang w:val="tt-RU"/>
        </w:rPr>
      </w:pPr>
    </w:p>
    <w:p w:rsidR="00397F59" w:rsidRPr="006B5E23" w:rsidRDefault="00397F59" w:rsidP="00E468CD">
      <w:pPr>
        <w:spacing w:after="0" w:line="240" w:lineRule="auto"/>
        <w:jc w:val="center"/>
        <w:rPr>
          <w:rFonts w:ascii="Times New Roman" w:hAnsi="Times New Roman"/>
          <w:b/>
          <w:lang w:val="tt-RU"/>
        </w:rPr>
      </w:pPr>
      <w:r w:rsidRPr="006B5E23">
        <w:rPr>
          <w:rFonts w:ascii="Times New Roman" w:hAnsi="Times New Roman"/>
          <w:b/>
          <w:lang w:val="tt-RU"/>
        </w:rPr>
        <w:t>Эшчәнлек барышы</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Тәрбияче: </w:t>
      </w:r>
      <w:r w:rsidRPr="006B5E23">
        <w:rPr>
          <w:rFonts w:ascii="Times New Roman" w:hAnsi="Times New Roman"/>
          <w:lang w:val="tt-RU"/>
        </w:rPr>
        <w:t>Хәерле көн хөрмәтле кунаклар!  Нәни дусларым!</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           Без, иртәнге йокыбыздан торып урамга чыгу белән, юл хәрәкәтенә катнашып китәбез. Ә урамда транспорт чараларының тыз да быз чабуына күз иярми! Юл-траспорт һәлакәтләре турында да ишетеп, күреп торабыз. Юл хәрәкәте кагыйдәләрен төгәл үтәсәң, игътибарлы, сак булсаң, аяныч хәлләргә юлыкмаска да мөмкин.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Юлда йөрсәң бул өлгер,</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Юл кагыйдәсен нык бел!</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Ә хәзер шул турыда турында кечкенә генә тамаша тәкъдим итәбез. Рәхим  итеп карагыз!</w:t>
      </w:r>
    </w:p>
    <w:p w:rsidR="00397F59" w:rsidRPr="006B5E23" w:rsidRDefault="00397F59" w:rsidP="00E468CD">
      <w:pPr>
        <w:spacing w:after="0" w:line="240" w:lineRule="auto"/>
        <w:jc w:val="both"/>
        <w:rPr>
          <w:rFonts w:ascii="Times New Roman" w:hAnsi="Times New Roman"/>
          <w:b/>
          <w:lang w:val="tt-RU"/>
        </w:rPr>
      </w:pPr>
      <w:r w:rsidRPr="006B5E23">
        <w:rPr>
          <w:rFonts w:ascii="Times New Roman" w:hAnsi="Times New Roman"/>
          <w:i/>
          <w:lang w:val="tt-RU"/>
        </w:rPr>
        <w:t xml:space="preserve"> (Аркасына сумка асып, самокат белән Песи Мырауҗан  керә.)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Песи Мырауҗан</w:t>
      </w:r>
      <w:r w:rsidRPr="006B5E23">
        <w:rPr>
          <w:rFonts w:ascii="Times New Roman" w:hAnsi="Times New Roman"/>
          <w:lang w:val="tt-RU"/>
        </w:rPr>
        <w:t>.</w:t>
      </w:r>
      <w:r w:rsidRPr="006B5E23">
        <w:rPr>
          <w:rFonts w:ascii="Times New Roman" w:hAnsi="Times New Roman"/>
          <w:b/>
          <w:lang w:val="tt-RU"/>
        </w:rPr>
        <w:t xml:space="preserve"> </w:t>
      </w:r>
      <w:r w:rsidRPr="006B5E23">
        <w:rPr>
          <w:rFonts w:ascii="Times New Roman" w:hAnsi="Times New Roman"/>
          <w:lang w:val="tt-RU"/>
        </w:rPr>
        <w:t>Исәнмесез, балалар. Кадерле нәниләр!</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Балалар. </w:t>
      </w:r>
      <w:r w:rsidRPr="006B5E23">
        <w:rPr>
          <w:rFonts w:ascii="Times New Roman" w:hAnsi="Times New Roman"/>
          <w:lang w:val="tt-RU"/>
        </w:rPr>
        <w:t>Исәнмесез!</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 Сездә бүген бәйрәм дип ишеттем. Ә сез, балалар,  юл йөрү кагыйдәләре турында өйрәнәсез икән.  Миңа бу турыда түбәдән Карлсон кычкырды. Минем дә сезнең бәйрәмдә катнашасым килде.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Тәрбияче. </w:t>
      </w:r>
      <w:r w:rsidRPr="006B5E23">
        <w:rPr>
          <w:rFonts w:ascii="Times New Roman" w:hAnsi="Times New Roman"/>
          <w:lang w:val="tt-RU"/>
        </w:rPr>
        <w:t>Рәхим ит, Мырауҗан, кунагыбыз бул!</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Рәхмәт! Мин күптән түгел генә үземә самокат сатып алган идем. </w:t>
      </w:r>
      <w:r w:rsidRPr="006B5E23">
        <w:rPr>
          <w:rFonts w:ascii="Times New Roman" w:hAnsi="Times New Roman"/>
          <w:i/>
          <w:lang w:val="tt-RU"/>
        </w:rPr>
        <w:t>(самокатны кырыйга, сумкасын идән уртасына куя).</w:t>
      </w:r>
      <w:r w:rsidRPr="006B5E23">
        <w:rPr>
          <w:rFonts w:ascii="Times New Roman" w:hAnsi="Times New Roman"/>
          <w:lang w:val="tt-RU"/>
        </w:rPr>
        <w:t xml:space="preserve"> Анда курыкмыйча йөрер өчен светофор фәне турында чын мәктәп үттем.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Тәрбияче. </w:t>
      </w:r>
      <w:r w:rsidRPr="006B5E23">
        <w:rPr>
          <w:rFonts w:ascii="Times New Roman" w:hAnsi="Times New Roman"/>
          <w:lang w:val="tt-RU"/>
        </w:rPr>
        <w:t>Мырауҗан, безнең балаларыбыз да юл йөрү кагыйдәләрен бик әйбәт беләләр, моңа үзең дә ышана аласың.</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Ярый, ярый. Ә сез юл билгеләре белән танышмы?</w:t>
      </w:r>
    </w:p>
    <w:p w:rsidR="00397F59" w:rsidRPr="006B5E23" w:rsidRDefault="00397F59" w:rsidP="00E468CD">
      <w:pPr>
        <w:spacing w:after="0" w:line="240" w:lineRule="auto"/>
        <w:rPr>
          <w:rFonts w:ascii="Times New Roman" w:hAnsi="Times New Roman"/>
        </w:rPr>
      </w:pPr>
      <w:r w:rsidRPr="006B5E23">
        <w:rPr>
          <w:rFonts w:ascii="Times New Roman" w:hAnsi="Times New Roman"/>
          <w:b/>
        </w:rPr>
        <w:t xml:space="preserve">Балалар: </w:t>
      </w:r>
      <w:r w:rsidRPr="006B5E23">
        <w:rPr>
          <w:rFonts w:ascii="Times New Roman" w:hAnsi="Times New Roman"/>
        </w:rPr>
        <w:t>Әйе!</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b/>
        </w:rPr>
        <w:t xml:space="preserve">Песи Мырауҗан. </w:t>
      </w:r>
      <w:r w:rsidRPr="006B5E23">
        <w:rPr>
          <w:rFonts w:ascii="Times New Roman" w:hAnsi="Times New Roman"/>
        </w:rPr>
        <w:t>Се</w:t>
      </w:r>
      <w:r w:rsidRPr="006B5E23">
        <w:rPr>
          <w:rFonts w:ascii="Times New Roman" w:hAnsi="Times New Roman"/>
          <w:lang w:val="tt-RU"/>
        </w:rPr>
        <w:t xml:space="preserve">знең исемнәрегез ничек соң? Үзегез белән таныштырыгыз әле. </w:t>
      </w:r>
      <w:r w:rsidRPr="006B5E23">
        <w:rPr>
          <w:rFonts w:ascii="Times New Roman" w:hAnsi="Times New Roman"/>
          <w:i/>
          <w:lang w:val="tt-RU"/>
        </w:rPr>
        <w:t xml:space="preserve">(Балалар һәрберсе басып үзләренең исемнәрен әйтеп чыгалар. Шул арада пәрдә артыннан ике тычкан чыгып, Мырауҗанның сумкасын  урлап китәләр) </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lang w:val="tt-RU"/>
        </w:rPr>
        <w:t>Ә хәзер инде мин сезнең белемнәрегезне тикшерәм.  (</w:t>
      </w:r>
      <w:r w:rsidRPr="006B5E23">
        <w:rPr>
          <w:rFonts w:ascii="Times New Roman" w:hAnsi="Times New Roman"/>
          <w:i/>
          <w:lang w:val="tt-RU"/>
        </w:rPr>
        <w:t>сумкасы янына бара).</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Минем сумкам тулы юл билгеләре-е-е-е... </w:t>
      </w:r>
      <w:r w:rsidRPr="006B5E23">
        <w:rPr>
          <w:rFonts w:ascii="Times New Roman" w:hAnsi="Times New Roman"/>
          <w:b/>
          <w:lang w:val="tt-RU"/>
        </w:rPr>
        <w:t xml:space="preserve"> </w:t>
      </w:r>
      <w:r w:rsidRPr="006B5E23">
        <w:rPr>
          <w:rFonts w:ascii="Times New Roman" w:hAnsi="Times New Roman"/>
          <w:i/>
          <w:lang w:val="tt-RU"/>
        </w:rPr>
        <w:t>(башын тотып).</w:t>
      </w:r>
      <w:r w:rsidRPr="006B5E23">
        <w:rPr>
          <w:rFonts w:ascii="Times New Roman" w:hAnsi="Times New Roman"/>
          <w:lang w:val="tt-RU"/>
        </w:rPr>
        <w:t xml:space="preserve"> Тагын шушы тычканнар. </w:t>
      </w:r>
      <w:r w:rsidRPr="006B5E23">
        <w:rPr>
          <w:rFonts w:ascii="Times New Roman" w:hAnsi="Times New Roman"/>
        </w:rPr>
        <w:t xml:space="preserve">Ой, алар минем сумкамны урлаганнар. Менә мин хәзер аларны куып тотам! </w:t>
      </w:r>
      <w:r w:rsidRPr="006B5E23">
        <w:rPr>
          <w:rFonts w:ascii="Times New Roman" w:hAnsi="Times New Roman"/>
          <w:i/>
          <w:lang w:val="tt-RU"/>
        </w:rPr>
        <w:t>(Самокат белән чыгып коридорга  китә.)</w:t>
      </w:r>
      <w:r w:rsidRPr="006B5E23">
        <w:rPr>
          <w:rFonts w:ascii="Times New Roman" w:hAnsi="Times New Roman"/>
          <w:lang w:val="tt-RU"/>
        </w:rPr>
        <w:t xml:space="preserve"> Хәзер, хәзер. Кая киттеләр микән?</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(Тычканнар пәрдә артыннан кычкыралар)</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rPr>
        <w:t>Мырауҗан</w:t>
      </w:r>
      <w:r w:rsidRPr="006B5E23">
        <w:rPr>
          <w:rFonts w:ascii="Times New Roman" w:hAnsi="Times New Roman"/>
          <w:lang w:val="tt-RU"/>
        </w:rPr>
        <w:t xml:space="preserve">, куркак, чы-ы-ык! </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lang w:val="tt-RU"/>
        </w:rPr>
        <w:t xml:space="preserve">2 нче тычкан. </w:t>
      </w:r>
      <w:r w:rsidRPr="006B5E23">
        <w:rPr>
          <w:rFonts w:ascii="Times New Roman" w:hAnsi="Times New Roman"/>
          <w:lang w:val="tt-RU"/>
        </w:rPr>
        <w:t xml:space="preserve">Чы-ы-ык, куркак, әйдә!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 xml:space="preserve">       ( Пәрдә артыннан тычканнар чыга, үзләре белән сумканы да алганнар, залны әйләнеп чыгалар да, уртада туктыйлар.)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lang w:val="tt-RU"/>
        </w:rPr>
        <w:t>Әйдә карыйк әле, нәрсәләр бар икән бу сумкада?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2 нче  тычкан. </w:t>
      </w:r>
      <w:r w:rsidRPr="006B5E23">
        <w:rPr>
          <w:rFonts w:ascii="Times New Roman" w:hAnsi="Times New Roman"/>
          <w:lang w:val="tt-RU"/>
        </w:rPr>
        <w:t>Ашарга яраклы әйбер юк микән? Әйдәле, карыйк!</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Сумкадан юл билгеләрен алалар . Тешләп карыйлар, “фу-у-“ дип,, тотып аталар.</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 xml:space="preserve">Икесе бергә сумканы әйләндереп кагалар да,  сумканы да тотып аталар.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lang w:val="tt-RU"/>
        </w:rPr>
        <w:t xml:space="preserve">Әй-й-й! Бер кызык нәрсә юк икән !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2 нче тычкан.</w:t>
      </w:r>
      <w:r w:rsidRPr="006B5E23">
        <w:rPr>
          <w:rFonts w:ascii="Times New Roman" w:hAnsi="Times New Roman"/>
          <w:lang w:val="tt-RU"/>
        </w:rPr>
        <w:t xml:space="preserve"> Һәм бер тәмле әйбер дә юк!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(Песи Мырауҗан керә.)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Песи Мырауҗан</w:t>
      </w:r>
      <w:r w:rsidRPr="006B5E23">
        <w:rPr>
          <w:rFonts w:ascii="Times New Roman" w:hAnsi="Times New Roman"/>
          <w:b/>
          <w:i/>
          <w:lang w:val="tt-RU"/>
        </w:rPr>
        <w:t xml:space="preserve"> </w:t>
      </w:r>
      <w:r w:rsidRPr="006B5E23">
        <w:rPr>
          <w:rFonts w:ascii="Times New Roman" w:hAnsi="Times New Roman"/>
          <w:lang w:val="tt-RU"/>
        </w:rPr>
        <w:t>Ә, менә сез кайда икән!</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lang w:val="tt-RU"/>
        </w:rPr>
        <w:t xml:space="preserve">Гафу ит безне, Мырауҗан!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2 нче тычкан. </w:t>
      </w:r>
      <w:r w:rsidRPr="006B5E23">
        <w:rPr>
          <w:rFonts w:ascii="Times New Roman" w:hAnsi="Times New Roman"/>
          <w:i/>
          <w:lang w:val="tt-RU"/>
        </w:rPr>
        <w:t xml:space="preserve">(ялагайланып) </w:t>
      </w:r>
      <w:r w:rsidRPr="006B5E23">
        <w:rPr>
          <w:rFonts w:ascii="Times New Roman" w:hAnsi="Times New Roman"/>
          <w:lang w:val="tt-RU"/>
        </w:rPr>
        <w:t>Мы</w:t>
      </w:r>
      <w:r w:rsidRPr="006B5E23">
        <w:rPr>
          <w:rFonts w:ascii="Times New Roman" w:hAnsi="Times New Roman"/>
        </w:rPr>
        <w:t>рауҗанушка, гафу ит!</w:t>
      </w:r>
      <w:r w:rsidRPr="006B5E23">
        <w:rPr>
          <w:rFonts w:ascii="Times New Roman" w:hAnsi="Times New Roman"/>
          <w:lang w:val="tt-RU"/>
        </w:rPr>
        <w:t xml:space="preserve">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Балалар! Әйдәгез дус яшик! </w:t>
      </w:r>
      <w:r w:rsidRPr="006B5E23">
        <w:rPr>
          <w:rFonts w:ascii="Times New Roman" w:hAnsi="Times New Roman"/>
          <w:i/>
          <w:lang w:val="tt-RU"/>
        </w:rPr>
        <w:t>(Аларга ике кулын суза).</w:t>
      </w:r>
      <w:r w:rsidRPr="006B5E23">
        <w:rPr>
          <w:rFonts w:ascii="Times New Roman" w:hAnsi="Times New Roman"/>
          <w:lang w:val="tt-RU"/>
        </w:rPr>
        <w:t xml:space="preserve"> Бүген балаларның искиткеч бәйрәмнәренә - юл йөрү кагыйдәләре турындагы бәйрәмгә эләктек бит әле. </w:t>
      </w:r>
      <w:r w:rsidRPr="006B5E23">
        <w:rPr>
          <w:rFonts w:ascii="Times New Roman" w:hAnsi="Times New Roman"/>
          <w:i/>
          <w:lang w:val="tt-RU"/>
        </w:rPr>
        <w:t>(Кулларын ычкындыралар).</w:t>
      </w:r>
      <w:r w:rsidRPr="006B5E23">
        <w:rPr>
          <w:rFonts w:ascii="Times New Roman" w:hAnsi="Times New Roman"/>
          <w:lang w:val="tt-RU"/>
        </w:rPr>
        <w:t xml:space="preserve"> Әйе, сүз уңаеннан сорыйм әле, сез урамда үзегезне ничек тотарга кирәген беләсезме? Юл йөрү кагыйдәләре белән танышмы сез?</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2 нче тычкан. </w:t>
      </w:r>
      <w:r w:rsidRPr="006B5E23">
        <w:rPr>
          <w:rFonts w:ascii="Times New Roman" w:hAnsi="Times New Roman"/>
          <w:lang w:val="tt-RU"/>
        </w:rPr>
        <w:t xml:space="preserve">Нинди кагыйдәләр тагы ?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lang w:val="tt-RU"/>
        </w:rPr>
        <w:t xml:space="preserve">Беләбез! Беләбез!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Мин хәзер тикшерәм, ә балалар миңа ярдәм итәр. Ярыймы </w:t>
      </w:r>
      <w:r w:rsidRPr="006B5E23">
        <w:rPr>
          <w:rFonts w:ascii="Times New Roman" w:hAnsi="Times New Roman"/>
          <w:i/>
          <w:lang w:val="tt-RU"/>
        </w:rPr>
        <w:t>?</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Балалар. </w:t>
      </w:r>
      <w:r w:rsidRPr="006B5E23">
        <w:rPr>
          <w:rFonts w:ascii="Times New Roman" w:hAnsi="Times New Roman"/>
          <w:lang w:val="tt-RU"/>
        </w:rPr>
        <w:t>Ярый.</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i/>
          <w:lang w:val="tt-RU"/>
        </w:rPr>
        <w:t>(2 нче  тычканга  мөрәҗәгать итеп)</w:t>
      </w:r>
      <w:r w:rsidRPr="006B5E23">
        <w:rPr>
          <w:rFonts w:ascii="Times New Roman" w:hAnsi="Times New Roman"/>
          <w:lang w:val="tt-RU"/>
        </w:rPr>
        <w:t xml:space="preserve">  Менә әйт әле, юл аша ничек чыгарга?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2</w:t>
      </w:r>
      <w:r w:rsidRPr="006B5E23">
        <w:rPr>
          <w:rFonts w:ascii="Times New Roman" w:hAnsi="Times New Roman"/>
          <w:b/>
        </w:rPr>
        <w:t xml:space="preserve"> </w:t>
      </w:r>
      <w:r w:rsidRPr="006B5E23">
        <w:rPr>
          <w:rFonts w:ascii="Times New Roman" w:hAnsi="Times New Roman"/>
          <w:b/>
          <w:lang w:val="tt-RU"/>
        </w:rPr>
        <w:t xml:space="preserve">нче </w:t>
      </w:r>
      <w:r w:rsidRPr="006B5E23">
        <w:rPr>
          <w:rFonts w:ascii="Times New Roman" w:hAnsi="Times New Roman"/>
          <w:b/>
        </w:rPr>
        <w:t xml:space="preserve">тычкан. </w:t>
      </w:r>
      <w:r w:rsidRPr="006B5E23">
        <w:rPr>
          <w:rFonts w:ascii="Times New Roman" w:hAnsi="Times New Roman"/>
        </w:rPr>
        <w:t>Ничек, ничек</w:t>
      </w:r>
      <w:r w:rsidRPr="006B5E23">
        <w:rPr>
          <w:rFonts w:ascii="Times New Roman" w:hAnsi="Times New Roman"/>
          <w:lang w:val="tt-RU"/>
        </w:rPr>
        <w:t>!</w:t>
      </w:r>
      <w:r w:rsidRPr="006B5E23">
        <w:rPr>
          <w:rFonts w:ascii="Times New Roman" w:hAnsi="Times New Roman"/>
        </w:rPr>
        <w:t>? Дүрт аякта</w:t>
      </w:r>
      <w:r w:rsidRPr="006B5E23">
        <w:rPr>
          <w:rFonts w:ascii="Times New Roman" w:hAnsi="Times New Roman"/>
          <w:lang w:val="tt-RU"/>
        </w:rPr>
        <w:t>!</w:t>
      </w:r>
      <w:r w:rsidRPr="006B5E23">
        <w:rPr>
          <w:rFonts w:ascii="Times New Roman" w:hAnsi="Times New Roman"/>
        </w:rPr>
        <w:t xml:space="preserve"> </w:t>
      </w:r>
      <w:r w:rsidRPr="006B5E23">
        <w:rPr>
          <w:rFonts w:ascii="Times New Roman" w:hAnsi="Times New Roman"/>
          <w:i/>
        </w:rPr>
        <w:t>(күрсәтә).</w:t>
      </w:r>
      <w:r w:rsidRPr="006B5E23">
        <w:rPr>
          <w:rFonts w:ascii="Times New Roman" w:hAnsi="Times New Roman"/>
          <w:i/>
          <w:lang w:val="tt-RU"/>
        </w:rPr>
        <w:t xml:space="preserve">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Балалар, дөрес әйттеме ул?</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Балалар. </w:t>
      </w:r>
      <w:r w:rsidRPr="006B5E23">
        <w:rPr>
          <w:rFonts w:ascii="Times New Roman" w:hAnsi="Times New Roman"/>
          <w:lang w:val="tt-RU"/>
        </w:rPr>
        <w:t>Юк!</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Балалар, ничек кирәк икәнен тычканга өйрәтегез!</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1 нче бала. </w:t>
      </w:r>
      <w:r w:rsidRPr="006B5E23">
        <w:rPr>
          <w:rFonts w:ascii="Times New Roman" w:hAnsi="Times New Roman"/>
          <w:i/>
          <w:lang w:val="tt-RU"/>
        </w:rPr>
        <w:t xml:space="preserve">(Юл аша чыгу билгесен күрсәтә.) </w:t>
      </w:r>
      <w:r w:rsidRPr="006B5E23">
        <w:rPr>
          <w:rFonts w:ascii="Times New Roman" w:hAnsi="Times New Roman"/>
          <w:lang w:val="tt-RU"/>
        </w:rPr>
        <w:t xml:space="preserve">Шушы билге куелган җирдән,  җәяүленең юл аша чыгу урыныннан, яшел төскә генә чыгарга кирәк. </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( 2 бала автобус макетын алып чыгалар, автобус остановкасы билгесе куелган урында туктыйлар.)</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Дөрес! Хәзер сиңа сорау. </w:t>
      </w:r>
      <w:r w:rsidRPr="006B5E23">
        <w:rPr>
          <w:rFonts w:ascii="Times New Roman" w:hAnsi="Times New Roman"/>
          <w:i/>
          <w:lang w:val="tt-RU"/>
        </w:rPr>
        <w:t xml:space="preserve">(1 тычканга мөрәҗәгать итә). </w:t>
      </w:r>
      <w:r w:rsidRPr="006B5E23">
        <w:rPr>
          <w:rFonts w:ascii="Times New Roman" w:hAnsi="Times New Roman"/>
          <w:lang w:val="tt-RU"/>
        </w:rPr>
        <w:t xml:space="preserve"> Әгәр син автобустан чыгып, юлны аркылы чыгарга телисең икән, үзеңне ничек тотарга кирәк?</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1 нче тычкан. </w:t>
      </w:r>
      <w:r w:rsidRPr="006B5E23">
        <w:rPr>
          <w:rFonts w:ascii="Times New Roman" w:hAnsi="Times New Roman"/>
          <w:lang w:val="tt-RU"/>
        </w:rPr>
        <w:t xml:space="preserve">Тәгәрмәчләр арасыннан гына чыксаң, тагы да җайлырак, тизрәк тә була! </w:t>
      </w:r>
      <w:r w:rsidRPr="006B5E23">
        <w:rPr>
          <w:rFonts w:ascii="Times New Roman" w:hAnsi="Times New Roman"/>
          <w:i/>
          <w:lang w:val="tt-RU"/>
        </w:rPr>
        <w:t>(бөкрәеп күрсәтә)</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Балалар, әйдәгез  бу тычканга да ярдәм итик, ул бөтенләй буталды. </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b/>
          <w:lang w:val="tt-RU"/>
        </w:rPr>
        <w:t xml:space="preserve">2 нче бала. </w:t>
      </w:r>
      <w:r w:rsidRPr="006B5E23">
        <w:rPr>
          <w:rFonts w:ascii="Times New Roman" w:hAnsi="Times New Roman"/>
          <w:lang w:val="tt-RU"/>
        </w:rPr>
        <w:t xml:space="preserve">Автобус кузгалып киткәнне көтәргә кирәк. </w:t>
      </w:r>
      <w:r w:rsidRPr="006B5E23">
        <w:rPr>
          <w:rFonts w:ascii="Times New Roman" w:hAnsi="Times New Roman"/>
        </w:rPr>
        <w:t>Юлның ике ягын да игътибар белән кар</w:t>
      </w:r>
      <w:r w:rsidRPr="006B5E23">
        <w:rPr>
          <w:rFonts w:ascii="Times New Roman" w:hAnsi="Times New Roman"/>
          <w:lang w:val="tt-RU"/>
        </w:rPr>
        <w:t>ыйсы</w:t>
      </w:r>
      <w:r w:rsidRPr="006B5E23">
        <w:rPr>
          <w:rFonts w:ascii="Times New Roman" w:hAnsi="Times New Roman"/>
        </w:rPr>
        <w:t xml:space="preserve">. Бернинди дә автотранспорт булмаса, олы кеше белән җитәкләшеп, юл аркылы чыгарга ярый. </w:t>
      </w:r>
      <w:r w:rsidRPr="006B5E23">
        <w:rPr>
          <w:rFonts w:ascii="Times New Roman" w:hAnsi="Times New Roman"/>
          <w:i/>
          <w:lang w:val="tt-RU"/>
        </w:rPr>
        <w:t>(Тәрбияче ярдәмендә зебрадан чыга.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Менә күрәсезме, сез юлда үзеңне тотуның төп кагыйдәләрен дә белмисез. Ә юл билгеләре белән сез танышмы?</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2 нче тычкан. </w:t>
      </w:r>
      <w:r w:rsidRPr="006B5E23">
        <w:rPr>
          <w:rFonts w:ascii="Times New Roman" w:hAnsi="Times New Roman"/>
          <w:lang w:val="tt-RU"/>
        </w:rPr>
        <w:t xml:space="preserve">Таныш, таныш! Әле генә таныштык. </w:t>
      </w:r>
      <w:r w:rsidRPr="006B5E23">
        <w:rPr>
          <w:rFonts w:ascii="Times New Roman" w:hAnsi="Times New Roman"/>
          <w:i/>
          <w:lang w:val="tt-RU"/>
        </w:rPr>
        <w:t>(Борылып.)</w:t>
      </w:r>
      <w:r w:rsidRPr="006B5E23">
        <w:rPr>
          <w:rFonts w:ascii="Times New Roman" w:hAnsi="Times New Roman"/>
          <w:lang w:val="tt-RU"/>
        </w:rPr>
        <w:t xml:space="preserve"> Алар тәмле дә түгел.</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Әйдәле, алайса миңа светофор билгесен табып бир. </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lang w:val="tt-RU"/>
        </w:rPr>
        <w:t xml:space="preserve">2 нче тычкан. </w:t>
      </w:r>
      <w:r w:rsidRPr="006B5E23">
        <w:rPr>
          <w:rFonts w:ascii="Times New Roman" w:hAnsi="Times New Roman"/>
          <w:lang w:val="tt-RU"/>
        </w:rPr>
        <w:t>(</w:t>
      </w:r>
      <w:r w:rsidRPr="006B5E23">
        <w:rPr>
          <w:rFonts w:ascii="Times New Roman" w:hAnsi="Times New Roman"/>
          <w:i/>
          <w:lang w:val="tt-RU"/>
        </w:rPr>
        <w:t xml:space="preserve"> идәндә таралып яткан юл билгеләрне актара. “Туклану пункты” дигән билгене таба)</w:t>
      </w:r>
      <w:r w:rsidRPr="006B5E23">
        <w:rPr>
          <w:rFonts w:ascii="Times New Roman" w:hAnsi="Times New Roman"/>
          <w:lang w:val="tt-RU"/>
        </w:rPr>
        <w:t xml:space="preserve">. Иң ошаганы миңа шушы билге! Монда пычак та бар, чәнечке дә, тәлинкә белән сыр кисәге генә җитми. </w:t>
      </w:r>
      <w:r w:rsidRPr="006B5E23">
        <w:rPr>
          <w:rFonts w:ascii="Times New Roman" w:hAnsi="Times New Roman"/>
          <w:i/>
          <w:lang w:val="tt-RU"/>
        </w:rPr>
        <w:t>(Корсагын сыпыра).</w:t>
      </w:r>
      <w:r w:rsidRPr="006B5E23">
        <w:rPr>
          <w:rFonts w:ascii="Times New Roman" w:hAnsi="Times New Roman"/>
          <w:lang w:val="tt-RU"/>
        </w:rPr>
        <w:t xml:space="preserve">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Балалар, дөрес күрсәтәме?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Балалар. </w:t>
      </w:r>
      <w:r w:rsidRPr="006B5E23">
        <w:rPr>
          <w:rFonts w:ascii="Times New Roman" w:hAnsi="Times New Roman"/>
          <w:lang w:val="tt-RU"/>
        </w:rPr>
        <w:t xml:space="preserve">Ю-ю-юк! (Кулларын селкиләр).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Әйдәгез әле, дөрес итеп кем күрсәтә?</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b/>
          <w:lang w:val="tt-RU"/>
        </w:rPr>
        <w:t xml:space="preserve">3 нче бала: </w:t>
      </w:r>
      <w:r w:rsidRPr="006B5E23">
        <w:rPr>
          <w:rFonts w:ascii="Times New Roman" w:hAnsi="Times New Roman"/>
          <w:i/>
          <w:lang w:val="tt-RU"/>
        </w:rPr>
        <w:t>(сумка янындагы билгеләр арасыннан светофор билгесен табып алып килә)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Бу билгене күрми үтү</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Мөмкин түгел һич кенә.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Кызыл, сары, яшел күзле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Ак өчпочмак ич менә!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Җемелдәтер өч күзен,</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Әйтер өчен өч сүзен.</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Кызыл әйтер: “Туктап кал!”</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Сары әйтер:  “Игътибар!”</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Яшел әйтер: “Юл ачык,</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Карап кына атлап чык!”</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Юлда хәтәр булмас өчен,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Көне-төне мин янам:</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Яшел, сары,  һәм кызыл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Сезгә шулай булышам.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Син бик күп беләсең икән. Рәхмәт сиңа.</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(Музыка астында маршка атлап, светофорның төсләре булып киенгән 3 бала чыга. Җырлыйлар.)</w:t>
      </w:r>
    </w:p>
    <w:p w:rsidR="00397F59" w:rsidRPr="006B5E23" w:rsidRDefault="00397F59" w:rsidP="00E468CD">
      <w:pPr>
        <w:spacing w:after="0" w:line="240" w:lineRule="auto"/>
        <w:jc w:val="center"/>
        <w:rPr>
          <w:rFonts w:ascii="Times New Roman" w:hAnsi="Times New Roman"/>
          <w:b/>
          <w:lang w:val="tt-RU"/>
        </w:rPr>
      </w:pPr>
      <w:r w:rsidRPr="006B5E23">
        <w:rPr>
          <w:rFonts w:ascii="Times New Roman" w:hAnsi="Times New Roman"/>
          <w:b/>
          <w:lang w:val="tt-RU"/>
        </w:rPr>
        <w:t xml:space="preserve">Светофор утлары  </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Хәйдәр Әхмәтшин сүзләре</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Рөстәм Сәрвәров музыкасы</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Бер, ике, өч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Светофор утлары.</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Бер яна да</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Сүнә ич, светофор.</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Куш.:</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Урамда юл чатында</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Сакта тора светофор,</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Сакта тора светофор!</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Кызыл ут</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Кисәтә, тукта!- ди.</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Юл ябык,</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Син юлга чыкма!-ди.</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Куш.</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Сары ут</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Әзер бул! – дигәндә,</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Атлап чык</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Юл аша яшелгә!</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Кушымта:</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Берсе - кызыл, берсе- сары,</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Тагын берсе яшел ич</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lang w:val="tt-RU"/>
        </w:rPr>
        <w:t xml:space="preserve">Светофор утлары. </w:t>
      </w: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b/>
          <w:lang w:val="tt-RU"/>
        </w:rPr>
        <w:t xml:space="preserve">Песи Мырауҗан. </w:t>
      </w:r>
      <w:r w:rsidRPr="006B5E23">
        <w:rPr>
          <w:rFonts w:ascii="Times New Roman" w:hAnsi="Times New Roman"/>
          <w:lang w:val="tt-RU"/>
        </w:rPr>
        <w:t>Шундый матур җыр бүләк иткәнегез  өчен, рәхмәт сезгә.</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lang w:val="tt-RU"/>
        </w:rPr>
        <w:t xml:space="preserve">Кызыл төс.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Иң кырысы кызыл төс,</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Тукта, бераз сабыр ит.</w:t>
      </w:r>
    </w:p>
    <w:p w:rsidR="00397F59" w:rsidRPr="006B5E23" w:rsidRDefault="00397F59" w:rsidP="00E468CD">
      <w:pPr>
        <w:spacing w:after="0" w:line="240" w:lineRule="auto"/>
        <w:rPr>
          <w:rFonts w:ascii="Times New Roman" w:hAnsi="Times New Roman"/>
        </w:rPr>
      </w:pPr>
      <w:r w:rsidRPr="006B5E23">
        <w:rPr>
          <w:rFonts w:ascii="Times New Roman" w:hAnsi="Times New Roman"/>
          <w:lang w:val="tt-RU"/>
        </w:rPr>
        <w:t>Кы</w:t>
      </w:r>
      <w:r w:rsidRPr="006B5E23">
        <w:rPr>
          <w:rFonts w:ascii="Times New Roman" w:hAnsi="Times New Roman"/>
        </w:rPr>
        <w:t>зыл янып торганда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rPr>
        <w:t xml:space="preserve">Юллар безгә ябык бит. </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rPr>
        <w:t>Сары төс.</w:t>
      </w:r>
      <w:r w:rsidRPr="006B5E23">
        <w:rPr>
          <w:rFonts w:ascii="Times New Roman" w:hAnsi="Times New Roman"/>
          <w:b/>
          <w:lang w:val="tt-RU"/>
        </w:rPr>
        <w:t xml:space="preserve">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Ә мин булам сары төс.</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Тиздән- хәрәкәт, ләкин бераз гына түз! </w:t>
      </w:r>
      <w:r w:rsidRPr="006B5E23">
        <w:rPr>
          <w:rFonts w:ascii="Times New Roman" w:hAnsi="Times New Roman"/>
          <w:i/>
          <w:lang w:val="tt-RU"/>
        </w:rPr>
        <w:t>(Кулын селки).</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lang w:val="tt-RU"/>
        </w:rPr>
        <w:t xml:space="preserve">Яшел төс.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Ә мин булам- яшел төс</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lang w:val="tt-RU"/>
        </w:rPr>
        <w:t xml:space="preserve">Үтегез, рөхсәт бирәм! </w:t>
      </w:r>
      <w:r w:rsidRPr="006B5E23">
        <w:rPr>
          <w:rFonts w:ascii="Times New Roman" w:hAnsi="Times New Roman"/>
          <w:i/>
          <w:lang w:val="tt-RU"/>
        </w:rPr>
        <w:t>(Кулларын җәя).</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Тәрбияче: </w:t>
      </w:r>
      <w:r w:rsidRPr="006B5E23">
        <w:rPr>
          <w:rFonts w:ascii="Times New Roman" w:hAnsi="Times New Roman"/>
          <w:lang w:val="tt-RU"/>
        </w:rPr>
        <w:t>Әйдәгез әле, балалар, хәзер “Төсле гаражлар” уенын уйныйбыз.</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Уенның тәртибе түбәндәгечә: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        Светофор булып киенгән балаларны уртада калдырып, балалар түгәрәккә басалар,  4 почмакка төрле төстәге “гаражлар” куела.  “Мин шофер” җырын җырлап, төрле төстәге “рульләр” тотып, әйләнә буйлап, машина йөрткән кебек хәрәкәт итәләр. Музыка туктагач, “рул” нинди төстә, шул төстәге гараж янына барып басалар. Иң ахырдан  “гараж”ларының нинди төстә икәнлеген һәм ничә “машина” килеп туктаганын татар һәм рус телләрендә әйтәләр.</w:t>
      </w:r>
    </w:p>
    <w:p w:rsidR="00397F59" w:rsidRPr="006B5E23" w:rsidRDefault="00397F59" w:rsidP="00E468CD">
      <w:pPr>
        <w:spacing w:after="0" w:line="240" w:lineRule="auto"/>
        <w:jc w:val="center"/>
        <w:rPr>
          <w:rFonts w:ascii="Times New Roman" w:hAnsi="Times New Roman"/>
          <w:b/>
          <w:lang w:val="tt-RU"/>
        </w:rPr>
      </w:pPr>
      <w:r w:rsidRPr="006B5E23">
        <w:rPr>
          <w:rFonts w:ascii="Times New Roman" w:hAnsi="Times New Roman"/>
          <w:b/>
          <w:lang w:val="tt-RU"/>
        </w:rPr>
        <w:t xml:space="preserve">Мин шофер  </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Айдар Минһаҗев сүзләре</w:t>
      </w:r>
    </w:p>
    <w:p w:rsidR="00397F59" w:rsidRPr="006B5E23" w:rsidRDefault="00397F59" w:rsidP="00E468CD">
      <w:pPr>
        <w:spacing w:after="0" w:line="240" w:lineRule="auto"/>
        <w:jc w:val="center"/>
        <w:rPr>
          <w:rFonts w:ascii="Times New Roman" w:hAnsi="Times New Roman"/>
          <w:i/>
          <w:lang w:val="tt-RU"/>
        </w:rPr>
      </w:pPr>
      <w:r w:rsidRPr="006B5E23">
        <w:rPr>
          <w:rFonts w:ascii="Times New Roman" w:hAnsi="Times New Roman"/>
          <w:i/>
          <w:lang w:val="tt-RU"/>
        </w:rPr>
        <w:t>Әлфия Һадиева музыкасы</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Машина белән уйнарга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Яратам мин, яратам.</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Берсе дә узып китәлмый,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Чабалар минем арттан.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Кушымта:</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Мин шофер, мин шофер,</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Машинам нинди матур!</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Тәгәрмәчләре әйләнә</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Әллә-лә-лә, әллә-лә.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Әтиемне, әниемне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Кунакка алып бардым.</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Дусларга да урын җитте,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Берсен дә калдырмадым.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Кушымта.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Сәлам биреп үтим әле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Сезгә дә пи-пи, пи-пип.</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Шофер булам мин, күрерсез</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Тик үсеп кенә җитик.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Кушымта.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Рәхмәт сезгә! Нинди күңелле уен! Кайткач, иптәшләремә дә өйрәтәм әле мин моны.  Минем тагын бер соравым калган икән? Ә менә юлда светофор булмаган  очракларда җәяүле юлны ничек аркылы чыга? Ул нәрсәне табарга тиеш?</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b/>
          <w:lang w:val="tt-RU"/>
        </w:rPr>
        <w:t xml:space="preserve">4 нче бала . </w:t>
      </w:r>
      <w:r w:rsidRPr="006B5E23">
        <w:rPr>
          <w:rFonts w:ascii="Times New Roman" w:hAnsi="Times New Roman"/>
          <w:lang w:val="tt-RU"/>
        </w:rPr>
        <w:t>“Зебра” ны табарга тиеш.</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lang w:val="tt-RU"/>
        </w:rPr>
        <w:t xml:space="preserve">Юлны аркылы чыгу урынына килеп җиткәч, як-ягыңа карарга кирәк. Сул яктан да, уң яктан  да машина килмәсә, олы кеше белән җитәкләшеп,  чыга башларга ярый. </w:t>
      </w:r>
      <w:r w:rsidRPr="006B5E23">
        <w:rPr>
          <w:rFonts w:ascii="Times New Roman" w:hAnsi="Times New Roman"/>
          <w:i/>
          <w:lang w:val="tt-RU"/>
        </w:rPr>
        <w:t>(Тәрбияче ярдәмендә зебрадан чыга.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Ә син транспорт төрләрен беләсеңме, аларны таныйсыңмы? </w:t>
      </w:r>
      <w:r w:rsidRPr="006B5E23">
        <w:rPr>
          <w:rFonts w:ascii="Times New Roman" w:hAnsi="Times New Roman"/>
          <w:i/>
          <w:lang w:val="tt-RU"/>
        </w:rPr>
        <w:t>(1 нче тычканнан сорый)</w:t>
      </w:r>
    </w:p>
    <w:p w:rsidR="00397F59" w:rsidRPr="006B5E23" w:rsidRDefault="00397F59" w:rsidP="00E468CD">
      <w:pPr>
        <w:spacing w:after="0" w:line="240" w:lineRule="auto"/>
        <w:rPr>
          <w:rFonts w:ascii="Times New Roman" w:hAnsi="Times New Roman"/>
          <w:b/>
          <w:lang w:val="tt-RU"/>
        </w:rPr>
      </w:pPr>
      <w:r w:rsidRPr="006B5E23">
        <w:rPr>
          <w:rFonts w:ascii="Times New Roman" w:hAnsi="Times New Roman"/>
          <w:b/>
          <w:lang w:val="tt-RU"/>
        </w:rPr>
        <w:t xml:space="preserve">1 нче  тычкан. </w:t>
      </w:r>
      <w:r w:rsidRPr="006B5E23">
        <w:rPr>
          <w:rFonts w:ascii="Times New Roman" w:hAnsi="Times New Roman"/>
          <w:lang w:val="tt-RU"/>
        </w:rPr>
        <w:t xml:space="preserve">Сак булыгыз, тычканнармы?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Ох, синең белән болай эш бармый-й-й?!  Әйдәгез әле, балалар, бу турыда табышмаклар әйтегез әле, беләсезме? Яратасызмы табышмаклар төзергә?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Балалар: </w:t>
      </w:r>
      <w:r w:rsidRPr="006B5E23">
        <w:rPr>
          <w:rFonts w:ascii="Times New Roman" w:hAnsi="Times New Roman"/>
          <w:lang w:val="tt-RU"/>
        </w:rPr>
        <w:t>Әйе.</w:t>
      </w: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Ул нинди йорт?</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Тәрәзәләре күп.</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Аягында резин итек</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Йөри бензин эчеп. </w:t>
      </w:r>
      <w:r w:rsidRPr="006B5E23">
        <w:rPr>
          <w:rFonts w:ascii="Times New Roman" w:hAnsi="Times New Roman"/>
          <w:i/>
          <w:lang w:val="tt-RU"/>
        </w:rPr>
        <w:t>(Автобус)</w:t>
      </w:r>
    </w:p>
    <w:p w:rsidR="00397F59" w:rsidRPr="006B5E23" w:rsidRDefault="00397F59" w:rsidP="00E468CD">
      <w:pPr>
        <w:spacing w:after="0" w:line="240" w:lineRule="auto"/>
        <w:rPr>
          <w:rFonts w:ascii="Times New Roman" w:hAnsi="Times New Roman"/>
          <w:b/>
          <w:lang w:val="tt-RU"/>
        </w:rPr>
      </w:pP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Үзем кызыл, баскычым да.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Кызыл минем түбәм дә.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Тавышым еракка җитә</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lang w:val="tt-RU"/>
        </w:rPr>
        <w:t>Кем икәненмне әйтсәнә.</w:t>
      </w:r>
      <w:r w:rsidRPr="006B5E23">
        <w:rPr>
          <w:rFonts w:ascii="Times New Roman" w:hAnsi="Times New Roman"/>
          <w:i/>
          <w:lang w:val="tt-RU"/>
        </w:rPr>
        <w:t xml:space="preserve"> (Янгын сүндерү машинасы) </w:t>
      </w:r>
    </w:p>
    <w:p w:rsidR="00397F59" w:rsidRPr="006B5E23" w:rsidRDefault="00397F59" w:rsidP="00E468CD">
      <w:pPr>
        <w:spacing w:after="0" w:line="240" w:lineRule="auto"/>
        <w:rPr>
          <w:rFonts w:ascii="Times New Roman" w:hAnsi="Times New Roman"/>
          <w:lang w:val="tt-RU"/>
        </w:rPr>
      </w:pP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Бар шундый машина</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Зәңгәр күзен җемелдәтә.</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Ә сирена тавышы</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Би-и-и-к еракка ишетелә. </w:t>
      </w:r>
      <w:r w:rsidRPr="006B5E23">
        <w:rPr>
          <w:rFonts w:ascii="Times New Roman" w:hAnsi="Times New Roman"/>
          <w:i/>
          <w:lang w:val="tt-RU"/>
        </w:rPr>
        <w:t>(Полиция машинасы)</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i/>
          <w:lang w:val="tt-RU"/>
        </w:rPr>
        <w:t xml:space="preserve">                                        </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Ул машинаның төсе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Ак халат кигән төсле.</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Ул төнлә дә йокламый-</w:t>
      </w:r>
    </w:p>
    <w:p w:rsidR="00397F59" w:rsidRPr="006B5E23" w:rsidRDefault="00397F59" w:rsidP="00E468CD">
      <w:pPr>
        <w:spacing w:after="0" w:line="240" w:lineRule="auto"/>
        <w:rPr>
          <w:rFonts w:ascii="Times New Roman" w:hAnsi="Times New Roman"/>
          <w:lang w:val="tt-RU"/>
        </w:rPr>
      </w:pPr>
      <w:r w:rsidRPr="006B5E23">
        <w:rPr>
          <w:rFonts w:ascii="Times New Roman" w:hAnsi="Times New Roman"/>
          <w:lang w:val="tt-RU"/>
        </w:rPr>
        <w:t xml:space="preserve">Авыруларны карый. </w:t>
      </w:r>
    </w:p>
    <w:p w:rsidR="00397F59" w:rsidRPr="006B5E23" w:rsidRDefault="00397F59" w:rsidP="00E468CD">
      <w:pPr>
        <w:spacing w:after="0" w:line="240" w:lineRule="auto"/>
        <w:rPr>
          <w:rFonts w:ascii="Times New Roman" w:hAnsi="Times New Roman"/>
          <w:i/>
          <w:lang w:val="tt-RU"/>
        </w:rPr>
      </w:pPr>
      <w:r w:rsidRPr="006B5E23">
        <w:rPr>
          <w:rFonts w:ascii="Times New Roman" w:hAnsi="Times New Roman"/>
          <w:lang w:val="tt-RU"/>
        </w:rPr>
        <w:t xml:space="preserve">Ул нинди машина? </w:t>
      </w:r>
      <w:r w:rsidRPr="006B5E23">
        <w:rPr>
          <w:rFonts w:ascii="Times New Roman" w:hAnsi="Times New Roman"/>
          <w:i/>
          <w:lang w:val="tt-RU"/>
        </w:rPr>
        <w:t>(Ашыгыч ярдәм машинасы)</w:t>
      </w: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Мөгезем бар, ләкин сыер түгел</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Атланып йөрисе, ләкин ат түгел</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Аякларым урынына ике тәгәрмәч. </w:t>
      </w:r>
      <w:r w:rsidRPr="006B5E23">
        <w:rPr>
          <w:rFonts w:ascii="Times New Roman" w:hAnsi="Times New Roman"/>
          <w:i/>
          <w:lang w:val="tt-RU"/>
        </w:rPr>
        <w:t>(Велосипед)</w:t>
      </w: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Нәрсә ул? Уйлап кара!</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Автобус та, трамвай да түгел.</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Тәгәрмәчләре резин булса да</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Аңа бензин кирәк түгел.  </w:t>
      </w:r>
      <w:r w:rsidRPr="006B5E23">
        <w:rPr>
          <w:rFonts w:ascii="Times New Roman" w:hAnsi="Times New Roman"/>
          <w:i/>
          <w:lang w:val="tt-RU"/>
        </w:rPr>
        <w:t>(Троллейбус)</w:t>
      </w:r>
    </w:p>
    <w:p w:rsidR="00397F59" w:rsidRPr="006B5E23" w:rsidRDefault="00397F59" w:rsidP="00E468CD">
      <w:pPr>
        <w:spacing w:after="0" w:line="240" w:lineRule="auto"/>
        <w:rPr>
          <w:rFonts w:ascii="Times New Roman" w:hAnsi="Times New Roman"/>
          <w:lang w:val="tt-RU"/>
        </w:rPr>
      </w:pPr>
    </w:p>
    <w:p w:rsidR="00397F59" w:rsidRPr="006B5E23" w:rsidRDefault="00397F59" w:rsidP="00E468CD">
      <w:pPr>
        <w:spacing w:after="0" w:line="240" w:lineRule="auto"/>
        <w:jc w:val="both"/>
        <w:rPr>
          <w:rFonts w:ascii="Times New Roman" w:hAnsi="Times New Roman"/>
          <w:b/>
          <w:lang w:val="tt-RU"/>
        </w:rPr>
      </w:pPr>
      <w:r w:rsidRPr="006B5E23">
        <w:rPr>
          <w:rFonts w:ascii="Times New Roman" w:hAnsi="Times New Roman"/>
          <w:b/>
          <w:lang w:val="tt-RU"/>
        </w:rPr>
        <w:t xml:space="preserve">Песи Мырауҗан. </w:t>
      </w:r>
      <w:r w:rsidRPr="006B5E23">
        <w:rPr>
          <w:rFonts w:ascii="Times New Roman" w:hAnsi="Times New Roman"/>
          <w:lang w:val="tt-RU"/>
        </w:rPr>
        <w:t>Рәхмәт сезгә, балалар! Булдырдыгыз! Сез мине үзегезнең белемнәрегез белән бик сөендердегез.</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i/>
          <w:lang w:val="tt-RU"/>
        </w:rPr>
        <w:t xml:space="preserve">          (Тычканнарга)</w:t>
      </w:r>
      <w:r w:rsidRPr="006B5E23">
        <w:rPr>
          <w:rFonts w:ascii="Times New Roman" w:hAnsi="Times New Roman"/>
          <w:lang w:val="tt-RU"/>
        </w:rPr>
        <w:t xml:space="preserve"> Ә сезне, ә сезне тычканнар, светофор фәнен өйрәтүче мәктәпкә алып барам. Сез урамда үзеңне ничек тотарга кирәк икәнен һәм бөтен юл йөрү кагыйдәләрен ятларга тиеш. Барасызмы?</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Ике тычкан бергә: </w:t>
      </w:r>
      <w:r w:rsidRPr="006B5E23">
        <w:rPr>
          <w:rFonts w:ascii="Times New Roman" w:hAnsi="Times New Roman"/>
          <w:lang w:val="tt-RU"/>
        </w:rPr>
        <w:t>Барабыз! Барабыз!</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Песи Мырауҗан. </w:t>
      </w:r>
      <w:r w:rsidRPr="006B5E23">
        <w:rPr>
          <w:rFonts w:ascii="Times New Roman" w:hAnsi="Times New Roman"/>
          <w:lang w:val="tt-RU"/>
        </w:rPr>
        <w:t xml:space="preserve">  Әйдәгез әле, юл билгеләрен тутырыгыз. Берсе дә калмасын! Әйдәгез минем арттан. Сау булыгыз, балалар!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Балалар:</w:t>
      </w:r>
      <w:r w:rsidRPr="006B5E23">
        <w:rPr>
          <w:rFonts w:ascii="Times New Roman" w:hAnsi="Times New Roman"/>
          <w:lang w:val="tt-RU"/>
        </w:rPr>
        <w:t xml:space="preserve"> Сау булыгыз!</w:t>
      </w:r>
    </w:p>
    <w:p w:rsidR="00397F59" w:rsidRPr="006B5E23" w:rsidRDefault="00397F59" w:rsidP="00E468CD">
      <w:pPr>
        <w:spacing w:after="0" w:line="240" w:lineRule="auto"/>
        <w:jc w:val="both"/>
        <w:rPr>
          <w:rFonts w:ascii="Times New Roman" w:hAnsi="Times New Roman"/>
          <w:i/>
          <w:lang w:val="tt-RU"/>
        </w:rPr>
      </w:pPr>
      <w:r w:rsidRPr="006B5E23">
        <w:rPr>
          <w:rFonts w:ascii="Times New Roman" w:hAnsi="Times New Roman"/>
          <w:i/>
          <w:lang w:val="tt-RU"/>
        </w:rPr>
        <w:t xml:space="preserve">(Песи Мырауҗан самокат белән, ә тычканнар аның артыннан, сумканы икесе ике яктан  тотып, кереп китәләр). </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b/>
          <w:lang w:val="tt-RU"/>
        </w:rPr>
        <w:t xml:space="preserve">Тәрбияче: </w:t>
      </w:r>
      <w:r w:rsidRPr="006B5E23">
        <w:rPr>
          <w:rFonts w:ascii="Times New Roman" w:hAnsi="Times New Roman"/>
          <w:lang w:val="tt-RU"/>
        </w:rPr>
        <w:t>Балалар, сез бүген нинди яңалыклар белдегез? Нәрсәләргә булыштыгыз? Белгәннәрегезне кемнәргә өйрәтергә уйлыйсыз?</w:t>
      </w:r>
    </w:p>
    <w:p w:rsidR="00397F59" w:rsidRPr="006B5E23" w:rsidRDefault="00397F59" w:rsidP="00E468CD">
      <w:pPr>
        <w:spacing w:after="0" w:line="240" w:lineRule="auto"/>
        <w:jc w:val="both"/>
        <w:rPr>
          <w:rFonts w:ascii="Times New Roman" w:hAnsi="Times New Roman"/>
          <w:lang w:val="tt-RU"/>
        </w:rPr>
      </w:pPr>
      <w:r w:rsidRPr="006B5E23">
        <w:rPr>
          <w:rFonts w:ascii="Times New Roman" w:hAnsi="Times New Roman"/>
          <w:lang w:val="tt-RU"/>
        </w:rPr>
        <w:t xml:space="preserve">Балалар, сез бүген бик булдырдыгыз, рәхмәт сезгә. Алга  таба сезгә  юлда үзегезне хәвефсез тоту турында белемнәрегезне арттыруда уңышлар теләп калам. Сәламәт һәм юлларда игътибарлы булыгыз! </w:t>
      </w: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jc w:val="both"/>
        <w:rPr>
          <w:rFonts w:ascii="Times New Roman" w:hAnsi="Times New Roman"/>
          <w:lang w:val="tt-RU"/>
        </w:rPr>
      </w:pPr>
    </w:p>
    <w:p w:rsidR="00397F59" w:rsidRPr="006B5E23" w:rsidRDefault="00397F59" w:rsidP="00E468CD">
      <w:pPr>
        <w:spacing w:after="0" w:line="240" w:lineRule="auto"/>
        <w:rPr>
          <w:lang w:val="tt-RU"/>
        </w:rPr>
      </w:pP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Полимер балчыкның үзлекләре белән таныштыру буенча мастер класс</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Лутфуллина З.А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«Карадуванский детский сад</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 xml:space="preserve"> комбинированного вида»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полимер балчыкны әвәләп балаларның кул чукларын үстерү.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Бурычлар:1.Балаларда хезмәткә уңай караш тәрбияләү.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2.Балаларда күзәтүчәнлек сыйфатлары тәрбияләү.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3.Балаларның иҗади активлыгын,фикерләү сәләтләрен үстерү.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Җиһазлау:ак, зәңгәр, ал төстәге йомшак полимер  балчык; әвәләү тактасы, дисклар, салфетка, стека (махсус таякчыклар), циликон савытлар.</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Балалар белән алдан эшләнгән эш: йомшак балчыктан куян әвәләп ясау.</w:t>
      </w:r>
    </w:p>
    <w:p w:rsidR="00397F59" w:rsidRPr="006B5E23" w:rsidRDefault="00397F59" w:rsidP="00E468CD">
      <w:pPr>
        <w:spacing w:after="0" w:line="240" w:lineRule="auto"/>
        <w:rPr>
          <w:rFonts w:ascii="Times New Roman" w:hAnsi="Times New Roman"/>
          <w:sz w:val="24"/>
          <w:szCs w:val="24"/>
          <w:lang w:val="tt-RU" w:bidi="ta-IN"/>
        </w:rPr>
      </w:pP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Эшчәнлек төзелеше</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1.Психологик күнегү.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II.Төп өлеш.</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1.Күзәтү.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2.Практик эш .Йомшак  полимер балчык белән  эшләү.</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3.Сүзле уен .”Зайка белен</w:t>
      </w:r>
      <w:r w:rsidRPr="006B5E23">
        <w:rPr>
          <w:rFonts w:ascii="Times New Roman" w:hAnsi="Times New Roman"/>
          <w:sz w:val="24"/>
          <w:szCs w:val="24"/>
          <w:lang w:bidi="ta-IN"/>
        </w:rPr>
        <w:t>ький сидит</w:t>
      </w:r>
      <w:r w:rsidRPr="006B5E23">
        <w:rPr>
          <w:rFonts w:ascii="Times New Roman" w:hAnsi="Times New Roman"/>
          <w:sz w:val="24"/>
          <w:szCs w:val="24"/>
          <w:lang w:val="tt-RU" w:bidi="ta-IN"/>
        </w:rPr>
        <w:t>”</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III.Йомгаклау.</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ab/>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Эшчәнлек барышы</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-Исәнмесез,исәнмесез!Хәерле иртә!</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Балалар безнең куяннарның туган көннәре икән бүген. Куяннарның шатланышып уйныйсылары килгән.                                                                                                                                                                                                                                                                                                           Әйдәгез куяннарны котлап бергәләп  уйнап алабыз.</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 xml:space="preserve">Зайка беленький стоит,                                                                                                                                                                                                                                                                                                                 Он ушами шевелит,                                                                                                                                                                                                                                                                                                                                         Вот так,вот так.                                                                                                                                                                                                                                                                                                                                                                                               Он ушами шевелит.                                                                                                                                                                                                                                                                                                                                                                                                               </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Глазками миг-миг-миг</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Пальчиками чик-чик-чик</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Ручками хлоп-хлоп-хлоп</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Ножками топ-топ-топ.</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Бик матур уйнадыгыз балалар,молод</w:t>
      </w:r>
      <w:r w:rsidRPr="006B5E23">
        <w:rPr>
          <w:rFonts w:ascii="Times New Roman" w:hAnsi="Times New Roman"/>
          <w:sz w:val="24"/>
          <w:szCs w:val="24"/>
          <w:lang w:bidi="ta-IN"/>
        </w:rPr>
        <w:t>цы !</w:t>
      </w:r>
    </w:p>
    <w:p w:rsidR="00397F59" w:rsidRPr="006B5E23" w:rsidRDefault="00397F59" w:rsidP="00E468CD">
      <w:pPr>
        <w:spacing w:after="0" w:line="240" w:lineRule="auto"/>
        <w:rPr>
          <w:rFonts w:ascii="Times New Roman" w:hAnsi="Times New Roman"/>
          <w:sz w:val="24"/>
          <w:szCs w:val="24"/>
          <w:lang w:val="tt-RU" w:bidi="ta-IN"/>
        </w:rPr>
      </w:pPr>
      <w:r w:rsidRPr="006B5E23">
        <w:rPr>
          <w:rFonts w:ascii="Times New Roman" w:hAnsi="Times New Roman"/>
          <w:sz w:val="24"/>
          <w:szCs w:val="24"/>
          <w:lang w:val="tt-RU" w:bidi="ta-IN"/>
        </w:rPr>
        <w:t xml:space="preserve">Балалар, өстәлгә карагыз әле. Анда “Тылсымлы тартма” тора. Әйдәгез карыйк әле, аның эчендә нәрсәләр бар икән? (Балалар “Тылсымлы  тартмадан “үзләренә ошаган төрле төстәге йомшак балчыкны сайлап алалар). Эйдәгез куяннарга йомшак балчыктан  төрле бизәкләр төшереп   бүләк итеп бирик әле. Ә хәзер  йомшак балчыкны кечкенә кисәкчекне таякчык белән кисеп алабыз һәм  төрле формадагы циликон савытларга салабыз. Нәрсә килеп чыгар икән циликон савытка балчыкны салгач? Әйдәгез бергәләп тырышып куяннарга   күрсәтик әле.                                                                                                                                                                                                                                                                                                                                           Балаларның мөстәкыйль эшчәнлеге.Балалар,шундый матур күчтәнәчләр алгач,куяннар шатландылар,сезгә рәхмәт әйтәләр.                                                                                                                                                                                                                                              </w:t>
      </w:r>
    </w:p>
    <w:p w:rsidR="00397F59" w:rsidRPr="006B5E23" w:rsidRDefault="00397F59" w:rsidP="00E468CD">
      <w:pPr>
        <w:spacing w:after="0" w:line="240" w:lineRule="auto"/>
        <w:rPr>
          <w:rFonts w:ascii="Times New Roman" w:hAnsi="Times New Roman"/>
          <w:sz w:val="24"/>
          <w:szCs w:val="24"/>
          <w:lang w:val="tt-RU" w:bidi="ta-IN"/>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sz w:val="24"/>
          <w:szCs w:val="24"/>
        </w:rPr>
        <w:t>«</w:t>
      </w:r>
      <w:r w:rsidRPr="006B5E23">
        <w:rPr>
          <w:rFonts w:ascii="Times New Roman" w:hAnsi="Times New Roman"/>
          <w:b/>
          <w:sz w:val="24"/>
          <w:szCs w:val="24"/>
        </w:rPr>
        <w:t>Кольца Луллий»</w:t>
      </w: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rPr>
        <w:t>Многофункциональная дидактическая игра</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Самигуллина Альбина Радиковна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«ЦРР детский сад№4»г.Арск</w:t>
      </w:r>
    </w:p>
    <w:p w:rsidR="00397F59" w:rsidRPr="006B5E23" w:rsidRDefault="00397F59" w:rsidP="00E468CD">
      <w:pPr>
        <w:spacing w:after="0" w:line="240" w:lineRule="auto"/>
        <w:jc w:val="right"/>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Хәерле кон хөрмэтле коллегалар! Минем исемем Сәмигуллина Альбина Радиковна.Мин 4 балалар бакчасында тәрбиячебулып эшлим. Буген мин сезнен игьтибарыгызга «Луллийтугәрәкләре» дип аталган уен технологиясен тәкдим итәсем килә.Элеге методикага нигез салучы булып XII гасырда француз  Раймонд  Луллийтора.Ул кәгазь ярдәмендэ логик машина төзи.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Элеге кулланманын максаты:балаларнын танып белу мәнфәгатен үстерү,яналыкка омтылыш,фикерләү сыйфатларын формалаштыру.Аны балаларда сойләмне үстерү чарасы буларак бик яхшы файдаланырга була.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Бууен дидактик кулланма.Әлеге уен әсбабын кулланганда тубәндәге бурычлар хәл ителә: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Балаларның фикерләү сәләтен,игьтибарын ,фантазиясен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Луллий  түгәрәкләре хэзерге вакытта педагогикада уз урынын алган. Бугенге көндэ алар балаларнын уйлау сәләтен формалаштыручы универсаль дидактик чара булып тора.Луллий тугэрэклэре уен элементы кертэ,ойрэнелгэн материал белэн кызыксынуны сакларга ярдәм итә.Аларны индивидуаль,парлап,торкемлэп эшлэу очен кулланырга була.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Хәр бала –тылсымлы сандык кебек.Хәрберсенен ,уз фикере,фантазиясе бар.Тик кызганычка каршы ,балаларнын бу сәләтләрен ачу мокинлеге хәрчак булмый.Шуна курә балаларда момкин кадэр уз сәләтләрен курсәтергэ,жавапларын,фикерләрен оялмыйча әйтергэ момкинлек бирә.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Элеге кулланма 3-7  яшьлек балалар белән эшлэу очен тәкдим ителэ.Ул куп функцияле. Балалар серле тугәрәкләрне әйләндереп биремнәрен утәргэ тиеш.</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Луллий  тугәрәкләре 2 вариантта була.1 вариант ул ябык.Тугәрәкләр махсус планка белән ябылган,узәктә ромб киселгән.Тәрбияче баланын игьтибарын нәрсәгә юнәлтергэ тели,ул рәсемнэр куренә,ә башка рәсемнәр куренми.2 варианты ачык,пирамида рәвешендэ,барлык рәсемнәр дә балаларга куренэ.</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Хэзер мин сезгэ  Луллий тугәрәкләренен 2 вариантын 5-7 яшьлек балалар очен булганын тэкьдим итәм.</w:t>
      </w:r>
      <w:r w:rsidRPr="006B5E23">
        <w:rPr>
          <w:rFonts w:ascii="Times New Roman" w:hAnsi="Times New Roman"/>
          <w:color w:val="000000"/>
          <w:sz w:val="24"/>
          <w:szCs w:val="24"/>
          <w:lang w:val="tt-RU"/>
        </w:rPr>
        <w:t>Луллий тугәрәкләре үз күчәре тирәсендә әйләнүче өч түгәрәктән тора.Һәр түгәрәк 8 секторга бүленгән.3-5яшьлек балалар очен луллий тугәрәкләре уз кучэретирэсендэ эйлэнуче 2 тугәрәктән генә торырга момкин.Аларның һәркайсына рәсемнәр ябыштырылган. Бала 1-2-3нче түгәрәкләрне әйләндереп, кирәкле рәсемнәрне кара-каршы куя, сүрәтләрне атый. Тәрбияче белән диалогта катнаша.</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Темалар буенча рәсемнәрне алмаштырырга мөмкин.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Башта тэрбияче балаларга «Луллий тугәрәкләрен» курсәтергә  хәм бу нинди уен әсбабы икэнен анлатырга тиеш.Монда без фантазияне эшкә жигәбез.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Мәсәлән,балалар буген мин сезгә тылсымлы тугәрәкләр алып килдем.Алар ярдәмендә бик куп кызыклы яналык белеп була.Хәм без сезнең белән фантастик  доньяга кузгалабыз.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Е</w:t>
      </w:r>
      <w:r w:rsidRPr="006B5E23">
        <w:rPr>
          <w:rFonts w:ascii="Times New Roman" w:hAnsi="Times New Roman"/>
          <w:sz w:val="24"/>
          <w:szCs w:val="24"/>
        </w:rPr>
        <w:t>шрак кулланыла</w:t>
      </w:r>
      <w:r w:rsidRPr="006B5E23">
        <w:rPr>
          <w:rFonts w:ascii="Times New Roman" w:hAnsi="Times New Roman"/>
          <w:sz w:val="24"/>
          <w:szCs w:val="24"/>
          <w:lang w:val="tt-RU"/>
        </w:rPr>
        <w:t xml:space="preserve"> торган </w:t>
      </w:r>
      <w:r w:rsidRPr="006B5E23">
        <w:rPr>
          <w:rFonts w:ascii="Times New Roman" w:hAnsi="Times New Roman"/>
          <w:sz w:val="24"/>
          <w:szCs w:val="24"/>
        </w:rPr>
        <w:t>дүрт төр биремнәр</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1 тибы: реаль </w:t>
      </w:r>
      <w:r w:rsidRPr="006B5E23">
        <w:rPr>
          <w:rFonts w:ascii="Times New Roman" w:hAnsi="Times New Roman"/>
          <w:sz w:val="24"/>
          <w:szCs w:val="24"/>
          <w:lang w:val="tt-RU"/>
        </w:rPr>
        <w:t>туры килү</w:t>
      </w:r>
      <w:r w:rsidRPr="006B5E23">
        <w:rPr>
          <w:rFonts w:ascii="Times New Roman" w:hAnsi="Times New Roman"/>
          <w:sz w:val="24"/>
          <w:szCs w:val="24"/>
        </w:rPr>
        <w:t>.Ук астына реаль картина табырга тиеш. Нәтиҗәләрясала.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Мәсәлән: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Бирем: балалар ук астына 2 санына туры килгән рәсемнәрне  куялар.</w:t>
      </w:r>
    </w:p>
    <w:p w:rsidR="00397F59" w:rsidRPr="006B5E23" w:rsidRDefault="00397F59" w:rsidP="00E468CD">
      <w:pPr>
        <w:spacing w:after="0" w:line="240" w:lineRule="auto"/>
        <w:rPr>
          <w:rFonts w:ascii="Times New Roman" w:hAnsi="Times New Roman"/>
          <w:color w:val="000000"/>
          <w:sz w:val="24"/>
          <w:szCs w:val="24"/>
        </w:rPr>
      </w:pPr>
      <w:r w:rsidRPr="006B5E23">
        <w:rPr>
          <w:rFonts w:ascii="Times New Roman" w:hAnsi="Times New Roman"/>
          <w:color w:val="000000"/>
          <w:sz w:val="24"/>
          <w:szCs w:val="24"/>
        </w:rPr>
        <w:t>Бу иң гади вариант,балалар килешергә яки кире кагарга тиеш.</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2 тибы: гадәти булмаган</w:t>
      </w:r>
      <w:r w:rsidRPr="006B5E23">
        <w:rPr>
          <w:rFonts w:ascii="Times New Roman" w:hAnsi="Times New Roman"/>
          <w:sz w:val="24"/>
          <w:szCs w:val="24"/>
          <w:lang w:val="tt-RU"/>
        </w:rPr>
        <w:t xml:space="preserve"> туры килү</w:t>
      </w:r>
      <w:r w:rsidRPr="006B5E23">
        <w:rPr>
          <w:rFonts w:ascii="Times New Roman" w:hAnsi="Times New Roman"/>
          <w:sz w:val="24"/>
          <w:szCs w:val="24"/>
        </w:rPr>
        <w:t>. Балалар туг</w:t>
      </w:r>
      <w:r w:rsidRPr="006B5E23">
        <w:rPr>
          <w:rFonts w:ascii="Times New Roman" w:hAnsi="Times New Roman"/>
          <w:sz w:val="24"/>
          <w:szCs w:val="24"/>
          <w:lang w:val="tt-RU"/>
        </w:rPr>
        <w:t>ә</w:t>
      </w:r>
      <w:r w:rsidRPr="006B5E23">
        <w:rPr>
          <w:rFonts w:ascii="Times New Roman" w:hAnsi="Times New Roman"/>
          <w:sz w:val="24"/>
          <w:szCs w:val="24"/>
        </w:rPr>
        <w:t>р</w:t>
      </w:r>
      <w:r w:rsidRPr="006B5E23">
        <w:rPr>
          <w:rFonts w:ascii="Times New Roman" w:hAnsi="Times New Roman"/>
          <w:sz w:val="24"/>
          <w:szCs w:val="24"/>
          <w:lang w:val="tt-RU"/>
        </w:rPr>
        <w:t>ә</w:t>
      </w:r>
      <w:r w:rsidRPr="006B5E23">
        <w:rPr>
          <w:rFonts w:ascii="Times New Roman" w:hAnsi="Times New Roman"/>
          <w:sz w:val="24"/>
          <w:szCs w:val="24"/>
        </w:rPr>
        <w:t>кл</w:t>
      </w:r>
      <w:r w:rsidRPr="006B5E23">
        <w:rPr>
          <w:rFonts w:ascii="Times New Roman" w:hAnsi="Times New Roman"/>
          <w:sz w:val="24"/>
          <w:szCs w:val="24"/>
          <w:lang w:val="tt-RU"/>
        </w:rPr>
        <w:t>ә</w:t>
      </w:r>
      <w:r w:rsidRPr="006B5E23">
        <w:rPr>
          <w:rFonts w:ascii="Times New Roman" w:hAnsi="Times New Roman"/>
          <w:sz w:val="24"/>
          <w:szCs w:val="24"/>
        </w:rPr>
        <w:t xml:space="preserve">рне </w:t>
      </w:r>
      <w:r w:rsidRPr="006B5E23">
        <w:rPr>
          <w:rFonts w:ascii="Times New Roman" w:hAnsi="Times New Roman"/>
          <w:sz w:val="24"/>
          <w:szCs w:val="24"/>
          <w:lang w:val="tt-RU"/>
        </w:rPr>
        <w:t>ә</w:t>
      </w:r>
      <w:r w:rsidRPr="006B5E23">
        <w:rPr>
          <w:rFonts w:ascii="Times New Roman" w:hAnsi="Times New Roman"/>
          <w:sz w:val="24"/>
          <w:szCs w:val="24"/>
        </w:rPr>
        <w:t>йл</w:t>
      </w:r>
      <w:r w:rsidRPr="006B5E23">
        <w:rPr>
          <w:rFonts w:ascii="Times New Roman" w:hAnsi="Times New Roman"/>
          <w:sz w:val="24"/>
          <w:szCs w:val="24"/>
          <w:lang w:val="tt-RU"/>
        </w:rPr>
        <w:t>ә</w:t>
      </w:r>
      <w:r w:rsidRPr="006B5E23">
        <w:rPr>
          <w:rFonts w:ascii="Times New Roman" w:hAnsi="Times New Roman"/>
          <w:sz w:val="24"/>
          <w:szCs w:val="24"/>
        </w:rPr>
        <w:t>ндер</w:t>
      </w:r>
      <w:r w:rsidRPr="006B5E23">
        <w:rPr>
          <w:rFonts w:ascii="Times New Roman" w:hAnsi="Times New Roman"/>
          <w:sz w:val="24"/>
          <w:szCs w:val="24"/>
          <w:lang w:val="tt-RU"/>
        </w:rPr>
        <w:t>ә</w:t>
      </w:r>
      <w:r w:rsidRPr="006B5E23">
        <w:rPr>
          <w:rFonts w:ascii="Times New Roman" w:hAnsi="Times New Roman"/>
          <w:sz w:val="24"/>
          <w:szCs w:val="24"/>
        </w:rPr>
        <w:t>л</w:t>
      </w:r>
      <w:r w:rsidRPr="006B5E23">
        <w:rPr>
          <w:rFonts w:ascii="Times New Roman" w:hAnsi="Times New Roman"/>
          <w:sz w:val="24"/>
          <w:szCs w:val="24"/>
          <w:lang w:val="tt-RU"/>
        </w:rPr>
        <w:t>ә</w:t>
      </w:r>
      <w:r w:rsidRPr="006B5E23">
        <w:rPr>
          <w:rFonts w:ascii="Times New Roman" w:hAnsi="Times New Roman"/>
          <w:sz w:val="24"/>
          <w:szCs w:val="24"/>
        </w:rPr>
        <w:t>р,</w:t>
      </w:r>
      <w:r w:rsidRPr="006B5E23">
        <w:rPr>
          <w:rFonts w:ascii="Times New Roman" w:hAnsi="Times New Roman"/>
          <w:sz w:val="24"/>
          <w:szCs w:val="24"/>
          <w:lang w:val="tt-RU"/>
        </w:rPr>
        <w:t xml:space="preserve">ук </w:t>
      </w:r>
      <w:r w:rsidRPr="006B5E23">
        <w:rPr>
          <w:rFonts w:ascii="Times New Roman" w:hAnsi="Times New Roman"/>
          <w:sz w:val="24"/>
          <w:szCs w:val="24"/>
        </w:rPr>
        <w:t>астында очраклы</w:t>
      </w:r>
      <w:r w:rsidRPr="006B5E23">
        <w:rPr>
          <w:rFonts w:ascii="Times New Roman" w:hAnsi="Times New Roman"/>
          <w:sz w:val="24"/>
          <w:szCs w:val="24"/>
          <w:lang w:val="tt-RU"/>
        </w:rPr>
        <w:t xml:space="preserve"> рәсемнәр </w:t>
      </w:r>
      <w:r w:rsidRPr="006B5E23">
        <w:rPr>
          <w:rFonts w:ascii="Times New Roman" w:hAnsi="Times New Roman"/>
          <w:sz w:val="24"/>
          <w:szCs w:val="24"/>
        </w:rPr>
        <w:t>килеп чыга.Балалар үзара бәйләнешләренең гадәти булмавын аңла</w:t>
      </w:r>
      <w:r w:rsidRPr="006B5E23">
        <w:rPr>
          <w:rFonts w:ascii="Times New Roman" w:hAnsi="Times New Roman"/>
          <w:sz w:val="24"/>
          <w:szCs w:val="24"/>
          <w:lang w:val="tt-RU"/>
        </w:rPr>
        <w:t>та.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3 тибы: фантастик тарих яки әкият уйлап табыгыз.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Уеннар барышында тәрбияченең катнашу дәрәҗәсе төрле: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 xml:space="preserve">1) тәрбияче уенда катнаша, ул </w:t>
      </w:r>
      <w:r w:rsidRPr="006B5E23">
        <w:rPr>
          <w:rFonts w:ascii="Times New Roman" w:hAnsi="Times New Roman"/>
          <w:sz w:val="24"/>
          <w:szCs w:val="24"/>
          <w:lang w:val="tt-RU"/>
        </w:rPr>
        <w:t>м</w:t>
      </w:r>
      <w:r w:rsidRPr="006B5E23">
        <w:rPr>
          <w:rFonts w:ascii="Times New Roman" w:hAnsi="Times New Roman"/>
          <w:sz w:val="24"/>
          <w:szCs w:val="24"/>
        </w:rPr>
        <w:t>аксат һәм кагыйдәләрне билгели, рольләрне бүлешергә булыша</w:t>
      </w:r>
      <w:r w:rsidRPr="006B5E23">
        <w:rPr>
          <w:rFonts w:ascii="Times New Roman" w:hAnsi="Times New Roman"/>
          <w:sz w:val="24"/>
          <w:szCs w:val="24"/>
          <w:lang w:val="tt-RU"/>
        </w:rPr>
        <w:t>.</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sz w:val="24"/>
          <w:szCs w:val="24"/>
          <w:lang w:val="tt-RU"/>
        </w:rPr>
        <w:t>2) балалар рольләрне мөстәкыйль бүлә, алып баручыны сайлый.Ә тәрбияче бары тик күзәтүче ролендә ,уен эшчәнлеге барышын тикшереп кенә тора.</w:t>
      </w:r>
      <w:r w:rsidRPr="006B5E23">
        <w:rPr>
          <w:rFonts w:ascii="Times New Roman" w:hAnsi="Times New Roman"/>
          <w:color w:val="000000"/>
          <w:sz w:val="24"/>
          <w:szCs w:val="24"/>
          <w:lang w:val="tt-RU"/>
        </w:rPr>
        <w:t>Мин уземнен практикада бу уенны бик яратып кулланам.Бу уен куп функцияле булганлыктан, хәр олкә буенча картотека әзерләдем .</w:t>
      </w:r>
    </w:p>
    <w:p w:rsidR="00397F59" w:rsidRPr="006B5E23" w:rsidRDefault="00397F59" w:rsidP="00E468CD">
      <w:pPr>
        <w:spacing w:after="0" w:line="240" w:lineRule="auto"/>
        <w:rPr>
          <w:rFonts w:ascii="Times New Roman" w:hAnsi="Times New Roman"/>
          <w:color w:val="000000"/>
          <w:sz w:val="24"/>
          <w:szCs w:val="24"/>
          <w:lang w:val="tt-RU"/>
        </w:rPr>
      </w:pPr>
      <w:r w:rsidRPr="006B5E23">
        <w:rPr>
          <w:rFonts w:ascii="Times New Roman" w:hAnsi="Times New Roman"/>
          <w:color w:val="000000"/>
          <w:sz w:val="24"/>
          <w:szCs w:val="24"/>
          <w:lang w:val="tt-RU"/>
        </w:rPr>
        <w:t>Уеннын нәтиҗәсе дә бар.Балалар бик яратып уйныйлар.</w:t>
      </w:r>
    </w:p>
    <w:p w:rsidR="00397F59" w:rsidRPr="006B5E23" w:rsidRDefault="00397F59" w:rsidP="00E468CD">
      <w:pPr>
        <w:spacing w:after="0" w:line="240" w:lineRule="auto"/>
        <w:jc w:val="center"/>
        <w:rPr>
          <w:rFonts w:ascii="Times New Roman" w:hAnsi="Times New Roman"/>
          <w:sz w:val="28"/>
          <w:szCs w:val="28"/>
          <w:lang w:val="tt-RU"/>
        </w:rPr>
      </w:pPr>
    </w:p>
    <w:p w:rsidR="00397F59" w:rsidRPr="006B5E23" w:rsidRDefault="00397F59" w:rsidP="00E468CD">
      <w:pPr>
        <w:spacing w:after="0" w:line="240" w:lineRule="auto"/>
        <w:jc w:val="center"/>
        <w:rPr>
          <w:rFonts w:ascii="Times New Roman" w:hAnsi="Times New Roman"/>
          <w:b/>
          <w:sz w:val="28"/>
          <w:szCs w:val="28"/>
          <w:lang w:val="tt-RU"/>
        </w:rPr>
      </w:pPr>
      <w:r w:rsidRPr="006B5E23">
        <w:rPr>
          <w:rFonts w:ascii="Times New Roman" w:hAnsi="Times New Roman"/>
          <w:b/>
          <w:sz w:val="28"/>
          <w:szCs w:val="28"/>
          <w:lang w:val="tt-RU"/>
        </w:rPr>
        <w:t>УЕН “Өйгә ашыгыгыз”</w:t>
      </w:r>
    </w:p>
    <w:p w:rsidR="00397F59" w:rsidRPr="006B5E23" w:rsidRDefault="00397F59" w:rsidP="00E468CD">
      <w:pPr>
        <w:spacing w:after="0" w:line="240" w:lineRule="auto"/>
        <w:jc w:val="center"/>
        <w:rPr>
          <w:rFonts w:ascii="Times New Roman" w:hAnsi="Times New Roman"/>
          <w:b/>
          <w:sz w:val="28"/>
          <w:szCs w:val="28"/>
        </w:rPr>
      </w:pPr>
      <w:r w:rsidRPr="006B5E23">
        <w:rPr>
          <w:rFonts w:ascii="Times New Roman" w:hAnsi="Times New Roman"/>
          <w:b/>
          <w:sz w:val="28"/>
          <w:szCs w:val="28"/>
        </w:rPr>
        <w:t>Развивающая игра «Пора домой</w:t>
      </w:r>
    </w:p>
    <w:p w:rsidR="00397F59" w:rsidRPr="006B5E23" w:rsidRDefault="00397F59" w:rsidP="00E468CD">
      <w:pPr>
        <w:spacing w:after="0" w:line="240" w:lineRule="auto"/>
        <w:jc w:val="right"/>
        <w:rPr>
          <w:rFonts w:ascii="Times New Roman" w:hAnsi="Times New Roman"/>
          <w:sz w:val="28"/>
          <w:szCs w:val="28"/>
        </w:rPr>
      </w:pPr>
      <w:r w:rsidRPr="006B5E23">
        <w:rPr>
          <w:rFonts w:ascii="Times New Roman" w:hAnsi="Times New Roman"/>
          <w:sz w:val="28"/>
          <w:szCs w:val="28"/>
        </w:rPr>
        <w:t>Файзрахманова Залина Александровна</w:t>
      </w:r>
    </w:p>
    <w:p w:rsidR="00397F59" w:rsidRPr="006B5E23" w:rsidRDefault="00397F59" w:rsidP="00E468CD">
      <w:pPr>
        <w:spacing w:after="0" w:line="240" w:lineRule="auto"/>
        <w:jc w:val="right"/>
        <w:rPr>
          <w:rFonts w:ascii="Times New Roman" w:hAnsi="Times New Roman"/>
          <w:sz w:val="28"/>
          <w:szCs w:val="28"/>
        </w:rPr>
      </w:pPr>
      <w:r w:rsidRPr="006B5E23">
        <w:rPr>
          <w:rFonts w:ascii="Times New Roman" w:hAnsi="Times New Roman"/>
          <w:sz w:val="28"/>
          <w:szCs w:val="28"/>
        </w:rPr>
        <w:t>МБДОУ «Детский сад №10 «Ромашка» г.Кукмор»</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Уен стратегик фикерләү күнекмәләрен үстерә. Күреп кабул итү үсешенә (уен кырында хәрәкәтнең траекториясен аерып чыгару һәм күзәтә белү), кулларның нечкә хәрәкәтләрен үстерүгә ярдәм итә. Моннан тыш, уен барышында балаларда ирекле рәвештә үз-үзләрен җайга салу, тырышлык, матур җиңү һәм лаеклы рәвештә оттыру күнекмәләре үсә. Күмәк уен хезмәттәшлек күнекмәләрен үстерә, балалар һәм ата-аналар арасындагы мөнәсәбәтләрне көйли.</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Үз тәкъдимеңне дәлилләргә, ышандырырга һәм юл куярга өйрәтә. Мәнфәгатьләр каршы килү ситуациясендә бер-береңә карата дустанә мөнәсәбәтне саклау сәләтен үстерә, моннан тыш, биремне үтәү барышында үзара контроль һәм ярдәмләшүне үстерә.</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Әлеге күмәк уен балаларның бергәләп эшләү турындагы күзаллауларын үзгәртә.</w:t>
      </w:r>
    </w:p>
    <w:p w:rsidR="00397F59" w:rsidRPr="006B5E23" w:rsidRDefault="00397F59" w:rsidP="00E468CD">
      <w:pPr>
        <w:spacing w:after="0" w:line="240" w:lineRule="auto"/>
        <w:jc w:val="both"/>
        <w:rPr>
          <w:rFonts w:ascii="Times New Roman" w:hAnsi="Times New Roman"/>
          <w:sz w:val="24"/>
          <w:szCs w:val="24"/>
          <w:lang w:val="tt-RU"/>
        </w:rPr>
      </w:pPr>
      <w:r>
        <w:rPr>
          <w:noProof/>
          <w:lang w:eastAsia="ru-RU"/>
        </w:rPr>
        <w:pict>
          <v:shape id="Рисунок 205" o:spid="_x0000_s1102" type="#_x0000_t75" style="position:absolute;left:0;text-align:left;margin-left:26.45pt;margin-top:8.7pt;width:261.2pt;height:196.1pt;z-index:251653120;visibility:visible" wrapcoords="-62 0 -62 21517 21600 21517 21600 0 -62 0">
            <v:imagedata r:id="rId173" o:title="" gain="93623f" blacklevel="3277f"/>
            <w10:wrap type="through"/>
          </v:shape>
        </w:pict>
      </w:r>
    </w:p>
    <w:p w:rsidR="00397F59" w:rsidRPr="006B5E23" w:rsidRDefault="00397F59" w:rsidP="00E468CD">
      <w:pPr>
        <w:spacing w:after="0" w:line="240" w:lineRule="auto"/>
        <w:rPr>
          <w:rFonts w:ascii="Times New Roman" w:hAnsi="Times New Roman"/>
          <w:i/>
          <w:sz w:val="24"/>
          <w:szCs w:val="24"/>
          <w:lang w:val="tt-RU"/>
        </w:rPr>
      </w:pPr>
      <w:r w:rsidRPr="006B5E23">
        <w:rPr>
          <w:rFonts w:ascii="Times New Roman" w:hAnsi="Times New Roman"/>
          <w:i/>
          <w:sz w:val="24"/>
          <w:szCs w:val="24"/>
          <w:lang w:val="tt-RU"/>
        </w:rPr>
        <w:t xml:space="preserve"> </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r>
        <w:rPr>
          <w:noProof/>
          <w:lang w:eastAsia="ru-RU"/>
        </w:rPr>
        <w:pict>
          <v:shape id="Рисунок 206" o:spid="_x0000_s1103" type="#_x0000_t75" alt="https://irecommend.img.c3.r-99.com/sites/default/files/imagecache/copyright1/user-images/142175/tZ5shfOGcYU4OJ22WCOQag.JPG" style="position:absolute;left:0;text-align:left;margin-left:35.6pt;margin-top:77.95pt;width:261.85pt;height:32.2pt;z-index:251652096;visibility:visible" wrapcoords="-62 0 -62 21098 21600 21098 21600 0 -62 0">
            <v:imagedata r:id="rId174" o:title="" gain="93623f"/>
            <w10:wrap type="through"/>
          </v:shape>
        </w:pict>
      </w:r>
    </w:p>
    <w:p w:rsidR="00397F59" w:rsidRPr="006B5E23" w:rsidRDefault="00397F59" w:rsidP="00E468CD">
      <w:pPr>
        <w:spacing w:after="0" w:line="240" w:lineRule="auto"/>
        <w:jc w:val="both"/>
        <w:rPr>
          <w:rFonts w:ascii="Times New Roman" w:hAnsi="Times New Roman"/>
          <w:i/>
          <w:color w:val="4F6228"/>
          <w:sz w:val="24"/>
          <w:szCs w:val="24"/>
          <w:lang w:val="tt-RU"/>
        </w:rPr>
      </w:pPr>
    </w:p>
    <w:p w:rsidR="00397F59" w:rsidRPr="006B5E23" w:rsidRDefault="00397F59" w:rsidP="00E468CD">
      <w:pPr>
        <w:spacing w:after="0" w:line="240" w:lineRule="auto"/>
        <w:jc w:val="both"/>
        <w:rPr>
          <w:rFonts w:ascii="Times New Roman" w:hAnsi="Times New Roman"/>
          <w:i/>
          <w:color w:val="4F6228"/>
          <w:sz w:val="24"/>
          <w:szCs w:val="24"/>
          <w:lang w:val="tt-RU"/>
        </w:rPr>
      </w:pPr>
    </w:p>
    <w:p w:rsidR="00397F59" w:rsidRPr="006B5E23" w:rsidRDefault="00397F59" w:rsidP="00E468CD">
      <w:pPr>
        <w:spacing w:after="0" w:line="240" w:lineRule="auto"/>
        <w:jc w:val="both"/>
        <w:rPr>
          <w:rFonts w:ascii="Times New Roman" w:hAnsi="Times New Roman"/>
          <w:i/>
          <w:color w:val="4F6228"/>
          <w:sz w:val="24"/>
          <w:szCs w:val="24"/>
          <w:lang w:val="tt-RU"/>
        </w:rPr>
      </w:pPr>
      <w:r w:rsidRPr="006B5E23">
        <w:rPr>
          <w:rFonts w:ascii="Times New Roman" w:hAnsi="Times New Roman"/>
          <w:color w:val="000000"/>
          <w:sz w:val="24"/>
          <w:szCs w:val="24"/>
          <w:lang w:val="tt-RU"/>
        </w:rPr>
        <w:t>Уенның эчтәлеге - безнең геройлар көне буе йөриләр һәм кинәт караңгы төшә башлый башлый. Аларның барысын да өйгә кайтарырга кирәк. Төсле түгәрәкләр белән зур кыр - өйгә кайту юлы. Өйгә кайтырга вакыт. Геройларга кояш баеганчы өйләренә кайтып җитәргә ярдәм итәргә кирәк.Уен кыры төсле түгәрәкләрдән тора. Һәр йөрештә сез билгеле бер төс белән генә  уйныйсыз - бер геройны шул ук төстәге түгәрәккә күчерәсез.Күпмедер йөрештән сон кояш байый, ул арада сез уенчыларны өйләренә кайтарып җиткерергә тиеш. Әгәр сез өлгерәсез икән, барлык уенчылар да бергә җиңә!</w:t>
      </w:r>
    </w:p>
    <w:p w:rsidR="00397F59" w:rsidRPr="006B5E23" w:rsidRDefault="00397F59" w:rsidP="00E468CD">
      <w:pPr>
        <w:spacing w:after="0" w:line="240" w:lineRule="auto"/>
        <w:jc w:val="both"/>
        <w:rPr>
          <w:rFonts w:ascii="Times New Roman" w:hAnsi="Times New Roman"/>
          <w:color w:val="000000"/>
          <w:sz w:val="24"/>
          <w:szCs w:val="24"/>
          <w:lang w:val="tt-RU"/>
        </w:rPr>
      </w:pP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color w:val="000000"/>
          <w:sz w:val="24"/>
          <w:szCs w:val="24"/>
          <w:lang w:val="tt-RU"/>
        </w:rPr>
        <w:t xml:space="preserve">      Уенның үзенчәлеге шунда: сезгә башка уенчыларга ярдәм итә торган йөрешләрне еш ясарга кирәк булачак. Сезнең герой, бәлки, ерак та китмәс, аның каравы икенче берсе шунда ук ярты юлны уза алачак. Аннары ул сезнең геройга  ярдәм итәчәк. Бу-күмәк уенның асылы, һәм балалар бик тиз килешеп сөйләшергә өйрәнәчәкләр.  Әти-әниләре балаларны ишетәчәк, ә балалар әти-әниләренә колак салачак.</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Cs/>
          <w:sz w:val="24"/>
          <w:szCs w:val="24"/>
          <w:lang w:val="tt-RU" w:eastAsia="ru-RU"/>
        </w:rPr>
      </w:pPr>
      <w:r>
        <w:rPr>
          <w:noProof/>
          <w:lang w:eastAsia="ru-RU"/>
        </w:rPr>
        <w:pict>
          <v:shape id="Рисунок 207" o:spid="_x0000_s1104" type="#_x0000_t75" style="position:absolute;margin-left:20pt;margin-top:3.65pt;width:281.1pt;height:181.05pt;z-index:251654144;visibility:visible" wrapcoords="-58 0 -58 21510 21600 21510 21600 0 -58 0">
            <v:imagedata r:id="rId175" o:title="" gain="109227f" blacklevel="-6554f"/>
            <w10:wrap type="through"/>
          </v:shape>
        </w:pict>
      </w:r>
    </w:p>
    <w:p w:rsidR="00397F59" w:rsidRPr="006B5E23" w:rsidRDefault="00397F59" w:rsidP="00E468CD">
      <w:pPr>
        <w:spacing w:after="0" w:line="240" w:lineRule="auto"/>
        <w:jc w:val="both"/>
        <w:rPr>
          <w:rFonts w:ascii="Times New Roman" w:hAnsi="Times New Roman"/>
          <w:b/>
          <w:color w:val="FF0000"/>
          <w:sz w:val="24"/>
          <w:szCs w:val="24"/>
          <w:lang w:val="tt-RU"/>
        </w:rPr>
      </w:pPr>
      <w:r w:rsidRPr="006B5E23">
        <w:rPr>
          <w:rFonts w:ascii="Times New Roman" w:hAnsi="Times New Roman"/>
          <w:b/>
          <w:color w:val="FF0000"/>
          <w:sz w:val="24"/>
          <w:szCs w:val="24"/>
          <w:lang w:val="tt-RU"/>
        </w:rPr>
        <w:t xml:space="preserve">Ничек җиңәргә? </w:t>
      </w:r>
    </w:p>
    <w:p w:rsidR="00397F59" w:rsidRPr="006B5E23" w:rsidRDefault="00397F59" w:rsidP="00E468CD">
      <w:pPr>
        <w:spacing w:after="0" w:line="240" w:lineRule="auto"/>
        <w:jc w:val="both"/>
        <w:rPr>
          <w:rFonts w:ascii="Times New Roman" w:hAnsi="Times New Roman"/>
          <w:sz w:val="24"/>
          <w:szCs w:val="24"/>
          <w:lang w:val="tt-RU" w:eastAsia="ru-RU"/>
        </w:rPr>
      </w:pPr>
      <w:r w:rsidRPr="006B5E23">
        <w:rPr>
          <w:rFonts w:ascii="Times New Roman" w:hAnsi="Times New Roman"/>
          <w:color w:val="000000"/>
          <w:sz w:val="24"/>
          <w:szCs w:val="24"/>
          <w:lang w:val="tt-RU"/>
        </w:rPr>
        <w:t>Башка күмәк уеннардагы кебек үк, барысы да берьюлы җиңәргә тиеш. Ягъни уенчылар ярышмый, ә барысы бергә җиңүгә килергә тырыша. Барлык геройлар  өйдә булса, барысы да җиңгән була!</w:t>
      </w:r>
    </w:p>
    <w:p w:rsidR="00397F59" w:rsidRPr="006B5E23" w:rsidRDefault="00397F59" w:rsidP="00E468CD">
      <w:pPr>
        <w:spacing w:after="0" w:line="240" w:lineRule="auto"/>
        <w:jc w:val="both"/>
        <w:rPr>
          <w:rFonts w:ascii="Times New Roman" w:hAnsi="Times New Roman"/>
          <w:sz w:val="24"/>
          <w:szCs w:val="24"/>
          <w:lang w:val="tt-RU" w:eastAsia="ru-RU"/>
        </w:rPr>
      </w:pP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Рисунок 208" o:spid="_x0000_s1105" type="#_x0000_t75" style="position:absolute;margin-left:17.4pt;margin-top:.2pt;width:271.35pt;height:178.9pt;z-index:251655168;visibility:visible" wrapcoords="-60 0 -60 21510 21600 21510 21600 0 -60 0">
            <v:imagedata r:id="rId176" o:title="" gain="93623f" blacklevel="3277f"/>
            <w10:wrap type="through"/>
          </v:shape>
        </w:pict>
      </w:r>
    </w:p>
    <w:p w:rsidR="00397F59" w:rsidRPr="006B5E23" w:rsidRDefault="00397F59" w:rsidP="00E468CD">
      <w:pPr>
        <w:spacing w:after="0" w:line="240" w:lineRule="auto"/>
        <w:rPr>
          <w:rFonts w:ascii="Times New Roman" w:hAnsi="Times New Roman"/>
          <w:color w:val="000000"/>
          <w:sz w:val="24"/>
          <w:szCs w:val="24"/>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sidRPr="006B5E23">
        <w:rPr>
          <w:rFonts w:ascii="Times New Roman" w:hAnsi="Times New Roman"/>
          <w:b/>
          <w:color w:val="FF0000"/>
          <w:sz w:val="24"/>
          <w:szCs w:val="24"/>
          <w:lang w:val="tt-RU"/>
        </w:rPr>
        <w:t>Геройларга ничек йөрергә?</w:t>
      </w:r>
    </w:p>
    <w:p w:rsidR="00397F59" w:rsidRPr="006B5E23" w:rsidRDefault="00397F59" w:rsidP="00E468CD">
      <w:pPr>
        <w:spacing w:after="0" w:line="240" w:lineRule="auto"/>
        <w:rPr>
          <w:rFonts w:ascii="Times New Roman" w:hAnsi="Times New Roman"/>
          <w:noProof/>
          <w:sz w:val="24"/>
          <w:szCs w:val="24"/>
          <w:lang w:val="tt-RU"/>
        </w:rPr>
      </w:pPr>
      <w:r w:rsidRPr="006B5E23">
        <w:rPr>
          <w:rFonts w:ascii="Times New Roman" w:hAnsi="Times New Roman"/>
          <w:color w:val="000000"/>
          <w:sz w:val="24"/>
          <w:szCs w:val="24"/>
          <w:lang w:val="tt-RU"/>
        </w:rPr>
        <w:t>Сездә түгәрәкләр белән карточкалар бар. Сез теләсә кайсы геройны сайлыйсыз  һәм бер карточка белән уйныйсыз. Герой сез уйнаган төстәге  түгәрәккә сикерәчәк.</w:t>
      </w:r>
    </w:p>
    <w:p w:rsidR="00397F59" w:rsidRPr="006B5E23" w:rsidRDefault="00397F59" w:rsidP="00E468CD">
      <w:pPr>
        <w:spacing w:after="0" w:line="240" w:lineRule="auto"/>
        <w:rPr>
          <w:rFonts w:ascii="Times New Roman" w:hAnsi="Times New Roman"/>
          <w:noProof/>
          <w:sz w:val="24"/>
          <w:szCs w:val="24"/>
          <w:lang w:val="tt-RU"/>
        </w:rPr>
      </w:pPr>
      <w:r>
        <w:rPr>
          <w:noProof/>
          <w:lang w:eastAsia="ru-RU"/>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163" o:spid="_x0000_s1106" type="#_x0000_t63" style="position:absolute;margin-left:1.35pt;margin-top:2.95pt;width:177.85pt;height:68.7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" adj="14258,24192" fillcolor="#92cddc" strokecolor="#92cddc" strokeweight="1pt">
            <v:fill color2="#daeef3" angle="135" focus="50%" type="gradient"/>
            <v:shadow on="t" color="#205867" opacity=".5" offset="1pt"/>
            <v:textbox>
              <w:txbxContent>
                <w:p w:rsidR="00397F59" w:rsidRPr="00895CD8" w:rsidRDefault="00397F59" w:rsidP="006B5E23">
                  <w:pPr>
                    <w:rPr>
                      <w:rFonts w:ascii="Times New Roman" w:hAnsi="Times New Roman"/>
                      <w:sz w:val="24"/>
                      <w:szCs w:val="24"/>
                      <w:lang w:val="tt-RU"/>
                    </w:rPr>
                  </w:pPr>
                  <w:r>
                    <w:rPr>
                      <w:rFonts w:ascii="Times New Roman" w:hAnsi="Times New Roman"/>
                      <w:sz w:val="24"/>
                      <w:szCs w:val="24"/>
                      <w:lang w:val="tt-RU"/>
                    </w:rPr>
                    <w:t>Г</w:t>
                  </w:r>
                  <w:r>
                    <w:rPr>
                      <w:rFonts w:ascii="Times New Roman" w:hAnsi="Times New Roman"/>
                      <w:sz w:val="24"/>
                      <w:szCs w:val="24"/>
                    </w:rPr>
                    <w:t>ерой</w:t>
                  </w:r>
                  <w:r>
                    <w:rPr>
                      <w:rFonts w:ascii="Times New Roman" w:hAnsi="Times New Roman"/>
                      <w:sz w:val="24"/>
                      <w:szCs w:val="24"/>
                      <w:lang w:val="tt-RU"/>
                    </w:rPr>
                    <w:t xml:space="preserve"> якындагы яшел түгәрәккә кадәр бара ала</w:t>
                  </w:r>
                </w:p>
                <w:p w:rsidR="00397F59" w:rsidRDefault="00397F59" w:rsidP="006B5E23"/>
              </w:txbxContent>
            </v:textbox>
          </v:shape>
        </w:pict>
      </w:r>
      <w:r>
        <w:rPr>
          <w:noProof/>
          <w:lang w:eastAsia="ru-RU"/>
        </w:rPr>
        <w:pict>
          <v:shape id="Рисунок 209" o:spid="_x0000_s1107" type="#_x0000_t75" style="position:absolute;margin-left:30.75pt;margin-top:9.4pt;width:253.35pt;height:176.2pt;z-index:251656192;visibility:visible" wrapcoords="-64 0 -64 21508 21600 21508 21600 0 -64 0">
            <v:imagedata r:id="rId177" o:title="" gain="1.25" blacklevel="3277f"/>
            <w10:wrap type="through"/>
          </v:shape>
        </w:pic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Pr>
          <w:noProof/>
          <w:lang w:eastAsia="ru-RU"/>
        </w:rPr>
        <w:pict>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Скругленная соединительная линия 164" o:spid="_x0000_s1108" type="#_x0000_t38" style="position:absolute;margin-left:119.55pt;margin-top:8.4pt;width:67.7pt;height:10.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" adj="10800">
            <v:stroke endarrow="block"/>
          </v:shape>
        </w:pict>
      </w: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Pr>
          <w:noProof/>
          <w:lang w:eastAsia="ru-RU"/>
        </w:rPr>
        <w:pict>
          <v:shape id="Овальная выноска 165" o:spid="_x0000_s1109" type="#_x0000_t63" style="position:absolute;margin-left:147.9pt;margin-top:10.6pt;width:186.55pt;height:57.4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" adj="-3873,7106" fillcolor="#92cddc" strokecolor="#92cddc" strokeweight="1pt">
            <v:fill color2="#daeef3" angle="135" focus="50%" type="gradient"/>
            <v:shadow on="t" color="#205867" opacity=".5" offset="1pt"/>
            <v:textbox>
              <w:txbxContent>
                <w:p w:rsidR="00397F59" w:rsidRPr="00895CD8" w:rsidRDefault="00397F59" w:rsidP="003771B3">
                  <w:pPr>
                    <w:pStyle w:val="ListParagraph"/>
                    <w:numPr>
                      <w:ilvl w:val="0"/>
                      <w:numId w:val="73"/>
                    </w:numPr>
                    <w:spacing w:after="0" w:line="240" w:lineRule="auto"/>
                    <w:ind w:left="142" w:firstLine="0"/>
                    <w:rPr>
                      <w:rFonts w:ascii="Times New Roman" w:hAnsi="Times New Roman"/>
                      <w:sz w:val="24"/>
                      <w:szCs w:val="24"/>
                    </w:rPr>
                  </w:pPr>
                  <w:r>
                    <w:rPr>
                      <w:rFonts w:ascii="Times New Roman" w:hAnsi="Times New Roman"/>
                      <w:sz w:val="24"/>
                      <w:szCs w:val="24"/>
                      <w:lang w:val="tt-RU"/>
                    </w:rPr>
                    <w:t>Әгәр сез яшел төсне  сайласагыз</w:t>
                  </w:r>
                  <w:r w:rsidRPr="00895CD8">
                    <w:rPr>
                      <w:rFonts w:ascii="Times New Roman" w:hAnsi="Times New Roman"/>
                      <w:sz w:val="24"/>
                      <w:szCs w:val="24"/>
                    </w:rPr>
                    <w:t xml:space="preserve">… </w:t>
                  </w:r>
                </w:p>
                <w:p w:rsidR="00397F59" w:rsidRPr="007F3601" w:rsidRDefault="00397F59" w:rsidP="006B5E23">
                  <w:pPr>
                    <w:rPr>
                      <w:rFonts w:ascii="Times New Roman" w:hAnsi="Times New Roman"/>
                      <w:sz w:val="24"/>
                      <w:szCs w:val="24"/>
                    </w:rPr>
                  </w:pPr>
                </w:p>
              </w:txbxContent>
            </v:textbox>
          </v:shape>
        </w:pict>
      </w: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Pr>
          <w:noProof/>
          <w:lang w:eastAsia="ru-RU"/>
        </w:rPr>
        <w:pict>
          <v:shape id="Скругленная соединительная линия 166" o:spid="_x0000_s1110" type="#_x0000_t38" style="position:absolute;margin-left:-195.1pt;margin-top:71pt;width:148.8pt;height:39.7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" adj="25541">
            <v:stroke endarrow="block"/>
          </v:shape>
        </w:pict>
      </w:r>
      <w:r>
        <w:rPr>
          <w:noProof/>
          <w:lang w:eastAsia="ru-RU"/>
        </w:rPr>
        <w:pict>
          <v:shape id="Овальная выноска 167" o:spid="_x0000_s1111" type="#_x0000_t63" style="position:absolute;margin-left:-292.4pt;margin-top:-6.35pt;width:179.5pt;height:77.3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" adj="11335,25244" fillcolor="#92cddc" strokecolor="#92cddc" strokeweight="1pt">
            <v:fill color2="#daeef3" angle="135" focus="50%" type="gradient"/>
            <v:shadow on="t" color="#205867" opacity=".5" offset="1pt"/>
            <v:textbox>
              <w:txbxContent>
                <w:p w:rsidR="00397F59" w:rsidRPr="007F3601" w:rsidRDefault="00397F59" w:rsidP="006B5E23">
                  <w:pPr>
                    <w:rPr>
                      <w:rFonts w:ascii="Times New Roman" w:hAnsi="Times New Roman"/>
                    </w:rPr>
                  </w:pPr>
                  <w:r>
                    <w:rPr>
                      <w:rFonts w:ascii="Times New Roman" w:hAnsi="Times New Roman"/>
                      <w:lang w:val="tt-RU"/>
                    </w:rPr>
                    <w:t>Г</w:t>
                  </w:r>
                  <w:r>
                    <w:rPr>
                      <w:rFonts w:ascii="Times New Roman" w:hAnsi="Times New Roman"/>
                    </w:rPr>
                    <w:t>ерой</w:t>
                  </w:r>
                  <w:r>
                    <w:rPr>
                      <w:rFonts w:ascii="Times New Roman" w:hAnsi="Times New Roman"/>
                      <w:lang w:val="tt-RU"/>
                    </w:rPr>
                    <w:t xml:space="preserve"> якындагы ирекле сары түгәрәкне сайлый</w:t>
                  </w:r>
                  <w:r w:rsidRPr="007F3601">
                    <w:rPr>
                      <w:rFonts w:ascii="Times New Roman" w:hAnsi="Times New Roman"/>
                    </w:rPr>
                    <w:t xml:space="preserve">! </w:t>
                  </w:r>
                </w:p>
                <w:p w:rsidR="00397F59" w:rsidRDefault="00397F59" w:rsidP="006B5E23"/>
              </w:txbxContent>
            </v:textbox>
          </v:shape>
        </w:pict>
      </w:r>
      <w:r>
        <w:rPr>
          <w:noProof/>
          <w:lang w:eastAsia="ru-RU"/>
        </w:rPr>
        <w:pict>
          <v:shape id="Рисунок 210" o:spid="_x0000_s1112" type="#_x0000_t75" style="position:absolute;margin-left:6.05pt;margin-top:15.1pt;width:268.2pt;height:188.55pt;z-index:251658240;visibility:visible" wrapcoords="-60 0 -60 21514 21600 21514 21600 0 -60 0">
            <v:imagedata r:id="rId178" o:title="" gain="72818f" blacklevel="-6554f"/>
            <w10:wrap type="through"/>
          </v:shape>
        </w:pict>
      </w:r>
    </w:p>
    <w:p w:rsidR="00397F59" w:rsidRPr="006B5E23" w:rsidRDefault="00397F59" w:rsidP="00E468CD">
      <w:pPr>
        <w:spacing w:after="0" w:line="240" w:lineRule="auto"/>
        <w:rPr>
          <w:rFonts w:ascii="Times New Roman" w:hAnsi="Times New Roman"/>
          <w:b/>
          <w:color w:val="FF0000"/>
          <w:sz w:val="28"/>
          <w:szCs w:val="28"/>
          <w:lang w:val="tt-RU"/>
        </w:rPr>
      </w:pPr>
      <w:r>
        <w:rPr>
          <w:noProof/>
          <w:lang w:eastAsia="ru-RU"/>
        </w:rPr>
        <w:pict>
          <v:shape id="Овальная выноска 168" o:spid="_x0000_s1113" type="#_x0000_t63" style="position:absolute;margin-left:124.9pt;margin-top:-53.95pt;width:142.4pt;height:44.0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" adj="-1797,6497" fillcolor="#92cddc" strokecolor="#92cddc" strokeweight="1pt">
            <v:fill color2="#daeef3" angle="135" focus="50%" type="gradient"/>
            <v:shadow on="t" color="#205867" opacity=".5" offset="1pt"/>
            <v:textbox>
              <w:txbxContent>
                <w:p w:rsidR="00397F59" w:rsidRPr="007F3601" w:rsidRDefault="00397F59" w:rsidP="006B5E23">
                  <w:pPr>
                    <w:rPr>
                      <w:rFonts w:ascii="Times New Roman" w:hAnsi="Times New Roman"/>
                    </w:rPr>
                  </w:pPr>
                  <w:r>
                    <w:rPr>
                      <w:rFonts w:ascii="Times New Roman" w:hAnsi="Times New Roman"/>
                    </w:rPr>
                    <w:t>2.</w:t>
                  </w:r>
                  <w:r w:rsidRPr="007F3601">
                    <w:rPr>
                      <w:rFonts w:ascii="Times New Roman" w:hAnsi="Times New Roman"/>
                    </w:rPr>
                    <w:t xml:space="preserve">Если Вы играете желтую карту… </w:t>
                  </w:r>
                </w:p>
                <w:p w:rsidR="00397F59" w:rsidRDefault="00397F59" w:rsidP="006B5E23"/>
              </w:txbxContent>
            </v:textbox>
          </v:shape>
        </w:pict>
      </w: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sidRPr="006B5E23">
        <w:rPr>
          <w:rFonts w:ascii="Times New Roman" w:hAnsi="Times New Roman"/>
          <w:color w:val="000000"/>
          <w:sz w:val="24"/>
          <w:szCs w:val="24"/>
          <w:lang w:val="tt-RU"/>
        </w:rPr>
        <w:t xml:space="preserve"> </w:t>
      </w:r>
      <w:r w:rsidRPr="006B5E23">
        <w:rPr>
          <w:rFonts w:ascii="Times New Roman" w:hAnsi="Times New Roman"/>
          <w:b/>
          <w:color w:val="FF0000"/>
          <w:sz w:val="24"/>
          <w:szCs w:val="24"/>
          <w:lang w:val="tt-RU"/>
        </w:rPr>
        <w:t>Ә командалык нәрсәдә?</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color w:val="000000"/>
          <w:sz w:val="24"/>
          <w:szCs w:val="24"/>
          <w:lang w:val="tt-RU"/>
        </w:rPr>
        <w:t>Ә менә монда иң кызыгы! Эш шунда : алда сезгә кирәкле төстәге түгәрәктә инде бер герой торса, сезнең уенчы аның аша "сикерәчәк" һәм алга таба да узачак! Әгәр гадәти йөреш озынлыгы-якынча 1-5 адым булса, мондый йөрешнең озынлыгы  15 адымга кадәр булачак.</w:t>
      </w:r>
      <w:r w:rsidRPr="006B5E23">
        <w:rPr>
          <w:rFonts w:ascii="Times New Roman" w:hAnsi="Times New Roman"/>
          <w:sz w:val="24"/>
          <w:szCs w:val="24"/>
          <w:lang w:val="tt-RU"/>
        </w:rPr>
        <w:t xml:space="preserve"> </w:t>
      </w:r>
    </w:p>
    <w:p w:rsidR="00397F59" w:rsidRPr="006B5E23" w:rsidRDefault="00397F59" w:rsidP="00E468CD">
      <w:pPr>
        <w:spacing w:after="0" w:line="240" w:lineRule="auto"/>
        <w:rPr>
          <w:rFonts w:ascii="Times New Roman" w:hAnsi="Times New Roman"/>
          <w:sz w:val="24"/>
          <w:szCs w:val="24"/>
          <w:lang w:val="tt-RU" w:eastAsia="ru-RU"/>
        </w:rPr>
      </w:pPr>
      <w:r>
        <w:rPr>
          <w:noProof/>
          <w:lang w:eastAsia="ru-RU"/>
        </w:rPr>
        <w:pict>
          <v:shape id="Овальная выноска 169" o:spid="_x0000_s1114" type="#_x0000_t63" style="position:absolute;margin-left:153.4pt;margin-top:128.6pt;width:198.25pt;height:111.7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" adj="-4734,11462" fillcolor="#92cddc" strokecolor="#92cddc" strokeweight="1pt">
            <v:fill color2="#daeef3" angle="135" focus="50%" type="gradient"/>
            <v:shadow on="t" color="#205867" opacity=".5" offset="1pt"/>
            <v:textbox>
              <w:txbxContent>
                <w:p w:rsidR="00397F59" w:rsidRPr="006A1AAD" w:rsidRDefault="00397F59" w:rsidP="006B5E23">
                  <w:r w:rsidRPr="005D6E7E">
                    <w:rPr>
                      <w:rFonts w:ascii="Times New Roman" w:hAnsi="Times New Roman"/>
                      <w:sz w:val="20"/>
                      <w:szCs w:val="20"/>
                    </w:rPr>
                    <w:t xml:space="preserve">Әгәр сез сары картаны уйныйсыз икән, ә якындагы сары түгәрәк инде </w:t>
                  </w:r>
                  <w:r>
                    <w:rPr>
                      <w:rFonts w:ascii="Times New Roman" w:hAnsi="Times New Roman"/>
                      <w:sz w:val="20"/>
                      <w:szCs w:val="20"/>
                    </w:rPr>
                    <w:t xml:space="preserve">капланган  </w:t>
                  </w:r>
                  <w:r w:rsidRPr="005D6E7E">
                    <w:rPr>
                      <w:rFonts w:ascii="Times New Roman" w:hAnsi="Times New Roman"/>
                      <w:sz w:val="20"/>
                      <w:szCs w:val="20"/>
                    </w:rPr>
                    <w:t>икән, якындагы буш сары</w:t>
                  </w:r>
                  <w:r w:rsidRPr="005D6E7E">
                    <w:rPr>
                      <w:rFonts w:ascii="Times New Roman" w:hAnsi="Times New Roman"/>
                    </w:rPr>
                    <w:t xml:space="preserve"> түгәрәккә кадәр сикерәсез.</w:t>
                  </w:r>
                </w:p>
              </w:txbxContent>
            </v:textbox>
          </v:shape>
        </w:pict>
      </w:r>
      <w:r>
        <w:rPr>
          <w:noProof/>
          <w:lang w:eastAsia="ru-RU"/>
        </w:rPr>
        <w:pict>
          <v:shape id="Рисунок 211" o:spid="_x0000_s1115" type="#_x0000_t75" style="position:absolute;margin-left:22.7pt;margin-top:15.75pt;width:257.55pt;height:193.4pt;z-index:251664384;visibility:visible" wrapcoords="-63 0 -63 21516 21600 21516 21600 0 -63 0">
            <v:imagedata r:id="rId179" o:title="" gain="72818f" blacklevel="-6554f"/>
            <w10:wrap type="through"/>
          </v:shape>
        </w:pict>
      </w: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Рисунок 212" o:spid="_x0000_s1116" type="#_x0000_t75" style="position:absolute;margin-left:185.15pt;margin-top:8.65pt;width:144.2pt;height:191.8pt;z-index:251666432;visibility:visible">
            <v:imagedata r:id="rId180" o:title="" gain="1.25" blacklevel="-3277f"/>
            <w10:wrap type="square"/>
          </v:shape>
        </w:pict>
      </w:r>
      <w:r>
        <w:rPr>
          <w:noProof/>
          <w:lang w:eastAsia="ru-RU"/>
        </w:rPr>
        <w:pict>
          <v:shape id="Овальная выноска 170" o:spid="_x0000_s1117" type="#_x0000_t63" style="position:absolute;margin-left:121.7pt;margin-top:16.85pt;width:122.5pt;height:95.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" adj="22217,27562" fillcolor="#92cddc" strokecolor="#92cddc" strokeweight="1pt">
            <v:fill color2="#daeef3" angle="135" focus="50%" type="gradient"/>
            <v:shadow on="t" color="#205867" opacity=".5" offset="1pt"/>
            <v:textbox>
              <w:txbxContent>
                <w:p w:rsidR="00397F59" w:rsidRPr="00E03226" w:rsidRDefault="00397F59" w:rsidP="006B5E23">
                  <w:pPr>
                    <w:rPr>
                      <w:rFonts w:ascii="Times New Roman" w:hAnsi="Times New Roman"/>
                      <w:sz w:val="20"/>
                      <w:szCs w:val="20"/>
                    </w:rPr>
                  </w:pPr>
                  <w:r w:rsidRPr="00E03226">
                    <w:rPr>
                      <w:rFonts w:ascii="Times New Roman" w:hAnsi="Times New Roman"/>
                      <w:sz w:val="20"/>
                      <w:szCs w:val="20"/>
                    </w:rPr>
                    <w:t xml:space="preserve">Алда </w:t>
                  </w:r>
                  <w:r>
                    <w:rPr>
                      <w:rFonts w:ascii="Times New Roman" w:hAnsi="Times New Roman"/>
                      <w:sz w:val="20"/>
                      <w:szCs w:val="20"/>
                    </w:rPr>
                    <w:t xml:space="preserve"> </w:t>
                  </w:r>
                  <w:r w:rsidRPr="00E03226">
                    <w:rPr>
                      <w:rFonts w:ascii="Times New Roman" w:hAnsi="Times New Roman"/>
                      <w:sz w:val="20"/>
                      <w:szCs w:val="20"/>
                    </w:rPr>
                    <w:t xml:space="preserve"> яшел </w:t>
                  </w:r>
                  <w:r>
                    <w:rPr>
                      <w:rFonts w:ascii="Times New Roman" w:hAnsi="Times New Roman"/>
                      <w:sz w:val="20"/>
                      <w:szCs w:val="20"/>
                    </w:rPr>
                    <w:t xml:space="preserve">түгәрәкләр юк, шуңа күрә куян </w:t>
                  </w:r>
                  <w:r w:rsidRPr="00054384">
                    <w:rPr>
                      <w:rFonts w:ascii="Times New Roman" w:hAnsi="Times New Roman"/>
                      <w:lang w:val="tt-RU"/>
                    </w:rPr>
                    <w:t>өйгә керә ала</w:t>
                  </w:r>
                  <w:r>
                    <w:rPr>
                      <w:rFonts w:ascii="Times New Roman" w:hAnsi="Times New Roman"/>
                      <w:lang w:val="tt-RU"/>
                    </w:rPr>
                    <w:t>.</w:t>
                  </w:r>
                </w:p>
              </w:txbxContent>
            </v:textbox>
          </v:shape>
        </w:pict>
      </w:r>
      <w:r w:rsidRPr="006B5E23">
        <w:rPr>
          <w:rFonts w:ascii="Times New Roman" w:hAnsi="Times New Roman"/>
          <w:color w:val="FF0000"/>
          <w:sz w:val="24"/>
          <w:szCs w:val="24"/>
          <w:lang w:val="tt-RU"/>
        </w:rPr>
        <w:t xml:space="preserve"> Геройлар өйгә кайтып җитсен өчен, </w:t>
      </w:r>
      <w:r w:rsidRPr="006B5E23">
        <w:rPr>
          <w:rFonts w:ascii="Times New Roman" w:hAnsi="Times New Roman"/>
          <w:sz w:val="24"/>
          <w:szCs w:val="24"/>
          <w:lang w:val="tt-RU"/>
        </w:rPr>
        <w:t>шундый төс сайлагыз,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аның юлында ул төс </w:t>
      </w:r>
    </w:p>
    <w:p w:rsidR="00397F59" w:rsidRPr="006B5E23" w:rsidRDefault="00397F59" w:rsidP="00E468CD">
      <w:pPr>
        <w:spacing w:after="0" w:line="240" w:lineRule="auto"/>
        <w:rPr>
          <w:rFonts w:ascii="Times New Roman" w:hAnsi="Times New Roman"/>
          <w:color w:val="FF0000"/>
          <w:sz w:val="24"/>
          <w:szCs w:val="24"/>
          <w:lang w:val="tt-RU"/>
        </w:rPr>
      </w:pPr>
      <w:r w:rsidRPr="006B5E23">
        <w:rPr>
          <w:rFonts w:ascii="Times New Roman" w:hAnsi="Times New Roman"/>
          <w:sz w:val="24"/>
          <w:szCs w:val="24"/>
          <w:lang w:val="tt-RU"/>
        </w:rPr>
        <w:t>очрамасын :</w:t>
      </w:r>
    </w:p>
    <w:p w:rsidR="00397F59" w:rsidRPr="006B5E23" w:rsidRDefault="00397F59" w:rsidP="00E468CD">
      <w:pPr>
        <w:spacing w:after="0" w:line="240" w:lineRule="auto"/>
        <w:rPr>
          <w:rFonts w:ascii="Times New Roman" w:hAnsi="Times New Roman"/>
          <w:color w:val="C00000"/>
          <w:sz w:val="24"/>
          <w:szCs w:val="24"/>
          <w:lang w:val="tt-RU"/>
        </w:rPr>
      </w:pPr>
      <w:r w:rsidRPr="006B5E23">
        <w:rPr>
          <w:rFonts w:ascii="Times New Roman" w:hAnsi="Times New Roman"/>
          <w:color w:val="C00000"/>
          <w:sz w:val="24"/>
          <w:szCs w:val="24"/>
          <w:lang w:val="tt-RU"/>
        </w:rPr>
        <w:t>Уенныӊ сере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Геройларны шулай итеп куярга кирәк, алар аша сикерергә мөмкин булсын.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Әйе, дөрес. Бу балалар өчен иң авыры: бер яктан алар   аша сикереп чыгалар, бу барысына да отышлы һәм яхшы булачак. Икенче яктан шул ук вакытта башка уенчылар да сикерә ала.   Ягъни аларга башта ярдәм итәргә кирәк, ә аннары алар сезгә ярдәм итәр. Нәтиҗәсе дә яхшы булачак! Бу-команда эшенеӊ нәтиҗәсе.</w:t>
      </w:r>
    </w:p>
    <w:p w:rsidR="00397F59" w:rsidRPr="006B5E23" w:rsidRDefault="00397F59" w:rsidP="00E468CD">
      <w:pPr>
        <w:spacing w:after="0" w:line="240" w:lineRule="auto"/>
        <w:rPr>
          <w:rFonts w:ascii="Times New Roman" w:hAnsi="Times New Roman"/>
          <w:b/>
          <w:color w:val="C00000"/>
          <w:sz w:val="24"/>
          <w:szCs w:val="24"/>
          <w:lang w:val="tt-RU"/>
        </w:rPr>
      </w:pPr>
    </w:p>
    <w:p w:rsidR="00397F59" w:rsidRPr="006B5E23" w:rsidRDefault="00397F59" w:rsidP="00E468CD">
      <w:pPr>
        <w:spacing w:after="0" w:line="240" w:lineRule="auto"/>
        <w:rPr>
          <w:rFonts w:ascii="Times New Roman" w:hAnsi="Times New Roman"/>
          <w:b/>
          <w:color w:val="C00000"/>
          <w:sz w:val="24"/>
          <w:szCs w:val="24"/>
          <w:lang w:val="tt-RU"/>
        </w:rPr>
      </w:pPr>
      <w:r w:rsidRPr="006B5E23">
        <w:rPr>
          <w:rFonts w:ascii="Times New Roman" w:hAnsi="Times New Roman"/>
          <w:b/>
          <w:color w:val="C00000"/>
          <w:sz w:val="24"/>
          <w:szCs w:val="24"/>
          <w:lang w:val="tt-RU"/>
        </w:rPr>
        <w:t>Ә мин нинди герой булып йөрим?</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Теләсә нинди  герой булырга мөмкин,  ләкин беренче булып өйгә   кайтырга омтылырга кирәкми. Калган геройлар белән бергәләп өйгә кайтырга кирәк.</w:t>
      </w:r>
    </w:p>
    <w:p w:rsidR="00397F59" w:rsidRPr="006B5E23" w:rsidRDefault="00397F59" w:rsidP="00E468CD">
      <w:pPr>
        <w:spacing w:after="0" w:line="240" w:lineRule="auto"/>
        <w:rPr>
          <w:rFonts w:ascii="Times New Roman" w:hAnsi="Times New Roman"/>
          <w:b/>
          <w:color w:val="C00000"/>
          <w:sz w:val="24"/>
          <w:szCs w:val="24"/>
          <w:lang w:val="tt-RU"/>
        </w:rPr>
      </w:pPr>
    </w:p>
    <w:p w:rsidR="00397F59" w:rsidRPr="006B5E23" w:rsidRDefault="00397F59" w:rsidP="00E468CD">
      <w:pPr>
        <w:spacing w:after="0" w:line="240" w:lineRule="auto"/>
        <w:rPr>
          <w:rFonts w:ascii="Times New Roman" w:hAnsi="Times New Roman"/>
          <w:b/>
          <w:color w:val="C00000"/>
          <w:sz w:val="24"/>
          <w:szCs w:val="24"/>
          <w:lang w:val="tt-RU"/>
        </w:rPr>
      </w:pPr>
      <w:r w:rsidRPr="006B5E23">
        <w:rPr>
          <w:rFonts w:ascii="Times New Roman" w:hAnsi="Times New Roman"/>
          <w:b/>
          <w:color w:val="C00000"/>
          <w:sz w:val="24"/>
          <w:szCs w:val="24"/>
          <w:lang w:val="tt-RU"/>
        </w:rPr>
        <w:t>Балалар ничек уйный?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Кагыйдә буларак, башта үз героен чыгарырга тырышалар. Башкалар аша сикерүнең күпкә тизрәк булуы аңлашыла башлагач,  үзара килешә башлыйлар. 3-5 партиядән соң алар геройларны өйләренә тизрәк алып барырга кирәклеген төгәл аңлыйлар. Һәм бу мизгелдә биремне катлауландырырга кирәк — геройлар кырның төрле нокталарыннан старт ала башлый. Команда яхшырак эшләгән саен, узарга тиешле юл озыная.</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color w:val="FF0000"/>
          <w:sz w:val="24"/>
          <w:szCs w:val="24"/>
          <w:lang w:val="tt-RU"/>
        </w:rPr>
      </w:pPr>
    </w:p>
    <w:p w:rsidR="00397F59" w:rsidRPr="006B5E23" w:rsidRDefault="00397F59" w:rsidP="00E468CD">
      <w:pPr>
        <w:spacing w:after="0" w:line="240" w:lineRule="auto"/>
        <w:rPr>
          <w:rFonts w:ascii="Times New Roman" w:hAnsi="Times New Roman"/>
          <w:b/>
          <w:color w:val="FF0000"/>
          <w:sz w:val="24"/>
          <w:szCs w:val="24"/>
          <w:lang w:val="tt-RU"/>
        </w:rPr>
      </w:pPr>
      <w:r w:rsidRPr="006B5E23">
        <w:rPr>
          <w:rFonts w:ascii="Times New Roman" w:hAnsi="Times New Roman"/>
          <w:b/>
          <w:color w:val="FF0000"/>
          <w:sz w:val="24"/>
          <w:szCs w:val="24"/>
          <w:lang w:val="tt-RU"/>
        </w:rPr>
        <w:t>Ә нәрсә өлгермәгәнен ничек аңларга?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Уен кырында кояш бату шкаласы бар. Һәрвакыт төрле уенчы, кулланылмаган кояш карточкасын түгәрәк урынына алып, зәӊгәр фишканы бер адым алга кояш бату юнәлешендә кояштан айга таба күчерә. Кайчан фишка бөтен юлны үтеп, ай турысында туктагач, геройлар өйгә кайтып җитәргә тиеш.</w:t>
      </w:r>
    </w:p>
    <w:p w:rsidR="00397F59" w:rsidRPr="006B5E23" w:rsidRDefault="00397F59" w:rsidP="00E468CD">
      <w:pPr>
        <w:spacing w:after="0" w:line="240" w:lineRule="auto"/>
        <w:jc w:val="both"/>
        <w:rPr>
          <w:rFonts w:ascii="Times New Roman" w:hAnsi="Times New Roman"/>
          <w:sz w:val="24"/>
          <w:szCs w:val="24"/>
          <w:lang w:val="tt-RU"/>
        </w:rPr>
      </w:pPr>
      <w:r>
        <w:rPr>
          <w:noProof/>
          <w:lang w:eastAsia="ru-RU"/>
        </w:rPr>
        <w:pict>
          <v:shape id="Овальная выноска 171" o:spid="_x0000_s1118" type="#_x0000_t63" style="position:absolute;left:0;text-align:left;margin-left:85.4pt;margin-top:3.6pt;width:168.75pt;height:31.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" adj="-2893,27113" strokecolor="#92cddc" strokeweight="1pt">
            <v:fill color2="#b6dde8" focus="100%" type="gradient"/>
            <v:shadow on="t" color="#205867" opacity=".5" offset="1pt"/>
            <v:textbox>
              <w:txbxContent>
                <w:p w:rsidR="00397F59" w:rsidRPr="00895CD8" w:rsidRDefault="00397F59" w:rsidP="006B5E23">
                  <w:pPr>
                    <w:rPr>
                      <w:rFonts w:ascii="Times New Roman" w:hAnsi="Times New Roman"/>
                      <w:sz w:val="24"/>
                      <w:szCs w:val="24"/>
                      <w:lang w:val="tt-RU"/>
                    </w:rPr>
                  </w:pPr>
                  <w:r>
                    <w:rPr>
                      <w:rFonts w:ascii="Times New Roman" w:hAnsi="Times New Roman"/>
                      <w:sz w:val="24"/>
                      <w:szCs w:val="24"/>
                      <w:lang w:val="tt-RU"/>
                    </w:rPr>
                    <w:t>Кояш ш</w:t>
                  </w:r>
                  <w:r>
                    <w:rPr>
                      <w:rFonts w:ascii="Times New Roman" w:hAnsi="Times New Roman"/>
                      <w:sz w:val="24"/>
                      <w:szCs w:val="24"/>
                    </w:rPr>
                    <w:t>кала</w:t>
                  </w:r>
                  <w:r>
                    <w:rPr>
                      <w:rFonts w:ascii="Times New Roman" w:hAnsi="Times New Roman"/>
                      <w:sz w:val="24"/>
                      <w:szCs w:val="24"/>
                      <w:lang w:val="tt-RU"/>
                    </w:rPr>
                    <w:t>сы</w:t>
                  </w:r>
                </w:p>
              </w:txbxContent>
            </v:textbox>
          </v:shape>
        </w:pict>
      </w: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Рисунок 213" o:spid="_x0000_s1119" type="#_x0000_t75" style="position:absolute;margin-left:-8.5pt;margin-top:1pt;width:136pt;height:219.2pt;z-index:251668480;visibility:visible" wrapcoords="-119 0 -119 21526 21600 21526 21600 0 -119 0">
            <v:imagedata r:id="rId181" o:title="" gain="93623f" blacklevel="-3277f"/>
            <w10:wrap type="through"/>
          </v:shape>
        </w:pict>
      </w: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Овальная выноска 172" o:spid="_x0000_s1120" type="#_x0000_t63" style="position:absolute;margin-left:-170.55pt;margin-top:4.5pt;width:81.95pt;height:41.9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" adj="21363,31524" fillcolor="#92cddc" strokecolor="#92cddc" strokeweight="1pt">
            <v:fill color2="#daeef3" angle="135" focus="50%" type="gradient"/>
            <v:shadow on="t" color="#205867" opacity=".5" offset="1pt"/>
            <v:textbox>
              <w:txbxContent>
                <w:p w:rsidR="00397F59" w:rsidRPr="00895CD8" w:rsidRDefault="00397F59" w:rsidP="006B5E23">
                  <w:pPr>
                    <w:rPr>
                      <w:rFonts w:ascii="Times New Roman" w:hAnsi="Times New Roman"/>
                      <w:lang w:val="tt-RU"/>
                    </w:rPr>
                  </w:pPr>
                  <w:r>
                    <w:rPr>
                      <w:rFonts w:ascii="Times New Roman" w:hAnsi="Times New Roman"/>
                      <w:lang w:val="tt-RU"/>
                    </w:rPr>
                    <w:t xml:space="preserve">Зәңгәр </w:t>
                  </w:r>
                  <w:r>
                    <w:rPr>
                      <w:rFonts w:ascii="Times New Roman" w:hAnsi="Times New Roman"/>
                    </w:rPr>
                    <w:t xml:space="preserve"> фиш</w:t>
                  </w:r>
                  <w:r>
                    <w:rPr>
                      <w:rFonts w:ascii="Times New Roman" w:hAnsi="Times New Roman"/>
                      <w:lang w:val="tt-RU"/>
                    </w:rPr>
                    <w:t>ка</w:t>
                  </w:r>
                </w:p>
              </w:txbxContent>
            </v:textbox>
          </v:shape>
        </w:pict>
      </w:r>
      <w:r>
        <w:rPr>
          <w:noProof/>
          <w:lang w:eastAsia="ru-RU"/>
        </w:rPr>
        <w:pict>
          <v:shape id="Прямая со стрелкой 173" o:spid="_x0000_s1121" type="#_x0000_t32" style="position:absolute;margin-left:-83.8pt;margin-top:7.2pt;width:2.15pt;height:49.95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" strokecolor="#0070c0">
            <v:stroke endarrow="block"/>
          </v:shape>
        </w:pic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Прямая со стрелкой 174" o:spid="_x0000_s1122" type="#_x0000_t32" style="position:absolute;margin-left:-62pt;margin-top:8.6pt;width:56.4pt;height:95.1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" strokecolor="#0070c0">
            <v:stroke endarrow="block"/>
          </v:shape>
        </w:pict>
      </w:r>
      <w:r>
        <w:rPr>
          <w:noProof/>
          <w:lang w:eastAsia="ru-RU"/>
        </w:rPr>
        <w:pict>
          <v:shape id="Овальная выноска 175" o:spid="_x0000_s1123" type="#_x0000_t63" style="position:absolute;margin-left:-28.95pt;margin-top:0;width:101pt;height:48.3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" adj="-2887,26067" fillcolor="#92cddc" strokecolor="#92cddc" strokeweight="1pt">
            <v:fill color2="#daeef3" angle="135" focus="50%" type="gradient"/>
            <v:shadow on="t" color="#205867" opacity=".5" offset="1pt"/>
            <v:textbox>
              <w:txbxContent>
                <w:p w:rsidR="00397F59" w:rsidRPr="00895CD8" w:rsidRDefault="00397F59" w:rsidP="006B5E23">
                  <w:pPr>
                    <w:rPr>
                      <w:rFonts w:ascii="Times New Roman" w:hAnsi="Times New Roman"/>
                      <w:lang w:val="tt-RU"/>
                    </w:rPr>
                  </w:pPr>
                  <w:r>
                    <w:rPr>
                      <w:rFonts w:ascii="Times New Roman" w:hAnsi="Times New Roman"/>
                      <w:lang w:val="tt-RU"/>
                    </w:rPr>
                    <w:t>Кояшлы к</w:t>
                  </w:r>
                  <w:r>
                    <w:rPr>
                      <w:rFonts w:ascii="Times New Roman" w:hAnsi="Times New Roman"/>
                    </w:rPr>
                    <w:t>арт</w:t>
                  </w:r>
                  <w:r>
                    <w:rPr>
                      <w:rFonts w:ascii="Times New Roman" w:hAnsi="Times New Roman"/>
                      <w:lang w:val="tt-RU"/>
                    </w:rPr>
                    <w:t>алар</w:t>
                  </w:r>
                </w:p>
              </w:txbxContent>
            </v:textbox>
          </v:shape>
        </w:pic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Овальная выноска 176" o:spid="_x0000_s1124" type="#_x0000_t63" style="position:absolute;margin-left:-28.95pt;margin-top:11.2pt;width:131.9pt;height:87.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" adj="0,7722" strokecolor="#92cddc" strokeweight="1pt">
            <v:fill color2="#b6dde8" focus="100%" type="gradient"/>
            <v:shadow on="t" color="#205867" opacity=".5" offset="1pt"/>
            <v:textbox>
              <w:txbxContent>
                <w:p w:rsidR="00397F59" w:rsidRPr="00895CD8" w:rsidRDefault="00397F59" w:rsidP="006B5E23">
                  <w:pPr>
                    <w:jc w:val="center"/>
                    <w:rPr>
                      <w:lang w:val="tt-RU"/>
                    </w:rPr>
                  </w:pPr>
                  <w:r>
                    <w:rPr>
                      <w:rFonts w:ascii="Times New Roman" w:hAnsi="Times New Roman"/>
                    </w:rPr>
                    <w:t>Төсле билгеләрне билгеләү өчен сораулар</w:t>
                  </w:r>
                </w:p>
              </w:txbxContent>
            </v:textbox>
          </v:shape>
        </w:pict>
      </w: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Прямая со стрелкой 177" o:spid="_x0000_s1125" type="#_x0000_t32" style="position:absolute;margin-left:-62pt;margin-top:7.1pt;width:46.75pt;height:12.9pt;flip:x 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" strokecolor="#0070c0">
            <v:stroke endarrow="block"/>
          </v:shape>
        </w:pic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Pr>
          <w:noProof/>
          <w:lang w:eastAsia="ru-RU"/>
        </w:rPr>
        <w:pict>
          <v:shape id="Прямая со стрелкой 178" o:spid="_x0000_s1126" type="#_x0000_t32" style="position:absolute;margin-left:-64.7pt;margin-top:7.4pt;width:42.45pt;height:7pt;flip:x 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" strokecolor="#0070c0">
            <v:stroke endarrow="block"/>
          </v:shape>
        </w:pic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
          <w:color w:val="FF0000"/>
          <w:sz w:val="28"/>
          <w:szCs w:val="28"/>
          <w:lang w:val="tt-RU"/>
        </w:rPr>
      </w:pPr>
    </w:p>
    <w:p w:rsidR="00397F59" w:rsidRPr="006B5E23" w:rsidRDefault="00397F59" w:rsidP="00E468CD">
      <w:pPr>
        <w:spacing w:after="0" w:line="240" w:lineRule="auto"/>
        <w:rPr>
          <w:rFonts w:ascii="Times New Roman" w:hAnsi="Times New Roman"/>
          <w:b/>
          <w:color w:val="FF0000"/>
          <w:sz w:val="28"/>
          <w:szCs w:val="28"/>
          <w:lang w:val="tt-RU"/>
        </w:rPr>
      </w:pPr>
      <w:r w:rsidRPr="006B5E23">
        <w:rPr>
          <w:rFonts w:ascii="Times New Roman" w:hAnsi="Times New Roman"/>
          <w:b/>
          <w:color w:val="FF0000"/>
          <w:sz w:val="28"/>
          <w:szCs w:val="28"/>
          <w:lang w:val="tt-RU"/>
        </w:rPr>
        <w:t>Кояшлы картада төсле билгеләр ни өчен кирәк?</w:t>
      </w:r>
    </w:p>
    <w:p w:rsidR="00397F59" w:rsidRPr="006B5E23" w:rsidRDefault="00397F59" w:rsidP="00E468CD">
      <w:pPr>
        <w:spacing w:after="0" w:line="240" w:lineRule="auto"/>
        <w:rPr>
          <w:rFonts w:ascii="Times New Roman" w:hAnsi="Times New Roman"/>
          <w:b/>
          <w:sz w:val="28"/>
          <w:szCs w:val="28"/>
          <w:lang w:val="tt-RU"/>
        </w:rPr>
      </w:pPr>
      <w:r w:rsidRPr="006B5E23">
        <w:rPr>
          <w:rFonts w:ascii="Times New Roman" w:hAnsi="Times New Roman"/>
          <w:b/>
          <w:sz w:val="28"/>
          <w:szCs w:val="28"/>
          <w:lang w:val="tt-RU"/>
        </w:rPr>
        <w:t>Бу кояшлы карта эләккән очракта, зәңгәр фишка хәрәкәт итә, уенчы бу картадагы сорауга җавап бирә, уен бырышын икенче уенчы дәвам итә.</w:t>
      </w:r>
    </w:p>
    <w:p w:rsidR="00397F59" w:rsidRPr="006B5E23" w:rsidRDefault="00397F59" w:rsidP="00E468CD">
      <w:pPr>
        <w:spacing w:after="0" w:line="240" w:lineRule="auto"/>
        <w:rPr>
          <w:rFonts w:ascii="Times New Roman" w:hAnsi="Times New Roman"/>
          <w:b/>
          <w:color w:val="FF0000"/>
          <w:sz w:val="24"/>
          <w:szCs w:val="24"/>
          <w:lang w:val="tt-RU"/>
        </w:rPr>
      </w:pPr>
    </w:p>
    <w:p w:rsidR="00397F59" w:rsidRPr="006B5E23" w:rsidRDefault="00397F59" w:rsidP="00E468CD">
      <w:pPr>
        <w:spacing w:after="0" w:line="240" w:lineRule="auto"/>
        <w:rPr>
          <w:rFonts w:ascii="Times New Roman" w:hAnsi="Times New Roman"/>
          <w:b/>
          <w:color w:val="FF0000"/>
          <w:sz w:val="24"/>
          <w:szCs w:val="24"/>
          <w:lang w:val="tt-RU"/>
        </w:rPr>
      </w:pPr>
      <w:r w:rsidRPr="006B5E23">
        <w:rPr>
          <w:rFonts w:ascii="Times New Roman" w:hAnsi="Times New Roman"/>
          <w:b/>
          <w:color w:val="FF0000"/>
          <w:sz w:val="24"/>
          <w:szCs w:val="24"/>
          <w:lang w:val="tt-RU"/>
        </w:rPr>
        <w:t>Кояштан сорау? Мәсәлән: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Гайлә әгътатарча эйт?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Сезнең гайләдә нинди милли бәйрәмнәрне билгеләп үтеләр?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Татар халкының милли ризыкларын санап кит.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 xml:space="preserve">Йорт хайваннарнын </w:t>
      </w:r>
      <w:r w:rsidRPr="006B5E23">
        <w:rPr>
          <w:rFonts w:ascii="Times New Roman" w:hAnsi="Times New Roman"/>
          <w:sz w:val="24"/>
          <w:szCs w:val="24"/>
          <w:lang w:val="en-US"/>
        </w:rPr>
        <w:t>h</w:t>
      </w:r>
      <w:r w:rsidRPr="006B5E23">
        <w:rPr>
          <w:rFonts w:ascii="Times New Roman" w:hAnsi="Times New Roman"/>
          <w:sz w:val="24"/>
          <w:szCs w:val="24"/>
          <w:lang w:val="tt-RU"/>
        </w:rPr>
        <w:t>әм кошларын татарча эйт.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Кибеттән алган әйберләрне сана</w:t>
      </w:r>
      <w:r w:rsidRPr="006B5E23">
        <w:rPr>
          <w:rFonts w:ascii="Times New Roman" w:hAnsi="Times New Roman"/>
          <w:sz w:val="24"/>
          <w:szCs w:val="24"/>
        </w:rPr>
        <w:t>:</w:t>
      </w:r>
    </w:p>
    <w:p w:rsidR="00397F59" w:rsidRPr="006B5E23" w:rsidRDefault="00397F59" w:rsidP="00E468CD">
      <w:pPr>
        <w:tabs>
          <w:tab w:val="left" w:pos="3329"/>
        </w:tabs>
        <w:spacing w:after="0" w:line="240" w:lineRule="auto"/>
        <w:rPr>
          <w:rFonts w:ascii="Times New Roman" w:hAnsi="Times New Roman"/>
          <w:sz w:val="24"/>
          <w:szCs w:val="24"/>
        </w:rPr>
      </w:pPr>
      <w:r w:rsidRPr="006B5E23">
        <w:rPr>
          <w:rFonts w:ascii="Times New Roman" w:hAnsi="Times New Roman"/>
          <w:sz w:val="24"/>
          <w:szCs w:val="24"/>
          <w:lang w:val="tt-RU"/>
        </w:rPr>
        <w:t>Киемнәр</w:t>
      </w:r>
      <w:r w:rsidRPr="006B5E23">
        <w:rPr>
          <w:rFonts w:ascii="Times New Roman" w:hAnsi="Times New Roman"/>
          <w:sz w:val="24"/>
          <w:szCs w:val="24"/>
          <w:lang w:val="tt-RU"/>
        </w:rPr>
        <w:tab/>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Ашамлыклар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w:t>
      </w:r>
      <w:r w:rsidRPr="006B5E23">
        <w:rPr>
          <w:rFonts w:ascii="Times New Roman" w:hAnsi="Times New Roman"/>
          <w:sz w:val="24"/>
          <w:szCs w:val="24"/>
          <w:lang w:val="tt-RU"/>
        </w:rPr>
        <w:t>Уенчыклар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 xml:space="preserve">Син нинди яшелчә </w:t>
      </w:r>
      <w:r w:rsidRPr="006B5E23">
        <w:rPr>
          <w:rFonts w:ascii="Times New Roman" w:hAnsi="Times New Roman"/>
          <w:sz w:val="24"/>
          <w:szCs w:val="24"/>
          <w:lang w:val="en-US"/>
        </w:rPr>
        <w:t>h</w:t>
      </w:r>
      <w:r w:rsidRPr="006B5E23">
        <w:rPr>
          <w:rFonts w:ascii="Times New Roman" w:hAnsi="Times New Roman"/>
          <w:sz w:val="24"/>
          <w:szCs w:val="24"/>
          <w:lang w:val="tt-RU"/>
        </w:rPr>
        <w:t>әм җиләк-җимешләр яратасың?</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color w:val="FF0000"/>
          <w:sz w:val="24"/>
          <w:szCs w:val="24"/>
          <w:lang w:val="tt-RU"/>
        </w:rPr>
        <w:t>Уен тематикасын сайларга мөмкинме?</w:t>
      </w:r>
      <w:r w:rsidRPr="006B5E23">
        <w:rPr>
          <w:rFonts w:ascii="Times New Roman" w:hAnsi="Times New Roman"/>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Әйе. Уен күпфункцияле.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Сораулар белән әзер өч тема тәкъдим ителә: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1. Гаилә традицияләре һәм хәзинәләре.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2. Милли традицияләр һәм хәзинәләр.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Шулай ук буш карта, аны үз теләге белән төрле темага тутырырга була.</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color w:val="FF0000"/>
          <w:sz w:val="24"/>
          <w:szCs w:val="24"/>
        </w:rPr>
      </w:pPr>
      <w:r w:rsidRPr="006B5E23">
        <w:rPr>
          <w:rFonts w:ascii="Times New Roman" w:hAnsi="Times New Roman"/>
          <w:sz w:val="24"/>
          <w:szCs w:val="24"/>
        </w:rPr>
        <w:tab/>
      </w:r>
    </w:p>
    <w:p w:rsidR="00397F59" w:rsidRPr="006B5E23" w:rsidRDefault="00397F59" w:rsidP="00E468CD">
      <w:pPr>
        <w:spacing w:after="0" w:line="240" w:lineRule="auto"/>
        <w:jc w:val="center"/>
        <w:rPr>
          <w:rFonts w:ascii="Times New Roman" w:hAnsi="Times New Roman"/>
          <w:color w:val="FF0000"/>
          <w:sz w:val="24"/>
          <w:szCs w:val="24"/>
        </w:rPr>
      </w:pPr>
    </w:p>
    <w:p w:rsidR="00397F59" w:rsidRPr="006B5E23" w:rsidRDefault="00397F59" w:rsidP="00E468CD">
      <w:pPr>
        <w:spacing w:after="0" w:line="240" w:lineRule="auto"/>
        <w:jc w:val="center"/>
        <w:rPr>
          <w:rFonts w:ascii="Times New Roman" w:hAnsi="Times New Roman"/>
          <w:b/>
          <w:color w:val="FF0000"/>
          <w:sz w:val="24"/>
          <w:szCs w:val="24"/>
          <w:lang w:val="tt-RU"/>
        </w:rPr>
      </w:pPr>
      <w:r w:rsidRPr="006B5E23">
        <w:rPr>
          <w:rFonts w:ascii="Times New Roman" w:hAnsi="Times New Roman"/>
          <w:color w:val="FF0000"/>
          <w:sz w:val="24"/>
          <w:szCs w:val="24"/>
        </w:rPr>
        <w:tab/>
      </w:r>
      <w:r w:rsidRPr="006B5E23">
        <w:rPr>
          <w:rFonts w:ascii="Times New Roman" w:hAnsi="Times New Roman"/>
          <w:b/>
          <w:color w:val="FF0000"/>
          <w:sz w:val="24"/>
          <w:szCs w:val="24"/>
          <w:lang w:val="tt-RU"/>
        </w:rPr>
        <w:t>Шәп, ә кем өчен бу уен?</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Һичшиксез-гаиләгә, ата-аналарга балалар белән уйнау өчен, бер-береӊне яхшырак аңларга һәм аралашу өчен.</w:t>
      </w: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color w:val="FF0000"/>
          <w:sz w:val="24"/>
          <w:szCs w:val="24"/>
          <w:lang w:val="tt-RU"/>
        </w:rPr>
      </w:pPr>
      <w:r w:rsidRPr="006B5E23">
        <w:rPr>
          <w:rFonts w:ascii="Times New Roman" w:hAnsi="Times New Roman"/>
          <w:b/>
          <w:color w:val="FF0000"/>
          <w:sz w:val="24"/>
          <w:szCs w:val="24"/>
          <w:lang w:val="tt-RU"/>
        </w:rPr>
        <w:t>Бу тартмада нәрсә?</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Зур уен кыры, анда ойгә кадәр маршрут ясалган (уен кыры ахырында ябалак йорты).</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6 герой кыр буенча хәрәкәт итә.</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Таң атарга күпме калганын белү өчен, кояш ясалган жетон.</w:t>
      </w:r>
    </w:p>
    <w:p w:rsidR="00397F59" w:rsidRPr="006B5E23" w:rsidRDefault="00397F59" w:rsidP="00E468CD">
      <w:pPr>
        <w:spacing w:after="0" w:line="240" w:lineRule="auto"/>
        <w:jc w:val="center"/>
        <w:rPr>
          <w:rFonts w:ascii="Times New Roman" w:hAnsi="Times New Roman"/>
          <w:sz w:val="24"/>
          <w:szCs w:val="24"/>
          <w:lang w:val="tt-RU"/>
        </w:rPr>
      </w:pPr>
      <w:r w:rsidRPr="006B5E23">
        <w:rPr>
          <w:rFonts w:ascii="Times New Roman" w:hAnsi="Times New Roman"/>
          <w:sz w:val="24"/>
          <w:szCs w:val="24"/>
          <w:lang w:val="tt-RU"/>
        </w:rPr>
        <w:t>Барысы 50 карточка, аларның 36сы-йөрү өчен төсле түгәрәкләр һәм 14е-вакытны билгеләү өчен кояш ясалган жетон, гади һәм кыска кагыйдәләр белән иллюстрацияләр.</w:t>
      </w:r>
    </w:p>
    <w:p w:rsidR="00397F59" w:rsidRPr="006B5E23" w:rsidRDefault="00397F59" w:rsidP="00E468CD">
      <w:pPr>
        <w:spacing w:after="0" w:line="240" w:lineRule="auto"/>
        <w:jc w:val="center"/>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bCs/>
          <w:color w:val="000000"/>
          <w:sz w:val="24"/>
          <w:szCs w:val="24"/>
          <w:bdr w:val="none" w:sz="0" w:space="0" w:color="auto" w:frame="1"/>
          <w:lang w:val="tt-RU"/>
        </w:rPr>
      </w:pPr>
      <w:r w:rsidRPr="006B5E23">
        <w:rPr>
          <w:rFonts w:ascii="Times New Roman" w:hAnsi="Times New Roman"/>
          <w:b/>
          <w:color w:val="371D10"/>
          <w:sz w:val="24"/>
          <w:szCs w:val="24"/>
          <w:shd w:val="clear" w:color="auto" w:fill="FFFFFF"/>
          <w:lang w:val="tt-RU"/>
        </w:rPr>
        <w:t>“</w:t>
      </w:r>
      <w:r w:rsidRPr="006B5E23">
        <w:rPr>
          <w:rFonts w:ascii="Times New Roman" w:hAnsi="Times New Roman"/>
          <w:b/>
          <w:color w:val="371D10"/>
          <w:sz w:val="24"/>
          <w:szCs w:val="24"/>
          <w:shd w:val="clear" w:color="auto" w:fill="FFFFFF"/>
        </w:rPr>
        <w:t>Профессии</w:t>
      </w:r>
      <w:r w:rsidRPr="006B5E23">
        <w:rPr>
          <w:rFonts w:ascii="Times New Roman" w:hAnsi="Times New Roman"/>
          <w:b/>
          <w:color w:val="371D10"/>
          <w:sz w:val="24"/>
          <w:szCs w:val="24"/>
          <w:shd w:val="clear" w:color="auto" w:fill="FFFFFF"/>
          <w:lang w:val="tt-RU"/>
        </w:rPr>
        <w:t>”</w:t>
      </w:r>
      <w:r w:rsidRPr="006B5E23">
        <w:rPr>
          <w:rFonts w:ascii="Times New Roman" w:hAnsi="Times New Roman"/>
          <w:b/>
          <w:color w:val="371D10"/>
          <w:sz w:val="24"/>
          <w:szCs w:val="24"/>
          <w:shd w:val="clear" w:color="auto" w:fill="FFFFFF"/>
        </w:rPr>
        <w:t xml:space="preserve"> </w:t>
      </w:r>
      <w:r w:rsidRPr="006B5E23">
        <w:rPr>
          <w:rFonts w:ascii="Times New Roman" w:hAnsi="Times New Roman"/>
          <w:b/>
          <w:color w:val="371D10"/>
          <w:sz w:val="24"/>
          <w:szCs w:val="24"/>
          <w:shd w:val="clear" w:color="auto" w:fill="FFFFFF"/>
          <w:lang w:val="tt-RU"/>
        </w:rPr>
        <w:t>-“Һөнәрләр”</w:t>
      </w:r>
    </w:p>
    <w:p w:rsidR="00397F59" w:rsidRPr="006B5E23" w:rsidRDefault="00397F59" w:rsidP="00E468CD">
      <w:pPr>
        <w:spacing w:after="0" w:line="240" w:lineRule="auto"/>
        <w:jc w:val="right"/>
        <w:rPr>
          <w:rFonts w:ascii="Times New Roman" w:hAnsi="Times New Roman"/>
          <w:bCs/>
          <w:color w:val="000000"/>
          <w:sz w:val="24"/>
          <w:szCs w:val="24"/>
        </w:rPr>
      </w:pPr>
      <w:r w:rsidRPr="006B5E23">
        <w:rPr>
          <w:rFonts w:ascii="Times New Roman" w:hAnsi="Times New Roman"/>
          <w:bCs/>
          <w:color w:val="000000"/>
          <w:sz w:val="24"/>
          <w:szCs w:val="24"/>
        </w:rPr>
        <w:t>Халиуллина Альфия Фаритовна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МБДОУ –«Детский сад №5 «Бэлэкэч» п.г.т. Богатые Сабы»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Тасвирламасы: әлеге биремнәр комплектын мин мәктәпкәчә яшьтәге балалар белән дәресләрдә "һөнәр</w:t>
      </w:r>
      <w:r w:rsidRPr="006B5E23">
        <w:rPr>
          <w:rFonts w:ascii="Times New Roman" w:hAnsi="Times New Roman"/>
          <w:sz w:val="24"/>
          <w:szCs w:val="24"/>
          <w:lang w:val="tt-RU"/>
        </w:rPr>
        <w:t>ләр</w:t>
      </w:r>
      <w:r w:rsidRPr="006B5E23">
        <w:rPr>
          <w:rFonts w:ascii="Times New Roman" w:hAnsi="Times New Roman"/>
          <w:sz w:val="24"/>
          <w:szCs w:val="24"/>
        </w:rPr>
        <w:t>" темасы буенча белемнәрне ныгыту һәм баету өчен кулланам.</w:t>
      </w:r>
      <w:r w:rsidRPr="006B5E23">
        <w:rPr>
          <w:rFonts w:ascii="Times New Roman" w:hAnsi="Times New Roman"/>
          <w:sz w:val="24"/>
          <w:szCs w:val="24"/>
          <w:lang w:val="tt-RU"/>
        </w:rPr>
        <w:t xml:space="preserve"> Уеннар һәм күнегүләр җыентыгы актив һәм пассив сүзлек үсешенә, исәп-хисап күзаллауларын формалаштыруга ярдәм итә, фикерләүне һәм игътибарны үстерә Материал тәрбиячеләргә, логопед-укытучыларга, дефектолог - укытучыларга,ата-аналарга файдалы булырга мөмкин.</w:t>
      </w:r>
    </w:p>
    <w:p w:rsidR="00397F59" w:rsidRPr="006B5E23" w:rsidRDefault="00397F59" w:rsidP="00E468CD">
      <w:pPr>
        <w:spacing w:after="0" w:line="240" w:lineRule="auto"/>
        <w:rPr>
          <w:rFonts w:ascii="Times New Roman" w:hAnsi="Times New Roman"/>
          <w:b/>
          <w:bCs/>
          <w:sz w:val="24"/>
          <w:szCs w:val="24"/>
          <w:lang w:val="tt-RU"/>
        </w:rPr>
      </w:pPr>
      <w:r w:rsidRPr="006B5E23">
        <w:rPr>
          <w:rFonts w:ascii="Times New Roman" w:hAnsi="Times New Roman"/>
          <w:b/>
          <w:bCs/>
          <w:sz w:val="24"/>
          <w:szCs w:val="24"/>
          <w:lang w:val="tt-RU"/>
        </w:rPr>
        <w:t>Бурычлар: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балаларның "һөнәрләр" темасы буенча белемнәрен активлаштырырга, ныгытырга һәм гомумиләштерергә".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-бәйләнешле сөйләм үсешенә ярдәм итү.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-ишетү игътибарын үстерү, сорауларга җавап бирә белү.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-сабырлык, тырышлык, эштә пөхтәлек тәрбияләү, башланган эшне җиренә җиткереп эшли белүләренә ирешү.</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
          <w:bCs/>
          <w:sz w:val="24"/>
          <w:szCs w:val="24"/>
          <w:lang w:val="tt-RU"/>
        </w:rPr>
      </w:pPr>
    </w:p>
    <w:p w:rsidR="00397F59" w:rsidRPr="006B5E23" w:rsidRDefault="00397F59" w:rsidP="00E468CD">
      <w:pPr>
        <w:spacing w:after="0" w:line="240" w:lineRule="auto"/>
        <w:rPr>
          <w:rFonts w:ascii="Times New Roman" w:hAnsi="Times New Roman"/>
          <w:b/>
          <w:bCs/>
          <w:sz w:val="24"/>
          <w:szCs w:val="24"/>
          <w:lang w:val="tt-RU"/>
        </w:rPr>
      </w:pPr>
      <w:r w:rsidRPr="006B5E23">
        <w:rPr>
          <w:rFonts w:ascii="Times New Roman" w:hAnsi="Times New Roman"/>
          <w:b/>
          <w:bCs/>
          <w:sz w:val="24"/>
          <w:szCs w:val="24"/>
          <w:lang w:val="tt-RU"/>
        </w:rPr>
        <w:t>1 Уен. "Дөрес әйт"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"Һөнәрләр" темасы буенча белемнәрен ныгыту һәм баету, актив һәм пассив сүзлекне үстерү, ишетү игътибарын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 уенны балалар өчен яңа һөнәрләр белән танышу этабында да, белемнәрне ныгыту һәм гомумиләштерү өчен дә кулланырга мөмкин. Эш өчен менә шундый скульптуралар кулланабыз. Алар йомшак пластилиннан эшләнелгән. “Һөнәрләр” темасы буенча туры килә торган һөнәрләрне сайлыйбыз-(рәсемнәрне интернет челтәреннән эзлибез). Балалар белән дәресләрдә кулланырга мөмкин булган барлык һөнәрләр исемлеге: -1-ветеринар,2-чүлмәкче,3-игенче, 4-умартачы.һ. б</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Биремнәр вариантлары: чиратлап балаларга карточкалар күрсәтәбез: Кем бу? Нәрсә белән шөгыльләнә? (мәсәлән, бу умартачы, ул бал кортлары карый. Бу ветеринар, ул хайваннар дәвалый, һ. б), шулай ук табышмаклар темасы буенча сайларга мөмкин. Өстәлгә 4 скульптураны куябыз.</w:t>
      </w:r>
    </w:p>
    <w:p w:rsidR="00397F59" w:rsidRPr="006B5E23" w:rsidRDefault="00397F59" w:rsidP="00E468CD">
      <w:pPr>
        <w:spacing w:after="0" w:line="240" w:lineRule="auto"/>
        <w:rPr>
          <w:rFonts w:ascii="Times New Roman" w:hAnsi="Times New Roman"/>
          <w:b/>
          <w:bCs/>
          <w:sz w:val="24"/>
          <w:szCs w:val="24"/>
          <w:lang w:val="tt-RU"/>
        </w:rPr>
      </w:pPr>
      <w:r w:rsidRPr="006B5E23">
        <w:rPr>
          <w:rFonts w:ascii="Times New Roman" w:hAnsi="Times New Roman"/>
          <w:b/>
          <w:bCs/>
          <w:sz w:val="24"/>
          <w:szCs w:val="24"/>
          <w:lang w:val="tt-RU"/>
        </w:rPr>
        <w:t>2 Уен. " Дөрес яки юк"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игътибарны, фикерләүне үстерү, төрле һөнәрләр турында белемнәрен ныгыту.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bCs/>
          <w:sz w:val="24"/>
          <w:szCs w:val="24"/>
          <w:lang w:val="tt-RU"/>
        </w:rPr>
        <w:t>Җиһазлар</w:t>
      </w:r>
      <w:r w:rsidRPr="006B5E23">
        <w:rPr>
          <w:rFonts w:ascii="Times New Roman" w:hAnsi="Times New Roman"/>
          <w:sz w:val="24"/>
          <w:szCs w:val="24"/>
          <w:lang w:val="tt-RU"/>
        </w:rPr>
        <w:t>: төрле һөнәр ияләре скульптуралары комплекты, һәр уйнаучы өчен кызыл һәм яшел карточкалар.</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Уен барышы: балаларга кызыл һәм яшел төстәге карточкалар таратабыз. Уен шартларын игълан итәбез-хәзер мин сезгә скульптура күрсәтәчәкмен һәм бу кешенең һөнәрен атарсыз.Әгәр мин дөрес эйтсэм, сез миңа яшел карточкалар күрсәтергә тиеш буласыз. Әгәр мин дөрес түгелне  атасам яки күрсәтсәм, сезне алдасам-сез миңа кызыл карточканы күрсәтәсез. Алга таба скульптураларны чиратлап күрсәтәбез,дөрес һәм дөрес булмаган фикерләрне чиратлаштырабыз,балаларның хаталарын төзәтүләрен сорыйбыз, мәсәлән, ветеринар.(умартачы скульптурасын күрсәтәбез,балалар төзәтә-юк, бу умартачы түгел)</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b/>
          <w:bCs/>
          <w:sz w:val="24"/>
          <w:szCs w:val="24"/>
          <w:lang w:val="tt-RU"/>
        </w:rPr>
      </w:pPr>
      <w:r w:rsidRPr="006B5E23">
        <w:rPr>
          <w:rFonts w:ascii="Times New Roman" w:hAnsi="Times New Roman"/>
          <w:b/>
          <w:bCs/>
          <w:sz w:val="24"/>
          <w:szCs w:val="24"/>
          <w:lang w:val="tt-RU"/>
        </w:rPr>
        <w:t>3 Уен. «Эш өчен нәрсә кирәк»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актив һәм пассив сүзлекне үстерү, фикерләүне, игътибарны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Әлеге уенны шулай ук һөнәрләр турында белемнәрне ныгыту этабында кулланабыз.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Кече яшьтәге мәктәпкәчә яшьтәге балаларга уен бурычын куябыз (парлашып эшләргә бик уңайлы) - рольләрне бүләбез: мәсәлән, Азат син умартачы буларсың, ә Кәрим-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чүлмәкче. Эш очен кирэк булган барлык предметларны табыгыз. Барлык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предметлар җыелгач, балаларны үз һөнәре турында сөйләвен сорыйбыз. Мәсәлән: - миндә</w:t>
      </w:r>
      <w:r w:rsidRPr="006B5E23">
        <w:rPr>
          <w:rFonts w:ascii="Times New Roman" w:hAnsi="Times New Roman"/>
          <w:sz w:val="24"/>
          <w:szCs w:val="24"/>
          <w:lang w:val="tt-RU"/>
        </w:rPr>
        <w:t xml:space="preserve"> г</w:t>
      </w:r>
      <w:r w:rsidRPr="006B5E23">
        <w:rPr>
          <w:rFonts w:ascii="Times New Roman" w:hAnsi="Times New Roman"/>
          <w:sz w:val="24"/>
          <w:szCs w:val="24"/>
        </w:rPr>
        <w:t>ончар скульптурасы, ул чүлмәк ясый, димәк, аңа эш өчен балчык һәм су кирәк һ.</w:t>
      </w:r>
      <w:r w:rsidRPr="006B5E23">
        <w:rPr>
          <w:rFonts w:ascii="Times New Roman" w:hAnsi="Times New Roman"/>
          <w:sz w:val="24"/>
          <w:szCs w:val="24"/>
          <w:lang w:val="tt-RU"/>
        </w:rPr>
        <w:t>б.</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b/>
          <w:bCs/>
          <w:sz w:val="24"/>
          <w:szCs w:val="24"/>
        </w:rPr>
      </w:pPr>
      <w:r w:rsidRPr="006B5E23">
        <w:rPr>
          <w:rFonts w:ascii="Times New Roman" w:hAnsi="Times New Roman"/>
          <w:b/>
          <w:bCs/>
          <w:sz w:val="24"/>
          <w:szCs w:val="24"/>
          <w:lang w:val="tt-RU"/>
        </w:rPr>
        <w:t xml:space="preserve">4 </w:t>
      </w:r>
      <w:r w:rsidRPr="006B5E23">
        <w:rPr>
          <w:rFonts w:ascii="Times New Roman" w:hAnsi="Times New Roman"/>
          <w:b/>
          <w:bCs/>
          <w:sz w:val="24"/>
          <w:szCs w:val="24"/>
        </w:rPr>
        <w:t>Уен. "Алар</w:t>
      </w:r>
      <w:r w:rsidRPr="006B5E23">
        <w:rPr>
          <w:rFonts w:ascii="Times New Roman" w:hAnsi="Times New Roman"/>
          <w:b/>
          <w:bCs/>
          <w:sz w:val="24"/>
          <w:szCs w:val="24"/>
          <w:lang w:val="tt-RU"/>
        </w:rPr>
        <w:t xml:space="preserve"> кемгә кирәк</w:t>
      </w:r>
      <w:r w:rsidRPr="006B5E23">
        <w:rPr>
          <w:rFonts w:ascii="Times New Roman" w:hAnsi="Times New Roman"/>
          <w:b/>
          <w:bCs/>
          <w:sz w:val="24"/>
          <w:szCs w:val="24"/>
        </w:rPr>
        <w:t>»</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Максаты: балаларның торле хонэрлэргэ кирэкле материаллар, инструментлар, җиһазлар турында белемнәрен ныгыту.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Уенның барышы: педагог балаларга предмет күрсәтә, ә балалар шул хонэргэ кирэкле предметны атыйлар. Шуны истә тотарга кирәк, бер үк предметлар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төрле һөнәр ияләренә кирэк</w:t>
      </w:r>
      <w:r w:rsidRPr="006B5E23">
        <w:rPr>
          <w:rFonts w:ascii="Times New Roman" w:hAnsi="Times New Roman"/>
          <w:sz w:val="24"/>
          <w:szCs w:val="24"/>
          <w:lang w:val="tt-RU"/>
        </w:rPr>
        <w:t xml:space="preserve"> булырга мөмкин</w:t>
      </w:r>
      <w:r w:rsidRPr="006B5E23">
        <w:rPr>
          <w:rFonts w:ascii="Times New Roman" w:hAnsi="Times New Roman"/>
          <w:sz w:val="24"/>
          <w:szCs w:val="24"/>
        </w:rPr>
        <w:t>.</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b/>
          <w:sz w:val="24"/>
          <w:szCs w:val="24"/>
          <w:lang w:val="tt-RU" w:eastAsia="ru-RU"/>
        </w:rPr>
      </w:pPr>
      <w:r w:rsidRPr="006B5E23">
        <w:rPr>
          <w:rFonts w:ascii="Times New Roman" w:hAnsi="Times New Roman"/>
          <w:b/>
          <w:sz w:val="24"/>
          <w:szCs w:val="24"/>
          <w:lang w:val="tt-RU" w:eastAsia="ru-RU"/>
        </w:rPr>
        <w:t>“Мин һәм куркынычсыз юл”</w:t>
      </w:r>
    </w:p>
    <w:p w:rsidR="00397F59" w:rsidRPr="006B5E23" w:rsidRDefault="00397F59" w:rsidP="00E468CD">
      <w:pPr>
        <w:spacing w:after="0" w:line="240" w:lineRule="auto"/>
        <w:jc w:val="right"/>
        <w:rPr>
          <w:rFonts w:ascii="Times New Roman" w:hAnsi="Times New Roman"/>
          <w:bCs/>
          <w:color w:val="000000"/>
          <w:sz w:val="24"/>
          <w:szCs w:val="24"/>
        </w:rPr>
      </w:pPr>
      <w:r w:rsidRPr="006B5E23">
        <w:rPr>
          <w:rFonts w:ascii="Times New Roman" w:hAnsi="Times New Roman"/>
          <w:bCs/>
          <w:color w:val="000000"/>
          <w:sz w:val="24"/>
          <w:szCs w:val="24"/>
        </w:rPr>
        <w:t>Шайхутдинова Зухра Ильгизовна</w:t>
      </w:r>
    </w:p>
    <w:p w:rsidR="00397F59" w:rsidRPr="006B5E23" w:rsidRDefault="00397F59" w:rsidP="00E468CD">
      <w:pPr>
        <w:spacing w:after="0" w:line="240" w:lineRule="auto"/>
        <w:jc w:val="right"/>
        <w:rPr>
          <w:rFonts w:ascii="Times New Roman" w:hAnsi="Times New Roman"/>
          <w:b/>
          <w:sz w:val="24"/>
          <w:szCs w:val="24"/>
          <w:lang w:val="tt-RU" w:eastAsia="ru-RU"/>
        </w:rPr>
      </w:pPr>
      <w:r w:rsidRPr="006B5E23">
        <w:rPr>
          <w:rFonts w:ascii="Times New Roman" w:hAnsi="Times New Roman"/>
          <w:sz w:val="24"/>
          <w:szCs w:val="24"/>
        </w:rPr>
        <w:t>МБОУ» Килиевская начальная школа»</w:t>
      </w:r>
    </w:p>
    <w:p w:rsidR="00397F59" w:rsidRPr="006B5E23" w:rsidRDefault="00397F59" w:rsidP="00E468CD">
      <w:pPr>
        <w:spacing w:after="0" w:line="240" w:lineRule="auto"/>
        <w:rPr>
          <w:rFonts w:ascii="Times New Roman" w:hAnsi="Times New Roman"/>
          <w:b/>
          <w:sz w:val="24"/>
          <w:szCs w:val="24"/>
          <w:lang w:val="tt-RU" w:eastAsia="ru-RU"/>
        </w:rPr>
      </w:pP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 xml:space="preserve">Максат: </w:t>
      </w:r>
      <w:r w:rsidRPr="006B5E23">
        <w:rPr>
          <w:rFonts w:ascii="Times New Roman" w:hAnsi="Times New Roman"/>
          <w:sz w:val="24"/>
          <w:szCs w:val="24"/>
          <w:lang w:val="tt-RU" w:eastAsia="ru-RU"/>
        </w:rPr>
        <w:t xml:space="preserve">балаларда җәяүле һәм пассажир буларак </w:t>
      </w:r>
      <w:r w:rsidRPr="006B5E23">
        <w:rPr>
          <w:rFonts w:ascii="Times New Roman" w:hAnsi="Times New Roman"/>
          <w:color w:val="2E2E2E"/>
          <w:sz w:val="24"/>
          <w:szCs w:val="24"/>
          <w:lang w:val="tt-RU" w:eastAsia="ru-RU"/>
        </w:rPr>
        <w:t xml:space="preserve">юлда хәвефсез йөрү һәм юл </w:t>
      </w:r>
      <w:r w:rsidRPr="006B5E23">
        <w:rPr>
          <w:rFonts w:ascii="Times New Roman" w:hAnsi="Times New Roman"/>
          <w:sz w:val="24"/>
          <w:szCs w:val="24"/>
          <w:lang w:val="tt-RU" w:eastAsia="ru-RU"/>
        </w:rPr>
        <w:t>йөрү кагыйдәләрен саклауны формалаштыру.</w:t>
      </w:r>
    </w:p>
    <w:p w:rsidR="00397F59" w:rsidRPr="006B5E23" w:rsidRDefault="00397F59" w:rsidP="00E468CD">
      <w:pPr>
        <w:shd w:val="clear" w:color="auto" w:fill="FFFFFF"/>
        <w:spacing w:after="0" w:line="240" w:lineRule="auto"/>
        <w:jc w:val="both"/>
        <w:rPr>
          <w:rFonts w:ascii="Times New Roman" w:hAnsi="Times New Roman"/>
          <w:color w:val="333333"/>
          <w:sz w:val="24"/>
          <w:szCs w:val="24"/>
          <w:shd w:val="clear" w:color="auto" w:fill="FFFFFF"/>
          <w:lang w:val="tt-RU" w:eastAsia="ru-RU"/>
        </w:rPr>
      </w:pPr>
      <w:r w:rsidRPr="006B5E23">
        <w:rPr>
          <w:rFonts w:ascii="Times New Roman" w:hAnsi="Times New Roman"/>
          <w:b/>
          <w:sz w:val="24"/>
          <w:szCs w:val="24"/>
          <w:lang w:val="tt-RU" w:eastAsia="ru-RU"/>
        </w:rPr>
        <w:t>Белем бирү бурычлары:</w:t>
      </w:r>
      <w:r w:rsidRPr="006B5E23">
        <w:rPr>
          <w:rFonts w:ascii="Times New Roman" w:hAnsi="Times New Roman"/>
          <w:sz w:val="24"/>
          <w:szCs w:val="24"/>
          <w:lang w:val="tt-RU" w:eastAsia="ru-RU"/>
        </w:rPr>
        <w:t xml:space="preserve"> </w:t>
      </w:r>
      <w:r w:rsidRPr="006B5E23">
        <w:rPr>
          <w:rFonts w:ascii="Times New Roman" w:hAnsi="Times New Roman"/>
          <w:color w:val="333333"/>
          <w:sz w:val="24"/>
          <w:szCs w:val="24"/>
          <w:shd w:val="clear" w:color="auto" w:fill="FFFFFF"/>
          <w:lang w:val="tt-RU" w:eastAsia="ru-RU"/>
        </w:rPr>
        <w:t>тәүлекнең караңгы вакытында яки күз күреме начар булган һава торышы шартларында, юл буеннан барганда,   юлны аркылы чыкканда б</w:t>
      </w:r>
      <w:r w:rsidRPr="006B5E23">
        <w:rPr>
          <w:rFonts w:ascii="Times New Roman" w:hAnsi="Times New Roman"/>
          <w:sz w:val="24"/>
          <w:szCs w:val="24"/>
          <w:lang w:val="tt-RU" w:eastAsia="ru-RU"/>
        </w:rPr>
        <w:t xml:space="preserve">алаларга </w:t>
      </w:r>
      <w:r w:rsidRPr="006B5E23">
        <w:rPr>
          <w:rFonts w:ascii="Times New Roman" w:hAnsi="Times New Roman"/>
          <w:color w:val="333333"/>
          <w:sz w:val="24"/>
          <w:szCs w:val="24"/>
          <w:shd w:val="clear" w:color="auto" w:fill="FFFFFF"/>
          <w:lang w:val="tt-RU" w:eastAsia="ru-RU"/>
        </w:rPr>
        <w:t xml:space="preserve">үзләре белән </w:t>
      </w:r>
      <w:r w:rsidRPr="006B5E23">
        <w:rPr>
          <w:rFonts w:ascii="Times New Roman" w:hAnsi="Times New Roman"/>
          <w:color w:val="2E2E2E"/>
          <w:sz w:val="24"/>
          <w:szCs w:val="24"/>
          <w:lang w:val="tt-RU" w:eastAsia="ru-RU"/>
        </w:rPr>
        <w:t>"Фликер"лар яктылык кайтаргыч беләзекләр (браслет) һәм тасмалар (лента) тагып,</w:t>
      </w:r>
      <w:r w:rsidRPr="006B5E23">
        <w:rPr>
          <w:rFonts w:ascii="Times New Roman" w:hAnsi="Times New Roman"/>
          <w:color w:val="333333"/>
          <w:sz w:val="24"/>
          <w:szCs w:val="24"/>
          <w:shd w:val="clear" w:color="auto" w:fill="FFFFFF"/>
          <w:lang w:val="tt-RU" w:eastAsia="ru-RU"/>
        </w:rPr>
        <w:t xml:space="preserve"> һәм бу әйберләрне транспорт йөртүчеләр тарафыннан күрү чараларын тәэмин итәргә, җәмәгать транспортында үз-үзеңне тоту кагыйдәләрен өйрәтү.</w:t>
      </w:r>
    </w:p>
    <w:p w:rsidR="00397F59" w:rsidRPr="006B5E23" w:rsidRDefault="00397F59" w:rsidP="00E468CD">
      <w:pPr>
        <w:shd w:val="clear" w:color="auto" w:fill="FFFFFF"/>
        <w:spacing w:after="0" w:line="240" w:lineRule="auto"/>
        <w:jc w:val="both"/>
        <w:rPr>
          <w:rFonts w:ascii="Times New Roman" w:hAnsi="Times New Roman"/>
          <w:color w:val="2E2E2E"/>
          <w:sz w:val="24"/>
          <w:szCs w:val="24"/>
          <w:lang w:val="tt-RU" w:eastAsia="ru-RU"/>
        </w:rPr>
      </w:pPr>
      <w:r w:rsidRPr="006B5E23">
        <w:rPr>
          <w:rFonts w:ascii="Times New Roman" w:hAnsi="Times New Roman"/>
          <w:b/>
          <w:color w:val="2E2E2E"/>
          <w:sz w:val="24"/>
          <w:szCs w:val="24"/>
          <w:lang w:val="tt-RU" w:eastAsia="ru-RU"/>
        </w:rPr>
        <w:t>Үстерү бурычлары:</w:t>
      </w:r>
      <w:r w:rsidRPr="006B5E23">
        <w:rPr>
          <w:rFonts w:ascii="Times New Roman" w:hAnsi="Times New Roman"/>
          <w:color w:val="2E2E2E"/>
          <w:sz w:val="24"/>
          <w:szCs w:val="24"/>
          <w:lang w:val="tt-RU" w:eastAsia="ru-RU"/>
        </w:rPr>
        <w:t xml:space="preserve"> игътибарлылыкны, тасвирлау күнекмәләрен  логик фикерләү сәләтен, сөйләмне, кулның вак маторикасын, коллективта эшләү, бер- береңә ярдәм итү теләген, яңа дуслар табу һәм алар белән бергә уйныйсы килү теләген үстерү.</w:t>
      </w:r>
    </w:p>
    <w:p w:rsidR="00397F59" w:rsidRPr="006B5E23" w:rsidRDefault="00397F59" w:rsidP="00E468CD">
      <w:pPr>
        <w:shd w:val="clear" w:color="auto" w:fill="FFFFFF"/>
        <w:spacing w:after="0" w:line="240" w:lineRule="auto"/>
        <w:jc w:val="both"/>
        <w:rPr>
          <w:rFonts w:ascii="Times New Roman" w:hAnsi="Times New Roman"/>
          <w:color w:val="2E2E2E"/>
          <w:sz w:val="24"/>
          <w:szCs w:val="24"/>
          <w:lang w:val="tt-RU" w:eastAsia="ru-RU"/>
        </w:rPr>
      </w:pPr>
      <w:r w:rsidRPr="006B5E23">
        <w:rPr>
          <w:rFonts w:ascii="Times New Roman" w:hAnsi="Times New Roman"/>
          <w:b/>
          <w:color w:val="2E2E2E"/>
          <w:sz w:val="24"/>
          <w:szCs w:val="24"/>
          <w:lang w:val="tt-RU" w:eastAsia="ru-RU"/>
        </w:rPr>
        <w:t xml:space="preserve">Тәрбияләү бурычлары: </w:t>
      </w:r>
      <w:r w:rsidRPr="006B5E23">
        <w:rPr>
          <w:rFonts w:ascii="Times New Roman" w:hAnsi="Times New Roman"/>
          <w:color w:val="2E2E2E"/>
          <w:sz w:val="24"/>
          <w:szCs w:val="24"/>
          <w:lang w:val="tt-RU" w:eastAsia="ru-RU"/>
        </w:rPr>
        <w:t>юлларда үзеңне хәвефсез тотуны, үз сәламәтлегеңә кызыксынуны, сөйләм культурасын тәрбияләү, хезмәт тәрбиясе бирү.</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color w:val="2E2E2E"/>
          <w:sz w:val="24"/>
          <w:szCs w:val="24"/>
          <w:lang w:val="tt-RU" w:eastAsia="ru-RU"/>
        </w:rPr>
        <w:t>Җихазлау:</w:t>
      </w:r>
      <w:r w:rsidRPr="006B5E23">
        <w:rPr>
          <w:rFonts w:ascii="Times New Roman" w:hAnsi="Times New Roman"/>
          <w:color w:val="2E2E2E"/>
          <w:sz w:val="24"/>
          <w:szCs w:val="24"/>
          <w:lang w:val="tt-RU" w:eastAsia="ru-RU"/>
        </w:rPr>
        <w:t xml:space="preserve"> Проектор, экран, </w:t>
      </w:r>
      <w:r w:rsidRPr="006B5E23">
        <w:rPr>
          <w:rFonts w:ascii="Times New Roman" w:hAnsi="Times New Roman"/>
          <w:sz w:val="24"/>
          <w:szCs w:val="24"/>
          <w:lang w:val="tt-RU" w:eastAsia="ru-RU"/>
        </w:rPr>
        <w:t xml:space="preserve">“Җәяүлеләрнең юлны аркылы чыгу урыны” , “Җәяүлеләрнең җир өстендәге күпердән юлны аркылы чыгу урыны”,  “Җәяүлеләрнең җир өстендәге күпердән юлны аркылы чыгу урыны” </w:t>
      </w:r>
      <w:r w:rsidRPr="006B5E23">
        <w:rPr>
          <w:rFonts w:ascii="Times New Roman" w:hAnsi="Times New Roman"/>
          <w:color w:val="2E2E2E"/>
          <w:sz w:val="24"/>
          <w:szCs w:val="24"/>
          <w:lang w:val="tt-RU" w:eastAsia="ru-RU"/>
        </w:rPr>
        <w:t xml:space="preserve">юл билгеләре, "Фликер"лар, яктылык кайтаргыч беләзек (браслет) һәм тасмалар (лента), наклейкалар, </w:t>
      </w:r>
      <w:r w:rsidRPr="006B5E23">
        <w:rPr>
          <w:rFonts w:ascii="Times New Roman" w:hAnsi="Times New Roman"/>
          <w:sz w:val="24"/>
          <w:szCs w:val="24"/>
          <w:lang w:val="tt-RU" w:eastAsia="ru-RU"/>
        </w:rPr>
        <w:t xml:space="preserve">брелок “Фликер” ясар өчен безгә махсус кәгазь, кайчы, нәзек очлы маркер, тишек ясар өчен җайланма (дракол ), брелокны беркетер өчен чылбыр, чылбырны кысып куяр өчен пласкогубцы, </w:t>
      </w:r>
      <w:r w:rsidRPr="006B5E23">
        <w:rPr>
          <w:rFonts w:ascii="Times New Roman" w:hAnsi="Times New Roman"/>
          <w:color w:val="2E2E2E"/>
          <w:sz w:val="24"/>
          <w:szCs w:val="24"/>
          <w:lang w:val="tt-RU" w:eastAsia="ru-RU"/>
        </w:rPr>
        <w:t xml:space="preserve">эксперимент ясар өчен безгә фотоаппарат, күзлекләр, фонарь, лупа,  </w:t>
      </w:r>
      <w:r w:rsidRPr="006B5E23">
        <w:rPr>
          <w:rFonts w:ascii="Times New Roman" w:hAnsi="Times New Roman"/>
          <w:b/>
          <w:sz w:val="24"/>
          <w:szCs w:val="24"/>
          <w:lang w:val="tt-RU" w:eastAsia="ru-RU"/>
        </w:rPr>
        <w:t>Дидактик уен:</w:t>
      </w:r>
      <w:r w:rsidRPr="006B5E23">
        <w:rPr>
          <w:rFonts w:ascii="Times New Roman" w:hAnsi="Times New Roman"/>
          <w:sz w:val="24"/>
          <w:szCs w:val="24"/>
          <w:lang w:val="tt-RU" w:eastAsia="ru-RU"/>
        </w:rPr>
        <w:t xml:space="preserve"> “Светофор”, </w:t>
      </w:r>
      <w:r w:rsidRPr="006B5E23">
        <w:rPr>
          <w:rFonts w:ascii="Times New Roman" w:hAnsi="Times New Roman"/>
          <w:b/>
          <w:sz w:val="24"/>
          <w:szCs w:val="24"/>
          <w:lang w:val="tt-RU" w:eastAsia="ru-RU"/>
        </w:rPr>
        <w:t>Дидактик уен:</w:t>
      </w:r>
      <w:r w:rsidRPr="006B5E23">
        <w:rPr>
          <w:rFonts w:ascii="Times New Roman" w:hAnsi="Times New Roman"/>
          <w:sz w:val="24"/>
          <w:szCs w:val="24"/>
          <w:lang w:val="tt-RU" w:eastAsia="ru-RU"/>
        </w:rPr>
        <w:t xml:space="preserve"> “Юл билгесен җый”, скамейка, дуга, пешеходный переход кирәк була. </w:t>
      </w:r>
    </w:p>
    <w:p w:rsidR="00397F59" w:rsidRPr="006B5E23" w:rsidRDefault="00397F59" w:rsidP="00E468CD">
      <w:pPr>
        <w:spacing w:after="0" w:line="240" w:lineRule="auto"/>
        <w:rPr>
          <w:rFonts w:ascii="Times New Roman" w:hAnsi="Times New Roman"/>
          <w:sz w:val="24"/>
          <w:szCs w:val="24"/>
          <w:lang w:val="tt-RU" w:eastAsia="ru-RU"/>
        </w:rPr>
      </w:pPr>
    </w:p>
    <w:p w:rsidR="00397F59" w:rsidRPr="006B5E23" w:rsidRDefault="00397F59" w:rsidP="00E468CD">
      <w:pPr>
        <w:spacing w:after="0" w:line="240" w:lineRule="auto"/>
        <w:jc w:val="center"/>
        <w:rPr>
          <w:rFonts w:ascii="Times New Roman" w:hAnsi="Times New Roman"/>
          <w:b/>
          <w:sz w:val="24"/>
          <w:szCs w:val="24"/>
          <w:lang w:val="tt-RU" w:eastAsia="ru-RU"/>
        </w:rPr>
      </w:pPr>
      <w:r w:rsidRPr="006B5E23">
        <w:rPr>
          <w:rFonts w:ascii="Times New Roman" w:hAnsi="Times New Roman"/>
          <w:b/>
          <w:sz w:val="24"/>
          <w:szCs w:val="24"/>
          <w:lang w:val="tt-RU" w:eastAsia="ru-RU"/>
        </w:rPr>
        <w:t>Шөгыль барышы.</w:t>
      </w:r>
    </w:p>
    <w:p w:rsidR="00397F59" w:rsidRPr="006B5E23" w:rsidRDefault="00397F59" w:rsidP="00E468CD">
      <w:pPr>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Тәрбияче:</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Исәнмесез балалар. Хәерле иртә. Әйдәгез танышабыз. Минем исемем Зөһрә Ильгизовна. Ә сезнең исемнәрегез ничек? (Балалар үз исемнәрен атыйлар)</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sz w:val="24"/>
          <w:szCs w:val="24"/>
          <w:lang w:val="tt-RU" w:eastAsia="ru-RU"/>
        </w:rPr>
        <w:t xml:space="preserve">Балалар әйдәгез бер- беребезгә карап елмаеп алыйк әле.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Елмай әле дускаем,</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Елмаю матур була.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Елмайганда кешенең,</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Күзләренә нур тула!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Бир кулыңны дус булыйк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Һәрчак елмаеп торыйк!</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мин сезгә ерактан Кили дигән авылдан килдем. Сезне көчкә эзләп таптым. Урамда  суык, яфраклар коела, аяк астында пычрак, томан, күз күреме начар. Болар кайсы ел фасылы билгеләре (Балаларның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 Әйе көз.  Көз бездә өч ай тора.  Тагын нинди көзгә хас билгеләр беләсез? (Балаларның җаваплары).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Дөрес балалар, сез булдырасыз.</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Ә көзнең иң беренче билгесе яфраклар саргая һәм коела. ( Кәгаздән киселгән сары яфраклар  сибү)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карагыз әле бу яфракка нәрсәдер язылган.  Укып карыйк әле:</w:t>
      </w:r>
    </w:p>
    <w:p w:rsidR="00397F59" w:rsidRPr="006B5E23" w:rsidRDefault="00397F59" w:rsidP="00E468CD">
      <w:pPr>
        <w:spacing w:after="0" w:line="240" w:lineRule="auto"/>
        <w:rPr>
          <w:rFonts w:ascii="Times New Roman" w:hAnsi="Times New Roman"/>
          <w:b/>
          <w:bCs/>
          <w:sz w:val="24"/>
          <w:szCs w:val="24"/>
          <w:lang w:val="tt-RU" w:eastAsia="ru-RU"/>
        </w:rPr>
      </w:pPr>
      <w:r w:rsidRPr="006B5E23">
        <w:rPr>
          <w:rFonts w:ascii="Times New Roman" w:hAnsi="Times New Roman"/>
          <w:b/>
          <w:bCs/>
          <w:sz w:val="24"/>
          <w:szCs w:val="24"/>
          <w:lang w:val="tt-RU" w:eastAsia="ru-RU"/>
        </w:rPr>
        <w:t xml:space="preserve">“Сәләм сезгә дуслар!  Хәерле көн. Мин Алинэ. Мин Кили балалар бакчасына йөрим.    </w:t>
      </w:r>
    </w:p>
    <w:p w:rsidR="00397F59" w:rsidRPr="006B5E23" w:rsidRDefault="00397F59" w:rsidP="00E468CD">
      <w:pPr>
        <w:spacing w:after="0" w:line="240" w:lineRule="auto"/>
        <w:rPr>
          <w:rFonts w:ascii="Times New Roman" w:hAnsi="Times New Roman"/>
          <w:b/>
          <w:bCs/>
          <w:sz w:val="24"/>
          <w:szCs w:val="24"/>
          <w:lang w:val="tt-RU" w:eastAsia="ru-RU"/>
        </w:rPr>
      </w:pPr>
      <w:r w:rsidRPr="006B5E23">
        <w:rPr>
          <w:rFonts w:ascii="Times New Roman" w:hAnsi="Times New Roman"/>
          <w:b/>
          <w:bCs/>
          <w:sz w:val="24"/>
          <w:szCs w:val="24"/>
          <w:lang w:val="tt-RU" w:eastAsia="ru-RU"/>
        </w:rPr>
        <w:t>Дуслар мин сезне безнең балалар бакчасына уйнарга чакырам.”</w:t>
      </w:r>
    </w:p>
    <w:p w:rsidR="00397F59" w:rsidRPr="006B5E23" w:rsidRDefault="00397F59" w:rsidP="00E468CD">
      <w:pPr>
        <w:spacing w:after="0" w:line="240" w:lineRule="auto"/>
        <w:rPr>
          <w:rFonts w:ascii="Times New Roman" w:hAnsi="Times New Roman"/>
          <w:bCs/>
          <w:sz w:val="24"/>
          <w:szCs w:val="24"/>
          <w:lang w:val="tt-RU" w:eastAsia="ru-RU"/>
        </w:rPr>
      </w:pPr>
      <w:r w:rsidRPr="006B5E23">
        <w:rPr>
          <w:rFonts w:ascii="Times New Roman" w:hAnsi="Times New Roman"/>
          <w:bCs/>
          <w:sz w:val="24"/>
          <w:szCs w:val="24"/>
          <w:lang w:val="tt-RU" w:eastAsia="ru-RU"/>
        </w:rPr>
        <w:t>Бу мин эшләгән балалар бакчасына йөрүче бик тә акыллы, матур кыз. Балалар Алинә белән уйнарга барабызмы? Сез уйнарга яратасызмы?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мондый зур төркем белән ничек итеп һәм нәрсә белән барырбыз икән Алинә янына уйнарга? (Балаларның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Балалар ә урамда суык, Килидә урамнар начар яктыртылган, томан, күз күреме начар, җитмәсә суытып катырып та җибәрде. Ә көннәр суыткач юлларда бозлавык, тайгак була . Мондый юл нәрсәсе белән куркыныч? (Балаларның җаваплары).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Дөрес балалар. Әйдәгез без сезнең белән тикшеручеләр булып, тәҗрибә ясап, ике төрле юлны чагыштырыйк әле.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Тикшеручеләр булыр өчен безгә махсус кораллар кирәк. Яхшы күрер өчен күзлекләр, яктылык чыганагы утлар, юлның өслеген тагы да яхшырак күрер өчен лупалар. (Балалар махсус киемнәрне кияләр)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Менә ике юл макеты. (Балалар юлларны чагыштыра, тотып карый, чагыштыруларны сүз белән әйтә ).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Димәк юлларның берсе шома, икенчесе кытыршы.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Тикшерү эшен дәвам итәбез. Балалар ничек уйлыйсыз машиналар кайсы юлдан тизрәк йөриләр? Әйдәгез тикшереп карыйк. Машиналарны юллардан йөртеп карыйк. (Тәҗрибә үткәрелә: балалар хәр юлдан икешәр машина үткәреп карыйлар. Шома юлны машина тизрәк үтә. Кытыршы юлны акрын үтә һәм алданрак туктый.)</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Димәк, кайсы юлдан машиналарга һәм җәяүлеләргә йөрергә куркынычрак? (Балаларның җаваплары).</w:t>
      </w:r>
    </w:p>
    <w:p w:rsidR="00397F59" w:rsidRPr="006B5E23" w:rsidRDefault="00397F59" w:rsidP="00E468CD">
      <w:pPr>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Балалар: </w:t>
      </w:r>
      <w:r w:rsidRPr="006B5E23">
        <w:rPr>
          <w:rFonts w:ascii="Times New Roman" w:hAnsi="Times New Roman"/>
          <w:sz w:val="24"/>
          <w:szCs w:val="24"/>
          <w:lang w:val="tt-RU" w:eastAsia="ru-RU"/>
        </w:rPr>
        <w:t>Шома юлдан</w:t>
      </w:r>
      <w:r w:rsidRPr="006B5E23">
        <w:rPr>
          <w:rFonts w:ascii="Times New Roman" w:hAnsi="Times New Roman"/>
          <w:b/>
          <w:sz w:val="24"/>
          <w:szCs w:val="24"/>
          <w:lang w:val="tt-RU" w:eastAsia="ru-RU"/>
        </w:rPr>
        <w:t>.</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 xml:space="preserve">Тәрбияче: </w:t>
      </w:r>
      <w:r w:rsidRPr="006B5E23">
        <w:rPr>
          <w:rFonts w:ascii="Times New Roman" w:hAnsi="Times New Roman"/>
          <w:sz w:val="24"/>
          <w:szCs w:val="24"/>
          <w:lang w:val="tt-RU" w:eastAsia="ru-RU"/>
        </w:rPr>
        <w:t>Әйе балалар шома юлдан машинаны йөртергә дә җәяүлеләргә атлап йөрергә дә авыр. Шуңа күрә сак булырга кирәк.</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Балалар Алинә янына уйнарга барыр өчен безгә зур юлга  чыгарга кирәк . Анда инде без </w:t>
      </w:r>
      <w:r w:rsidRPr="006B5E23">
        <w:rPr>
          <w:rFonts w:ascii="Times New Roman" w:hAnsi="Times New Roman"/>
          <w:color w:val="333333"/>
          <w:sz w:val="24"/>
          <w:szCs w:val="24"/>
          <w:shd w:val="clear" w:color="auto" w:fill="FFFFFF"/>
          <w:lang w:val="tt-RU" w:eastAsia="ru-RU"/>
        </w:rPr>
        <w:t xml:space="preserve">юл хәрәкәтендә катнашучылар булабыз. </w:t>
      </w:r>
      <w:r w:rsidRPr="006B5E23">
        <w:rPr>
          <w:rFonts w:ascii="Times New Roman" w:hAnsi="Times New Roman"/>
          <w:sz w:val="24"/>
          <w:szCs w:val="24"/>
          <w:lang w:val="tt-RU" w:eastAsia="ru-RU"/>
        </w:rPr>
        <w:t xml:space="preserve">Шулай булгач юлга чыгар алдыннан тиешенчә, табигать шартларына һәм </w:t>
      </w:r>
      <w:r w:rsidRPr="006B5E23">
        <w:rPr>
          <w:rFonts w:ascii="Times New Roman" w:hAnsi="Times New Roman"/>
          <w:color w:val="333333"/>
          <w:sz w:val="24"/>
          <w:szCs w:val="24"/>
          <w:shd w:val="clear" w:color="auto" w:fill="FFFFFF"/>
          <w:lang w:val="tt-RU" w:eastAsia="ru-RU"/>
        </w:rPr>
        <w:t xml:space="preserve">юл йөрү кагыйдәләренә туры  килерлек итеп </w:t>
      </w:r>
      <w:r w:rsidRPr="006B5E23">
        <w:rPr>
          <w:rFonts w:ascii="Times New Roman" w:hAnsi="Times New Roman"/>
          <w:sz w:val="24"/>
          <w:szCs w:val="24"/>
          <w:lang w:val="tt-RU" w:eastAsia="ru-RU"/>
        </w:rPr>
        <w:t>киенергә кирәк. Ничек итеп киенәбез? (Балаларның җаваплары. Дөрес киенү алымнарын искә төшерү.)</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Менә шулай киенгәч без сукта туңмыйбыз. Ләкин автобус тукталышына барганда безне машина йөртүчеләр курерләрме соң ?  (Балаларның җаваплары).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машина йөртүчеләр безне күрсеннәр, юлда без –җәяүлеләр барын да белсеннәр өчен безгә үзебезне ничек тә курсәтергә, яктыртырга кирәк. Моны ничек эшләп була? (Балаларның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Бу очракта безгә </w:t>
      </w:r>
      <w:r w:rsidRPr="006B5E23">
        <w:rPr>
          <w:rFonts w:ascii="Times New Roman" w:hAnsi="Times New Roman"/>
          <w:color w:val="2E2E2E"/>
          <w:sz w:val="24"/>
          <w:szCs w:val="24"/>
          <w:lang w:val="tt-RU" w:eastAsia="ru-RU"/>
        </w:rPr>
        <w:t>"Фликер"лар, яктылык кайтаргыч беләзек (браслет) һәм тасмалар (лента) ярдәмгә килер. ( 1 слайд)</w:t>
      </w:r>
      <w:r w:rsidRPr="006B5E23">
        <w:rPr>
          <w:rFonts w:ascii="Times New Roman" w:hAnsi="Times New Roman"/>
          <w:sz w:val="24"/>
          <w:szCs w:val="24"/>
          <w:lang w:val="tt-RU" w:eastAsia="ru-RU"/>
        </w:rPr>
        <w:t xml:space="preserve">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Балалар хәзер әз генә укучылар булып, файдалы мәгълүмәт тыңлап китик: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shd w:val="clear" w:color="auto" w:fill="FFFFFF"/>
          <w:lang w:val="tt-RU" w:eastAsia="ru-RU"/>
        </w:rPr>
        <w:t>Юл хәрәкәтендә катнашучыларның иң якланмаган категориясе –ул җ</w:t>
      </w:r>
      <w:r w:rsidRPr="006B5E23">
        <w:rPr>
          <w:rFonts w:ascii="Times New Roman" w:hAnsi="Times New Roman"/>
          <w:color w:val="2E2E2E"/>
          <w:sz w:val="24"/>
          <w:szCs w:val="24"/>
          <w:lang w:val="tt-RU" w:eastAsia="ru-RU"/>
        </w:rPr>
        <w:t xml:space="preserve">әяүлеләр. </w:t>
      </w:r>
      <w:r w:rsidRPr="006B5E23">
        <w:rPr>
          <w:rFonts w:ascii="Times New Roman" w:hAnsi="Times New Roman"/>
          <w:sz w:val="24"/>
          <w:szCs w:val="24"/>
          <w:shd w:val="clear" w:color="auto" w:fill="FFFFFF"/>
          <w:lang w:val="tt-RU" w:eastAsia="ru-RU"/>
        </w:rPr>
        <w:t>Җәяүлеләр куркынычсызлыгына күп факторлар тәэсир итә. Шуларның берсе юлларның начар яктыртылуы.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shd w:val="clear" w:color="auto" w:fill="FFFFFF"/>
          <w:lang w:val="tt-RU" w:eastAsia="ru-RU"/>
        </w:rPr>
        <w:t xml:space="preserve">Һәр өченче юл-транспорт һәлакәте тәүлекнең караңгы вакытында була. </w:t>
      </w:r>
    </w:p>
    <w:p w:rsidR="00397F59" w:rsidRPr="006B5E23" w:rsidRDefault="00397F59" w:rsidP="00E468CD">
      <w:pPr>
        <w:spacing w:after="0" w:line="240" w:lineRule="auto"/>
        <w:rPr>
          <w:rFonts w:ascii="Times New Roman" w:hAnsi="Times New Roman"/>
          <w:sz w:val="24"/>
          <w:szCs w:val="24"/>
          <w:shd w:val="clear" w:color="auto" w:fill="FFFFFF"/>
          <w:lang w:val="tt-RU" w:eastAsia="ru-RU"/>
        </w:rPr>
      </w:pPr>
      <w:r w:rsidRPr="006B5E23">
        <w:rPr>
          <w:rFonts w:ascii="Times New Roman" w:hAnsi="Times New Roman"/>
          <w:sz w:val="24"/>
          <w:szCs w:val="24"/>
          <w:shd w:val="clear" w:color="auto" w:fill="FFFFFF"/>
          <w:lang w:val="tt-RU" w:eastAsia="ru-RU"/>
        </w:rPr>
        <w:t xml:space="preserve">Хөкүмәт карары нигезендә 2015 елның 1 июленнән төзәтмәләр кертелгән юл йөрү кагыйдәләре буенча  җәяүлеләрнең вазыйфалары: </w:t>
      </w:r>
    </w:p>
    <w:p w:rsidR="00397F59" w:rsidRPr="006B5E23" w:rsidRDefault="00397F59" w:rsidP="00E468CD">
      <w:pPr>
        <w:numPr>
          <w:ilvl w:val="0"/>
          <w:numId w:val="74"/>
        </w:numPr>
        <w:shd w:val="clear" w:color="auto" w:fill="FFFFFF"/>
        <w:spacing w:after="0" w:line="240" w:lineRule="auto"/>
        <w:ind w:left="0"/>
        <w:contextualSpacing/>
        <w:jc w:val="both"/>
        <w:rPr>
          <w:rFonts w:ascii="Times New Roman" w:hAnsi="Times New Roman"/>
          <w:sz w:val="24"/>
          <w:szCs w:val="24"/>
          <w:shd w:val="clear" w:color="auto" w:fill="FFFFFF"/>
          <w:lang w:val="tt-RU" w:eastAsia="ru-RU"/>
        </w:rPr>
      </w:pPr>
      <w:r w:rsidRPr="006B5E23">
        <w:rPr>
          <w:rFonts w:ascii="Times New Roman" w:hAnsi="Times New Roman"/>
          <w:sz w:val="24"/>
          <w:szCs w:val="24"/>
          <w:shd w:val="clear" w:color="auto" w:fill="FFFFFF"/>
          <w:lang w:val="tt-RU" w:eastAsia="ru-RU"/>
        </w:rPr>
        <w:t xml:space="preserve">тәүлекнең караңгы вакытында яки күз күреме начар булган һава торышы шартларында, юл буеннан барганда,   юлны аркылы чыкканда, җәяүлеләргә киңәш ителә, ә торак пунктлардан читтә урнашкан урыннарда, юлларда, җәяүлеләр үзләре белән </w:t>
      </w:r>
      <w:r w:rsidRPr="006B5E23">
        <w:rPr>
          <w:rFonts w:ascii="Times New Roman" w:hAnsi="Times New Roman"/>
          <w:sz w:val="24"/>
          <w:szCs w:val="24"/>
          <w:lang w:val="tt-RU" w:eastAsia="ru-RU"/>
        </w:rPr>
        <w:t>"Фликер"лар яктылык кайтаргыч беләзекләр (браслет) һәм тасмалар (лента) тагарга ,</w:t>
      </w:r>
      <w:r w:rsidRPr="006B5E23">
        <w:rPr>
          <w:rFonts w:ascii="Times New Roman" w:hAnsi="Times New Roman"/>
          <w:sz w:val="24"/>
          <w:szCs w:val="24"/>
          <w:shd w:val="clear" w:color="auto" w:fill="FFFFFF"/>
          <w:lang w:val="tt-RU" w:eastAsia="ru-RU"/>
        </w:rPr>
        <w:t xml:space="preserve"> һәм бу әйберләрне транспорт йөртүчеләр тарафыннан күрү чараларын тәэмин итәргә </w:t>
      </w:r>
      <w:r w:rsidRPr="006B5E23">
        <w:rPr>
          <w:rFonts w:ascii="Times New Roman" w:hAnsi="Times New Roman"/>
          <w:sz w:val="24"/>
          <w:szCs w:val="24"/>
          <w:lang w:val="tt-RU" w:eastAsia="ru-RU"/>
        </w:rPr>
        <w:t xml:space="preserve">бурычлы .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shd w:val="clear" w:color="auto" w:fill="FFFFFF"/>
          <w:lang w:val="tt-RU" w:eastAsia="ru-RU"/>
        </w:rPr>
        <w:t xml:space="preserve">Балалар нишлибез инде мондый </w:t>
      </w:r>
      <w:r w:rsidRPr="006B5E23">
        <w:rPr>
          <w:rFonts w:ascii="Times New Roman" w:hAnsi="Times New Roman"/>
          <w:sz w:val="24"/>
          <w:szCs w:val="24"/>
          <w:lang w:val="tt-RU" w:eastAsia="ru-RU"/>
        </w:rPr>
        <w:t>"Фликер"лар, яктылык кайтаргыч беләзек (браслет) һәм тасмалар юк бит бездә? Ә Алинә безне уйнарга көтә.</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Борчылмагыз балалар бу проблеманы без бик тиз чишэрбез. Без "Фликер"ларны үзебез ясарбыз. "Фликер"лар ясау өчен кирәк яракларны да алып килдем мин сезгә. Әйдәгез эшкә керешик.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Карагыз балалар монда нинди төрле "Фликер"лар яктылык кайтаргыч беләзекләр (браслет) һәм тасмалар юк. Алар шундй матурлар. Алар ярдәмендә киемне бизәп матурлап үзенчәлекле итеп, модный итеп йөрергә була.("Фликер"лар, яктылык кайтаргыч беләзекләр (браслет) һәм тасмаларны карау.)</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Бүген без сезнең белән брелок “Фликер” ясарбыз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Моның өчен безгә махсус кәгазь, кайчы, нәзек очлы маркер, тишек ясар өчен җайланма (дракол ), брелокны беркетер өчен чылбыр, чылбырны кысып куяр өчен пласкогубцы кирәк була.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Иң башта брелокнын нинди формада буласын ачыклап  рәсем өлге сайлыйбыз. Менә  монда берничә төрле рәсем өлгеләр бар, кем кайсын сайлый.</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Рәсемне махсус кәгазьгә тошерәбез моның өчен нәзек очлы маркер кулланабыз. Брелок өчен өлге әзер. Һәзер иң җаваплы эшне эшлисе калды, брелокларыбызны кисәсе. Моның өчен безгә кайчылар кирәк була. Кайчы белән эш иткәндә нинди куркынычсызлык кагыйдәләренә таянып эшлибез?</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Куркынычсызлык кагыйдәләрен искә төшерик: </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Кайчыны күрсәтелгән урында , билгеләнгән торышта сакла , кесәңдә йөртмә.</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Кискәндә материалны сул кулың белән тот.</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Беркетмәсе какшаган кайчы белән эшләмә.</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eastAsia="ru-RU"/>
        </w:rPr>
        <w:t>Кайчыны ачык килеш калдырма.</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eastAsia="ru-RU"/>
        </w:rPr>
        <w:t>Кайчының оч ягын югары каратып тотма.</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Кайчы белән эшләгән вакытта иптәшең янына килмә.</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eastAsia="ru-RU"/>
        </w:rPr>
        <w:t>Йөреп кисмә.</w:t>
      </w:r>
    </w:p>
    <w:p w:rsidR="00397F59" w:rsidRPr="006B5E23" w:rsidRDefault="00397F59" w:rsidP="00E468CD">
      <w:pPr>
        <w:numPr>
          <w:ilvl w:val="0"/>
          <w:numId w:val="74"/>
        </w:numPr>
        <w:spacing w:after="0" w:line="240" w:lineRule="auto"/>
        <w:ind w:left="0"/>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Кайчыны иптәшеңә биргәндә , ябык хәлдә оч ягыннан тотып бир.</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 xml:space="preserve">Балалар карагыз безнең сайлаган рәсемнәребез дә ничек матур булды. </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 xml:space="preserve">Ә хәзер брелок әзер булып бетсен өчен аңа тишек тишәргә, чылбыр тагарга кирәк. Бу эшләрне башкарыр өчен безгә махсус эш кораллары кирәк. Менә бу эш коралы белән тишек ясарбыз. Тишек урынын билгелибез һәм тишәбез. Ә хәзер менә бу эш коралы белән чылбырны беркетәбез.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Cs/>
          <w:color w:val="000000"/>
          <w:sz w:val="24"/>
          <w:szCs w:val="24"/>
          <w:lang w:val="tt-RU" w:eastAsia="ru-RU"/>
        </w:rPr>
        <w:t xml:space="preserve">  Менә брелокларыбыз әзер. Искиткеч матурлар. Балалар үзегезгә ошыймы?   </w:t>
      </w:r>
      <w:r w:rsidRPr="006B5E23">
        <w:rPr>
          <w:rFonts w:ascii="Times New Roman" w:hAnsi="Times New Roman"/>
          <w:sz w:val="24"/>
          <w:szCs w:val="24"/>
          <w:lang w:val="tt-RU" w:eastAsia="ru-RU"/>
        </w:rPr>
        <w:t xml:space="preserve">(Балаларның җаваплары). </w:t>
      </w:r>
      <w:r w:rsidRPr="006B5E23">
        <w:rPr>
          <w:rFonts w:ascii="Times New Roman" w:hAnsi="Times New Roman"/>
          <w:bCs/>
          <w:color w:val="000000"/>
          <w:sz w:val="24"/>
          <w:szCs w:val="24"/>
          <w:lang w:val="tt-RU" w:eastAsia="ru-RU"/>
        </w:rPr>
        <w:t xml:space="preserve">Хәзер без аларны тагып юлга да кузгала алабыз.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shd w:val="clear" w:color="auto" w:fill="FFFFFF"/>
          <w:lang w:val="tt-RU" w:eastAsia="ru-RU"/>
        </w:rPr>
        <w:t xml:space="preserve">Тик балалар безнең  </w:t>
      </w:r>
      <w:r w:rsidRPr="006B5E23">
        <w:rPr>
          <w:rFonts w:ascii="Times New Roman" w:hAnsi="Times New Roman"/>
          <w:sz w:val="24"/>
          <w:szCs w:val="24"/>
          <w:lang w:val="tt-RU" w:eastAsia="ru-RU"/>
        </w:rPr>
        <w:t>"фликер"лар, яктылык кайтаргыч беләзек (браслет) һәм тасмаларыбыз сыйфатлымы икәнен тикшерү өчен мин сез ясаган "фликер"ларны тикшереп тәҗрибә ясап карыйм. Моның өчен безгә фотоаппарат кирәк. Сыйфатлы "Фликер"лар, яктылык кайтаргыч беләзек һәм тасмалар фотоаппарат утын кире кайтарып, ялтырап төшәргә тиеш. (Тәрбияче махсус кием һәм кирәк яракларны ала). Балалар сез әзерме.</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Фотога тошергән рәсемне карап тикшерү, нәтиҗә ясау. Карагыз балалар брелок “Фликерлар” ялтырыймы? Аларны тагарга буламы?</w:t>
      </w:r>
      <w:r w:rsidRPr="006B5E23">
        <w:rPr>
          <w:rFonts w:ascii="Times New Roman" w:hAnsi="Times New Roman"/>
          <w:color w:val="2E2E2E"/>
          <w:sz w:val="24"/>
          <w:szCs w:val="24"/>
          <w:lang w:val="tt-RU" w:eastAsia="ru-RU"/>
        </w:rPr>
        <w:t xml:space="preserve">  </w:t>
      </w:r>
      <w:r w:rsidRPr="006B5E23">
        <w:rPr>
          <w:rFonts w:ascii="Times New Roman" w:hAnsi="Times New Roman"/>
          <w:sz w:val="24"/>
          <w:szCs w:val="24"/>
          <w:lang w:val="tt-RU" w:eastAsia="ru-RU"/>
        </w:rPr>
        <w:t xml:space="preserve">(Балаларның җаваплары) Балалар әйдәгез кибеттән алган "Фликер"лар, яктылык кайтаргыч беләзекләр һәм тасмалар, наклейкалар да сыйфатлымы икән тикшереп карыйк. (Фотога төшерү). Карагыз балалар “Фликерлар” ялтырыймы? Аларны тагарга буламы?  (Балаларның җаваплары).   </w:t>
      </w:r>
    </w:p>
    <w:p w:rsidR="00397F59" w:rsidRPr="006B5E23" w:rsidRDefault="00397F59" w:rsidP="00E468CD">
      <w:pPr>
        <w:spacing w:after="0" w:line="240" w:lineRule="auto"/>
        <w:rPr>
          <w:rFonts w:ascii="Times New Roman" w:hAnsi="Times New Roman"/>
          <w:sz w:val="24"/>
          <w:szCs w:val="24"/>
          <w:shd w:val="clear" w:color="auto" w:fill="FFFFFF"/>
          <w:lang w:val="tt-RU" w:eastAsia="ru-RU"/>
        </w:rPr>
      </w:pPr>
      <w:r w:rsidRPr="006B5E23">
        <w:rPr>
          <w:rFonts w:ascii="Times New Roman" w:hAnsi="Times New Roman"/>
          <w:sz w:val="24"/>
          <w:szCs w:val="24"/>
          <w:lang w:val="tt-RU" w:eastAsia="ru-RU"/>
        </w:rPr>
        <w:t xml:space="preserve">“Фликер”лар әзер, юлга кузгалырга да була. Безне Алинә көтеп арып беткәндер. Ашыга төшик. Тик юлга чыгар алдыннан тиешенчә, табигать шартларына һәм </w:t>
      </w:r>
      <w:r w:rsidRPr="006B5E23">
        <w:rPr>
          <w:rFonts w:ascii="Times New Roman" w:hAnsi="Times New Roman"/>
          <w:sz w:val="24"/>
          <w:szCs w:val="24"/>
          <w:shd w:val="clear" w:color="auto" w:fill="FFFFFF"/>
          <w:lang w:val="tt-RU" w:eastAsia="ru-RU"/>
        </w:rPr>
        <w:t xml:space="preserve">юл йөрү кагыйдәләренә туры  килерлек итеп </w:t>
      </w:r>
      <w:r w:rsidRPr="006B5E23">
        <w:rPr>
          <w:rFonts w:ascii="Times New Roman" w:hAnsi="Times New Roman"/>
          <w:sz w:val="24"/>
          <w:szCs w:val="24"/>
          <w:lang w:val="tt-RU" w:eastAsia="ru-RU"/>
        </w:rPr>
        <w:t>киенергә кирәк. (Киенү хәрәкәтләре ясау.) Т</w:t>
      </w:r>
      <w:r w:rsidRPr="006B5E23">
        <w:rPr>
          <w:rFonts w:ascii="Times New Roman" w:hAnsi="Times New Roman"/>
          <w:sz w:val="24"/>
          <w:szCs w:val="24"/>
          <w:shd w:val="clear" w:color="auto" w:fill="FFFFFF"/>
          <w:lang w:val="tt-RU" w:eastAsia="ru-RU"/>
        </w:rPr>
        <w:t xml:space="preserve">ранспорт йөртүчеләр безне һәряклап күрә алсыннар өчен фликерларны берничә җиргә беркетәбез. </w:t>
      </w:r>
      <w:r w:rsidRPr="006B5E23">
        <w:rPr>
          <w:rFonts w:ascii="Times New Roman" w:hAnsi="Times New Roman"/>
          <w:sz w:val="24"/>
          <w:szCs w:val="24"/>
          <w:lang w:val="tt-RU" w:eastAsia="ru-RU"/>
        </w:rPr>
        <w:t>беркетү. Ү</w:t>
      </w:r>
      <w:r w:rsidRPr="006B5E23">
        <w:rPr>
          <w:rFonts w:ascii="Times New Roman" w:hAnsi="Times New Roman"/>
          <w:sz w:val="24"/>
          <w:szCs w:val="24"/>
          <w:shd w:val="clear" w:color="auto" w:fill="FFFFFF"/>
          <w:lang w:val="tt-RU" w:eastAsia="ru-RU"/>
        </w:rPr>
        <w:t>зебез ясаган б</w:t>
      </w:r>
      <w:r w:rsidRPr="006B5E23">
        <w:rPr>
          <w:rFonts w:ascii="Times New Roman" w:hAnsi="Times New Roman"/>
          <w:sz w:val="24"/>
          <w:szCs w:val="24"/>
          <w:lang w:val="tt-RU" w:eastAsia="ru-RU"/>
        </w:rPr>
        <w:t xml:space="preserve">релок “Фликер”ларны кукрәкләргә беркетәбез. </w:t>
      </w:r>
      <w:r w:rsidRPr="006B5E23">
        <w:rPr>
          <w:rFonts w:ascii="Times New Roman" w:hAnsi="Times New Roman"/>
          <w:sz w:val="24"/>
          <w:szCs w:val="24"/>
          <w:shd w:val="clear" w:color="auto" w:fill="FFFFFF"/>
          <w:lang w:val="tt-RU" w:eastAsia="ru-RU"/>
        </w:rPr>
        <w:t>Ике кулга беләзекләр,  ә аркага наклейкалар ябыштырабыз. (балалар наклейкаларны бер-берләренең аркаларына ябыштыралар)</w:t>
      </w:r>
    </w:p>
    <w:p w:rsidR="00397F59" w:rsidRPr="006B5E23" w:rsidRDefault="00397F59" w:rsidP="00E468CD">
      <w:pPr>
        <w:spacing w:after="0" w:line="240" w:lineRule="auto"/>
        <w:rPr>
          <w:rFonts w:ascii="Times New Roman" w:hAnsi="Times New Roman"/>
          <w:color w:val="2E2E2E"/>
          <w:sz w:val="24"/>
          <w:szCs w:val="24"/>
          <w:lang w:val="tt-RU" w:eastAsia="ru-RU"/>
        </w:rPr>
      </w:pPr>
      <w:r w:rsidRPr="006B5E23">
        <w:rPr>
          <w:rFonts w:ascii="Times New Roman" w:hAnsi="Times New Roman"/>
          <w:sz w:val="24"/>
          <w:szCs w:val="24"/>
          <w:lang w:val="tt-RU" w:eastAsia="ru-RU"/>
        </w:rPr>
        <w:t xml:space="preserve">Без әзер. Без хәзер ялтырап күренеп торабыз.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Менә шулай киенгәч без сукта туңмыйбыз һәм куркынычсыз юл хәрәкәтен тәэмин итәбез.</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Алинә янына нәрсә белән барабыз? (Балаларның җаваплары). Ә нәрсә белән барасын юл билгесенә карап белә алабыз.(Балалар юл билгесен әйтәләр)</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Дөрес бу махсус боеру билгесе “Автобус тукталышы”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Менә безнен автобус та килеп җитте. Автобус туктап бетмичә аңа якынаймыйбыз.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Ә менә бу сорауга җавап бирүче автобус йөртүче була. Игътибар сорау: Автобус йөртүчедә нинди документ булырга тиеш?</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 xml:space="preserve">Балалар:  </w:t>
      </w:r>
      <w:r w:rsidRPr="006B5E23">
        <w:rPr>
          <w:rFonts w:ascii="Times New Roman" w:hAnsi="Times New Roman"/>
          <w:sz w:val="24"/>
          <w:szCs w:val="24"/>
          <w:lang w:val="tt-RU" w:eastAsia="ru-RU"/>
        </w:rPr>
        <w:t>Машина йөртү таныклыгы. (Балага машина йөртү таныклыгы тапшырыла)</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Тәрбияче:</w:t>
      </w:r>
      <w:r w:rsidRPr="006B5E23">
        <w:rPr>
          <w:rFonts w:ascii="Times New Roman" w:hAnsi="Times New Roman"/>
          <w:sz w:val="24"/>
          <w:szCs w:val="24"/>
          <w:lang w:val="tt-RU" w:eastAsia="ru-RU"/>
        </w:rPr>
        <w:t xml:space="preserve"> юлыбызны дәвам итәбез.Автобуска утырабыз. Балалар һәм өлкән кешеләр автобуска алдагы ишектән үтәләр. Башта сез керегез шулай кагыйдә буенча булачак. Барыбыз да утырдык, куркынычсызлык каешларын куйдык! Кузгалдык!</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Балалар без автобуска утыргач кемнәр булдык инде?  (Балаларның җаваплары). </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 Әгәр син җәмәгать транспортында барасың икән, син түбәндәге  кагыйдәләрне үтәргә тиеш: </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 -кычкырып сөйләшмә;</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 транспортта чүпләмә; </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-транспорт йөртүчене сөйләштереп комачаулама; </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-өлкәннәргә, авыруларга һәм балалы пассажирларга урын бир.</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Менэ килеп тә җиттек. Автобус туктап бетте, димәк төшәргә дә була. Төшкәндә мин беренче төшәм, сез минем арттан. </w:t>
      </w:r>
    </w:p>
    <w:p w:rsidR="00397F59" w:rsidRPr="006B5E23" w:rsidRDefault="00397F59" w:rsidP="00E468CD">
      <w:pPr>
        <w:spacing w:after="0" w:line="240" w:lineRule="auto"/>
        <w:rPr>
          <w:rFonts w:ascii="Times New Roman" w:hAnsi="Times New Roman"/>
          <w:color w:val="000000"/>
          <w:sz w:val="24"/>
          <w:szCs w:val="24"/>
          <w:shd w:val="clear" w:color="auto" w:fill="FFFFFF"/>
          <w:lang w:val="tt-RU" w:eastAsia="ru-RU"/>
        </w:rPr>
      </w:pPr>
      <w:r w:rsidRPr="006B5E23">
        <w:rPr>
          <w:rFonts w:ascii="Times New Roman" w:hAnsi="Times New Roman"/>
          <w:color w:val="000000"/>
          <w:sz w:val="24"/>
          <w:szCs w:val="24"/>
          <w:shd w:val="clear" w:color="auto" w:fill="FFFFFF"/>
          <w:lang w:val="tt-RU" w:eastAsia="ru-RU"/>
        </w:rPr>
        <w:t xml:space="preserve"> Алинә безне юлның икенче ягында көтә.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color w:val="000000"/>
          <w:sz w:val="24"/>
          <w:szCs w:val="24"/>
          <w:shd w:val="clear" w:color="auto" w:fill="FFFFFF"/>
          <w:lang w:val="tt-RU" w:eastAsia="ru-RU"/>
        </w:rPr>
        <w:t xml:space="preserve">Менә бу юл! Моннан ничек юлны аркылы чыгарга соң? Балалар юлның менә бу турысыннан юлны аркылы чыгып буламы? </w:t>
      </w:r>
      <w:r w:rsidRPr="006B5E23">
        <w:rPr>
          <w:rFonts w:ascii="Times New Roman" w:hAnsi="Times New Roman"/>
          <w:sz w:val="24"/>
          <w:szCs w:val="24"/>
          <w:lang w:val="tt-RU" w:eastAsia="ru-RU"/>
        </w:rPr>
        <w:t xml:space="preserve">(Балаларның җаваплары). </w:t>
      </w:r>
    </w:p>
    <w:p w:rsidR="00397F59" w:rsidRPr="006B5E23" w:rsidRDefault="00397F59" w:rsidP="00E468CD">
      <w:pPr>
        <w:spacing w:after="0" w:line="240" w:lineRule="auto"/>
        <w:rPr>
          <w:rFonts w:ascii="Times New Roman" w:hAnsi="Times New Roman"/>
          <w:sz w:val="24"/>
          <w:szCs w:val="24"/>
          <w:shd w:val="clear" w:color="auto" w:fill="FFFFFF"/>
          <w:lang w:val="tt-RU" w:eastAsia="ru-RU"/>
        </w:rPr>
      </w:pPr>
      <w:r w:rsidRPr="006B5E23">
        <w:rPr>
          <w:rFonts w:ascii="Times New Roman" w:hAnsi="Times New Roman"/>
          <w:sz w:val="24"/>
          <w:szCs w:val="24"/>
          <w:lang w:val="tt-RU" w:eastAsia="ru-RU"/>
        </w:rPr>
        <w:t xml:space="preserve">(Чатта светофор, </w:t>
      </w:r>
      <w:r w:rsidRPr="006B5E23">
        <w:rPr>
          <w:rFonts w:ascii="Times New Roman" w:hAnsi="Times New Roman"/>
          <w:sz w:val="24"/>
          <w:szCs w:val="24"/>
          <w:shd w:val="clear" w:color="auto" w:fill="FFFFFF"/>
          <w:lang w:val="tt-RU" w:eastAsia="ru-RU"/>
        </w:rPr>
        <w:t>юл тамгасы</w:t>
      </w:r>
      <w:r w:rsidRPr="006B5E23">
        <w:rPr>
          <w:rFonts w:ascii="Times New Roman" w:hAnsi="Times New Roman"/>
          <w:color w:val="333333"/>
          <w:sz w:val="24"/>
          <w:szCs w:val="24"/>
          <w:shd w:val="clear" w:color="auto" w:fill="FFFFFF"/>
          <w:lang w:val="tt-RU" w:eastAsia="ru-RU"/>
        </w:rPr>
        <w:t xml:space="preserve"> </w:t>
      </w:r>
      <w:r w:rsidRPr="006B5E23">
        <w:rPr>
          <w:rFonts w:ascii="Times New Roman" w:hAnsi="Times New Roman"/>
          <w:sz w:val="24"/>
          <w:szCs w:val="24"/>
          <w:shd w:val="clear" w:color="auto" w:fill="FFFFFF"/>
          <w:lang w:val="tt-RU" w:eastAsia="ru-RU"/>
        </w:rPr>
        <w:t xml:space="preserve">барлыкка килә)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shd w:val="clear" w:color="auto" w:fill="FFFFFF"/>
          <w:lang w:val="tt-RU" w:eastAsia="ru-RU"/>
        </w:rPr>
        <w:t>Тик нәрсә җитми соң бу юл чатына?</w:t>
      </w:r>
      <w:r w:rsidRPr="006B5E23">
        <w:rPr>
          <w:rFonts w:ascii="Times New Roman" w:hAnsi="Times New Roman"/>
          <w:color w:val="000000"/>
          <w:sz w:val="24"/>
          <w:szCs w:val="24"/>
          <w:shd w:val="clear" w:color="auto" w:fill="FFFFFF"/>
          <w:lang w:val="tt-RU" w:eastAsia="ru-RU"/>
        </w:rPr>
        <w:t xml:space="preserve"> </w:t>
      </w:r>
      <w:r w:rsidRPr="006B5E23">
        <w:rPr>
          <w:rFonts w:ascii="Times New Roman" w:hAnsi="Times New Roman"/>
          <w:sz w:val="24"/>
          <w:szCs w:val="24"/>
          <w:lang w:val="tt-RU" w:eastAsia="ru-RU"/>
        </w:rPr>
        <w:t>(Балаларның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Балалар:</w:t>
      </w:r>
      <w:r w:rsidRPr="006B5E23">
        <w:rPr>
          <w:rFonts w:ascii="Times New Roman" w:hAnsi="Times New Roman"/>
          <w:sz w:val="24"/>
          <w:szCs w:val="24"/>
          <w:lang w:val="tt-RU" w:eastAsia="ru-RU"/>
        </w:rPr>
        <w:t xml:space="preserve"> “Җәяүлеләрнең юлны аркылы чыгу урыны” юл билгесе һәм юлдагы махсус билгеләмә “Зебра”.</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Дидактик уен:</w:t>
      </w:r>
      <w:r w:rsidRPr="006B5E23">
        <w:rPr>
          <w:rFonts w:ascii="Times New Roman" w:hAnsi="Times New Roman"/>
          <w:sz w:val="24"/>
          <w:szCs w:val="24"/>
          <w:lang w:val="tt-RU" w:eastAsia="ru-RU"/>
        </w:rPr>
        <w:t xml:space="preserve"> “Юл билгесен җый.”</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(Чатта “Җәяүлеләрнең юлны аркылы чыгу урыны”  юл билгесе һәм юлдагы махсус билгеләмә “Зебра”.барлыкка килә.)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һәзер юлны аркылы чыга алабызмы? (Балаларның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Тик юлны аркылы чыкканчы тагын нәрсәгә игътибар итәргә кирәк соң?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Балалар:</w:t>
      </w:r>
      <w:r w:rsidRPr="006B5E23">
        <w:rPr>
          <w:rFonts w:ascii="Times New Roman" w:hAnsi="Times New Roman"/>
          <w:sz w:val="24"/>
          <w:szCs w:val="24"/>
          <w:lang w:val="tt-RU" w:eastAsia="ru-RU"/>
        </w:rPr>
        <w:t xml:space="preserve"> Светофорга.</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Дидактик уен:</w:t>
      </w:r>
      <w:r w:rsidRPr="006B5E23">
        <w:rPr>
          <w:rFonts w:ascii="Times New Roman" w:hAnsi="Times New Roman"/>
          <w:sz w:val="24"/>
          <w:szCs w:val="24"/>
          <w:lang w:val="tt-RU" w:eastAsia="ru-RU"/>
        </w:rPr>
        <w:t xml:space="preserve"> “Светофор.”</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Тәрбияче:</w:t>
      </w:r>
      <w:r w:rsidRPr="006B5E23">
        <w:rPr>
          <w:rFonts w:ascii="Times New Roman" w:hAnsi="Times New Roman"/>
          <w:sz w:val="24"/>
          <w:szCs w:val="24"/>
          <w:lang w:val="tt-RU" w:eastAsia="ru-RU"/>
        </w:rPr>
        <w:t xml:space="preserve"> Дөрес светофор да җыелды. Светофорның яшел төсе януына карамастан башта сулга, аннары уңга карарга кирәк. Юлда машиналарның туктап беткәненә ышанганнан соң гына юлны аркылы чыга алабыз.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юлны аркылы чыгар өчен тагын нинди юллар кулланырга була (Балаларның җаваплары).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Балалар миңа ул билгеләрне табарга булыша алмассызмы?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Әйе бу “Җәяүлеләрнең җир өстендәге күпердән юлны аркылы чыгу урыны” һәм “Җәяүлеләрнең җир астыннан юлны аркылы чыгу урыны”.</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sz w:val="24"/>
          <w:szCs w:val="24"/>
          <w:lang w:val="tt-RU" w:eastAsia="ru-RU"/>
        </w:rPr>
        <w:t>Уен:</w:t>
      </w:r>
      <w:r w:rsidRPr="006B5E23">
        <w:rPr>
          <w:rFonts w:ascii="Times New Roman" w:hAnsi="Times New Roman"/>
          <w:sz w:val="24"/>
          <w:szCs w:val="24"/>
          <w:lang w:val="tt-RU" w:eastAsia="ru-RU"/>
        </w:rPr>
        <w:t xml:space="preserve"> ”Юлны аркылы чыгабыз”.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1. Балалар юлны “Җәяүлеләрнең юлны аркылы чыгу урыны” ннан чыгалар. (Җәяүлеләр юлыннан атлап чыгу)</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2. “Җәяүлеләрнең җир өстендәге күпердән юлны аркылы чыгу урыны” (Скамейка өстеннән атлап йөрү)</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3. “Җәяүлеләрнең җир астындагы күпердән юлны аркылы чыгу урыны” (Физкультура дугасы астыннан чыгу.)</w:t>
      </w:r>
    </w:p>
    <w:p w:rsidR="00397F59" w:rsidRPr="006B5E23" w:rsidRDefault="00397F59" w:rsidP="00E468CD">
      <w:pPr>
        <w:spacing w:after="0" w:line="240" w:lineRule="auto"/>
        <w:rPr>
          <w:rFonts w:ascii="Times New Roman" w:hAnsi="Times New Roman"/>
          <w:sz w:val="24"/>
          <w:szCs w:val="24"/>
          <w:lang w:val="tt-RU" w:eastAsia="ru-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widowControl w:val="0"/>
        <w:suppressAutoHyphens/>
        <w:spacing w:after="0" w:line="240" w:lineRule="auto"/>
        <w:jc w:val="center"/>
        <w:rPr>
          <w:rFonts w:ascii="Times New Roman" w:eastAsia="SimSun" w:hAnsi="Times New Roman"/>
          <w:b/>
          <w:bCs/>
          <w:kern w:val="2"/>
          <w:sz w:val="24"/>
          <w:szCs w:val="24"/>
          <w:lang w:val="tt-RU" w:eastAsia="hi-IN" w:bidi="hi-IN"/>
        </w:rPr>
      </w:pPr>
      <w:r w:rsidRPr="006B5E23">
        <w:rPr>
          <w:rFonts w:ascii="Times New Roman" w:eastAsia="SimSun" w:hAnsi="Times New Roman"/>
          <w:b/>
          <w:bCs/>
          <w:kern w:val="2"/>
          <w:sz w:val="24"/>
          <w:szCs w:val="24"/>
          <w:lang w:val="tt-RU" w:eastAsia="hi-IN" w:bidi="hi-IN"/>
        </w:rPr>
        <w:t>“Юл кагыйдэлэрен белик!”</w:t>
      </w:r>
    </w:p>
    <w:p w:rsidR="00397F59" w:rsidRPr="006B5E23" w:rsidRDefault="00397F59" w:rsidP="00E468CD">
      <w:pPr>
        <w:framePr w:hSpace="180" w:wrap="around" w:vAnchor="text" w:hAnchor="margin" w:y="563"/>
        <w:spacing w:after="0" w:line="240" w:lineRule="auto"/>
        <w:rPr>
          <w:rFonts w:ascii="Times New Roman" w:hAnsi="Times New Roman"/>
          <w:sz w:val="24"/>
          <w:szCs w:val="24"/>
        </w:rPr>
      </w:pPr>
    </w:p>
    <w:p w:rsidR="00397F59" w:rsidRPr="006B5E23" w:rsidRDefault="00397F59" w:rsidP="00E468CD">
      <w:pPr>
        <w:spacing w:after="0" w:line="240" w:lineRule="auto"/>
        <w:jc w:val="center"/>
        <w:rPr>
          <w:rFonts w:ascii="Times New Roman" w:hAnsi="Times New Roman"/>
          <w:sz w:val="24"/>
          <w:szCs w:val="24"/>
        </w:rPr>
      </w:pPr>
      <w:r w:rsidRPr="006B5E23">
        <w:rPr>
          <w:rFonts w:ascii="Times New Roman" w:hAnsi="Times New Roman"/>
          <w:sz w:val="24"/>
          <w:szCs w:val="24"/>
        </w:rPr>
        <w:t>Конспект ОД</w:t>
      </w:r>
    </w:p>
    <w:p w:rsidR="00397F59" w:rsidRPr="006B5E23" w:rsidRDefault="00397F59" w:rsidP="00E468CD">
      <w:pPr>
        <w:spacing w:after="0" w:line="240" w:lineRule="auto"/>
        <w:jc w:val="center"/>
        <w:rPr>
          <w:rFonts w:ascii="Times New Roman" w:hAnsi="Times New Roman"/>
          <w:sz w:val="24"/>
          <w:szCs w:val="24"/>
        </w:rPr>
      </w:pP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Шарафутдинова Гульчачак Маратовна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«Шушмабашский детский сад»</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 Арского муниципального района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i/>
          <w:sz w:val="24"/>
          <w:szCs w:val="24"/>
          <w:lang w:val="tt-RU"/>
        </w:rPr>
        <w:t>Максат:</w:t>
      </w:r>
      <w:r w:rsidRPr="006B5E23">
        <w:rPr>
          <w:rFonts w:ascii="Times New Roman" w:hAnsi="Times New Roman"/>
          <w:color w:val="000000"/>
          <w:sz w:val="24"/>
          <w:szCs w:val="24"/>
          <w:lang w:val="tt-RU"/>
        </w:rPr>
        <w:t> </w:t>
      </w:r>
      <w:r w:rsidRPr="006B5E23">
        <w:rPr>
          <w:rFonts w:ascii="Times New Roman" w:hAnsi="Times New Roman"/>
          <w:sz w:val="24"/>
          <w:szCs w:val="24"/>
          <w:lang w:val="tt-RU"/>
        </w:rPr>
        <w:t>балалар белән юлда йөрү кагыйдәләрен, юл билгеләрен үзләштерү; сөйләм телен, игътибарлылык күнекмәләрен, зиһененне үстерү; дустанә мөнәсәбәт тәрбияләү.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i/>
          <w:sz w:val="24"/>
          <w:szCs w:val="24"/>
          <w:lang w:val="tt-RU"/>
        </w:rPr>
        <w:t>Җиһазлау</w:t>
      </w:r>
      <w:r w:rsidRPr="006B5E23">
        <w:rPr>
          <w:rFonts w:ascii="Times New Roman" w:hAnsi="Times New Roman"/>
          <w:b/>
          <w:sz w:val="24"/>
          <w:szCs w:val="24"/>
          <w:lang w:val="tt-RU"/>
        </w:rPr>
        <w:t>:</w:t>
      </w:r>
      <w:r w:rsidRPr="006B5E23">
        <w:rPr>
          <w:rFonts w:ascii="Times New Roman" w:hAnsi="Times New Roman"/>
          <w:b/>
          <w:bCs/>
          <w:color w:val="000000"/>
          <w:sz w:val="24"/>
          <w:szCs w:val="24"/>
          <w:lang w:val="tt-RU"/>
        </w:rPr>
        <w:t> </w:t>
      </w:r>
      <w:r w:rsidRPr="006B5E23">
        <w:rPr>
          <w:rFonts w:ascii="Times New Roman" w:hAnsi="Times New Roman"/>
          <w:sz w:val="24"/>
          <w:szCs w:val="24"/>
          <w:lang w:val="tt-RU"/>
        </w:rPr>
        <w:t>юл, урам макеты, юл билгеләре макетлары,  светофор.,Кирлемэн  киемнәре. Тартма,хат  язылган конверт.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r w:rsidRPr="006B5E23">
        <w:rPr>
          <w:rFonts w:ascii="Times New Roman" w:hAnsi="Times New Roman"/>
          <w:b/>
          <w:i/>
          <w:sz w:val="24"/>
          <w:szCs w:val="24"/>
        </w:rPr>
        <w:t>Зал бизәлеше:</w:t>
      </w:r>
      <w:r w:rsidRPr="006B5E23">
        <w:rPr>
          <w:rFonts w:ascii="Times New Roman" w:hAnsi="Times New Roman"/>
          <w:color w:val="000000"/>
          <w:sz w:val="24"/>
          <w:szCs w:val="24"/>
        </w:rPr>
        <w:t> </w:t>
      </w:r>
      <w:r w:rsidRPr="006B5E23">
        <w:rPr>
          <w:rFonts w:ascii="Times New Roman" w:hAnsi="Times New Roman"/>
          <w:sz w:val="24"/>
          <w:szCs w:val="24"/>
        </w:rPr>
        <w:t xml:space="preserve">залда </w:t>
      </w:r>
      <w:r w:rsidRPr="006B5E23">
        <w:rPr>
          <w:rFonts w:ascii="Times New Roman" w:hAnsi="Times New Roman"/>
          <w:sz w:val="24"/>
          <w:szCs w:val="24"/>
          <w:lang w:val="tt-RU"/>
        </w:rPr>
        <w:t xml:space="preserve">юл, урам макеты </w:t>
      </w:r>
      <w:r w:rsidRPr="006B5E23">
        <w:rPr>
          <w:rFonts w:ascii="Times New Roman" w:hAnsi="Times New Roman"/>
          <w:sz w:val="24"/>
          <w:szCs w:val="24"/>
        </w:rPr>
        <w:t xml:space="preserve">ясалган. Юлда үз-үзеңне тотуга багышланган плакатлар эленгән, төрле зурлыктагы юл билгеләре, светофор макеты куелган. </w:t>
      </w:r>
      <w:r w:rsidRPr="006B5E23">
        <w:rPr>
          <w:rFonts w:ascii="Times New Roman" w:hAnsi="Times New Roman"/>
          <w:sz w:val="24"/>
          <w:szCs w:val="24"/>
          <w:lang w:val="tt-RU"/>
        </w:rPr>
        <w:t xml:space="preserve">Урындыклардан автобус макеты тезелгән. </w:t>
      </w:r>
    </w:p>
    <w:p w:rsidR="00397F59" w:rsidRPr="006B5E23" w:rsidRDefault="00397F59" w:rsidP="00E468CD">
      <w:pPr>
        <w:spacing w:after="0" w:line="240" w:lineRule="auto"/>
        <w:rPr>
          <w:rFonts w:ascii="Times New Roman" w:hAnsi="Times New Roman"/>
          <w:color w:val="000000"/>
          <w:sz w:val="24"/>
          <w:szCs w:val="24"/>
          <w:lang w:val="tt-RU" w:eastAsia="ru-RU"/>
        </w:rPr>
      </w:pP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Балалар ,карагыз эле,монда кемдер серле тартма калдырып киткэн. Анын эчендэ ни бар икэн?Тартма эчендэ бер хат бар.Әйдәгез, аны укып карыйк.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i/>
          <w:color w:val="000000"/>
          <w:sz w:val="24"/>
          <w:szCs w:val="24"/>
          <w:lang w:val="tt-RU" w:eastAsia="ru-RU"/>
        </w:rPr>
        <w:t>«Без юл билгеләре илендә яшәүчеләр, безнен арага Кирлемэн килде. Ул ботен юл билгелэрен бозып йори, hэлакэтлэр дэ булып тора.Ярдәм итегез безгә!».</w:t>
      </w:r>
      <w:r w:rsidRPr="006B5E23">
        <w:rPr>
          <w:rFonts w:ascii="Times New Roman" w:hAnsi="Times New Roman"/>
          <w:color w:val="000000"/>
          <w:sz w:val="24"/>
          <w:szCs w:val="24"/>
          <w:lang w:val="tt-RU" w:eastAsia="ru-RU"/>
        </w:rPr>
        <w:t>Балалар,юл билгелэре илендэ яшэучелэргэ ярдәм итәбезме? (Итэбез)</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(Шулчак Кирлемэн үзе килеп керә.)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Гафу итегез, сез кем буласыз?</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 xml:space="preserve">Мин – Кирлемэн. Мин хаттагы сүзләрне ишетеп тордым. Зарланалармы? Юлда аркылы чыгу урыннары бетсә, нәрсә була? Юлчылар юлны чыгу өчен үзләренә урынны үзләре сайласыннар. Светофор  янмаса ни булган? </w:t>
      </w:r>
      <w:r w:rsidRPr="006B5E23">
        <w:rPr>
          <w:rFonts w:ascii="Times New Roman" w:hAnsi="Times New Roman"/>
          <w:color w:val="000000"/>
          <w:sz w:val="24"/>
          <w:szCs w:val="24"/>
          <w:lang w:eastAsia="ru-RU"/>
        </w:rPr>
        <w:t xml:space="preserve">Яшел ни дә, кызыл ни, сары булды ни? </w:t>
      </w:r>
      <w:r w:rsidRPr="006B5E23">
        <w:rPr>
          <w:rFonts w:ascii="Times New Roman" w:hAnsi="Times New Roman"/>
          <w:color w:val="000000"/>
          <w:sz w:val="24"/>
          <w:szCs w:val="24"/>
          <w:lang w:val="tt-RU" w:eastAsia="ru-RU"/>
        </w:rPr>
        <w:t>Мин ул төсләрне юк иттем. Алардан бит барыбер бермәгънә дә юк!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bCs/>
          <w:color w:val="000000"/>
          <w:sz w:val="24"/>
          <w:szCs w:val="24"/>
          <w:lang w:val="tt-RU" w:eastAsia="ru-RU"/>
        </w:rPr>
        <w:t>Тукта эле ,Кирлемэн</w:t>
      </w:r>
      <w:r w:rsidRPr="006B5E23">
        <w:rPr>
          <w:rFonts w:ascii="Times New Roman" w:hAnsi="Times New Roman"/>
          <w:b/>
          <w:bCs/>
          <w:color w:val="000000"/>
          <w:sz w:val="24"/>
          <w:szCs w:val="24"/>
          <w:lang w:val="tt-RU" w:eastAsia="ru-RU"/>
        </w:rPr>
        <w:t>,</w:t>
      </w:r>
      <w:r w:rsidRPr="006B5E23">
        <w:rPr>
          <w:rFonts w:ascii="Times New Roman" w:hAnsi="Times New Roman"/>
          <w:bCs/>
          <w:color w:val="000000"/>
          <w:sz w:val="24"/>
          <w:szCs w:val="24"/>
          <w:lang w:val="tt-RU" w:eastAsia="ru-RU"/>
        </w:rPr>
        <w:t>ни сойлисен син?</w:t>
      </w:r>
      <w:r w:rsidRPr="006B5E23">
        <w:rPr>
          <w:rFonts w:ascii="Times New Roman" w:hAnsi="Times New Roman"/>
          <w:color w:val="000000"/>
          <w:sz w:val="24"/>
          <w:szCs w:val="24"/>
          <w:lang w:val="tt-RU" w:eastAsia="ru-RU"/>
        </w:rPr>
        <w:t>Балалар ә сез ничек уйлыйсыз? Светофор ни өчен кирәк? Юл йөрү кагыйдәләрен белү кирәкме? Ни өчен? (Балалар җавабы).</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(Конвертны эләктереп ала, хатның ахыргы юлларын укый): Ха! Ярдәм кирәкмени? Бернинди дә ярдәм булмаячак! Бер уйлаганда кем ярдәм итсен соң аларга?</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Тәрбияче: </w:t>
      </w:r>
      <w:r w:rsidRPr="006B5E23">
        <w:rPr>
          <w:rFonts w:ascii="Times New Roman" w:hAnsi="Times New Roman"/>
          <w:color w:val="000000"/>
          <w:sz w:val="24"/>
          <w:szCs w:val="24"/>
          <w:lang w:eastAsia="ru-RU"/>
        </w:rPr>
        <w:t>Без ярдәм итәрбез, шулай бит, балалар?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eastAsia="ru-RU"/>
        </w:rPr>
        <w:t>Кирлемэн: </w:t>
      </w:r>
      <w:r w:rsidRPr="006B5E23">
        <w:rPr>
          <w:rFonts w:ascii="Times New Roman" w:hAnsi="Times New Roman"/>
          <w:color w:val="000000"/>
          <w:sz w:val="24"/>
          <w:szCs w:val="24"/>
          <w:lang w:eastAsia="ru-RU"/>
        </w:rPr>
        <w:t>Ә сез кемнәр соң?</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eastAsia="ru-RU"/>
        </w:rPr>
        <w:t>Тәрбияче: </w:t>
      </w:r>
      <w:r w:rsidRPr="006B5E23">
        <w:rPr>
          <w:rFonts w:ascii="Times New Roman" w:hAnsi="Times New Roman"/>
          <w:color w:val="000000"/>
          <w:sz w:val="24"/>
          <w:szCs w:val="24"/>
          <w:lang w:eastAsia="ru-RU"/>
        </w:rPr>
        <w:t>Без «Шушмабаш балалар бакчасыны</w:t>
      </w:r>
      <w:r w:rsidRPr="006B5E23">
        <w:rPr>
          <w:rFonts w:ascii="Times New Roman" w:hAnsi="Times New Roman"/>
          <w:color w:val="000000"/>
          <w:sz w:val="24"/>
          <w:szCs w:val="24"/>
          <w:lang w:val="tt-RU" w:eastAsia="ru-RU"/>
        </w:rPr>
        <w:t>ң</w:t>
      </w:r>
      <w:r w:rsidRPr="006B5E23">
        <w:rPr>
          <w:rFonts w:ascii="Times New Roman" w:hAnsi="Times New Roman"/>
          <w:color w:val="000000"/>
          <w:sz w:val="24"/>
          <w:szCs w:val="24"/>
          <w:lang w:eastAsia="ru-RU"/>
        </w:rPr>
        <w:t>» уртанчылар</w:t>
      </w:r>
      <w:r w:rsidRPr="006B5E23">
        <w:rPr>
          <w:rFonts w:ascii="Times New Roman" w:hAnsi="Times New Roman"/>
          <w:color w:val="000000"/>
          <w:sz w:val="24"/>
          <w:szCs w:val="24"/>
          <w:lang w:val="tt-RU" w:eastAsia="ru-RU"/>
        </w:rPr>
        <w:t xml:space="preserve"> төркеме балалары.</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Ярдәм итәсегез килә мени? Сез бервакытта да ярдәм итә алмаячаксыз. Чөнки мин юл билгеләре белән светофорның төсләрен яшереп куйдым. Сез аларны тапмаякчаксыз. Ул илгә бару юлы бик озын, авыр һәм бернинди юлбилгеләре белән дә күрсәтелмәгән. (Китә).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Балалар сез Кирлемэннэн курыктыгызмы? ( Юк, курыкмадык)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Алай булгач, әйдәгез, вакытны әрәмгә үткәрмичә, юлга кузгалыйк! Автобуска утырыйк.</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Автобусның кайсы ишегеннән керәбез, кайсы ишегеннән чыгабыз?</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
          <w:bCs/>
          <w:color w:val="000000"/>
          <w:sz w:val="24"/>
          <w:szCs w:val="24"/>
          <w:lang w:val="tt-RU" w:eastAsia="ru-RU"/>
        </w:rPr>
        <w:t>Балалар</w:t>
      </w:r>
      <w:r w:rsidRPr="006B5E23">
        <w:rPr>
          <w:rFonts w:ascii="Times New Roman" w:hAnsi="Times New Roman"/>
          <w:bCs/>
          <w:color w:val="000000"/>
          <w:sz w:val="24"/>
          <w:szCs w:val="24"/>
          <w:lang w:val="tt-RU" w:eastAsia="ru-RU"/>
        </w:rPr>
        <w:t>: Автобуснын арт ишегеннэн утырабыз,ал ишегеннэн тошэбез.</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
          <w:bCs/>
          <w:color w:val="000000"/>
          <w:sz w:val="24"/>
          <w:szCs w:val="24"/>
          <w:lang w:val="tt-RU" w:eastAsia="ru-RU"/>
        </w:rPr>
        <w:t>Тэрбияче:</w:t>
      </w:r>
      <w:r w:rsidRPr="006B5E23">
        <w:rPr>
          <w:rFonts w:ascii="Times New Roman" w:hAnsi="Times New Roman"/>
          <w:bCs/>
          <w:color w:val="000000"/>
          <w:sz w:val="24"/>
          <w:szCs w:val="24"/>
          <w:lang w:val="tt-RU" w:eastAsia="ru-RU"/>
        </w:rPr>
        <w:t xml:space="preserve">Матур гына бер-беребезне этмичә-төртмичә утырабыз автобуска. </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Юлда барганда мин Сезнең транспортта йөрү кагыйдәләрен беләсез микән, тикшереп карыйм ,транспортта үз-үзеңне тоту кагыйдәләрен искә төшерик әле. Транспортта нинди кагыйдәләрне үтәргә кирәк?</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
          <w:bCs/>
          <w:color w:val="000000"/>
          <w:sz w:val="24"/>
          <w:szCs w:val="24"/>
          <w:lang w:val="tt-RU" w:eastAsia="ru-RU"/>
        </w:rPr>
        <w:t>Балалар:</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-Бер урыннан икенче урынга кучеп йорергэ ярамый.</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-Кычкырып тавыш чыгарып барырга ярамый</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-Чуплэргэ ярамый</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-Олыларга урын бирергэ кирэк</w:t>
      </w: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-Тэрэзэдэн кулларны,башларны чыгарып барырга ярамый</w:t>
      </w:r>
    </w:p>
    <w:p w:rsidR="00397F59" w:rsidRPr="006B5E23" w:rsidRDefault="00397F59" w:rsidP="00E468CD">
      <w:pPr>
        <w:spacing w:after="0" w:line="240" w:lineRule="auto"/>
        <w:rPr>
          <w:rFonts w:ascii="Times New Roman" w:hAnsi="Times New Roman"/>
          <w:bCs/>
          <w:color w:val="000000"/>
          <w:sz w:val="24"/>
          <w:szCs w:val="24"/>
          <w:lang w:val="tt-RU" w:eastAsia="ru-RU"/>
        </w:rPr>
      </w:pPr>
    </w:p>
    <w:p w:rsidR="00397F59" w:rsidRPr="006B5E23" w:rsidRDefault="00397F59" w:rsidP="00E468CD">
      <w:pPr>
        <w:spacing w:after="0" w:line="240" w:lineRule="auto"/>
        <w:rPr>
          <w:rFonts w:ascii="Times New Roman" w:hAnsi="Times New Roman"/>
          <w:bCs/>
          <w:color w:val="000000"/>
          <w:sz w:val="24"/>
          <w:szCs w:val="24"/>
          <w:lang w:val="tt-RU" w:eastAsia="ru-RU"/>
        </w:rPr>
      </w:pPr>
      <w:r w:rsidRPr="006B5E23">
        <w:rPr>
          <w:rFonts w:ascii="Times New Roman" w:hAnsi="Times New Roman"/>
          <w:bCs/>
          <w:color w:val="000000"/>
          <w:sz w:val="24"/>
          <w:szCs w:val="24"/>
          <w:lang w:val="tt-RU" w:eastAsia="ru-RU"/>
        </w:rPr>
        <w:t>-Сөйләшә торгач без тукталу урыныбызга килеп тә җиткәнбез. Инде автобустан дөрес итеп төшәбез. Балалар мин ниндидер елаган тавыш ишетәм, монда нидер булган ахыры?</w:t>
      </w:r>
    </w:p>
    <w:p w:rsidR="00397F59" w:rsidRPr="006B5E23" w:rsidRDefault="00397F59" w:rsidP="00E468CD">
      <w:pPr>
        <w:spacing w:after="0" w:line="240" w:lineRule="auto"/>
        <w:rPr>
          <w:rFonts w:ascii="Times New Roman" w:hAnsi="Times New Roman"/>
          <w:bCs/>
          <w:color w:val="000000"/>
          <w:sz w:val="24"/>
          <w:szCs w:val="24"/>
          <w:lang w:val="tt-RU" w:eastAsia="ru-RU"/>
        </w:rPr>
      </w:pP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Елый-елый юл билгесе керә.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Кем син?</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Юл билгесе: </w:t>
      </w:r>
      <w:r w:rsidRPr="006B5E23">
        <w:rPr>
          <w:rFonts w:ascii="Times New Roman" w:hAnsi="Times New Roman"/>
          <w:color w:val="000000"/>
          <w:sz w:val="24"/>
          <w:szCs w:val="24"/>
          <w:lang w:val="tt-RU" w:eastAsia="ru-RU"/>
        </w:rPr>
        <w:t xml:space="preserve">Мин борылышларны күрсәтүче юл билгесе идем. Минем Кирлемэн  тамгамны бетерде. Хәзер мин беркемгә дә юл күрсәтә алмыйм. Әгәр сез кисек юл билгелэрен дорес тозесэгез ,бәлки,  буяу бетәр иде . (Тәрбиячегә кисек юл билгелэре салынган конвертны бирә)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color w:val="000000"/>
          <w:sz w:val="24"/>
          <w:szCs w:val="24"/>
          <w:lang w:val="tt-RU" w:eastAsia="ru-RU"/>
        </w:rPr>
        <w:t>Балалар кисек юл билгелэрен тозилэр</w:t>
      </w:r>
      <w:r w:rsidRPr="006B5E23">
        <w:rPr>
          <w:rFonts w:ascii="Times New Roman" w:hAnsi="Times New Roman"/>
          <w:color w:val="000000"/>
          <w:sz w:val="24"/>
          <w:szCs w:val="24"/>
          <w:lang w:val="tt-RU" w:eastAsia="ru-RU"/>
        </w:rPr>
        <w:t>.</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
          <w:bCs/>
          <w:color w:val="000000"/>
          <w:sz w:val="24"/>
          <w:szCs w:val="24"/>
          <w:lang w:val="tt-RU" w:eastAsia="ru-RU"/>
        </w:rPr>
        <w:t>Юл билгесе: </w:t>
      </w:r>
      <w:r w:rsidRPr="006B5E23">
        <w:rPr>
          <w:rFonts w:ascii="Times New Roman" w:hAnsi="Times New Roman"/>
          <w:color w:val="000000"/>
          <w:sz w:val="24"/>
          <w:szCs w:val="24"/>
          <w:lang w:val="tt-RU" w:eastAsia="ru-RU"/>
        </w:rPr>
        <w:t xml:space="preserve">Менә хәзер буяу бетте-тамгам күренә.Рәхмәт сезгә! </w:t>
      </w:r>
      <w:r w:rsidRPr="006B5E23">
        <w:rPr>
          <w:rFonts w:ascii="Times New Roman" w:hAnsi="Times New Roman"/>
          <w:color w:val="000000"/>
          <w:sz w:val="24"/>
          <w:szCs w:val="24"/>
          <w:lang w:eastAsia="ru-RU"/>
        </w:rPr>
        <w:t>Хәзер инде мин борылышларны күрсәтә алам.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b/>
          <w:bCs/>
          <w:color w:val="000000"/>
          <w:sz w:val="24"/>
          <w:szCs w:val="24"/>
          <w:lang w:eastAsia="ru-RU"/>
        </w:rPr>
        <w:t>Тәрбияче: </w:t>
      </w:r>
      <w:r w:rsidRPr="006B5E23">
        <w:rPr>
          <w:rFonts w:ascii="Times New Roman" w:hAnsi="Times New Roman"/>
          <w:color w:val="000000"/>
          <w:sz w:val="24"/>
          <w:szCs w:val="24"/>
          <w:lang w:eastAsia="ru-RU"/>
        </w:rPr>
        <w:t>Әйдәгез, «Борылыш билгесен» дә үзебез белән сәяхәткә чакырыйк.</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Алга таба бару очен мин сезнен зирэклекне тикшереп карыйм.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Табышмаклар эйтэм,дорес жавап бирерсез микэн</w:t>
      </w:r>
      <w:r w:rsidRPr="006B5E23">
        <w:rPr>
          <w:rFonts w:ascii="Times New Roman" w:hAnsi="Times New Roman"/>
          <w:sz w:val="24"/>
          <w:szCs w:val="24"/>
        </w:rPr>
        <w:t>?</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Алда да бар, артта да бар,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Борылган да сырылган,</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Озын булып сузылган </w:t>
      </w:r>
      <w:r w:rsidRPr="006B5E23">
        <w:rPr>
          <w:rFonts w:ascii="Times New Roman" w:hAnsi="Times New Roman"/>
          <w:b/>
          <w:bCs/>
          <w:color w:val="000000"/>
          <w:sz w:val="24"/>
          <w:szCs w:val="24"/>
          <w:lang w:eastAsia="ru-RU"/>
        </w:rPr>
        <w:t>(Юл)</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 xml:space="preserve"> </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Ике тәгәрмәчле арба</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Атсыз да алгачаба. </w:t>
      </w:r>
      <w:r w:rsidRPr="006B5E23">
        <w:rPr>
          <w:rFonts w:ascii="Times New Roman" w:hAnsi="Times New Roman"/>
          <w:b/>
          <w:bCs/>
          <w:color w:val="000000"/>
          <w:sz w:val="24"/>
          <w:szCs w:val="24"/>
          <w:lang w:eastAsia="ru-RU"/>
        </w:rPr>
        <w:t>(Велосипед)</w:t>
      </w:r>
    </w:p>
    <w:p w:rsidR="00397F59" w:rsidRPr="006B5E23" w:rsidRDefault="00397F59" w:rsidP="00E468CD">
      <w:pPr>
        <w:spacing w:after="0" w:line="240" w:lineRule="auto"/>
        <w:rPr>
          <w:rFonts w:ascii="Times New Roman" w:hAnsi="Times New Roman"/>
          <w:color w:val="000000"/>
          <w:sz w:val="24"/>
          <w:szCs w:val="24"/>
          <w:lang w:eastAsia="ru-RU"/>
        </w:rPr>
      </w:pP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Олы күзле кара айгыр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Кырык арба тагадыр </w:t>
      </w:r>
      <w:r w:rsidRPr="006B5E23">
        <w:rPr>
          <w:rFonts w:ascii="Times New Roman" w:hAnsi="Times New Roman"/>
          <w:b/>
          <w:bCs/>
          <w:color w:val="000000"/>
          <w:sz w:val="24"/>
          <w:szCs w:val="24"/>
          <w:lang w:eastAsia="ru-RU"/>
        </w:rPr>
        <w:t>(Поезд)</w:t>
      </w:r>
    </w:p>
    <w:p w:rsidR="00397F59" w:rsidRPr="006B5E23" w:rsidRDefault="00397F59" w:rsidP="00E468CD">
      <w:pPr>
        <w:spacing w:after="0" w:line="240" w:lineRule="auto"/>
        <w:rPr>
          <w:rFonts w:ascii="Times New Roman" w:hAnsi="Times New Roman"/>
          <w:color w:val="000000"/>
          <w:sz w:val="24"/>
          <w:szCs w:val="24"/>
          <w:lang w:eastAsia="ru-RU"/>
        </w:rPr>
      </w:pP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Маңгаенда мөгезе бар,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Боргаласаң үкерә.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Менеп атлансаң биленә</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color w:val="000000"/>
          <w:sz w:val="24"/>
          <w:szCs w:val="24"/>
          <w:lang w:eastAsia="ru-RU"/>
        </w:rPr>
        <w:t>Җилдәй җитез йөгерә </w:t>
      </w:r>
      <w:r w:rsidRPr="006B5E23">
        <w:rPr>
          <w:rFonts w:ascii="Times New Roman" w:hAnsi="Times New Roman"/>
          <w:b/>
          <w:bCs/>
          <w:color w:val="000000"/>
          <w:sz w:val="24"/>
          <w:szCs w:val="24"/>
          <w:lang w:eastAsia="ru-RU"/>
        </w:rPr>
        <w:t>(Мотоцикл)</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Юл кырыенда тора ул</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Оч торле тослэр белэн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Безгэ кузлэр кыса ул </w:t>
      </w:r>
      <w:r w:rsidRPr="006B5E23">
        <w:rPr>
          <w:rFonts w:ascii="Times New Roman" w:hAnsi="Times New Roman"/>
          <w:b/>
          <w:sz w:val="24"/>
          <w:szCs w:val="24"/>
        </w:rPr>
        <w:t>(Светофор)</w:t>
      </w:r>
    </w:p>
    <w:p w:rsidR="00397F59" w:rsidRPr="006B5E23" w:rsidRDefault="00397F59" w:rsidP="00E468CD">
      <w:pPr>
        <w:spacing w:after="0" w:line="240" w:lineRule="auto"/>
        <w:rPr>
          <w:rFonts w:ascii="Times New Roman" w:hAnsi="Times New Roman"/>
          <w:b/>
          <w:color w:val="000000"/>
          <w:sz w:val="24"/>
          <w:szCs w:val="24"/>
          <w:lang w:val="tt-RU" w:eastAsia="ru-RU"/>
        </w:rPr>
      </w:pPr>
      <w:r w:rsidRPr="006B5E23">
        <w:rPr>
          <w:rFonts w:ascii="Times New Roman" w:hAnsi="Times New Roman"/>
          <w:b/>
          <w:color w:val="000000"/>
          <w:sz w:val="24"/>
          <w:szCs w:val="24"/>
          <w:lang w:val="tt-RU" w:eastAsia="ru-RU"/>
        </w:rPr>
        <w:t xml:space="preserve">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color w:val="000000"/>
          <w:sz w:val="24"/>
          <w:szCs w:val="24"/>
          <w:lang w:val="tt-RU" w:eastAsia="ru-RU"/>
        </w:rPr>
        <w:t xml:space="preserve">            </w:t>
      </w:r>
      <w:r w:rsidRPr="006B5E23">
        <w:rPr>
          <w:rFonts w:ascii="Times New Roman" w:hAnsi="Times New Roman"/>
          <w:color w:val="000000"/>
          <w:sz w:val="24"/>
          <w:szCs w:val="24"/>
          <w:lang w:val="tt-RU" w:eastAsia="ru-RU"/>
        </w:rPr>
        <w:t xml:space="preserve">  (Шулчак туп белэн уйнап Кирлемэн керэ.Юл уртасына басып туп уйный башлый.)</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w:t>
      </w:r>
      <w:r w:rsidRPr="006B5E23">
        <w:rPr>
          <w:rFonts w:ascii="Times New Roman" w:hAnsi="Times New Roman"/>
          <w:b/>
          <w:color w:val="000000"/>
          <w:sz w:val="24"/>
          <w:szCs w:val="24"/>
          <w:lang w:val="tt-RU" w:eastAsia="ru-RU"/>
        </w:rPr>
        <w:t>Тэрбияче:</w:t>
      </w:r>
      <w:r w:rsidRPr="006B5E23">
        <w:rPr>
          <w:rFonts w:ascii="Times New Roman" w:hAnsi="Times New Roman"/>
          <w:color w:val="000000"/>
          <w:sz w:val="24"/>
          <w:szCs w:val="24"/>
          <w:lang w:val="tt-RU" w:eastAsia="ru-RU"/>
        </w:rPr>
        <w:t xml:space="preserve"> Туктагыз эле Кирлемэн тугелме сон бу?Балалар,ул дорес жирдэ уйныймы?(Юк)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Кирлемэн,син юл кагыйдэлэрен белмисенме эллэ?</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 xml:space="preserve"> Мин бөтен кагыйдәләрне дә яхшы беләм.</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Ярый алайса, хәзер тикшереп карарбыз! Урамны ничек аркылы чыгарга кирәк?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Ничек, ничек? Уңга-сулга карамыйча, чабасың.(Күрсәтә).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Иии,Кирлемэн,алай тугел шул,белмисен икэн. Э хәзер балалардан сорыйк инде: юлны аркылы чыкканда нинди кагыйдәләрне белергә кирәк? (Балалар сөйли)</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Кирлемэн дус,сиңа икенче сорау. Автобустан төшкәч, юлның икенче ягына чыгарга кирәк булса, син нишләр идең?</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 </w:t>
      </w:r>
      <w:r w:rsidRPr="006B5E23">
        <w:rPr>
          <w:rFonts w:ascii="Times New Roman" w:hAnsi="Times New Roman"/>
          <w:color w:val="000000"/>
          <w:sz w:val="24"/>
          <w:szCs w:val="24"/>
          <w:lang w:val="tt-RU" w:eastAsia="ru-RU"/>
        </w:rPr>
        <w:t>Сикергәләп чыксаң да була,як якка карамыйча,телэсэ каян йогереп чыксан да була.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Юк, юк алай эшләргә һичтә ярамый.(балаларсөйләпбирәләр).</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 xml:space="preserve">         Тэрбияче: </w:t>
      </w:r>
      <w:r w:rsidRPr="006B5E23">
        <w:rPr>
          <w:rFonts w:ascii="Times New Roman" w:hAnsi="Times New Roman"/>
          <w:color w:val="000000"/>
          <w:sz w:val="24"/>
          <w:szCs w:val="24"/>
          <w:lang w:val="tt-RU" w:eastAsia="ru-RU"/>
        </w:rPr>
        <w:t>Кирлемэн дус, «Җәяүлеләр өчен юл» билгесен эзләп тап та, балаларга күрсәт әле.(кулындагы юл билгеләрен өстәлгә тезә)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(«Ашханәне» күрсәтүче билгене ала) Менә бу билге миңа ошый. Монда чәнечке дә пычак та бар. Тәлинкә генә җитми.</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Юл билгесе: </w:t>
      </w:r>
      <w:r w:rsidRPr="006B5E23">
        <w:rPr>
          <w:rFonts w:ascii="Times New Roman" w:hAnsi="Times New Roman"/>
          <w:color w:val="000000"/>
          <w:sz w:val="24"/>
          <w:szCs w:val="24"/>
          <w:lang w:val="tt-RU" w:eastAsia="ru-RU"/>
        </w:rPr>
        <w:t>Эх, син! Балалар әйдәгез, Кирлемэнгэ юл  билгелэренен нэрсэ анлатканын эйтик эле. ( балалар табып күрсәтә hэм эйтеп анлаталар)</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Ә хәзер сиңа соңгы сорау, Кирлемэн дус. Машиналар йори торган юлда уйнарга ярыймы?</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Ярый, билгеле, рәхәтләнеп. Шахмат уйнарга ярамый.</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Ә ни өчен?</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Кирлемэн: </w:t>
      </w:r>
      <w:r w:rsidRPr="006B5E23">
        <w:rPr>
          <w:rFonts w:ascii="Times New Roman" w:hAnsi="Times New Roman"/>
          <w:color w:val="000000"/>
          <w:sz w:val="24"/>
          <w:szCs w:val="24"/>
          <w:lang w:val="tt-RU" w:eastAsia="ru-RU"/>
        </w:rPr>
        <w:t>Шахмат фигураларын машина бәреп китә бит, ә менә туп уйнарга була.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Балалар ә сез Кирлемэн  белән килешәсезме? Юлда уйнарга ярыймы? (Җаваплар).</w:t>
      </w:r>
    </w:p>
    <w:p w:rsidR="00397F59" w:rsidRPr="006B5E23" w:rsidRDefault="00397F59" w:rsidP="00E468CD">
      <w:pPr>
        <w:spacing w:after="0" w:line="240" w:lineRule="auto"/>
        <w:rPr>
          <w:rFonts w:ascii="Times New Roman" w:hAnsi="Times New Roman"/>
          <w:color w:val="000000"/>
          <w:sz w:val="24"/>
          <w:szCs w:val="24"/>
          <w:lang w:val="tt-RU" w:eastAsia="ru-RU"/>
        </w:rPr>
      </w:pP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Кирлемэн синдә исеңдә тот:</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Озын юллар нинди серле:</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Без күрмәгән җирләр гел алда.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Ерак барып шуны күрер өчен,</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Юл кагыйдәсен кирәк белергә!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Сәләмәт булып каласың килсә,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Юлда ярамый уйнарга, ярамый шуарга!</w:t>
      </w:r>
    </w:p>
    <w:p w:rsidR="00397F59" w:rsidRPr="006B5E23" w:rsidRDefault="00397F59" w:rsidP="00E468CD">
      <w:pPr>
        <w:spacing w:after="0" w:line="240" w:lineRule="auto"/>
        <w:rPr>
          <w:rFonts w:ascii="Times New Roman" w:hAnsi="Times New Roman"/>
          <w:i/>
          <w:sz w:val="24"/>
          <w:szCs w:val="24"/>
          <w:lang w:val="tt-RU"/>
        </w:rPr>
      </w:pPr>
      <w:r w:rsidRPr="006B5E23">
        <w:rPr>
          <w:rFonts w:ascii="Times New Roman" w:hAnsi="Times New Roman"/>
          <w:b/>
          <w:color w:val="000000"/>
          <w:sz w:val="24"/>
          <w:szCs w:val="24"/>
          <w:lang w:val="tt-RU" w:eastAsia="ru-RU"/>
        </w:rPr>
        <w:t>Кирлемэн</w:t>
      </w:r>
      <w:r w:rsidRPr="006B5E23">
        <w:rPr>
          <w:rFonts w:ascii="Times New Roman" w:hAnsi="Times New Roman"/>
          <w:color w:val="000000"/>
          <w:sz w:val="24"/>
          <w:szCs w:val="24"/>
          <w:lang w:val="tt-RU" w:eastAsia="ru-RU"/>
        </w:rPr>
        <w:t>:Балалар гафу итегез инде мине.</w:t>
      </w:r>
      <w:r w:rsidRPr="006B5E23">
        <w:rPr>
          <w:rFonts w:ascii="Times New Roman" w:hAnsi="Times New Roman"/>
          <w:sz w:val="24"/>
          <w:szCs w:val="24"/>
        </w:rPr>
        <w:t xml:space="preserve">  Юл кагыйдәләрен белмәүнең начар булуын бик әйбәт төшендем мин.  Минем дә юл йөрү кагыйдәләрен беләсем килә.Алыгыз мине узегезнен бакчага.</w:t>
      </w:r>
      <w:r w:rsidRPr="006B5E23">
        <w:rPr>
          <w:rFonts w:ascii="Times New Roman" w:hAnsi="Times New Roman"/>
          <w:color w:val="000000"/>
          <w:sz w:val="24"/>
          <w:szCs w:val="24"/>
          <w:lang w:eastAsia="ru-RU"/>
        </w:rPr>
        <w:t xml:space="preserve"> Светофорны да ничек коткарырга кирәклеген әйтәм!Ана ярдэм иту очен,</w:t>
      </w:r>
      <w:r w:rsidRPr="006B5E23">
        <w:rPr>
          <w:rFonts w:ascii="Times New Roman" w:hAnsi="Times New Roman"/>
          <w:sz w:val="24"/>
          <w:szCs w:val="24"/>
          <w:lang w:val="tt-RU"/>
        </w:rPr>
        <w:t>светофорның нинди төсләре булуын, аларның нәрсә аңлатуын  белергә кирәк.</w:t>
      </w:r>
    </w:p>
    <w:p w:rsidR="00397F59" w:rsidRPr="006B5E23" w:rsidRDefault="00397F59" w:rsidP="00E468CD">
      <w:pPr>
        <w:spacing w:after="0" w:line="240" w:lineRule="auto"/>
        <w:rPr>
          <w:rFonts w:ascii="Times New Roman" w:hAnsi="Times New Roman"/>
          <w:bCs/>
          <w:color w:val="000000"/>
          <w:sz w:val="24"/>
          <w:szCs w:val="24"/>
          <w:lang w:eastAsia="ru-RU"/>
        </w:rPr>
      </w:pPr>
      <w:r w:rsidRPr="006B5E23">
        <w:rPr>
          <w:rFonts w:ascii="Times New Roman" w:hAnsi="Times New Roman"/>
          <w:sz w:val="24"/>
          <w:szCs w:val="24"/>
          <w:lang w:val="tt-RU"/>
        </w:rPr>
        <w:t> </w:t>
      </w:r>
      <w:r w:rsidRPr="006B5E23">
        <w:rPr>
          <w:rFonts w:ascii="Times New Roman" w:hAnsi="Times New Roman"/>
          <w:bCs/>
          <w:color w:val="000000"/>
          <w:sz w:val="24"/>
          <w:szCs w:val="24"/>
          <w:lang w:eastAsia="ru-RU"/>
        </w:rPr>
        <w:t>Э мин ясаган хаталарымны тозэтергэ китэм.</w:t>
      </w:r>
    </w:p>
    <w:p w:rsidR="00397F59" w:rsidRPr="006B5E23" w:rsidRDefault="00397F59" w:rsidP="00E468CD">
      <w:pPr>
        <w:spacing w:after="0" w:line="240" w:lineRule="auto"/>
        <w:rPr>
          <w:rFonts w:ascii="Times New Roman" w:hAnsi="Times New Roman"/>
          <w:bCs/>
          <w:color w:val="000000"/>
          <w:sz w:val="24"/>
          <w:szCs w:val="24"/>
          <w:lang w:eastAsia="ru-RU"/>
        </w:rPr>
      </w:pPr>
      <w:r w:rsidRPr="006B5E23">
        <w:rPr>
          <w:rFonts w:ascii="Times New Roman" w:hAnsi="Times New Roman"/>
          <w:b/>
          <w:bCs/>
          <w:color w:val="000000"/>
          <w:sz w:val="24"/>
          <w:szCs w:val="24"/>
          <w:lang w:eastAsia="ru-RU"/>
        </w:rPr>
        <w:t>Тэрбияче:</w:t>
      </w:r>
      <w:r w:rsidRPr="006B5E23">
        <w:rPr>
          <w:rFonts w:ascii="Times New Roman" w:hAnsi="Times New Roman"/>
          <w:bCs/>
          <w:color w:val="000000"/>
          <w:sz w:val="24"/>
          <w:szCs w:val="24"/>
          <w:lang w:eastAsia="ru-RU"/>
        </w:rPr>
        <w:t xml:space="preserve"> Ярар,Кирлемэн,без сине узебезнен арага алырбыз,рэхим итэрсен.</w:t>
      </w:r>
    </w:p>
    <w:p w:rsidR="00397F59" w:rsidRPr="006B5E23" w:rsidRDefault="00397F59" w:rsidP="00E468CD">
      <w:pPr>
        <w:spacing w:after="0" w:line="240" w:lineRule="auto"/>
        <w:rPr>
          <w:rFonts w:ascii="Times New Roman" w:hAnsi="Times New Roman"/>
          <w:bCs/>
          <w:color w:val="000000"/>
          <w:sz w:val="24"/>
          <w:szCs w:val="24"/>
          <w:lang w:eastAsia="ru-RU"/>
        </w:rPr>
      </w:pPr>
      <w:r w:rsidRPr="006B5E23">
        <w:rPr>
          <w:rFonts w:ascii="Times New Roman" w:hAnsi="Times New Roman"/>
          <w:bCs/>
          <w:color w:val="000000"/>
          <w:sz w:val="24"/>
          <w:szCs w:val="24"/>
          <w:lang w:eastAsia="ru-RU"/>
        </w:rPr>
        <w:t>-Балалар,эйдэгез светофорга ярдэм итик.</w:t>
      </w:r>
    </w:p>
    <w:p w:rsidR="00397F59" w:rsidRPr="006B5E23" w:rsidRDefault="00397F59" w:rsidP="00E468CD">
      <w:pPr>
        <w:spacing w:after="0" w:line="240" w:lineRule="auto"/>
        <w:rPr>
          <w:rFonts w:ascii="Times New Roman" w:hAnsi="Times New Roman"/>
          <w:bCs/>
          <w:color w:val="000000"/>
          <w:sz w:val="24"/>
          <w:szCs w:val="24"/>
          <w:lang w:eastAsia="ru-RU"/>
        </w:rPr>
      </w:pPr>
      <w:r w:rsidRPr="006B5E23">
        <w:rPr>
          <w:rFonts w:ascii="Times New Roman" w:hAnsi="Times New Roman"/>
          <w:bCs/>
          <w:color w:val="000000"/>
          <w:sz w:val="24"/>
          <w:szCs w:val="24"/>
          <w:lang w:eastAsia="ru-RU"/>
        </w:rPr>
        <w:t>Светофорда ничэ тос бар?</w:t>
      </w:r>
    </w:p>
    <w:p w:rsidR="00397F59" w:rsidRPr="006B5E23" w:rsidRDefault="00397F59" w:rsidP="00E468CD">
      <w:pPr>
        <w:spacing w:after="0" w:line="240" w:lineRule="auto"/>
        <w:rPr>
          <w:rFonts w:ascii="Times New Roman" w:hAnsi="Times New Roman"/>
          <w:bCs/>
          <w:color w:val="000000"/>
          <w:sz w:val="24"/>
          <w:szCs w:val="24"/>
          <w:lang w:eastAsia="ru-RU"/>
        </w:rPr>
      </w:pPr>
      <w:r w:rsidRPr="006B5E23">
        <w:rPr>
          <w:rFonts w:ascii="Times New Roman" w:hAnsi="Times New Roman"/>
          <w:bCs/>
          <w:color w:val="000000"/>
          <w:sz w:val="24"/>
          <w:szCs w:val="24"/>
          <w:lang w:eastAsia="ru-RU"/>
        </w:rPr>
        <w:t>Нинди тослэр?</w:t>
      </w:r>
    </w:p>
    <w:p w:rsidR="00397F59" w:rsidRPr="006B5E23" w:rsidRDefault="00397F59" w:rsidP="00E468CD">
      <w:pPr>
        <w:spacing w:after="0" w:line="240" w:lineRule="auto"/>
        <w:rPr>
          <w:rFonts w:ascii="Times New Roman" w:hAnsi="Times New Roman"/>
          <w:color w:val="000000"/>
          <w:sz w:val="24"/>
          <w:szCs w:val="24"/>
          <w:lang w:eastAsia="ru-RU"/>
        </w:rPr>
      </w:pPr>
      <w:r w:rsidRPr="006B5E23">
        <w:rPr>
          <w:rFonts w:ascii="Times New Roman" w:hAnsi="Times New Roman"/>
          <w:bCs/>
          <w:color w:val="000000"/>
          <w:sz w:val="24"/>
          <w:szCs w:val="24"/>
          <w:lang w:eastAsia="ru-RU"/>
        </w:rPr>
        <w:t>Алар нэрсэне анлата?</w:t>
      </w:r>
    </w:p>
    <w:p w:rsidR="00397F59" w:rsidRPr="006B5E23" w:rsidRDefault="00397F59" w:rsidP="00E468CD">
      <w:pPr>
        <w:spacing w:after="0" w:line="240" w:lineRule="auto"/>
        <w:rPr>
          <w:rFonts w:ascii="Times New Roman" w:hAnsi="Times New Roman"/>
          <w:color w:val="000000"/>
          <w:sz w:val="24"/>
          <w:szCs w:val="24"/>
          <w:lang w:val="tt-RU" w:eastAsia="ru-RU"/>
        </w:rPr>
      </w:pP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color w:val="000000"/>
          <w:sz w:val="24"/>
          <w:szCs w:val="24"/>
          <w:lang w:val="tt-RU" w:eastAsia="ru-RU"/>
        </w:rPr>
        <w:t xml:space="preserve">       </w:t>
      </w:r>
      <w:r w:rsidRPr="006B5E23">
        <w:rPr>
          <w:rFonts w:ascii="Times New Roman" w:hAnsi="Times New Roman"/>
          <w:color w:val="000000"/>
          <w:sz w:val="24"/>
          <w:szCs w:val="24"/>
          <w:lang w:val="tt-RU" w:eastAsia="ru-RU"/>
        </w:rPr>
        <w:t>(Светофорның өч төсе керә)</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Светофор: </w:t>
      </w:r>
      <w:r w:rsidRPr="006B5E23">
        <w:rPr>
          <w:rFonts w:ascii="Times New Roman" w:hAnsi="Times New Roman"/>
          <w:color w:val="000000"/>
          <w:sz w:val="24"/>
          <w:szCs w:val="24"/>
          <w:lang w:val="tt-RU" w:eastAsia="ru-RU"/>
        </w:rPr>
        <w:t xml:space="preserve">Рәхмәт, Сезгә дуслар, безне коткаруыгызөчен.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 xml:space="preserve"> Кызыл:</w:t>
      </w:r>
      <w:r w:rsidRPr="006B5E23">
        <w:rPr>
          <w:rFonts w:ascii="Times New Roman" w:hAnsi="Times New Roman"/>
          <w:color w:val="000000"/>
          <w:sz w:val="24"/>
          <w:szCs w:val="24"/>
          <w:lang w:val="tt-RU" w:eastAsia="ru-RU"/>
        </w:rPr>
        <w:t> Иңкырысы - мин кызыл төс.</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Син һәрчак миңа кара,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Алдыңда кызыл ут янса,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Ашыгып юлга барма!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 xml:space="preserve">  Сары:</w:t>
      </w:r>
      <w:r w:rsidRPr="006B5E23">
        <w:rPr>
          <w:rFonts w:ascii="Times New Roman" w:hAnsi="Times New Roman"/>
          <w:color w:val="000000"/>
          <w:sz w:val="24"/>
          <w:szCs w:val="24"/>
          <w:lang w:val="tt-RU" w:eastAsia="ru-RU"/>
        </w:rPr>
        <w:t>   Юлдан тыныч чыгу өчен</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Минем киңәшне тыңла: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-Көт! Күркрсең, сары янар</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Өч төснең  уртасында.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 xml:space="preserve">  Яшел:     </w:t>
      </w:r>
      <w:r w:rsidRPr="006B5E23">
        <w:rPr>
          <w:rFonts w:ascii="Times New Roman" w:hAnsi="Times New Roman"/>
          <w:color w:val="000000"/>
          <w:sz w:val="24"/>
          <w:szCs w:val="24"/>
          <w:lang w:val="tt-RU" w:eastAsia="ru-RU"/>
        </w:rPr>
        <w:t>Артыннан ук мин-яшел төс</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Янармын синең алда.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Әйтермен каршылыклар юк,</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Курыкмый алга атла.</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 xml:space="preserve">Әйдәгез, </w:t>
      </w:r>
      <w:r w:rsidRPr="006B5E23">
        <w:rPr>
          <w:rFonts w:ascii="Times New Roman" w:hAnsi="Times New Roman"/>
          <w:b/>
          <w:color w:val="000000"/>
          <w:sz w:val="24"/>
          <w:szCs w:val="24"/>
          <w:lang w:val="tt-RU" w:eastAsia="ru-RU"/>
        </w:rPr>
        <w:t>«Светофор уенын»</w:t>
      </w:r>
      <w:r w:rsidRPr="006B5E23">
        <w:rPr>
          <w:rFonts w:ascii="Times New Roman" w:hAnsi="Times New Roman"/>
          <w:color w:val="000000"/>
          <w:sz w:val="24"/>
          <w:szCs w:val="24"/>
          <w:lang w:val="tt-RU" w:eastAsia="ru-RU"/>
        </w:rPr>
        <w:t xml:space="preserve"> уйнап алыйк.Әгәр яшел төс янса, Сез атлап торасыз, сары янса тик торабыз, кызыл төс янса бармак яныйбыз.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Уен уйнала.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b/>
          <w:bCs/>
          <w:color w:val="000000"/>
          <w:sz w:val="24"/>
          <w:szCs w:val="24"/>
          <w:lang w:val="tt-RU" w:eastAsia="ru-RU"/>
        </w:rPr>
        <w:t>Тәрбияче: </w:t>
      </w:r>
      <w:r w:rsidRPr="006B5E23">
        <w:rPr>
          <w:rFonts w:ascii="Times New Roman" w:hAnsi="Times New Roman"/>
          <w:color w:val="000000"/>
          <w:sz w:val="24"/>
          <w:szCs w:val="24"/>
          <w:lang w:val="tt-RU" w:eastAsia="ru-RU"/>
        </w:rPr>
        <w:t>Балалар без бүген зур эш эшләдек. Юл билгеләрен, Светофорны коткардык. Юл билгеләре илендә башка тәртипсезлекләр булмас. Безгә хәерле юл теләп һәрвакыт светофор күз кысып торыр.</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r w:rsidRPr="006B5E23">
        <w:rPr>
          <w:rFonts w:ascii="Times New Roman" w:hAnsi="Times New Roman"/>
          <w:b/>
          <w:sz w:val="24"/>
          <w:szCs w:val="24"/>
          <w:lang w:val="tt-RU"/>
        </w:rPr>
        <w:t>1.</w:t>
      </w:r>
      <w:r w:rsidRPr="006B5E23">
        <w:rPr>
          <w:rFonts w:ascii="Times New Roman" w:hAnsi="Times New Roman"/>
          <w:sz w:val="24"/>
          <w:szCs w:val="24"/>
          <w:lang w:val="tt-RU"/>
        </w:rPr>
        <w:t>Хоккей уйнарга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Чыкма син юлга.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Туп тибәргә дә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 xml:space="preserve">   </w:t>
      </w:r>
      <w:r w:rsidRPr="006B5E23">
        <w:rPr>
          <w:rFonts w:ascii="Times New Roman" w:hAnsi="Times New Roman"/>
          <w:sz w:val="24"/>
          <w:szCs w:val="24"/>
        </w:rPr>
        <w:t>Ярамый анда.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Як-якка кара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Нәрсә барын күр.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Машиналарга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Атларга юл бир!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 xml:space="preserve">2. </w:t>
      </w:r>
      <w:r w:rsidRPr="006B5E23">
        <w:rPr>
          <w:rFonts w:ascii="Times New Roman" w:hAnsi="Times New Roman"/>
          <w:sz w:val="24"/>
          <w:szCs w:val="24"/>
          <w:lang w:val="tt-RU"/>
        </w:rPr>
        <w:t>Юл йөрү кагыйдәләрен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Әйбәт белергә кирәк.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Онытмыйча үтәргә,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Өйрәнергә бик кирәк!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3.Юлны аркылы чыкканда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Карыйм уңга һәм сулга.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Күрсәм алдымда машина,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Ашыгып басмыйм  юлга.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b/>
          <w:sz w:val="24"/>
          <w:szCs w:val="24"/>
          <w:lang w:val="tt-RU"/>
        </w:rPr>
        <w:t>4.</w:t>
      </w:r>
      <w:r w:rsidRPr="006B5E23">
        <w:rPr>
          <w:rFonts w:ascii="Times New Roman" w:hAnsi="Times New Roman"/>
          <w:sz w:val="24"/>
          <w:szCs w:val="24"/>
          <w:lang w:val="tt-RU"/>
        </w:rPr>
        <w:t>Урамда сак булыгыз,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Кагыйдәне белегез,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Онытмагыз  беркайчан да,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Бәлага юлыкмагыз!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color w:val="000000"/>
          <w:sz w:val="24"/>
          <w:szCs w:val="24"/>
          <w:lang w:val="tt-RU" w:eastAsia="ru-RU"/>
        </w:rPr>
      </w:pPr>
      <w:r w:rsidRPr="006B5E23">
        <w:rPr>
          <w:rFonts w:ascii="Times New Roman" w:hAnsi="Times New Roman"/>
          <w:color w:val="000000"/>
          <w:sz w:val="24"/>
          <w:szCs w:val="24"/>
          <w:shd w:val="clear" w:color="auto" w:fill="FFFFFF"/>
          <w:lang w:val="tt-RU"/>
        </w:rPr>
        <w:t>Хәйдәр Әхмәтшин сүзләре, Рөстәм Сәрвәров көе “Светофор утлары” җыры.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right"/>
        <w:rPr>
          <w:b/>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Pr="009B1867"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Татар теленә өйрәтү мәсьәләсендә балалар бакчасының</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тәрбияләнүчеләрнең әти-әниләр белән үзара</w:t>
      </w:r>
    </w:p>
    <w:p w:rsidR="00397F59" w:rsidRPr="006B5E23" w:rsidRDefault="00397F59" w:rsidP="00E468CD">
      <w:pPr>
        <w:spacing w:after="0" w:line="240" w:lineRule="auto"/>
        <w:jc w:val="center"/>
        <w:rPr>
          <w:rFonts w:ascii="Times New Roman" w:hAnsi="Times New Roman"/>
          <w:b/>
          <w:sz w:val="24"/>
          <w:szCs w:val="24"/>
          <w:lang w:val="tt-RU"/>
        </w:rPr>
      </w:pPr>
      <w:r w:rsidRPr="006B5E23">
        <w:rPr>
          <w:rFonts w:ascii="Times New Roman" w:hAnsi="Times New Roman"/>
          <w:b/>
          <w:sz w:val="24"/>
          <w:szCs w:val="24"/>
          <w:lang w:val="tt-RU"/>
        </w:rPr>
        <w:t>хезмәттәшлегенең төрле юллары.</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Габдулхакова Фарида Ильдусовна,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 xml:space="preserve"> Закирова Раузия Мударрисовна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rPr>
        <w:t>МБДОУ «Арский детский сад №10»</w:t>
      </w:r>
    </w:p>
    <w:p w:rsidR="00397F59" w:rsidRPr="006B5E23" w:rsidRDefault="00397F59" w:rsidP="00E468CD">
      <w:pPr>
        <w:spacing w:after="0" w:line="240" w:lineRule="auto"/>
        <w:rPr>
          <w:rFonts w:ascii="Times New Roman" w:hAnsi="Times New Roman"/>
          <w:b/>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Безнең балалар бакчасына 180 бала йөри. Алар арасында төп милләт балалары: татарлар, руслар, үзбәкләр. Нигездә, әби-бабайлар туган телләрендә сөйли һәм хәзерге заман җәмгыятенең бик аз яшь кешеләре туган телен белә.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Безнең алда туган телебезне ничек торгызырга дигән проблема килеп басты. Бу проблеманы без балалар бакчасында Туган телне өйрәнүдә күрәбез. Элек бу укулар ничек булачак, шуның кадәр яхшырак булачак.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Сер түгел, хәзерге дөньяда педагоглар ата-аналардан башка сирәгрәк йөри ала. Әмма ата-аналар мәктәпкәчә яшьтәге балаларны тәрбияләү мәсьәләләрендә белем һәм осталыклары һәрвакытта да җитәрлек түгел. Ата-аналар йогынты ясый балага көн саен, шуңа күрә аларның мөмкинлекләре күбрәк формалаштыру өчен шәхси сыйфатларын бала. Педагоглар ата-аналарга бу эштә ярдәм итә, ата-аналарга үз ярдәмен тәкъдим итеп, аларны кирәкле юнәлешкә җибәрә 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Ата-аналар белән төрле хезмәттәшлек формалары бар.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rPr>
        <w:t>Ата-аналарны җәлеп итү буенча эшне 4 юнәлеш буенча алып б</w:t>
      </w:r>
      <w:r w:rsidRPr="006B5E23">
        <w:rPr>
          <w:rFonts w:ascii="Times New Roman" w:hAnsi="Times New Roman"/>
          <w:sz w:val="24"/>
          <w:szCs w:val="24"/>
          <w:lang w:val="tt-RU"/>
        </w:rPr>
        <w:t>арып була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Мәгълүмати-аналитик материаллар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Танып-белү</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Күрсәтмә-мәгълүмати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Ял итү</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1.ата-аналар белән аралашуны оештыруның мәгълүмати-аналитик формасының төп бурычы-һәр тәрбияләнүченең гаиләсе турында, аның ата-анасының мәдәни дәрәҗәсе турында, аларда кирәкле педагогик белемнәр, гаиләгә карата булган мөнәсәбәт, ата-аналарның психологик-педагогик мәгълүматка булган ихтыяҗлары, мәнфәгатьләре һәм ихтыяҗлары турында мәгълүмат җыю, эшкәртү һәм куллану. Әлеге формага анкета, сораштыру ,әңгәмәләр үткәрергә мөмкин.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2.белем бирү формалары ата-аналарның психологик педагогик культурасын күтәрүгә, димәк, ата-аналарның гаилә шартларында баланы тәрбияләүгә карашларын үзгәртүгә ярдәм итүгә, мәктәпкәчә учреждение шартларында ата-аналарның карашларын үзгәртүгә ярдәм итүгә, ата-аналарны балаларның яшь һәм психологик үсеше үзенчәлекләре белән таныштыруга юнәлдерелгән .Аларга лекция, дискуссияләр, гомуми һәм төркем ата-аналар җыелышлары керә.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3.Ял итү бүлмәләре төркемдә эмоциональ уңайлылык тудырырга, педагогик процесста катнашучыларны якынайтырга ярдәм итә. Бу-бәйрәмнәр, ярышлар, күргәзмәләр, уртак походлар һәм экскурсияләр.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4.ата-аналарны мәктәпкәчә учреждение шартларында балаларны тәрбияләү шартлары ,эчтәлеге һәм методлары белән таныштыру, педагогларның эшчәнлеген дөрес бәяләргә, тәрбияченең эшен күрергә мөмкинлек бирә.</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Аралашу - безнең укытуның төп максаты, чөнки телнең төп функциясе - аралашу чарасы булу. Без баланың сорауларга җавап бирергә генә түгел, ә аларның үзенә бирергә, сөйләшергә, сөйләшергә, яшьтәшләре белән уртак эшчәнлек алып барырга да өйрәтергә кирәклеген аңлыйбыз.</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Гадәттәгечә, төркемдәге ата-аналар белән эш анкетадан башла</w:t>
      </w:r>
      <w:r w:rsidRPr="006B5E23">
        <w:rPr>
          <w:rFonts w:ascii="Times New Roman" w:hAnsi="Times New Roman"/>
          <w:sz w:val="24"/>
          <w:szCs w:val="24"/>
          <w:lang w:val="tt-RU"/>
        </w:rPr>
        <w:t xml:space="preserve">п була. </w:t>
      </w:r>
      <w:r w:rsidRPr="006B5E23">
        <w:rPr>
          <w:rFonts w:ascii="Times New Roman" w:hAnsi="Times New Roman"/>
          <w:sz w:val="24"/>
          <w:szCs w:val="24"/>
        </w:rPr>
        <w:t xml:space="preserve"> Әти-әниләрнең балалар бакчасында татар телен ничек өйрәнүләренә мөнәсәбәтен ачыкла</w:t>
      </w:r>
      <w:r w:rsidRPr="006B5E23">
        <w:rPr>
          <w:rFonts w:ascii="Times New Roman" w:hAnsi="Times New Roman"/>
          <w:sz w:val="24"/>
          <w:szCs w:val="24"/>
          <w:lang w:val="tt-RU"/>
        </w:rPr>
        <w:t>на</w:t>
      </w:r>
      <w:r w:rsidRPr="006B5E23">
        <w:rPr>
          <w:rFonts w:ascii="Times New Roman" w:hAnsi="Times New Roman"/>
          <w:sz w:val="24"/>
          <w:szCs w:val="24"/>
        </w:rPr>
        <w:t>. Нәтиҗәләр ата-аналарның күбесенең мәктәпкәчә яшьтәге татар телен өйрәнүдә яклылар булуын күрсәтте. Әмма, кызганычка каршы, дәресләрдә алган белемнәренең өйдә беркетелмәвен, балалар татар телендә телевизор тапшыруларын карамавын, нәфис әдәбиятны укымавын раслый.</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 xml:space="preserve">Безнең балалар бакчасында балаларны татар теленә өйрәтү һәм аларны Идел буе халыкларының милли мәдәниятенә җәлеп итү өчен бик яхшы үсешле мохит булдырылган. Татарстан Республикасы халыкларының гореф-гадәтләре, көнкүреше белән танышу, әлбәттә, балаларны укыту һәм тәрбияләүне берләштерергә мөмкинлек бирә. </w:t>
      </w:r>
      <w:r w:rsidRPr="006B5E23">
        <w:rPr>
          <w:rFonts w:ascii="Times New Roman" w:hAnsi="Times New Roman"/>
          <w:sz w:val="24"/>
          <w:szCs w:val="24"/>
        </w:rPr>
        <w:t xml:space="preserve">Без ата-аналарны татар теленә өйрәтү процессының үзенчәлекләре белән таныштырабыз. Уку елы дәвамында ата-аналар җыелышлары, гаилә клублары утырышлары, аның укытучылары катнашында үткәрелә. </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Кабул итү бүлмәсендә «татарча сөйләшәбез», «Татарча сөйләшәбез» дип аталган мәгълүмати стенд урнашкан, ул яңартыла һәм тулыландырыла нигезендә лексик тема. Безнең төркемдә татар милли почмагы булдырылды , шулай ук дидактик материал, нәфис әдәбият сайлап алынды, анда Татарстан халыклары тарихы, аларның гореф-гадәтләре һәм гореф-гадәтләре турында белемнәрне ассызыклап була". Анда без баланың балалар бакчасында нәрсә белән шөгыльләнүен аңларга мөмкинлек бирә торган гамәли материал урнаштырабыз, конкрет уеннар, аларда уйнарга мөмкин, киңәшләр, биремнәр. Балалар әлеге Почмактан бик теләп материаллардан файдалана, ә ата-аналар өчен бу Уеннарда беренче ярдәмче.</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Безнең төркемдә ата-аналар белән «Туган тел укытуда балаларның сөйләмен үстерүнең төп бурычлары», «татар телен өйрәнәбез», «уйныйбыз», «безнең бәйрәмнәр», «татар халык уеннары аша әхлакый-этик хисләр тәрбияләү " темаларына консультацияләр үткәрелде»,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Татар телендә китаплар уку аны өйрәнүдә мөһим баскычларның берсе булып тора, чөнки баланың телне визуаль рәвештә үзләштерү мөмкинлеге бар. Шуңа. Ата-аналар җыелышына шундый тема чыгарылды:"Гаилә традицияләре". Җыелыш барышында өй китапханәсендә татар авторларының китаплары барлыгы ачыкланды, ләкин балаларга бу уңайдан укыйлар. Әти-әниләрнең әти-әниләре ярдәме белән төркемдә мәкальләр һәм әйтемнәрне бик аз белүләре ачыкланды.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"Укыгыз балаларга" почмагында әти-әниләр өчен шигырьләр исемлеге, аларны укыйбыз, балалар бакчасында балалар уйный торган халык уеннары исемлеге тәкъдим ителде.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Әти-әниләр рәхәтләнеп татар шагыйрьләренең һәм язучыларының китапларын укыйлар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Төркемдә татар халык уеннарын өйрәнүгә зур игътибар бирәбез. Бу-бармак уеннары, санамышлар, мәкальләр, әйтемнәр, табышмаклар, җырлар, шигырьләр һәм әкиятләр дә. Кагыйдәләрдән тыш, һәр уен үз эченә алган сөйләм компоненты, ул актив сүзлекне ныгыту өчен нигез булып тора.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Ата-аналар балаларны кечкенәдән милли мәдәнияткә җәлеп итү кирәклеген аңлагач, алар балалар бакчасының энтузиазм белән барлык башлангычларында да актив катнашалар, милли кием-салым, төркемне бизәү өчен кирәк-яраклар Эзләүгә кушылалар. Минем тәрбияләнүчеләрнең гаиләләре милли костюмга курчак тегеп, татар милли ашларының макетын ясадылар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Татар теле буенча уздырылган материалны ныгытуның бер чарасы-балалар һәм безнең төркем балалары һәм әти-әниләре арасында татар әкиятләре мотивлары буенча иҗади конкурслар һәм күргәзмәләр. Мондый конкурслар балаларга татар әкиятләре һәм мәдәнияте белән танышырга гына булышып калмыйча, балаларда моториканы, фикерләүне һәм фантазияне үстерүгә дә ярдәм итә.</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Туган ягын - кече ватанын белгән, үз халкын, аның мәдәниятен, гореф - гадәтләрен, гореф-гадәтләрен хөрмәт иткән Патриот кеше тәрбияләү өчен ел саен" Нәүрүз", "Сабантуй"” Халыклар дуслыгы” бәйрәмнәрен үткәрәбез. Бәйрәмгә барысы да әзерләнә: ата-аналар, балалар, педагоглар. Әти-әниләр җырлар өйрәнделәр, уеннар, аттракционнар, татар биюләре сайладылар, бәйрәм участогы әзерләделәр, костюмнар тектеләр,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Ата-аналарның ачык дәресләрдә генә түгел, ә иртәләрдә дә, ял һәм күңел ачу кичәләрендә дә балаларының уңышларын күзәтү һәм сөенү мөмкинлеге бар. Балалар бик теләп җырлар җырлыйлар, татар биюләре белән чыгыш ясыйлар, татар теле дәресләрендә өйрәнгән кыска шигырьләр сөйлиләр.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Балаларны татар теленә өйрәтүдә ата-аналар ,һичшиксез ,бик кызыклы як булып чыгыш ясый. Бары тик гаилә һәм балалар бакчасы бердәмлеге генә телне үзләштерүдә уңыш тәэмин итә.Балаларны татар теленә өйрәтүдә ата-аналар, һичшиксез, бик кызыклы як булып чыгыш ясый.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Югарыда әйтелгәннәрдән чыгып, түбәндәге нәтиҗәләр ясыйбыз:</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мәктәпкәчә яшьтәге балалар икенче телне өйрәнү һәм баланы махсус әзерләү өчен аеруча уңайлы; - телне тулы канлы һәм тирән үзләштерү өчен баланың үзе дә, өлкәннәр ягыннан да күп көч һәм тырышлык сарыф итәргә кирәк.;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бары тик гаилә һәм балалар бакчасы бердәмлеге генә телне үзләштерүдә уңыш тәэмин итә.</w:t>
      </w:r>
    </w:p>
    <w:p w:rsidR="00397F59" w:rsidRPr="006B5E23" w:rsidRDefault="00397F59" w:rsidP="00E468CD">
      <w:pPr>
        <w:spacing w:after="0" w:line="240" w:lineRule="auto"/>
        <w:jc w:val="center"/>
        <w:rPr>
          <w:rFonts w:ascii="Times New Roman" w:hAnsi="Times New Roman"/>
          <w:b/>
          <w:sz w:val="24"/>
          <w:szCs w:val="24"/>
          <w:lang w:val="tt-RU"/>
        </w:rPr>
      </w:pP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Дидактическая игра с цветом « Гнёзда»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Давлятшина Миляуша Харисовна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МБДОУ «Детский сад с.Чишма-Баш»,Кукморский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Цель: формировать у детей умение различать цвета, развивать речь, воспитание самостоятельности.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Материал: «гнёзда» ( из картонной ячейки яиц, окрашены в разные цвета), «яйца»(из киндер-сюрприза, вязаные в разные цвета)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Участники: дети 2-3 лет, воспитатель.</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Ход игры.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На столе лежат «яйца» и «гнёзда». Воспитатель читает стих:</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Здесь на столе чей-то дом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Ни дверей в нем, ни окон,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Но птенцам там жить тепло.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Дом такой зовут гнездо.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Дети подбирают яйца к гнездам в соответствии с цветом. Каждый ребенок ставит яйца одного цвета. Например, синий - один ребенок, желтый - другой ребенок.</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hd w:val="clear" w:color="auto" w:fill="FFFFFF"/>
        <w:spacing w:after="0" w:line="240" w:lineRule="auto"/>
        <w:jc w:val="center"/>
        <w:rPr>
          <w:rFonts w:ascii="Times New Roman" w:hAnsi="Times New Roman"/>
          <w:sz w:val="24"/>
          <w:szCs w:val="24"/>
          <w:lang w:val="tt-RU" w:eastAsia="ru-RU"/>
        </w:rPr>
      </w:pPr>
      <w:r w:rsidRPr="006B5E23">
        <w:rPr>
          <w:rFonts w:ascii="Times New Roman" w:hAnsi="Times New Roman"/>
          <w:b/>
          <w:sz w:val="24"/>
          <w:szCs w:val="24"/>
          <w:lang w:val="tt-RU" w:eastAsia="ru-RU"/>
        </w:rPr>
        <w:t>“Милли хәзинәләр китабы”</w:t>
      </w:r>
    </w:p>
    <w:p w:rsidR="00397F59" w:rsidRPr="006B5E23" w:rsidRDefault="00397F59" w:rsidP="00E468CD">
      <w:pPr>
        <w:shd w:val="clear" w:color="auto" w:fill="FFFFFF"/>
        <w:spacing w:after="0" w:line="240" w:lineRule="auto"/>
        <w:jc w:val="center"/>
        <w:rPr>
          <w:rFonts w:ascii="Times New Roman" w:hAnsi="Times New Roman"/>
          <w:sz w:val="24"/>
          <w:szCs w:val="24"/>
          <w:lang w:val="tt-RU" w:eastAsia="ru-RU"/>
        </w:rPr>
      </w:pPr>
      <w:r w:rsidRPr="006B5E23">
        <w:rPr>
          <w:rFonts w:ascii="Times New Roman" w:hAnsi="Times New Roman"/>
          <w:sz w:val="24"/>
          <w:szCs w:val="24"/>
          <w:lang w:val="tt-RU" w:eastAsia="ru-RU"/>
        </w:rPr>
        <w:t>(эшлекле уен формасындагы әти-әниләр җыелышы)</w:t>
      </w:r>
    </w:p>
    <w:p w:rsidR="00397F59" w:rsidRPr="006B5E23" w:rsidRDefault="00397F59" w:rsidP="00E468CD">
      <w:pPr>
        <w:shd w:val="clear" w:color="auto" w:fill="FFFFFF"/>
        <w:spacing w:after="0" w:line="240" w:lineRule="auto"/>
        <w:jc w:val="center"/>
        <w:rPr>
          <w:rFonts w:ascii="Times New Roman" w:hAnsi="Times New Roman"/>
          <w:sz w:val="24"/>
          <w:szCs w:val="24"/>
          <w:lang w:val="tt-RU" w:eastAsia="ru-RU"/>
        </w:rPr>
      </w:pPr>
    </w:p>
    <w:p w:rsidR="00397F59" w:rsidRPr="006B5E23" w:rsidRDefault="00397F59" w:rsidP="00E468CD">
      <w:pPr>
        <w:shd w:val="clear" w:color="auto" w:fill="FFFFFF"/>
        <w:spacing w:after="0" w:line="240" w:lineRule="auto"/>
        <w:jc w:val="right"/>
        <w:textAlignment w:val="baseline"/>
        <w:rPr>
          <w:rFonts w:ascii="Times New Roman" w:hAnsi="Times New Roman"/>
          <w:b/>
          <w:color w:val="000000"/>
          <w:sz w:val="24"/>
          <w:szCs w:val="24"/>
          <w:lang w:val="tt-RU"/>
        </w:rPr>
      </w:pPr>
      <w:r w:rsidRPr="006B5E23">
        <w:rPr>
          <w:rFonts w:ascii="Times New Roman" w:hAnsi="Times New Roman"/>
          <w:b/>
          <w:color w:val="000000"/>
          <w:sz w:val="24"/>
          <w:szCs w:val="24"/>
          <w:lang w:val="tt-RU"/>
        </w:rPr>
        <w:t xml:space="preserve">Туган халык мәдәниятеннән </w:t>
      </w:r>
    </w:p>
    <w:p w:rsidR="00397F59" w:rsidRPr="006B5E23" w:rsidRDefault="00397F59" w:rsidP="00E468CD">
      <w:pPr>
        <w:shd w:val="clear" w:color="auto" w:fill="FFFFFF"/>
        <w:spacing w:after="0" w:line="240" w:lineRule="auto"/>
        <w:jc w:val="right"/>
        <w:textAlignment w:val="baseline"/>
        <w:rPr>
          <w:rFonts w:ascii="Times New Roman" w:hAnsi="Times New Roman"/>
          <w:b/>
          <w:color w:val="000000"/>
          <w:sz w:val="24"/>
          <w:szCs w:val="24"/>
          <w:lang w:val="tt-RU"/>
        </w:rPr>
      </w:pPr>
      <w:r w:rsidRPr="006B5E23">
        <w:rPr>
          <w:rFonts w:ascii="Times New Roman" w:hAnsi="Times New Roman"/>
          <w:b/>
          <w:color w:val="000000"/>
          <w:sz w:val="24"/>
          <w:szCs w:val="24"/>
          <w:lang w:val="tt-RU"/>
        </w:rPr>
        <w:t>– күрше мәдәниятенә һәм дөнья мәдәниятенә.</w:t>
      </w:r>
    </w:p>
    <w:p w:rsidR="00397F59" w:rsidRPr="006B5E23" w:rsidRDefault="00397F59" w:rsidP="00E468CD">
      <w:pPr>
        <w:shd w:val="clear" w:color="auto" w:fill="FFFFFF"/>
        <w:spacing w:after="0" w:line="240" w:lineRule="auto"/>
        <w:contextualSpacing/>
        <w:jc w:val="right"/>
        <w:textAlignment w:val="baseline"/>
        <w:rPr>
          <w:rFonts w:ascii="Times New Roman" w:hAnsi="Times New Roman"/>
          <w:color w:val="000000"/>
          <w:sz w:val="24"/>
          <w:szCs w:val="24"/>
          <w:lang w:val="tt-RU"/>
        </w:rPr>
      </w:pPr>
      <w:r w:rsidRPr="006B5E23">
        <w:rPr>
          <w:rFonts w:ascii="Times New Roman" w:hAnsi="Times New Roman"/>
          <w:i/>
          <w:iCs/>
          <w:color w:val="000000"/>
          <w:sz w:val="24"/>
          <w:szCs w:val="24"/>
          <w:bdr w:val="none" w:sz="0" w:space="0" w:color="auto" w:frame="1"/>
          <w:lang w:val="tt-RU"/>
        </w:rPr>
        <w:t>(</w:t>
      </w:r>
      <w:r w:rsidRPr="006B5E23">
        <w:rPr>
          <w:rFonts w:ascii="Times New Roman" w:hAnsi="Times New Roman"/>
          <w:i/>
          <w:iCs/>
          <w:color w:val="000000"/>
          <w:sz w:val="24"/>
          <w:szCs w:val="24"/>
          <w:bdr w:val="none" w:sz="0" w:space="0" w:color="auto" w:frame="1"/>
        </w:rPr>
        <w:t>Харисов Ф.Ф., Харисова Л.А.</w:t>
      </w:r>
      <w:r w:rsidRPr="006B5E23">
        <w:rPr>
          <w:rFonts w:ascii="Times New Roman" w:hAnsi="Times New Roman"/>
          <w:i/>
          <w:iCs/>
          <w:color w:val="000000"/>
          <w:sz w:val="24"/>
          <w:szCs w:val="24"/>
          <w:bdr w:val="none" w:sz="0" w:space="0" w:color="auto" w:frame="1"/>
          <w:lang w:val="tt-RU"/>
        </w:rPr>
        <w:t>)</w:t>
      </w:r>
    </w:p>
    <w:p w:rsidR="00397F59" w:rsidRPr="006B5E23" w:rsidRDefault="00397F59" w:rsidP="00E468CD">
      <w:pPr>
        <w:shd w:val="clear" w:color="auto" w:fill="FFFFFF"/>
        <w:spacing w:after="0" w:line="240" w:lineRule="auto"/>
        <w:jc w:val="right"/>
        <w:rPr>
          <w:rFonts w:ascii="Times New Roman" w:hAnsi="Times New Roman"/>
          <w:sz w:val="24"/>
          <w:szCs w:val="24"/>
          <w:lang w:val="tt-RU" w:eastAsia="ru-RU"/>
        </w:rPr>
      </w:pPr>
      <w:r w:rsidRPr="006B5E23">
        <w:rPr>
          <w:rFonts w:ascii="Times New Roman" w:hAnsi="Times New Roman"/>
          <w:sz w:val="24"/>
          <w:szCs w:val="24"/>
          <w:lang w:val="tt-RU" w:eastAsia="ru-RU"/>
        </w:rPr>
        <w:t>Зиятдинова Рисаля Масхутовна</w:t>
      </w:r>
    </w:p>
    <w:p w:rsidR="00397F59" w:rsidRPr="006B5E23" w:rsidRDefault="00397F59" w:rsidP="00E468CD">
      <w:pPr>
        <w:shd w:val="clear" w:color="auto" w:fill="FFFFFF"/>
        <w:spacing w:after="0" w:line="240" w:lineRule="auto"/>
        <w:jc w:val="right"/>
        <w:rPr>
          <w:rFonts w:ascii="Times New Roman" w:hAnsi="Times New Roman"/>
          <w:sz w:val="24"/>
          <w:szCs w:val="24"/>
          <w:lang w:eastAsia="ru-RU"/>
        </w:rPr>
      </w:pPr>
      <w:r w:rsidRPr="006B5E23">
        <w:rPr>
          <w:rFonts w:ascii="Times New Roman" w:hAnsi="Times New Roman"/>
          <w:sz w:val="24"/>
          <w:szCs w:val="24"/>
          <w:lang w:eastAsia="ru-RU"/>
        </w:rPr>
        <w:t>МБДОУ «Балтасинский сад №2»</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Максат: </w:t>
      </w:r>
      <w:r w:rsidRPr="006B5E23">
        <w:rPr>
          <w:rFonts w:ascii="Times New Roman" w:hAnsi="Times New Roman"/>
          <w:sz w:val="24"/>
          <w:szCs w:val="24"/>
          <w:lang w:val="tt-RU"/>
        </w:rPr>
        <w:t xml:space="preserve">Баланың шәхесен һәрьяклап үстерүдә туган телнең әһәмиятен ачу.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Бурычлар: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1. Милли традицияләребезне, бай мәдәниятебезне, рухи мирасыбызны һәм телебезне саклап калу мәсьәләләрендә әти-әниләрнең күзаллауларын өйрәнү,  аң-белемнәрен камилләштерү.</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2. Балаларның сөйләм үсешен камилләштерү өлкәсендә әти-әниләрнең үз белемнәрен киңәйтү кирәклеген аңлауга чакыру.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3. Баланың сөйләм телен үстерү  - гаилә һәм балалар бакчасының уртак бурычы булуына инандыру.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4.Гаилдә балалар белән сөйләм телен үстерү юнәлешендә  кулланырга мөмкин булган уеннар белән таныштыру (шул исәптә инновацион уен).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5. Бер ни белән дә алмаштырып булмый торган рухи хәзинәләребезгә кызыксыну һәм мәхәббәт тәрбияләү.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Алдан башкарылган хәзерлек эше</w:t>
      </w:r>
      <w:r w:rsidRPr="006B5E23">
        <w:rPr>
          <w:rFonts w:ascii="Times New Roman" w:hAnsi="Times New Roman"/>
          <w:sz w:val="24"/>
          <w:szCs w:val="24"/>
          <w:lang w:val="tt-RU"/>
        </w:rPr>
        <w:t xml:space="preserve"> (әти-әниләргә өй эше): Идел буе халыклары  уеннары турында күзаллаулар булдырып, мәгълүмат туплап килү.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Эшлекле уен 4 бүлектән тора.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1 нче бүлек – </w:t>
      </w:r>
      <w:r w:rsidRPr="006B5E23">
        <w:rPr>
          <w:rFonts w:ascii="Times New Roman" w:hAnsi="Times New Roman"/>
          <w:b/>
          <w:sz w:val="24"/>
          <w:szCs w:val="24"/>
          <w:lang w:val="tt-RU"/>
        </w:rPr>
        <w:t>ӘЗЕРЛЕК  КҮНЕГҮЕ</w:t>
      </w:r>
      <w:r w:rsidRPr="006B5E23">
        <w:rPr>
          <w:rFonts w:ascii="Times New Roman" w:hAnsi="Times New Roman"/>
          <w:sz w:val="24"/>
          <w:szCs w:val="24"/>
          <w:lang w:val="tt-RU"/>
        </w:rPr>
        <w:t xml:space="preserve"> </w:t>
      </w:r>
      <w:r w:rsidRPr="006B5E23">
        <w:rPr>
          <w:rFonts w:ascii="Times New Roman" w:hAnsi="Times New Roman"/>
          <w:b/>
          <w:sz w:val="24"/>
          <w:szCs w:val="24"/>
          <w:lang w:val="tt-RU"/>
        </w:rPr>
        <w:t>«БЕЛГЕЧЛӘР»</w:t>
      </w:r>
      <w:r w:rsidRPr="006B5E23">
        <w:rPr>
          <w:rFonts w:ascii="Times New Roman" w:hAnsi="Times New Roman"/>
          <w:sz w:val="24"/>
          <w:szCs w:val="24"/>
          <w:lang w:val="tt-RU"/>
        </w:rPr>
        <w:t xml:space="preserve"> (тарих эзләреннән).</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2 нче бүлек - </w:t>
      </w:r>
      <w:r w:rsidRPr="006B5E23">
        <w:rPr>
          <w:rFonts w:ascii="Times New Roman" w:hAnsi="Times New Roman"/>
          <w:b/>
          <w:sz w:val="24"/>
          <w:szCs w:val="24"/>
          <w:lang w:val="tt-RU" w:eastAsia="ru-RU"/>
        </w:rPr>
        <w:t>КАПИТАННАР ЯРЫШЫ</w:t>
      </w:r>
      <w:r w:rsidRPr="006B5E23">
        <w:rPr>
          <w:rFonts w:ascii="Times New Roman" w:hAnsi="Times New Roman"/>
          <w:sz w:val="24"/>
          <w:szCs w:val="24"/>
          <w:lang w:val="tt-RU" w:eastAsia="ru-RU"/>
        </w:rPr>
        <w:t xml:space="preserve"> (Бөек шәхесләребез туган тел, тәрбия  турында!).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3 нче бүлек - </w:t>
      </w:r>
      <w:r w:rsidRPr="006B5E23">
        <w:rPr>
          <w:rFonts w:ascii="Times New Roman" w:hAnsi="Times New Roman"/>
          <w:b/>
          <w:sz w:val="24"/>
          <w:szCs w:val="24"/>
          <w:lang w:val="tt-RU"/>
        </w:rPr>
        <w:t xml:space="preserve">“МИЛЛИ ХӘЗИНӘЛӘР КИТАБЫ  БУЕНЧА СӘЯХӘТ” </w:t>
      </w:r>
      <w:r w:rsidRPr="006B5E23">
        <w:rPr>
          <w:rFonts w:ascii="Times New Roman" w:hAnsi="Times New Roman"/>
          <w:sz w:val="24"/>
          <w:szCs w:val="24"/>
          <w:lang w:val="tt-RU"/>
        </w:rPr>
        <w:t>(Бөек шәхесләребез туган тел, тәрбия  турында!).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rPr>
        <w:t xml:space="preserve">4 нче бүлек - </w:t>
      </w:r>
      <w:r w:rsidRPr="006B5E23">
        <w:rPr>
          <w:rFonts w:ascii="Times New Roman" w:hAnsi="Times New Roman"/>
          <w:b/>
          <w:sz w:val="24"/>
          <w:szCs w:val="24"/>
        </w:rPr>
        <w:t>«ПЕДАГОГИК САНДЫК»</w:t>
      </w:r>
      <w:r w:rsidRPr="006B5E23">
        <w:rPr>
          <w:rFonts w:ascii="Times New Roman" w:hAnsi="Times New Roman"/>
          <w:sz w:val="24"/>
          <w:szCs w:val="24"/>
        </w:rPr>
        <w:t xml:space="preserve"> (Идел буе халык</w:t>
      </w:r>
      <w:r w:rsidRPr="006B5E23">
        <w:rPr>
          <w:rFonts w:ascii="Times New Roman" w:hAnsi="Times New Roman"/>
          <w:sz w:val="24"/>
          <w:szCs w:val="24"/>
          <w:lang w:val="tt-RU"/>
        </w:rPr>
        <w:t xml:space="preserve">лары </w:t>
      </w:r>
      <w:r w:rsidRPr="006B5E23">
        <w:rPr>
          <w:rFonts w:ascii="Times New Roman" w:hAnsi="Times New Roman"/>
          <w:sz w:val="24"/>
          <w:szCs w:val="24"/>
        </w:rPr>
        <w:t xml:space="preserve"> уеннары)</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5 нче бүлек –</w:t>
      </w:r>
      <w:r w:rsidRPr="006B5E23">
        <w:rPr>
          <w:rFonts w:ascii="Times New Roman" w:hAnsi="Times New Roman"/>
          <w:b/>
          <w:sz w:val="24"/>
          <w:szCs w:val="24"/>
          <w:lang w:val="tt-RU"/>
        </w:rPr>
        <w:t xml:space="preserve"> “БЕРГӘЛӘП ӨЙРӘНӘБЕЗ» </w:t>
      </w:r>
      <w:r w:rsidRPr="006B5E23">
        <w:rPr>
          <w:rFonts w:ascii="Times New Roman" w:hAnsi="Times New Roman"/>
          <w:sz w:val="24"/>
          <w:szCs w:val="24"/>
          <w:lang w:val="tt-RU"/>
        </w:rPr>
        <w:t>(сөйләм үсеше буенча инновацион «Синквейн» технологиясе кулланып практик эш).</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Биремнәр 2 командага бүленеп башкарыла.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1 нче бүлек –  ӘЗЕРЛЕК  КҮНЕГҮЕ «БЕЛГЕЧЛӘР» </w:t>
      </w:r>
      <w:r w:rsidRPr="006B5E23">
        <w:rPr>
          <w:rFonts w:ascii="Times New Roman" w:hAnsi="Times New Roman"/>
          <w:sz w:val="24"/>
          <w:szCs w:val="24"/>
          <w:lang w:val="tt-RU"/>
        </w:rPr>
        <w:t>(тарих эзләреннән).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Уенны оештыру тәртибе</w:t>
      </w:r>
      <w:r w:rsidRPr="006B5E23">
        <w:rPr>
          <w:rFonts w:ascii="Times New Roman" w:hAnsi="Times New Roman"/>
          <w:sz w:val="24"/>
          <w:szCs w:val="24"/>
          <w:lang w:val="tt-RU"/>
        </w:rPr>
        <w:t xml:space="preserve">: </w:t>
      </w:r>
      <w:r w:rsidRPr="006B5E23">
        <w:rPr>
          <w:rFonts w:ascii="Times New Roman" w:hAnsi="Times New Roman"/>
          <w:sz w:val="24"/>
          <w:szCs w:val="24"/>
        </w:rPr>
        <w:t>Командалар</w:t>
      </w:r>
      <w:r w:rsidRPr="006B5E23">
        <w:rPr>
          <w:rFonts w:ascii="Times New Roman" w:hAnsi="Times New Roman"/>
          <w:sz w:val="24"/>
          <w:szCs w:val="24"/>
          <w:lang w:val="tt-RU"/>
        </w:rPr>
        <w:t>га</w:t>
      </w:r>
      <w:r w:rsidRPr="006B5E23">
        <w:rPr>
          <w:rFonts w:ascii="Times New Roman" w:hAnsi="Times New Roman"/>
          <w:sz w:val="24"/>
          <w:szCs w:val="24"/>
        </w:rPr>
        <w:t xml:space="preserve"> чиратлап </w:t>
      </w:r>
      <w:r w:rsidRPr="006B5E23">
        <w:rPr>
          <w:rFonts w:ascii="Times New Roman" w:hAnsi="Times New Roman"/>
          <w:sz w:val="24"/>
          <w:szCs w:val="24"/>
          <w:lang w:val="tt-RU"/>
        </w:rPr>
        <w:t xml:space="preserve"> сораулар бирелә.   Команда сорауга  дөрес җавап бирсә фишка бирелә, җавап дөрес булмаса  җавап бирү мөмкинлеге каршы як командасына күчә. Биремнәр ике команданы исәпкә алып  пар санда.  Уен ахырында фишкалар саналып нәтиҗә ясала.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rPr>
        <w:t>1 бирем:</w:t>
      </w:r>
      <w:r w:rsidRPr="006B5E23">
        <w:rPr>
          <w:rFonts w:ascii="Times New Roman" w:hAnsi="Times New Roman"/>
          <w:sz w:val="24"/>
          <w:szCs w:val="24"/>
        </w:rPr>
        <w:t xml:space="preserve"> </w:t>
      </w:r>
      <w:r w:rsidRPr="006B5E23">
        <w:rPr>
          <w:rFonts w:ascii="Times New Roman" w:hAnsi="Times New Roman"/>
          <w:sz w:val="24"/>
          <w:szCs w:val="24"/>
          <w:lang w:val="tt-RU"/>
        </w:rPr>
        <w:t>“Сорау-җавап”</w:t>
      </w:r>
    </w:p>
    <w:p w:rsidR="00397F59" w:rsidRPr="006B5E23" w:rsidRDefault="00397F59" w:rsidP="00E468CD">
      <w:pPr>
        <w:numPr>
          <w:ilvl w:val="0"/>
          <w:numId w:val="75"/>
        </w:numPr>
        <w:spacing w:after="0" w:line="240" w:lineRule="auto"/>
        <w:ind w:left="0" w:firstLine="218"/>
        <w:jc w:val="both"/>
        <w:rPr>
          <w:rFonts w:ascii="Times New Roman" w:hAnsi="Times New Roman"/>
          <w:sz w:val="24"/>
          <w:szCs w:val="24"/>
          <w:lang w:val="tt-RU"/>
        </w:rPr>
      </w:pPr>
      <w:r w:rsidRPr="006B5E23">
        <w:rPr>
          <w:rFonts w:ascii="Times New Roman" w:hAnsi="Times New Roman"/>
          <w:sz w:val="24"/>
          <w:szCs w:val="24"/>
          <w:u w:val="single"/>
          <w:lang w:val="tt-RU"/>
        </w:rPr>
        <w:t xml:space="preserve">Элек-электән ел фасылларына бәйле бик үенчәлекле олы бәйрәмнәр булып килгән.  Аларны </w:t>
      </w:r>
      <w:r w:rsidRPr="006B5E23">
        <w:rPr>
          <w:rFonts w:ascii="Times New Roman" w:hAnsi="Times New Roman"/>
          <w:bCs/>
          <w:color w:val="000000"/>
          <w:sz w:val="24"/>
          <w:szCs w:val="24"/>
          <w:u w:val="single"/>
          <w:shd w:val="clear" w:color="auto" w:fill="FFFFFF"/>
          <w:lang w:val="tt-RU"/>
        </w:rPr>
        <w:t xml:space="preserve">календарь йола бәйрәмнәре дип тә йөрткәннәр, аларга нинди бәйрәмнәр керә? </w:t>
      </w:r>
      <w:r w:rsidRPr="006B5E23">
        <w:rPr>
          <w:rFonts w:ascii="Times New Roman" w:hAnsi="Times New Roman"/>
          <w:sz w:val="24"/>
          <w:szCs w:val="24"/>
          <w:u w:val="single"/>
          <w:lang w:val="tt-RU"/>
        </w:rPr>
        <w:t>Ул бәйрәмнәр елның 4 төп ноктасына туры килгән. Халкыбызның нинди үзенчәлекле, матур йолалары,  бәйрәмнәре турында сүз бара?</w:t>
      </w:r>
      <w:r w:rsidRPr="006B5E23">
        <w:rPr>
          <w:rFonts w:ascii="Times New Roman" w:hAnsi="Times New Roman"/>
          <w:sz w:val="24"/>
          <w:szCs w:val="24"/>
          <w:lang w:val="tt-RU"/>
        </w:rPr>
        <w:t xml:space="preserve">  (Иң озын һәм иң кыска көннәр – җәйге һәм кышкы нардуган бәйрәмнәре белән билгеләнеп үткән, Нәүрүз һәм Сөмбелә бәйрәмнәре).</w:t>
      </w:r>
    </w:p>
    <w:p w:rsidR="00397F59" w:rsidRPr="006B5E23" w:rsidRDefault="00397F59" w:rsidP="00E468CD">
      <w:pPr>
        <w:numPr>
          <w:ilvl w:val="0"/>
          <w:numId w:val="75"/>
        </w:numPr>
        <w:shd w:val="clear" w:color="auto" w:fill="FFFFFF"/>
        <w:spacing w:after="0" w:line="240" w:lineRule="auto"/>
        <w:ind w:left="0" w:firstLine="218"/>
        <w:jc w:val="both"/>
        <w:rPr>
          <w:rFonts w:ascii="Times New Roman" w:hAnsi="Times New Roman"/>
          <w:color w:val="000000"/>
          <w:sz w:val="24"/>
          <w:szCs w:val="24"/>
          <w:lang w:val="tt-RU" w:eastAsia="ru-RU"/>
        </w:rPr>
      </w:pPr>
      <w:r w:rsidRPr="006B5E23">
        <w:rPr>
          <w:rFonts w:ascii="Times New Roman" w:hAnsi="Times New Roman"/>
          <w:bCs/>
          <w:color w:val="000000"/>
          <w:sz w:val="24"/>
          <w:szCs w:val="24"/>
          <w:u w:val="single"/>
          <w:lang w:val="tt-RU" w:eastAsia="ru-RU"/>
        </w:rPr>
        <w:t>Нәрсә ул - келәү уеннары?</w:t>
      </w:r>
      <w:r w:rsidRPr="006B5E23">
        <w:rPr>
          <w:rFonts w:ascii="Times New Roman" w:hAnsi="Times New Roman"/>
          <w:b/>
          <w:bCs/>
          <w:color w:val="000000"/>
          <w:sz w:val="24"/>
          <w:szCs w:val="24"/>
          <w:lang w:val="tt-RU" w:eastAsia="ru-RU"/>
        </w:rPr>
        <w:t xml:space="preserve"> (</w:t>
      </w:r>
      <w:r w:rsidRPr="006B5E23">
        <w:rPr>
          <w:rFonts w:ascii="Times New Roman" w:hAnsi="Times New Roman"/>
          <w:color w:val="000000"/>
          <w:sz w:val="24"/>
          <w:szCs w:val="24"/>
          <w:lang w:val="tt-RU" w:eastAsia="ru-RU"/>
        </w:rPr>
        <w:t>Язгы чәчүләр тәмамлангач, бигрәк тә яңгырлар яумыйча, илдә-көндә корылык килүе сизелә башласа, татар авылларында яңгыр келәү йолалары үткәрелә).</w:t>
      </w:r>
    </w:p>
    <w:p w:rsidR="00397F59" w:rsidRPr="006B5E23" w:rsidRDefault="00397F59" w:rsidP="00E468CD">
      <w:pPr>
        <w:numPr>
          <w:ilvl w:val="0"/>
          <w:numId w:val="75"/>
        </w:numPr>
        <w:shd w:val="clear" w:color="auto" w:fill="FFFFFF"/>
        <w:spacing w:after="0" w:line="240" w:lineRule="auto"/>
        <w:ind w:left="0" w:firstLine="218"/>
        <w:jc w:val="both"/>
        <w:rPr>
          <w:rFonts w:ascii="Times New Roman" w:hAnsi="Times New Roman"/>
          <w:sz w:val="24"/>
          <w:szCs w:val="24"/>
          <w:lang w:val="tt-RU"/>
        </w:rPr>
      </w:pPr>
      <w:r w:rsidRPr="006B5E23">
        <w:rPr>
          <w:rFonts w:ascii="Times New Roman" w:hAnsi="Times New Roman"/>
          <w:bCs/>
          <w:color w:val="000000"/>
          <w:sz w:val="24"/>
          <w:szCs w:val="24"/>
          <w:u w:val="single"/>
          <w:lang w:val="tt-RU"/>
        </w:rPr>
        <w:t>Нинди йолаларны гаилә һәм көнкүреш йолалары дип йөрткәннәр, аларга нәрсәләр керә?</w:t>
      </w:r>
      <w:r w:rsidRPr="006B5E23">
        <w:rPr>
          <w:rFonts w:ascii="Times New Roman" w:hAnsi="Times New Roman"/>
          <w:bCs/>
          <w:color w:val="000000"/>
          <w:sz w:val="24"/>
          <w:szCs w:val="24"/>
          <w:lang w:val="tt-RU"/>
        </w:rPr>
        <w:t xml:space="preserve"> </w:t>
      </w:r>
      <w:r w:rsidRPr="006B5E23">
        <w:rPr>
          <w:rFonts w:ascii="Times New Roman" w:hAnsi="Times New Roman"/>
          <w:color w:val="000000"/>
          <w:sz w:val="24"/>
          <w:szCs w:val="24"/>
          <w:lang w:val="tt-RU"/>
        </w:rPr>
        <w:t>(«Гаилә һәм көнкүреш йолалары» дигән атама астында без турыдан-туры кеше гомере, кешенең тормыш көтү, тормыш итү мизгелләрендәге билгеле вакыйгаларны (туу, никахлашу, соңгы юлга озату); адәм баласының көндәлек тормышын, хезмәтен оештыруы (Каз өмәсе, Тула өмәсе, Орчык өмәсе һ. б.); иҗтимагый бурычларын үтәве (солдат озату) белән бәйләнешле йолалар циклын күз алдында тотабыз. Бу йолалар кешенең табигать, җәмгыять белән мөгамәлә итү тәҗрибәләре һәм дөньяны танып белүдәге казанышлары нигезендә формалашканнар һәм алар кеше, җәмәгатьчелек, милләт тормышын традицион бер эздә, калыпта тоталар, милләт яшәешен эзлекле, системалы, мәгънәле итәләр. Ләкин бу йолалар «коры» хәрәкәт, «коры» гамәлләр генә түгел, ә сәнгатьнең күп төрләре белән, шул исәптән халыкның  күңел ачу, тамашалык сәнгате белән дә тыгыз бәйләнгән.</w:t>
      </w:r>
    </w:p>
    <w:p w:rsidR="00397F59" w:rsidRPr="006B5E23" w:rsidRDefault="00397F59" w:rsidP="00E468CD">
      <w:pPr>
        <w:numPr>
          <w:ilvl w:val="0"/>
          <w:numId w:val="75"/>
        </w:numPr>
        <w:shd w:val="clear" w:color="auto" w:fill="FFFFFF"/>
        <w:spacing w:after="0" w:line="240" w:lineRule="auto"/>
        <w:ind w:left="0" w:firstLine="218"/>
        <w:jc w:val="both"/>
        <w:rPr>
          <w:rFonts w:ascii="Times New Roman" w:hAnsi="Times New Roman"/>
          <w:sz w:val="24"/>
          <w:szCs w:val="24"/>
          <w:lang w:val="tt-RU"/>
        </w:rPr>
      </w:pPr>
      <w:r w:rsidRPr="006B5E23">
        <w:rPr>
          <w:rFonts w:ascii="Times New Roman" w:hAnsi="Times New Roman"/>
          <w:sz w:val="24"/>
          <w:szCs w:val="24"/>
          <w:u w:val="single"/>
        </w:rPr>
        <w:t>Казанның тарихи һәм истәлекле урыннары</w:t>
      </w:r>
      <w:r w:rsidRPr="006B5E23">
        <w:rPr>
          <w:rFonts w:ascii="Times New Roman" w:hAnsi="Times New Roman"/>
          <w:sz w:val="24"/>
          <w:szCs w:val="24"/>
          <w:lang w:val="tt-RU"/>
        </w:rPr>
        <w:t>?  (Казан Кремле, Сөембикә манарасы, Ак барс- дәүләтебез символы,  Казан дәүләт университеты, Кол Галигә һәйкәл , Кол Шәриф мәчете, Муса Җәлил һәйкәле). </w:t>
      </w:r>
    </w:p>
    <w:p w:rsidR="00397F59" w:rsidRPr="006B5E23" w:rsidRDefault="00397F59" w:rsidP="00E468CD">
      <w:pPr>
        <w:numPr>
          <w:ilvl w:val="0"/>
          <w:numId w:val="75"/>
        </w:numPr>
        <w:shd w:val="clear" w:color="auto" w:fill="FFFFFF"/>
        <w:spacing w:after="0" w:line="240" w:lineRule="auto"/>
        <w:ind w:left="0" w:firstLine="218"/>
        <w:jc w:val="both"/>
        <w:rPr>
          <w:rFonts w:ascii="Times New Roman" w:hAnsi="Times New Roman"/>
          <w:sz w:val="24"/>
          <w:szCs w:val="24"/>
        </w:rPr>
      </w:pPr>
      <w:r w:rsidRPr="006B5E23">
        <w:rPr>
          <w:rFonts w:ascii="Times New Roman" w:hAnsi="Times New Roman"/>
          <w:sz w:val="24"/>
          <w:szCs w:val="24"/>
          <w:u w:val="single"/>
          <w:lang w:val="tt-RU"/>
        </w:rPr>
        <w:t>Мәкальләрне дәвам итү</w:t>
      </w:r>
      <w:r w:rsidRPr="006B5E23">
        <w:rPr>
          <w:rFonts w:ascii="Times New Roman" w:hAnsi="Times New Roman"/>
          <w:sz w:val="24"/>
          <w:szCs w:val="24"/>
          <w:lang w:val="tt-RU"/>
        </w:rPr>
        <w:t xml:space="preserve"> : </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Илсез кеше</w:t>
      </w:r>
      <w:r w:rsidRPr="006B5E23">
        <w:rPr>
          <w:rFonts w:ascii="Times New Roman" w:hAnsi="Times New Roman"/>
          <w:color w:val="000000"/>
          <w:sz w:val="24"/>
          <w:szCs w:val="24"/>
          <w:lang w:val="tt-RU" w:eastAsia="ru-RU"/>
        </w:rPr>
        <w:t xml:space="preserve"> - телсез сандугач.</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Сыерчык диңгез артына китсә дә</w:t>
      </w:r>
      <w:r w:rsidRPr="006B5E23">
        <w:rPr>
          <w:rFonts w:ascii="Times New Roman" w:hAnsi="Times New Roman"/>
          <w:color w:val="000000"/>
          <w:sz w:val="24"/>
          <w:szCs w:val="24"/>
          <w:lang w:val="tt-RU" w:eastAsia="ru-RU"/>
        </w:rPr>
        <w:t>, үз туган оясына кайта. </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Һәр гөл</w:t>
      </w:r>
      <w:r w:rsidRPr="006B5E23">
        <w:rPr>
          <w:rFonts w:ascii="Times New Roman" w:hAnsi="Times New Roman"/>
          <w:color w:val="000000"/>
          <w:sz w:val="24"/>
          <w:szCs w:val="24"/>
          <w:lang w:val="tt-RU" w:eastAsia="ru-RU"/>
        </w:rPr>
        <w:t xml:space="preserve"> үз сабагында чәчәк атар. </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Туган илнең кадерен</w:t>
      </w:r>
      <w:r w:rsidRPr="006B5E23">
        <w:rPr>
          <w:rFonts w:ascii="Times New Roman" w:hAnsi="Times New Roman"/>
          <w:color w:val="000000"/>
          <w:sz w:val="24"/>
          <w:szCs w:val="24"/>
          <w:lang w:val="tt-RU" w:eastAsia="ru-RU"/>
        </w:rPr>
        <w:t xml:space="preserve"> читтә йөрсәң белерсең.</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Үз илем - алтын бишек</w:t>
      </w:r>
      <w:r w:rsidRPr="006B5E23">
        <w:rPr>
          <w:rFonts w:ascii="Times New Roman" w:hAnsi="Times New Roman"/>
          <w:color w:val="000000"/>
          <w:sz w:val="24"/>
          <w:szCs w:val="24"/>
          <w:lang w:val="tt-RU" w:eastAsia="ru-RU"/>
        </w:rPr>
        <w:t>,</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 xml:space="preserve"> Кеше иле - үтә тишек.</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sz w:val="24"/>
          <w:szCs w:val="24"/>
          <w:lang w:val="tt-RU"/>
        </w:rPr>
        <w:t>-</w:t>
      </w:r>
      <w:r w:rsidRPr="006B5E23">
        <w:rPr>
          <w:rFonts w:ascii="Times New Roman" w:hAnsi="Times New Roman"/>
          <w:sz w:val="24"/>
          <w:szCs w:val="24"/>
          <w:u w:val="single"/>
          <w:lang w:val="tt-RU"/>
        </w:rPr>
        <w:t>Һәр чәчәкнең – үз исе</w:t>
      </w:r>
      <w:r w:rsidRPr="006B5E23">
        <w:rPr>
          <w:rFonts w:ascii="Times New Roman" w:hAnsi="Times New Roman"/>
          <w:sz w:val="24"/>
          <w:szCs w:val="24"/>
          <w:lang w:val="tt-RU"/>
        </w:rPr>
        <w:t>,</w:t>
      </w:r>
    </w:p>
    <w:p w:rsidR="00397F59" w:rsidRPr="006B5E23" w:rsidRDefault="00397F59" w:rsidP="00E468CD">
      <w:pPr>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Һәр халыкның – үз төсеэ</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lang w:val="tt-RU" w:eastAsia="ru-RU"/>
        </w:rPr>
        <w:t>-</w:t>
      </w:r>
      <w:r w:rsidRPr="006B5E23">
        <w:rPr>
          <w:rFonts w:ascii="Times New Roman" w:hAnsi="Times New Roman"/>
          <w:color w:val="000000"/>
          <w:sz w:val="24"/>
          <w:szCs w:val="24"/>
          <w:u w:val="single"/>
          <w:lang w:val="tt-RU" w:eastAsia="ru-RU"/>
        </w:rPr>
        <w:t>Һәркемнең үз Ватаны алтын</w:t>
      </w:r>
      <w:r w:rsidRPr="006B5E23">
        <w:rPr>
          <w:rFonts w:ascii="Times New Roman" w:hAnsi="Times New Roman"/>
          <w:color w:val="000000"/>
          <w:sz w:val="24"/>
          <w:szCs w:val="24"/>
          <w:lang w:val="tt-RU" w:eastAsia="ru-RU"/>
        </w:rPr>
        <w:t>, йөрәк төбе ялкын.</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val="tt-RU" w:eastAsia="ru-RU"/>
        </w:rPr>
      </w:pPr>
      <w:r w:rsidRPr="006B5E23">
        <w:rPr>
          <w:rFonts w:ascii="Times New Roman" w:hAnsi="Times New Roman"/>
          <w:color w:val="000000"/>
          <w:sz w:val="24"/>
          <w:szCs w:val="24"/>
          <w:u w:val="single"/>
          <w:lang w:val="tt-RU" w:eastAsia="ru-RU"/>
        </w:rPr>
        <w:t>-</w:t>
      </w:r>
      <w:r w:rsidRPr="006B5E23">
        <w:rPr>
          <w:rFonts w:ascii="Times New Roman" w:hAnsi="Times New Roman"/>
          <w:color w:val="000000"/>
          <w:sz w:val="24"/>
          <w:szCs w:val="24"/>
          <w:u w:val="single"/>
          <w:lang w:eastAsia="ru-RU"/>
        </w:rPr>
        <w:t>Ата-бабам торган җир</w:t>
      </w:r>
      <w:r w:rsidRPr="006B5E23">
        <w:rPr>
          <w:rFonts w:ascii="Times New Roman" w:hAnsi="Times New Roman"/>
          <w:color w:val="000000"/>
          <w:sz w:val="24"/>
          <w:szCs w:val="24"/>
          <w:lang w:eastAsia="ru-RU"/>
        </w:rPr>
        <w:t>,</w:t>
      </w:r>
    </w:p>
    <w:p w:rsidR="00397F59" w:rsidRPr="006B5E23" w:rsidRDefault="00397F59" w:rsidP="00E468CD">
      <w:pPr>
        <w:shd w:val="clear" w:color="auto" w:fill="FFFFFF"/>
        <w:spacing w:after="0" w:line="240" w:lineRule="auto"/>
        <w:jc w:val="both"/>
        <w:rPr>
          <w:rFonts w:ascii="Times New Roman" w:hAnsi="Times New Roman"/>
          <w:color w:val="000000"/>
          <w:sz w:val="24"/>
          <w:szCs w:val="24"/>
          <w:lang w:eastAsia="ru-RU"/>
        </w:rPr>
      </w:pPr>
      <w:r w:rsidRPr="006B5E23">
        <w:rPr>
          <w:rFonts w:ascii="Times New Roman" w:hAnsi="Times New Roman"/>
          <w:color w:val="000000"/>
          <w:sz w:val="24"/>
          <w:szCs w:val="24"/>
          <w:lang w:eastAsia="ru-RU"/>
        </w:rPr>
        <w:t>Кендек каным тамган җир.</w:t>
      </w:r>
    </w:p>
    <w:p w:rsidR="00397F59" w:rsidRPr="006B5E23" w:rsidRDefault="00397F59" w:rsidP="00E468CD">
      <w:pPr>
        <w:spacing w:after="0" w:line="240" w:lineRule="auto"/>
        <w:jc w:val="both"/>
        <w:rPr>
          <w:rFonts w:ascii="Times New Roman" w:hAnsi="Times New Roman"/>
          <w:sz w:val="24"/>
          <w:szCs w:val="24"/>
          <w:u w:val="single"/>
          <w:lang w:val="tt-RU"/>
        </w:rPr>
      </w:pPr>
      <w:r w:rsidRPr="006B5E23">
        <w:rPr>
          <w:rFonts w:ascii="Times New Roman" w:hAnsi="Times New Roman"/>
          <w:sz w:val="24"/>
          <w:szCs w:val="24"/>
          <w:u w:val="single"/>
          <w:lang w:val="tt-RU"/>
        </w:rPr>
        <w:t xml:space="preserve">2 бирем:  </w:t>
      </w:r>
      <w:r w:rsidRPr="006B5E23">
        <w:rPr>
          <w:rFonts w:ascii="Times New Roman" w:hAnsi="Times New Roman"/>
          <w:sz w:val="24"/>
          <w:szCs w:val="24"/>
          <w:lang w:val="tt-RU"/>
        </w:rPr>
        <w:t>экранда Идел буе республикалары, халыклары, башкалалары турында буташтырылган мәгълүмат бирелә, шуларны дөресләргә кирәк.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3 бирем:</w:t>
      </w:r>
      <w:r w:rsidRPr="006B5E23">
        <w:rPr>
          <w:rFonts w:ascii="Times New Roman" w:hAnsi="Times New Roman"/>
          <w:sz w:val="24"/>
          <w:szCs w:val="24"/>
          <w:lang w:val="tt-RU"/>
        </w:rPr>
        <w:t xml:space="preserve"> Дидактик уен: “Курчакны дөрес киендер”  (Идел буе халыклары милли киемнәре)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4 бирем</w:t>
      </w:r>
      <w:r w:rsidRPr="006B5E23">
        <w:rPr>
          <w:rFonts w:ascii="Times New Roman" w:hAnsi="Times New Roman"/>
          <w:sz w:val="24"/>
          <w:szCs w:val="24"/>
          <w:lang w:val="tt-RU"/>
        </w:rPr>
        <w:t xml:space="preserve">: экранда төрле милләт вәкилләренең бизәк орнаментлары күрсәтелә, шуны танып әйтәсе.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
          <w:sz w:val="24"/>
          <w:szCs w:val="24"/>
          <w:lang w:val="tt-RU" w:eastAsia="ru-RU"/>
        </w:rPr>
        <w:t>2 нче бүлек - КАПИТАННАР ЯРЫШЫ</w:t>
      </w:r>
      <w:r w:rsidRPr="006B5E23">
        <w:rPr>
          <w:rFonts w:ascii="Times New Roman" w:hAnsi="Times New Roman"/>
          <w:sz w:val="24"/>
          <w:szCs w:val="24"/>
          <w:lang w:val="tt-RU" w:eastAsia="ru-RU"/>
        </w:rPr>
        <w:t xml:space="preserve"> (Бөек шәхесләребез туган тел турында!).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Капитаннарга биремнәр язылган кәгазъ битләре бирелә.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 xml:space="preserve">Бирем: </w:t>
      </w:r>
      <w:r w:rsidRPr="006B5E23">
        <w:rPr>
          <w:rFonts w:ascii="Times New Roman" w:hAnsi="Times New Roman"/>
          <w:sz w:val="24"/>
          <w:szCs w:val="24"/>
          <w:lang w:val="tt-RU"/>
        </w:rPr>
        <w:t xml:space="preserve">”Юылган сүзләрне яз” һәм авторларын әйт. Кәгазъдә язылган тәрбияви вәгазьләрнең кайбер сүзләре “юылган”. Шуларны язасы.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1нче команда: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Гыйлем вә тәрбия ______________хәзер ихлас вә мәхәббәт илә________, киләчәктә файдалы җимешләрне дә үзегез_________. Ата вә ана өчен ________ бала дәрәҗәсендә олуг байлык һич булмас. Тәрбияле бала ________ җанга шатлык вә ахирәттә йөзгә аклык китерер.</w:t>
      </w:r>
      <w:r w:rsidRPr="006B5E23">
        <w:rPr>
          <w:rFonts w:ascii="Times New Roman" w:hAnsi="Times New Roman"/>
          <w:color w:val="000000"/>
          <w:sz w:val="24"/>
          <w:szCs w:val="24"/>
          <w:lang w:val="tt-RU" w:eastAsia="ru-RU"/>
        </w:rPr>
        <w:t xml:space="preserve"> Алтыннан бәһале, оҗмах нигъмәтләреннән кадерле булган нәрсә - _________ баладыр.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2 нче команда:</w:t>
      </w:r>
    </w:p>
    <w:p w:rsidR="00397F59" w:rsidRPr="006B5E23" w:rsidRDefault="00397F59" w:rsidP="00E468CD">
      <w:pPr>
        <w:spacing w:after="0" w:line="240" w:lineRule="auto"/>
        <w:jc w:val="both"/>
        <w:rPr>
          <w:rFonts w:ascii="Times New Roman" w:hAnsi="Times New Roman"/>
          <w:bCs/>
          <w:sz w:val="24"/>
          <w:szCs w:val="24"/>
          <w:lang w:val="tt-RU"/>
        </w:rPr>
      </w:pPr>
      <w:r w:rsidRPr="006B5E23">
        <w:rPr>
          <w:rFonts w:ascii="Times New Roman" w:hAnsi="Times New Roman"/>
          <w:b/>
          <w:bCs/>
          <w:sz w:val="24"/>
          <w:szCs w:val="24"/>
          <w:lang w:val="tt-RU"/>
        </w:rPr>
        <w:t>…Саф әле ________ синең, Һичбер _________ уй кермәгән, Пакъ _________ дә һич яраусыз сүзләр әйтеп күрмәгән. Пакъ ______ Һәм пакъ тәнең-барлык вөҗүдең пакъ синең, Син ________ валчыгысың, йөзләрең _______ синең…</w:t>
      </w:r>
    </w:p>
    <w:p w:rsidR="00397F59" w:rsidRPr="006B5E23" w:rsidRDefault="00397F59" w:rsidP="00E468CD">
      <w:pPr>
        <w:spacing w:after="0" w:line="240" w:lineRule="auto"/>
        <w:jc w:val="both"/>
        <w:rPr>
          <w:rFonts w:ascii="Times New Roman" w:hAnsi="Times New Roman"/>
          <w:sz w:val="24"/>
          <w:szCs w:val="24"/>
          <w:u w:val="single"/>
          <w:lang w:val="tt-RU"/>
        </w:rPr>
      </w:pPr>
      <w:r w:rsidRPr="006B5E23">
        <w:rPr>
          <w:rFonts w:ascii="Times New Roman" w:hAnsi="Times New Roman"/>
          <w:sz w:val="24"/>
          <w:szCs w:val="24"/>
          <w:lang w:val="tt-RU"/>
        </w:rPr>
        <w:t> </w:t>
      </w:r>
      <w:r w:rsidRPr="006B5E23">
        <w:rPr>
          <w:rFonts w:ascii="Times New Roman" w:hAnsi="Times New Roman"/>
          <w:sz w:val="24"/>
          <w:szCs w:val="24"/>
          <w:u w:val="single"/>
          <w:lang w:val="tt-RU"/>
        </w:rPr>
        <w:t>Дөрес җаваплар: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1нче команда:</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Гыйлем вә тәрбия орлыкларын хәзер ихлас вә мәхәббәт илә чәчсәгез, киләчәктә файдалы җимешләрне дә үзегез җыярсыз.Ата вә ана өчен тәрбияле бала дәрәҗәсендә олуг байлык һич булмас. Тәрбияле бала дөньяда җанга шатлык вә ахирәттә йөзгә аклык китерер.</w:t>
      </w:r>
      <w:r w:rsidRPr="006B5E23">
        <w:rPr>
          <w:rFonts w:ascii="Times New Roman" w:hAnsi="Times New Roman"/>
          <w:color w:val="000000"/>
          <w:sz w:val="24"/>
          <w:szCs w:val="24"/>
          <w:lang w:val="tt-RU" w:eastAsia="ru-RU"/>
        </w:rPr>
        <w:t xml:space="preserve"> Алтыннан бәһале, оҗмах нигъмәтләреннән кадерле булган нәрсә - тәрбияле баладыр (</w:t>
      </w:r>
      <w:r w:rsidRPr="006B5E23">
        <w:rPr>
          <w:rFonts w:ascii="Times New Roman" w:hAnsi="Times New Roman"/>
          <w:color w:val="000000"/>
          <w:sz w:val="24"/>
          <w:szCs w:val="24"/>
          <w:shd w:val="clear" w:color="auto" w:fill="FFFFFF"/>
          <w:lang w:val="tt-RU" w:eastAsia="ru-RU"/>
        </w:rPr>
        <w:t>Ризаэтдин Фәхреддин).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2 нче команда:</w:t>
      </w:r>
    </w:p>
    <w:p w:rsidR="00397F59" w:rsidRPr="006B5E23" w:rsidRDefault="00397F59" w:rsidP="00E468CD">
      <w:pPr>
        <w:spacing w:after="0" w:line="240" w:lineRule="auto"/>
        <w:jc w:val="both"/>
        <w:rPr>
          <w:rFonts w:ascii="Times New Roman" w:hAnsi="Times New Roman"/>
          <w:bCs/>
          <w:sz w:val="24"/>
          <w:szCs w:val="24"/>
          <w:lang w:val="tt-RU"/>
        </w:rPr>
      </w:pPr>
      <w:r w:rsidRPr="006B5E23">
        <w:rPr>
          <w:rFonts w:ascii="Times New Roman" w:hAnsi="Times New Roman"/>
          <w:b/>
          <w:bCs/>
          <w:sz w:val="24"/>
          <w:szCs w:val="24"/>
          <w:lang w:val="tt-RU"/>
        </w:rPr>
        <w:t>…Саф әле күңелең синең, Һичбер бозык уй кермәгән, Пакъ телең дә Һич яраусыз сүзләр әйтеп күрмәгән. Пакъ җаның Һәм пакъ тәнең-барлык вөҗүдең пакъ синең, Син фәрештә валчыгысың, йөзләрең ап-ак синең……</w:t>
      </w:r>
      <w:r w:rsidRPr="006B5E23">
        <w:rPr>
          <w:rFonts w:ascii="Times New Roman" w:hAnsi="Times New Roman"/>
          <w:sz w:val="24"/>
          <w:szCs w:val="24"/>
          <w:shd w:val="clear" w:color="auto" w:fill="FFFFFF"/>
          <w:lang w:val="tt-RU"/>
        </w:rPr>
        <w:t>(Г.Тукай).</w:t>
      </w:r>
    </w:p>
    <w:p w:rsidR="00397F59" w:rsidRPr="006B5E23" w:rsidRDefault="00397F59" w:rsidP="00E468CD">
      <w:pPr>
        <w:spacing w:after="0" w:line="240" w:lineRule="auto"/>
        <w:jc w:val="both"/>
        <w:rPr>
          <w:rFonts w:ascii="Times New Roman" w:hAnsi="Times New Roman"/>
          <w:sz w:val="24"/>
          <w:szCs w:val="24"/>
          <w:u w:val="single"/>
          <w:lang w:val="tt-RU"/>
        </w:rPr>
      </w:pPr>
      <w:r w:rsidRPr="006B5E23">
        <w:rPr>
          <w:rFonts w:ascii="Times New Roman" w:hAnsi="Times New Roman"/>
          <w:sz w:val="24"/>
          <w:szCs w:val="24"/>
          <w:u w:val="single"/>
          <w:lang w:val="tt-RU"/>
        </w:rPr>
        <w:t>Капитаннар биремне эшләгәндә 3 нче бүлек дәвам итә.</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
          <w:sz w:val="24"/>
          <w:szCs w:val="24"/>
          <w:lang w:val="tt-RU" w:eastAsia="ru-RU"/>
        </w:rPr>
        <w:t xml:space="preserve">3 нче бүлек – “МИЛЛИ ХӘЗИНӘЛӘР КИТАБЫ  БУЕНЧА СӘЯХӘТ”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Бирем туган телнең бөеклеге, гасырлар аша  буыннан-буынга күчеп килгән  тәрбияви вәгазьләр язган бөек шәхесләр, аларның “канатлы сүзләре” турында.</w:t>
      </w:r>
      <w:r w:rsidRPr="006B5E23">
        <w:rPr>
          <w:rFonts w:ascii="Times New Roman" w:hAnsi="Times New Roman"/>
          <w:color w:val="44546A"/>
          <w:sz w:val="24"/>
          <w:szCs w:val="24"/>
          <w:lang w:val="tt-RU"/>
        </w:rPr>
        <w:t xml:space="preserve"> </w:t>
      </w:r>
      <w:r w:rsidRPr="006B5E23">
        <w:rPr>
          <w:rFonts w:ascii="Times New Roman" w:hAnsi="Times New Roman"/>
          <w:sz w:val="24"/>
          <w:szCs w:val="24"/>
          <w:lang w:val="tt-RU"/>
        </w:rPr>
        <w:t xml:space="preserve">Бөек  шәхесләрның портретлары, “канатлы сүзләр”ен  тупланган </w:t>
      </w:r>
      <w:r w:rsidRPr="006B5E23">
        <w:rPr>
          <w:rFonts w:ascii="Times New Roman" w:hAnsi="Times New Roman"/>
          <w:b/>
          <w:sz w:val="24"/>
          <w:szCs w:val="24"/>
          <w:lang w:val="tt-RU"/>
        </w:rPr>
        <w:t xml:space="preserve">“Милли хәзинәләр китабы” </w:t>
      </w:r>
      <w:r w:rsidRPr="006B5E23">
        <w:rPr>
          <w:rFonts w:ascii="Times New Roman" w:hAnsi="Times New Roman"/>
          <w:sz w:val="24"/>
          <w:szCs w:val="24"/>
          <w:lang w:val="tt-RU"/>
        </w:rPr>
        <w:t>(презентация) ясала.</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Бирем 1</w:t>
      </w:r>
      <w:r w:rsidRPr="006B5E23">
        <w:rPr>
          <w:rFonts w:ascii="Times New Roman" w:hAnsi="Times New Roman"/>
          <w:sz w:val="24"/>
          <w:szCs w:val="24"/>
          <w:lang w:val="tt-RU"/>
        </w:rPr>
        <w:t>: Уйнаучылар башта шәхесләрне портретлары буенча танып әйтә (һәр командага 4 бирем бирелә).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Бирем 2:</w:t>
      </w:r>
      <w:r w:rsidRPr="006B5E23">
        <w:rPr>
          <w:rFonts w:ascii="Times New Roman" w:hAnsi="Times New Roman"/>
          <w:sz w:val="24"/>
          <w:szCs w:val="24"/>
          <w:lang w:val="tt-RU"/>
        </w:rPr>
        <w:t xml:space="preserve"> “Канатлы сүзләр” нең авторын әйтә (һәр командага 4 бирем бирелә).</w:t>
      </w:r>
    </w:p>
    <w:p w:rsidR="00397F59" w:rsidRPr="006B5E23" w:rsidRDefault="00397F59" w:rsidP="00E468CD">
      <w:pPr>
        <w:shd w:val="clear" w:color="auto" w:fill="FFFFFF"/>
        <w:spacing w:after="0" w:line="240" w:lineRule="auto"/>
        <w:jc w:val="both"/>
        <w:rPr>
          <w:rFonts w:ascii="Times New Roman" w:hAnsi="Times New Roman"/>
          <w:sz w:val="24"/>
          <w:szCs w:val="24"/>
          <w:shd w:val="clear" w:color="auto" w:fill="FFFFFF"/>
          <w:lang w:val="tt-RU" w:eastAsia="ru-RU"/>
        </w:rPr>
      </w:pPr>
      <w:r w:rsidRPr="006B5E23">
        <w:rPr>
          <w:rFonts w:ascii="Times New Roman" w:hAnsi="Times New Roman"/>
          <w:sz w:val="24"/>
          <w:szCs w:val="24"/>
          <w:shd w:val="clear" w:color="auto" w:fill="FFFFFF"/>
          <w:lang w:val="tt-RU" w:eastAsia="ru-RU"/>
        </w:rPr>
        <w:t>1.Бала ак кәгазь кебек, аңа төрле нәрсә язарга мөмкин. Шуңа күрә яхшы тәрбияне дә, яман юлга бара торган бозык тәрбияне дә кабул итәргә мөмкин.(Ризаэтдин Фәхреддин)</w:t>
      </w:r>
    </w:p>
    <w:p w:rsidR="00397F59" w:rsidRPr="006B5E23" w:rsidRDefault="00397F59" w:rsidP="00E468CD">
      <w:pPr>
        <w:spacing w:after="0" w:line="240" w:lineRule="auto"/>
        <w:jc w:val="both"/>
        <w:rPr>
          <w:rFonts w:ascii="Times New Roman" w:hAnsi="Times New Roman"/>
          <w:bCs/>
          <w:sz w:val="24"/>
          <w:szCs w:val="24"/>
          <w:shd w:val="clear" w:color="auto" w:fill="FFFFFF"/>
          <w:lang w:val="tt-RU"/>
        </w:rPr>
      </w:pPr>
      <w:r w:rsidRPr="006B5E23">
        <w:rPr>
          <w:rFonts w:ascii="Times New Roman" w:hAnsi="Times New Roman"/>
          <w:sz w:val="24"/>
          <w:szCs w:val="24"/>
          <w:lang w:val="tt-RU"/>
        </w:rPr>
        <w:t>2.Балаларыгызны үпкәләтмәгез, сукмагыз, бигрәк тә башларына. Мин үземдә ятимлек ачысын татыдым…(</w:t>
      </w:r>
      <w:r w:rsidRPr="006B5E23">
        <w:rPr>
          <w:rFonts w:ascii="Times New Roman" w:hAnsi="Times New Roman"/>
          <w:bCs/>
          <w:sz w:val="24"/>
          <w:szCs w:val="24"/>
          <w:shd w:val="clear" w:color="auto" w:fill="FFFFFF"/>
          <w:lang w:val="tt-RU"/>
        </w:rPr>
        <w:t>Шигабутдин Марджани)</w:t>
      </w:r>
    </w:p>
    <w:p w:rsidR="00397F59" w:rsidRPr="006B5E23" w:rsidRDefault="00397F59" w:rsidP="00E468CD">
      <w:pPr>
        <w:spacing w:after="0" w:line="240" w:lineRule="auto"/>
        <w:jc w:val="both"/>
        <w:rPr>
          <w:rFonts w:ascii="Times New Roman" w:hAnsi="Times New Roman"/>
          <w:bCs/>
          <w:sz w:val="24"/>
          <w:szCs w:val="24"/>
          <w:lang w:val="tt-RU"/>
        </w:rPr>
      </w:pPr>
      <w:r w:rsidRPr="006B5E23">
        <w:rPr>
          <w:rFonts w:ascii="Times New Roman" w:hAnsi="Times New Roman"/>
          <w:bCs/>
          <w:iCs/>
          <w:sz w:val="24"/>
          <w:szCs w:val="24"/>
          <w:lang w:val="tt-RU"/>
        </w:rPr>
        <w:t>3.Әй, угыл, кешенең күңеленә хилаф килә торган сүзне телеңгә китермә. Бер сүзне син уйламыйча әйтеп җибәрсәң, ишеткән кешенең күңеле җәрәхәтләнә торган сүз булыр, күңеле рәнҗер. Кеше күңелен рәнҗетүдән бик саклан. (</w:t>
      </w:r>
      <w:r w:rsidRPr="006B5E23">
        <w:rPr>
          <w:rFonts w:ascii="Times New Roman" w:hAnsi="Times New Roman"/>
          <w:bCs/>
          <w:sz w:val="24"/>
          <w:szCs w:val="24"/>
          <w:lang w:val="tt-RU"/>
        </w:rPr>
        <w:t>Каюм Насыйри)</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Cs/>
          <w:sz w:val="24"/>
          <w:szCs w:val="24"/>
          <w:lang w:val="tt-RU"/>
        </w:rPr>
        <w:t>4.</w:t>
      </w:r>
      <w:r w:rsidRPr="006B5E23">
        <w:rPr>
          <w:rFonts w:ascii="Times New Roman" w:hAnsi="Times New Roman"/>
          <w:sz w:val="24"/>
          <w:szCs w:val="24"/>
          <w:shd w:val="clear" w:color="auto" w:fill="FFFFFF"/>
          <w:lang w:val="tt-RU"/>
        </w:rPr>
        <w:t>Син әле үс һәм укы күп, шунда аңларсың барын;</w:t>
      </w:r>
      <w:r w:rsidRPr="006B5E23">
        <w:rPr>
          <w:rFonts w:ascii="Times New Roman" w:hAnsi="Times New Roman"/>
          <w:sz w:val="24"/>
          <w:szCs w:val="24"/>
          <w:lang w:val="tt-RU"/>
        </w:rPr>
        <w:br/>
      </w:r>
      <w:r w:rsidRPr="006B5E23">
        <w:rPr>
          <w:rFonts w:ascii="Times New Roman" w:hAnsi="Times New Roman"/>
          <w:sz w:val="24"/>
          <w:szCs w:val="24"/>
          <w:shd w:val="clear" w:color="auto" w:fill="FFFFFF"/>
          <w:lang w:val="tt-RU"/>
        </w:rPr>
        <w:t>Мәгърифәт нуры ачар күп нәрсәләрнең ялганын.</w:t>
      </w:r>
      <w:r w:rsidRPr="006B5E23">
        <w:rPr>
          <w:rFonts w:ascii="Times New Roman" w:hAnsi="Times New Roman"/>
          <w:spacing w:val="4"/>
          <w:sz w:val="24"/>
          <w:szCs w:val="24"/>
          <w:lang w:val="tt-RU"/>
        </w:rPr>
        <w:t xml:space="preserve"> (Габдулла Тукай)</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Cs/>
          <w:iCs/>
          <w:sz w:val="24"/>
          <w:szCs w:val="24"/>
          <w:lang w:val="tt-RU" w:eastAsia="ru-RU"/>
        </w:rPr>
        <w:t>5.</w:t>
      </w:r>
      <w:r w:rsidRPr="006B5E23">
        <w:rPr>
          <w:rFonts w:ascii="Times New Roman" w:hAnsi="Times New Roman"/>
          <w:sz w:val="24"/>
          <w:szCs w:val="24"/>
          <w:lang w:val="tt-RU" w:eastAsia="ru-RU"/>
        </w:rPr>
        <w:t xml:space="preserve">Безнең балалар – ул безнең картлыгыбыз. Дөрес тәрбия – ул безнең бәхетле картлыгыбыз, начар тәрбия  - ул безнең киләчәктәге кайгыбыз, безнең күз яшьләребез, башка кешеләр, бөтен ил алдында безнең гаеп. </w:t>
      </w:r>
      <w:r w:rsidRPr="006B5E23">
        <w:rPr>
          <w:rFonts w:ascii="Times New Roman" w:hAnsi="Times New Roman"/>
          <w:sz w:val="24"/>
          <w:szCs w:val="24"/>
          <w:shd w:val="clear" w:color="auto" w:fill="FFFFFF"/>
          <w:lang w:val="tt-RU" w:eastAsia="ru-RU"/>
        </w:rPr>
        <w:t>(Анто́н Семёнович </w:t>
      </w:r>
      <w:r w:rsidRPr="006B5E23">
        <w:rPr>
          <w:rFonts w:ascii="Times New Roman" w:hAnsi="Times New Roman"/>
          <w:bCs/>
          <w:i/>
          <w:iCs/>
          <w:sz w:val="24"/>
          <w:szCs w:val="24"/>
          <w:shd w:val="clear" w:color="auto" w:fill="FFFFFF"/>
          <w:lang w:val="tt-RU" w:eastAsia="ru-RU"/>
        </w:rPr>
        <w:t>Мака́ренко)</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lang w:val="tt-RU"/>
        </w:rPr>
        <w:t>6.Бала - гаиләнең көзгесе: су тамчысында кояш ничек чагыла, нәкъ шулай ук балаларда әни һәм әтинең әхлакый чисталыгы чагыла. (</w:t>
      </w:r>
      <w:r w:rsidRPr="006B5E23">
        <w:rPr>
          <w:rFonts w:ascii="Times New Roman" w:hAnsi="Times New Roman"/>
          <w:sz w:val="24"/>
          <w:szCs w:val="24"/>
          <w:shd w:val="clear" w:color="auto" w:fill="FFFFFF"/>
          <w:lang w:val="tt-RU"/>
        </w:rPr>
        <w:t xml:space="preserve">Василий Александрович Сухомлинский) </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shd w:val="clear" w:color="auto" w:fill="FFFFFF"/>
          <w:lang w:val="tt-RU"/>
        </w:rPr>
        <w:t xml:space="preserve">7. </w:t>
      </w:r>
      <w:r w:rsidRPr="006B5E23">
        <w:rPr>
          <w:rFonts w:ascii="Times New Roman" w:hAnsi="Times New Roman"/>
          <w:sz w:val="24"/>
          <w:szCs w:val="24"/>
          <w:lang w:val="tt-RU"/>
        </w:rPr>
        <w:t>Халыкның теле ул – рухи яшәешнең беркайчан да шиңми  торган мәңгелек чәчәге...Телдә тулаем халык, аның рухи көче, туган якның күге, һавасы, басуы, таулары, урманнары, елгалары фикер, сурәт һәм аваз буларак гәүдәләнә. Тел аша үткән, хәзерге һәм киләчәк буыннар арасында иң җанлы һәм ныклы элемтә урнаша. Халыкның теле югалса, халык үзе дә югала!</w:t>
      </w:r>
      <w:r w:rsidRPr="006B5E23">
        <w:rPr>
          <w:rFonts w:ascii="Times New Roman" w:hAnsi="Times New Roman"/>
          <w:sz w:val="24"/>
          <w:szCs w:val="24"/>
          <w:shd w:val="clear" w:color="auto" w:fill="FFFFFF"/>
        </w:rPr>
        <w:t xml:space="preserve"> </w:t>
      </w:r>
      <w:r w:rsidRPr="006B5E23">
        <w:rPr>
          <w:rFonts w:ascii="Times New Roman" w:hAnsi="Times New Roman"/>
          <w:sz w:val="24"/>
          <w:szCs w:val="24"/>
          <w:shd w:val="clear" w:color="auto" w:fill="FFFFFF"/>
          <w:lang w:val="tt-RU"/>
        </w:rPr>
        <w:t xml:space="preserve"> (</w:t>
      </w:r>
      <w:r w:rsidRPr="006B5E23">
        <w:rPr>
          <w:rFonts w:ascii="Times New Roman" w:hAnsi="Times New Roman"/>
          <w:sz w:val="24"/>
          <w:szCs w:val="24"/>
          <w:shd w:val="clear" w:color="auto" w:fill="FFFFFF"/>
        </w:rPr>
        <w:t>Ушинский Константин Дмитриевич</w:t>
      </w:r>
      <w:r w:rsidRPr="006B5E23">
        <w:rPr>
          <w:rFonts w:ascii="Times New Roman" w:hAnsi="Times New Roman"/>
          <w:sz w:val="24"/>
          <w:szCs w:val="24"/>
          <w:shd w:val="clear" w:color="auto" w:fill="FFFFFF"/>
          <w:lang w:val="tt-RU"/>
        </w:rPr>
        <w:t>)</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shd w:val="clear" w:color="auto" w:fill="FFFFFF"/>
          <w:lang w:val="tt-RU"/>
        </w:rPr>
        <w:t>8....Халыкның иң зур байлыгы, иң кадерле рухи хәзинәсе, һичшиксез, аның теле. Халык үзенең телен, оста бакчачы кебек, яман җилләрдән, рәхимсез салкыннар куырудан саклап, мең еллар буена үстереп килгән, өзлексез баетып, матурлап, иң тирән фикерләрен, иң нечкә хисләрен дә аңлатып бирер дәрәҗәгә китергән. (</w:t>
      </w:r>
      <w:r w:rsidRPr="006B5E23">
        <w:rPr>
          <w:rFonts w:ascii="Times New Roman" w:hAnsi="Times New Roman"/>
          <w:bCs/>
          <w:iCs/>
          <w:sz w:val="24"/>
          <w:szCs w:val="24"/>
          <w:shd w:val="clear" w:color="auto" w:fill="FFFFFF"/>
        </w:rPr>
        <w:t xml:space="preserve">Гомәр Бәширов </w:t>
      </w:r>
      <w:r w:rsidRPr="006B5E23">
        <w:rPr>
          <w:rFonts w:ascii="Times New Roman" w:hAnsi="Times New Roman"/>
          <w:bCs/>
          <w:iCs/>
          <w:sz w:val="24"/>
          <w:szCs w:val="24"/>
          <w:shd w:val="clear" w:color="auto" w:fill="FFFFFF"/>
          <w:lang w:val="tt-RU"/>
        </w:rPr>
        <w:t>)</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bCs/>
          <w:iCs/>
          <w:sz w:val="24"/>
          <w:szCs w:val="24"/>
          <w:shd w:val="clear" w:color="auto" w:fill="FFFFFF"/>
          <w:lang w:val="tt-RU"/>
        </w:rPr>
        <w:t>9.</w:t>
      </w:r>
      <w:r w:rsidRPr="006B5E23">
        <w:rPr>
          <w:rFonts w:ascii="Times New Roman" w:hAnsi="Times New Roman"/>
          <w:sz w:val="24"/>
          <w:szCs w:val="24"/>
          <w:shd w:val="clear" w:color="auto" w:fill="F4F4F4"/>
        </w:rPr>
        <w:t xml:space="preserve"> Татар теле – анам теле, </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 xml:space="preserve">Иң борынгы бабам теле. </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 xml:space="preserve">Буыннардан буыннарга </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Күчеп килгән заман теле….</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 xml:space="preserve">Анам теле – телләр теле, </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 xml:space="preserve">Милләтемнең бердәнбере. </w:t>
      </w:r>
    </w:p>
    <w:p w:rsidR="00397F59" w:rsidRPr="006B5E23" w:rsidRDefault="00397F59" w:rsidP="00E468CD">
      <w:pPr>
        <w:spacing w:after="0" w:line="240" w:lineRule="auto"/>
        <w:jc w:val="both"/>
        <w:rPr>
          <w:rFonts w:ascii="Times New Roman" w:hAnsi="Times New Roman"/>
          <w:sz w:val="24"/>
          <w:szCs w:val="24"/>
          <w:shd w:val="clear" w:color="auto" w:fill="F4F4F4"/>
        </w:rPr>
      </w:pPr>
      <w:r w:rsidRPr="006B5E23">
        <w:rPr>
          <w:rFonts w:ascii="Times New Roman" w:hAnsi="Times New Roman"/>
          <w:sz w:val="24"/>
          <w:szCs w:val="24"/>
          <w:shd w:val="clear" w:color="auto" w:fill="F4F4F4"/>
        </w:rPr>
        <w:t>Син булганга без дә исән,</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shd w:val="clear" w:color="auto" w:fill="F4F4F4"/>
        </w:rPr>
        <w:t xml:space="preserve"> Син булганга без дә тере.</w:t>
      </w:r>
      <w:r w:rsidRPr="006B5E23">
        <w:rPr>
          <w:rFonts w:ascii="Times New Roman" w:hAnsi="Times New Roman"/>
          <w:sz w:val="24"/>
          <w:szCs w:val="24"/>
          <w:shd w:val="clear" w:color="auto" w:fill="F4F4F4"/>
          <w:lang w:val="tt-RU"/>
        </w:rPr>
        <w:t xml:space="preserve"> (</w:t>
      </w:r>
      <w:r w:rsidRPr="006B5E23">
        <w:rPr>
          <w:rFonts w:ascii="Times New Roman" w:hAnsi="Times New Roman"/>
          <w:sz w:val="24"/>
          <w:szCs w:val="24"/>
          <w:shd w:val="clear" w:color="auto" w:fill="FFFFFF"/>
        </w:rPr>
        <w:t>Фәнис Яруллин</w:t>
      </w:r>
      <w:r w:rsidRPr="006B5E23">
        <w:rPr>
          <w:rFonts w:ascii="Times New Roman" w:hAnsi="Times New Roman"/>
          <w:sz w:val="24"/>
          <w:szCs w:val="24"/>
          <w:shd w:val="clear" w:color="auto" w:fill="FFFFFF"/>
          <w:lang w:val="tt-RU"/>
        </w:rPr>
        <w:t>)</w:t>
      </w:r>
    </w:p>
    <w:p w:rsidR="00397F59" w:rsidRPr="006B5E23" w:rsidRDefault="00397F59" w:rsidP="00E468CD">
      <w:pPr>
        <w:shd w:val="clear" w:color="auto" w:fill="FFFFFF"/>
        <w:spacing w:after="0" w:line="240" w:lineRule="auto"/>
        <w:jc w:val="both"/>
        <w:rPr>
          <w:rFonts w:ascii="Times New Roman" w:hAnsi="Times New Roman"/>
          <w:bCs/>
          <w:iCs/>
          <w:color w:val="000000"/>
          <w:sz w:val="24"/>
          <w:szCs w:val="24"/>
          <w:lang w:val="tt-RU" w:eastAsia="ru-RU"/>
        </w:rPr>
      </w:pPr>
      <w:r w:rsidRPr="006B5E23">
        <w:rPr>
          <w:rFonts w:ascii="Times New Roman" w:hAnsi="Times New Roman"/>
          <w:bCs/>
          <w:iCs/>
          <w:color w:val="000000"/>
          <w:sz w:val="24"/>
          <w:szCs w:val="24"/>
          <w:lang w:val="tt-RU" w:eastAsia="ru-RU"/>
        </w:rPr>
        <w:t>10.Без – таталар,</w:t>
      </w:r>
    </w:p>
    <w:p w:rsidR="00397F59" w:rsidRPr="006B5E23" w:rsidRDefault="00397F59" w:rsidP="00E468CD">
      <w:pPr>
        <w:shd w:val="clear" w:color="auto" w:fill="FFFFFF"/>
        <w:spacing w:after="0" w:line="240" w:lineRule="auto"/>
        <w:jc w:val="both"/>
        <w:rPr>
          <w:rFonts w:ascii="Times New Roman" w:hAnsi="Times New Roman"/>
          <w:bCs/>
          <w:iCs/>
          <w:color w:val="000000"/>
          <w:sz w:val="24"/>
          <w:szCs w:val="24"/>
          <w:lang w:val="tt-RU" w:eastAsia="ru-RU"/>
        </w:rPr>
      </w:pPr>
      <w:r w:rsidRPr="006B5E23">
        <w:rPr>
          <w:rFonts w:ascii="Times New Roman" w:hAnsi="Times New Roman"/>
          <w:bCs/>
          <w:iCs/>
          <w:color w:val="000000"/>
          <w:sz w:val="24"/>
          <w:szCs w:val="24"/>
          <w:lang w:val="tt-RU" w:eastAsia="ru-RU"/>
        </w:rPr>
        <w:t>Телебез – татар теле,</w:t>
      </w:r>
    </w:p>
    <w:p w:rsidR="00397F59" w:rsidRPr="006B5E23" w:rsidRDefault="00397F59" w:rsidP="00E468CD">
      <w:pPr>
        <w:shd w:val="clear" w:color="auto" w:fill="FFFFFF"/>
        <w:spacing w:after="0" w:line="240" w:lineRule="auto"/>
        <w:jc w:val="both"/>
        <w:rPr>
          <w:rFonts w:ascii="Times New Roman" w:hAnsi="Times New Roman"/>
          <w:bCs/>
          <w:iCs/>
          <w:color w:val="000000"/>
          <w:sz w:val="24"/>
          <w:szCs w:val="24"/>
          <w:lang w:val="tt-RU" w:eastAsia="ru-RU"/>
        </w:rPr>
      </w:pPr>
      <w:r w:rsidRPr="006B5E23">
        <w:rPr>
          <w:rFonts w:ascii="Times New Roman" w:hAnsi="Times New Roman"/>
          <w:bCs/>
          <w:iCs/>
          <w:color w:val="000000"/>
          <w:sz w:val="24"/>
          <w:szCs w:val="24"/>
          <w:lang w:val="tt-RU" w:eastAsia="ru-RU"/>
        </w:rPr>
        <w:t>Мөстәкыйль һәм төзек кагыйдәле камил тел.</w:t>
      </w:r>
      <w:r w:rsidRPr="006B5E23">
        <w:rPr>
          <w:rFonts w:ascii="Times New Roman" w:hAnsi="Times New Roman"/>
          <w:bCs/>
          <w:color w:val="000000"/>
          <w:sz w:val="24"/>
          <w:szCs w:val="24"/>
          <w:lang w:val="tt-RU" w:eastAsia="ru-RU"/>
        </w:rPr>
        <w:t xml:space="preserve"> (Каюм Насыйри)</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4 нче бүлек - «ПЕДАГОГИК САНДЫК»</w:t>
      </w:r>
      <w:r w:rsidRPr="006B5E23">
        <w:rPr>
          <w:rFonts w:ascii="Times New Roman" w:hAnsi="Times New Roman"/>
          <w:sz w:val="24"/>
          <w:szCs w:val="24"/>
          <w:lang w:val="tt-RU"/>
        </w:rPr>
        <w:t xml:space="preserve"> (Идел буе халыклары  уеннар).</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u w:val="single"/>
          <w:lang w:val="tt-RU"/>
        </w:rPr>
        <w:t>Тәртибе:</w:t>
      </w:r>
      <w:r w:rsidRPr="006B5E23">
        <w:rPr>
          <w:rFonts w:ascii="Times New Roman" w:hAnsi="Times New Roman"/>
          <w:sz w:val="24"/>
          <w:szCs w:val="24"/>
          <w:lang w:val="tt-RU"/>
        </w:rPr>
        <w:t xml:space="preserve"> карамый, кул белән генә капшап, команда әгъзалары  сандыктан чиратлап Идел буе халыклары уеннарын уйнау өчен кирәк булган берәр элемент алалар, һәм капма – каршы команда әгъзалары белән шул уенны оештыралар. һәр команда капчыктан 4 элемент ала.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-Чуваш халык уеннары: “Дингездәге ерткыч”, “Балыклар”, “Ай һәм кояш”, “Тили-рам?”, “Таралыгыз”, “Ярканат”.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-Удмурт халык уеннары: “Водяной”, “Көрән куян”, “Куыш”, “Яулыклар белән уен”.</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-Татар халык уеннары: “Чүлмәк сатыш”, “Көрән бүре”, “Почмак алыш”, “Куыш”, “Жмурки”, “Тимербай”.</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lang w:val="tt-RU"/>
        </w:rPr>
        <w:t>-</w:t>
      </w:r>
      <w:r w:rsidRPr="006B5E23">
        <w:rPr>
          <w:rFonts w:ascii="Times New Roman" w:hAnsi="Times New Roman"/>
          <w:sz w:val="24"/>
          <w:szCs w:val="24"/>
        </w:rPr>
        <w:t>Мордва халык уеннары: “Раю-раю”, “Салки”, “Әйләнгеч”, “Казан”.</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lang w:val="tt-RU"/>
        </w:rPr>
        <w:t>-</w:t>
      </w:r>
      <w:r w:rsidRPr="006B5E23">
        <w:rPr>
          <w:rFonts w:ascii="Times New Roman" w:hAnsi="Times New Roman"/>
          <w:sz w:val="24"/>
          <w:szCs w:val="24"/>
        </w:rPr>
        <w:t>Мари халык уеннары: “Туп ыргыту”, “Биляша”.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lang w:val="tt-RU"/>
        </w:rPr>
        <w:t>-</w:t>
      </w:r>
      <w:r w:rsidRPr="006B5E23">
        <w:rPr>
          <w:rFonts w:ascii="Times New Roman" w:hAnsi="Times New Roman"/>
          <w:sz w:val="24"/>
          <w:szCs w:val="24"/>
        </w:rPr>
        <w:t>Рус халык уеннары; “Филин и пташки”, “Буяу сатыш”, “Горелки”,  “Пятнашки”,  “Песи һәм тычканнар”,  “Түгәрәктә куышлы”,  “Әтәчләр сугышы”.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w:t>
      </w:r>
      <w:r w:rsidRPr="006B5E23">
        <w:rPr>
          <w:rFonts w:ascii="Times New Roman" w:hAnsi="Times New Roman"/>
          <w:sz w:val="24"/>
          <w:szCs w:val="24"/>
        </w:rPr>
        <w:t>Башкорт халык уеннары: “Юрта”, “Балла пүкән”, “Ябышкак пүкән”, “Төз атучы”, “Атучы таяк”.</w:t>
      </w:r>
    </w:p>
    <w:p w:rsidR="00397F59" w:rsidRPr="006B5E23" w:rsidRDefault="00397F59" w:rsidP="00E468CD">
      <w:pPr>
        <w:spacing w:after="0" w:line="240" w:lineRule="auto"/>
        <w:jc w:val="both"/>
        <w:rPr>
          <w:rFonts w:ascii="Times New Roman" w:hAnsi="Times New Roman"/>
          <w:sz w:val="24"/>
          <w:szCs w:val="24"/>
          <w:u w:val="single"/>
          <w:lang w:val="tt-RU"/>
        </w:rPr>
      </w:pPr>
      <w:r w:rsidRPr="006B5E23">
        <w:rPr>
          <w:rFonts w:ascii="Times New Roman" w:hAnsi="Times New Roman"/>
          <w:b/>
          <w:sz w:val="24"/>
          <w:szCs w:val="24"/>
          <w:lang w:val="tt-RU"/>
        </w:rPr>
        <w:t xml:space="preserve">5 нче бүлек – “БЕРГӘЛӘП ӨЙРӘНӘБЕЗ» </w:t>
      </w:r>
      <w:r w:rsidRPr="006B5E23">
        <w:rPr>
          <w:rFonts w:ascii="Times New Roman" w:hAnsi="Times New Roman"/>
          <w:sz w:val="24"/>
          <w:szCs w:val="24"/>
          <w:lang w:val="tt-RU"/>
        </w:rPr>
        <w:t xml:space="preserve">(сөйләм үсеше буенча инновацион «Синквейн» технологиясе кулланып практик эш). </w:t>
      </w:r>
      <w:r w:rsidRPr="006B5E23">
        <w:rPr>
          <w:rFonts w:ascii="Times New Roman" w:hAnsi="Times New Roman"/>
          <w:sz w:val="24"/>
          <w:szCs w:val="24"/>
          <w:u w:val="single"/>
          <w:lang w:val="tt-RU"/>
        </w:rPr>
        <w:t>Алып баручы: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«Синквейн» технологиясе  - ул биш юлдан тора рифмасыз шигырь (технологиянең максаты кыскача аңлатыла, һәр дөрес төзелгән шигырьгә бер фишка).</w:t>
      </w:r>
    </w:p>
    <w:p w:rsidR="00397F59" w:rsidRPr="006B5E23" w:rsidRDefault="00397F59" w:rsidP="00E468CD">
      <w:pPr>
        <w:numPr>
          <w:ilvl w:val="0"/>
          <w:numId w:val="76"/>
        </w:numPr>
        <w:spacing w:after="0" w:line="240" w:lineRule="auto"/>
        <w:ind w:left="0"/>
        <w:jc w:val="both"/>
        <w:rPr>
          <w:rFonts w:ascii="Times New Roman" w:hAnsi="Times New Roman"/>
          <w:sz w:val="24"/>
          <w:szCs w:val="24"/>
        </w:rPr>
      </w:pPr>
      <w:r w:rsidRPr="006B5E23">
        <w:rPr>
          <w:rFonts w:ascii="Times New Roman" w:hAnsi="Times New Roman"/>
          <w:sz w:val="24"/>
          <w:szCs w:val="24"/>
        </w:rPr>
        <w:t>1нче юл. Теманы ачыклаучы сүз, исем. Кем? яки Нәрсә? соравына җавап бирә торган сүз.</w:t>
      </w:r>
    </w:p>
    <w:p w:rsidR="00397F59" w:rsidRPr="006B5E23" w:rsidRDefault="00397F59" w:rsidP="00E468CD">
      <w:pPr>
        <w:numPr>
          <w:ilvl w:val="0"/>
          <w:numId w:val="76"/>
        </w:numPr>
        <w:spacing w:after="0" w:line="240" w:lineRule="auto"/>
        <w:ind w:left="0"/>
        <w:jc w:val="both"/>
        <w:rPr>
          <w:rFonts w:ascii="Times New Roman" w:hAnsi="Times New Roman"/>
          <w:sz w:val="24"/>
          <w:szCs w:val="24"/>
        </w:rPr>
      </w:pPr>
      <w:r w:rsidRPr="006B5E23">
        <w:rPr>
          <w:rFonts w:ascii="Times New Roman" w:hAnsi="Times New Roman"/>
          <w:sz w:val="24"/>
          <w:szCs w:val="24"/>
        </w:rPr>
        <w:t>2нче юл. Теманы сурәтли торган ике сыйфат. Нинди?</w:t>
      </w:r>
    </w:p>
    <w:p w:rsidR="00397F59" w:rsidRPr="006B5E23" w:rsidRDefault="00397F59" w:rsidP="00E468CD">
      <w:pPr>
        <w:numPr>
          <w:ilvl w:val="0"/>
          <w:numId w:val="76"/>
        </w:numPr>
        <w:spacing w:after="0" w:line="240" w:lineRule="auto"/>
        <w:ind w:left="0"/>
        <w:jc w:val="both"/>
        <w:rPr>
          <w:rFonts w:ascii="Times New Roman" w:hAnsi="Times New Roman"/>
          <w:sz w:val="24"/>
          <w:szCs w:val="24"/>
        </w:rPr>
      </w:pPr>
      <w:r w:rsidRPr="006B5E23">
        <w:rPr>
          <w:rFonts w:ascii="Times New Roman" w:hAnsi="Times New Roman"/>
          <w:sz w:val="24"/>
          <w:szCs w:val="24"/>
        </w:rPr>
        <w:t>3нче юл. Синквейн темасына хас булган 3 фигыль. Нишли?</w:t>
      </w:r>
    </w:p>
    <w:p w:rsidR="00397F59" w:rsidRPr="006B5E23" w:rsidRDefault="00397F59" w:rsidP="00E468CD">
      <w:pPr>
        <w:numPr>
          <w:ilvl w:val="0"/>
          <w:numId w:val="76"/>
        </w:numPr>
        <w:spacing w:after="0" w:line="240" w:lineRule="auto"/>
        <w:ind w:left="0"/>
        <w:jc w:val="both"/>
        <w:rPr>
          <w:rFonts w:ascii="Times New Roman" w:hAnsi="Times New Roman"/>
          <w:sz w:val="24"/>
          <w:szCs w:val="24"/>
        </w:rPr>
      </w:pPr>
      <w:r w:rsidRPr="006B5E23">
        <w:rPr>
          <w:rFonts w:ascii="Times New Roman" w:hAnsi="Times New Roman"/>
          <w:sz w:val="24"/>
          <w:szCs w:val="24"/>
        </w:rPr>
        <w:t>4нче юл. Теманың эчтәлеген ачучы фраза, җөмлә. Ул укучының темага мөнәсәбәтен күрсәтә.</w:t>
      </w:r>
    </w:p>
    <w:p w:rsidR="00397F59" w:rsidRPr="006B5E23" w:rsidRDefault="00397F59" w:rsidP="00E468CD">
      <w:pPr>
        <w:numPr>
          <w:ilvl w:val="0"/>
          <w:numId w:val="76"/>
        </w:numPr>
        <w:spacing w:after="0" w:line="240" w:lineRule="auto"/>
        <w:ind w:left="0"/>
        <w:jc w:val="both"/>
        <w:rPr>
          <w:rFonts w:ascii="Times New Roman" w:hAnsi="Times New Roman"/>
          <w:sz w:val="24"/>
          <w:szCs w:val="24"/>
        </w:rPr>
      </w:pPr>
      <w:r w:rsidRPr="006B5E23">
        <w:rPr>
          <w:rFonts w:ascii="Times New Roman" w:hAnsi="Times New Roman"/>
          <w:sz w:val="24"/>
          <w:szCs w:val="24"/>
        </w:rPr>
        <w:t>5нче юл. Укучының темага карата үз фикерен бер сүз белән чагылдырган нәтиҗә, ассоциация. (резюме).</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Мәсәлән, үрнәк.</w:t>
      </w:r>
    </w:p>
    <w:p w:rsidR="00397F59" w:rsidRPr="006B5E23" w:rsidRDefault="00397F59" w:rsidP="00E468CD">
      <w:pPr>
        <w:numPr>
          <w:ilvl w:val="0"/>
          <w:numId w:val="77"/>
        </w:numPr>
        <w:spacing w:after="0" w:line="240" w:lineRule="auto"/>
        <w:ind w:left="0"/>
        <w:contextualSpacing/>
        <w:jc w:val="both"/>
        <w:rPr>
          <w:rFonts w:ascii="Times New Roman" w:hAnsi="Times New Roman"/>
          <w:sz w:val="24"/>
          <w:szCs w:val="24"/>
        </w:rPr>
      </w:pPr>
      <w:r w:rsidRPr="006B5E23">
        <w:rPr>
          <w:rFonts w:ascii="Times New Roman" w:hAnsi="Times New Roman"/>
          <w:sz w:val="24"/>
          <w:szCs w:val="24"/>
        </w:rPr>
        <w:t>Кыш</w:t>
      </w:r>
    </w:p>
    <w:p w:rsidR="00397F59" w:rsidRPr="006B5E23" w:rsidRDefault="00397F59" w:rsidP="00E468CD">
      <w:pPr>
        <w:numPr>
          <w:ilvl w:val="0"/>
          <w:numId w:val="77"/>
        </w:numPr>
        <w:spacing w:after="0" w:line="240" w:lineRule="auto"/>
        <w:ind w:left="0"/>
        <w:contextualSpacing/>
        <w:jc w:val="both"/>
        <w:rPr>
          <w:rFonts w:ascii="Times New Roman" w:hAnsi="Times New Roman"/>
          <w:sz w:val="24"/>
          <w:szCs w:val="24"/>
        </w:rPr>
      </w:pPr>
      <w:r w:rsidRPr="006B5E23">
        <w:rPr>
          <w:rFonts w:ascii="Times New Roman" w:hAnsi="Times New Roman"/>
          <w:sz w:val="24"/>
          <w:szCs w:val="24"/>
        </w:rPr>
        <w:t>Салкын, карлы.</w:t>
      </w:r>
    </w:p>
    <w:p w:rsidR="00397F59" w:rsidRPr="006B5E23" w:rsidRDefault="00397F59" w:rsidP="00E468CD">
      <w:pPr>
        <w:numPr>
          <w:ilvl w:val="0"/>
          <w:numId w:val="77"/>
        </w:numPr>
        <w:spacing w:after="0" w:line="240" w:lineRule="auto"/>
        <w:ind w:left="0"/>
        <w:contextualSpacing/>
        <w:jc w:val="both"/>
        <w:rPr>
          <w:rFonts w:ascii="Times New Roman" w:hAnsi="Times New Roman"/>
          <w:sz w:val="24"/>
          <w:szCs w:val="24"/>
        </w:rPr>
      </w:pPr>
      <w:r w:rsidRPr="006B5E23">
        <w:rPr>
          <w:rFonts w:ascii="Times New Roman" w:hAnsi="Times New Roman"/>
          <w:sz w:val="24"/>
          <w:szCs w:val="24"/>
        </w:rPr>
        <w:t>Туңдыра, шатландыра, бүләк итә.</w:t>
      </w:r>
    </w:p>
    <w:p w:rsidR="00397F59" w:rsidRPr="006B5E23" w:rsidRDefault="00397F59" w:rsidP="00E468CD">
      <w:pPr>
        <w:numPr>
          <w:ilvl w:val="0"/>
          <w:numId w:val="77"/>
        </w:numPr>
        <w:spacing w:after="0" w:line="240" w:lineRule="auto"/>
        <w:ind w:left="0"/>
        <w:contextualSpacing/>
        <w:jc w:val="both"/>
        <w:rPr>
          <w:rFonts w:ascii="Times New Roman" w:hAnsi="Times New Roman"/>
          <w:sz w:val="24"/>
          <w:szCs w:val="24"/>
        </w:rPr>
      </w:pPr>
      <w:r w:rsidRPr="006B5E23">
        <w:rPr>
          <w:rFonts w:ascii="Times New Roman" w:hAnsi="Times New Roman"/>
          <w:sz w:val="24"/>
          <w:szCs w:val="24"/>
        </w:rPr>
        <w:t>Кыш бабай бүләкләр алып килә.</w:t>
      </w:r>
    </w:p>
    <w:p w:rsidR="00397F59" w:rsidRPr="006B5E23" w:rsidRDefault="00397F59" w:rsidP="00E468CD">
      <w:pPr>
        <w:numPr>
          <w:ilvl w:val="0"/>
          <w:numId w:val="77"/>
        </w:numPr>
        <w:spacing w:after="0" w:line="240" w:lineRule="auto"/>
        <w:ind w:left="0"/>
        <w:contextualSpacing/>
        <w:jc w:val="both"/>
        <w:rPr>
          <w:rFonts w:ascii="Times New Roman" w:hAnsi="Times New Roman"/>
          <w:sz w:val="24"/>
          <w:szCs w:val="24"/>
        </w:rPr>
      </w:pPr>
      <w:r w:rsidRPr="006B5E23">
        <w:rPr>
          <w:rFonts w:ascii="Times New Roman" w:hAnsi="Times New Roman"/>
          <w:sz w:val="24"/>
          <w:szCs w:val="24"/>
        </w:rPr>
        <w:t>Яңа ел.</w:t>
      </w:r>
    </w:p>
    <w:p w:rsidR="00397F59" w:rsidRPr="006B5E23" w:rsidRDefault="00397F59" w:rsidP="00E468CD">
      <w:pPr>
        <w:spacing w:after="0" w:line="240" w:lineRule="auto"/>
        <w:jc w:val="both"/>
        <w:rPr>
          <w:rFonts w:ascii="Times New Roman" w:hAnsi="Times New Roman"/>
          <w:sz w:val="24"/>
          <w:szCs w:val="24"/>
          <w:u w:val="single"/>
          <w:lang w:val="tt-RU"/>
        </w:rPr>
      </w:pPr>
      <w:r w:rsidRPr="006B5E23">
        <w:rPr>
          <w:rFonts w:ascii="Times New Roman" w:hAnsi="Times New Roman"/>
          <w:sz w:val="24"/>
          <w:szCs w:val="24"/>
          <w:u w:val="single"/>
          <w:lang w:val="tt-RU"/>
        </w:rPr>
        <w:t xml:space="preserve">Бирем: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Уен тәмамлана, йомгак һәм нәтиҗә ясала. Истәлекле бүләкләр ташырыла.</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hd w:val="clear" w:color="auto" w:fill="FFFFFF"/>
        <w:spacing w:after="0" w:line="240" w:lineRule="auto"/>
        <w:jc w:val="center"/>
        <w:rPr>
          <w:rFonts w:ascii="Times New Roman" w:hAnsi="Times New Roman"/>
          <w:b/>
          <w:sz w:val="24"/>
          <w:szCs w:val="24"/>
          <w:lang w:val="tt-RU" w:eastAsia="ru-RU"/>
        </w:rPr>
      </w:pPr>
      <w:r w:rsidRPr="006B5E23">
        <w:rPr>
          <w:rFonts w:ascii="Times New Roman" w:hAnsi="Times New Roman"/>
          <w:b/>
          <w:bCs/>
          <w:sz w:val="24"/>
          <w:szCs w:val="24"/>
          <w:lang w:val="tt-RU" w:eastAsia="ru-RU"/>
        </w:rPr>
        <w:t>Дөньяда иң - иң матур тел</w:t>
      </w:r>
    </w:p>
    <w:p w:rsidR="00397F59" w:rsidRPr="006B5E23" w:rsidRDefault="00397F59" w:rsidP="00E468CD">
      <w:pPr>
        <w:shd w:val="clear" w:color="auto" w:fill="FFFFFF"/>
        <w:spacing w:after="0" w:line="240" w:lineRule="auto"/>
        <w:jc w:val="center"/>
        <w:rPr>
          <w:rFonts w:ascii="Times New Roman" w:hAnsi="Times New Roman"/>
          <w:b/>
          <w:bCs/>
          <w:sz w:val="24"/>
          <w:szCs w:val="24"/>
          <w:lang w:eastAsia="ru-RU"/>
        </w:rPr>
      </w:pPr>
      <w:r w:rsidRPr="006B5E23">
        <w:rPr>
          <w:rFonts w:ascii="Times New Roman" w:hAnsi="Times New Roman"/>
          <w:b/>
          <w:bCs/>
          <w:sz w:val="24"/>
          <w:szCs w:val="24"/>
          <w:lang w:eastAsia="ru-RU"/>
        </w:rPr>
        <w:t>Ул - минем туган телем!</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 xml:space="preserve">Ибраева Гелюся Халимовна </w:t>
      </w:r>
    </w:p>
    <w:p w:rsidR="00397F59" w:rsidRPr="006B5E23" w:rsidRDefault="00397F59" w:rsidP="00E468CD">
      <w:pPr>
        <w:shd w:val="clear" w:color="auto" w:fill="FFFFFF"/>
        <w:spacing w:after="0" w:line="240" w:lineRule="auto"/>
        <w:jc w:val="right"/>
        <w:rPr>
          <w:rFonts w:ascii="Times New Roman" w:hAnsi="Times New Roman"/>
          <w:sz w:val="24"/>
          <w:szCs w:val="24"/>
          <w:lang w:val="tt-RU" w:eastAsia="ru-RU"/>
        </w:rPr>
      </w:pPr>
      <w:r w:rsidRPr="006B5E23">
        <w:rPr>
          <w:rFonts w:ascii="Times New Roman" w:hAnsi="Times New Roman"/>
          <w:sz w:val="24"/>
          <w:szCs w:val="24"/>
          <w:lang w:val="tt-RU" w:eastAsia="ru-RU"/>
        </w:rPr>
        <w:t>Филиал МБОУ “Байлянгарская средняя школа”-</w:t>
      </w:r>
    </w:p>
    <w:p w:rsidR="00397F59" w:rsidRPr="006B5E23" w:rsidRDefault="00397F59" w:rsidP="00E468CD">
      <w:pPr>
        <w:shd w:val="clear" w:color="auto" w:fill="FFFFFF"/>
        <w:spacing w:after="0" w:line="240" w:lineRule="auto"/>
        <w:jc w:val="right"/>
        <w:rPr>
          <w:rFonts w:ascii="Times New Roman" w:hAnsi="Times New Roman"/>
          <w:sz w:val="24"/>
          <w:szCs w:val="24"/>
          <w:lang w:val="tt-RU" w:eastAsia="ru-RU"/>
        </w:rPr>
      </w:pPr>
      <w:r w:rsidRPr="006B5E23">
        <w:rPr>
          <w:rFonts w:ascii="Times New Roman" w:hAnsi="Times New Roman"/>
          <w:sz w:val="24"/>
          <w:szCs w:val="24"/>
          <w:lang w:val="tt-RU" w:eastAsia="ru-RU"/>
        </w:rPr>
        <w:t>“Детский сад”,</w:t>
      </w:r>
    </w:p>
    <w:p w:rsidR="00397F59" w:rsidRPr="006B5E23" w:rsidRDefault="00397F59" w:rsidP="00E468CD">
      <w:pPr>
        <w:shd w:val="clear" w:color="auto" w:fill="FFFFFF"/>
        <w:spacing w:after="0" w:line="240" w:lineRule="auto"/>
        <w:jc w:val="center"/>
        <w:rPr>
          <w:rFonts w:ascii="Times New Roman" w:hAnsi="Times New Roman"/>
          <w:sz w:val="24"/>
          <w:szCs w:val="24"/>
          <w:lang w:val="tt-RU" w:eastAsia="ru-RU"/>
        </w:rPr>
      </w:pPr>
      <w:r w:rsidRPr="006B5E23">
        <w:rPr>
          <w:rFonts w:ascii="Times New Roman" w:hAnsi="Times New Roman"/>
          <w:b/>
          <w:bCs/>
          <w:sz w:val="24"/>
          <w:szCs w:val="24"/>
          <w:lang w:val="tt-RU" w:eastAsia="ru-RU"/>
        </w:rPr>
        <w:t>(</w:t>
      </w:r>
      <w:r w:rsidRPr="006B5E23">
        <w:rPr>
          <w:rFonts w:ascii="Times New Roman" w:hAnsi="Times New Roman"/>
          <w:sz w:val="24"/>
          <w:szCs w:val="24"/>
          <w:lang w:val="tt-RU" w:eastAsia="ru-RU"/>
        </w:rPr>
        <w:t> 21 февраль - Халыкара Туган тел көненә багышланган Тапкырлар, зирәкләр бәйгесенә сценарий)</w:t>
      </w:r>
    </w:p>
    <w:p w:rsidR="00397F59" w:rsidRPr="006B5E23" w:rsidRDefault="00397F59" w:rsidP="00E468CD">
      <w:pPr>
        <w:shd w:val="clear" w:color="auto" w:fill="FFFFFF"/>
        <w:spacing w:after="0" w:line="240" w:lineRule="auto"/>
        <w:rPr>
          <w:rFonts w:ascii="Times New Roman" w:hAnsi="Times New Roman"/>
          <w:sz w:val="24"/>
          <w:szCs w:val="24"/>
          <w:lang w:eastAsia="ru-RU"/>
        </w:rPr>
      </w:pPr>
      <w:r w:rsidRPr="006B5E23">
        <w:rPr>
          <w:rFonts w:ascii="Times New Roman" w:hAnsi="Times New Roman"/>
          <w:b/>
          <w:sz w:val="24"/>
          <w:szCs w:val="24"/>
          <w:lang w:val="tt-RU" w:eastAsia="ru-RU"/>
        </w:rPr>
        <w:t>Тема:</w:t>
      </w:r>
      <w:r w:rsidRPr="006B5E23">
        <w:rPr>
          <w:rFonts w:ascii="Times New Roman" w:hAnsi="Times New Roman"/>
          <w:sz w:val="24"/>
          <w:szCs w:val="24"/>
          <w:lang w:val="tt-RU" w:eastAsia="ru-RU"/>
        </w:rPr>
        <w:t xml:space="preserve"> </w:t>
      </w:r>
      <w:r w:rsidRPr="006B5E23">
        <w:rPr>
          <w:rFonts w:ascii="Times New Roman" w:hAnsi="Times New Roman"/>
          <w:bCs/>
          <w:sz w:val="24"/>
          <w:szCs w:val="24"/>
          <w:lang w:val="tt-RU" w:eastAsia="ru-RU"/>
        </w:rPr>
        <w:t>“</w:t>
      </w:r>
      <w:r w:rsidRPr="006B5E23">
        <w:rPr>
          <w:rFonts w:ascii="Times New Roman" w:hAnsi="Times New Roman"/>
          <w:bCs/>
          <w:sz w:val="24"/>
          <w:szCs w:val="24"/>
          <w:lang w:eastAsia="ru-RU"/>
        </w:rPr>
        <w:t>Дөньяда иң - иң матур тел</w:t>
      </w:r>
    </w:p>
    <w:p w:rsidR="00397F59" w:rsidRPr="006B5E23" w:rsidRDefault="00397F59" w:rsidP="00E468CD">
      <w:pPr>
        <w:shd w:val="clear" w:color="auto" w:fill="FFFFFF"/>
        <w:spacing w:after="0" w:line="240" w:lineRule="auto"/>
        <w:rPr>
          <w:rFonts w:ascii="Times New Roman" w:hAnsi="Times New Roman"/>
          <w:bCs/>
          <w:sz w:val="24"/>
          <w:szCs w:val="24"/>
          <w:lang w:val="tt-RU" w:eastAsia="ru-RU"/>
        </w:rPr>
      </w:pPr>
      <w:r w:rsidRPr="006B5E23">
        <w:rPr>
          <w:rFonts w:ascii="Times New Roman" w:hAnsi="Times New Roman"/>
          <w:bCs/>
          <w:sz w:val="24"/>
          <w:szCs w:val="24"/>
          <w:lang w:val="tt-RU" w:eastAsia="ru-RU"/>
        </w:rPr>
        <w:t xml:space="preserve">              Ул - минем туган телем”.</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
          <w:bCs/>
          <w:sz w:val="24"/>
          <w:szCs w:val="24"/>
          <w:lang w:val="tt-RU" w:eastAsia="ru-RU"/>
        </w:rPr>
        <w:t xml:space="preserve">Бурыч: </w:t>
      </w:r>
      <w:r w:rsidRPr="006B5E23">
        <w:rPr>
          <w:rFonts w:ascii="Times New Roman" w:hAnsi="Times New Roman"/>
          <w:sz w:val="24"/>
          <w:szCs w:val="24"/>
          <w:lang w:val="tt-RU" w:eastAsia="ru-RU"/>
        </w:rPr>
        <w:t>туган телебезгә карата әти-әниләрдә, балаларда кызыксыну һәм мәхәббәт тәрбияләү</w:t>
      </w:r>
    </w:p>
    <w:p w:rsidR="00397F59" w:rsidRPr="006B5E23" w:rsidRDefault="00397F59" w:rsidP="00E468CD">
      <w:pPr>
        <w:shd w:val="clear" w:color="auto" w:fill="FFFFFF"/>
        <w:spacing w:after="0" w:line="240" w:lineRule="auto"/>
        <w:jc w:val="both"/>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Максат: </w:t>
      </w:r>
    </w:p>
    <w:p w:rsidR="00397F59" w:rsidRPr="006B5E23" w:rsidRDefault="00397F59" w:rsidP="00E468CD">
      <w:pPr>
        <w:numPr>
          <w:ilvl w:val="0"/>
          <w:numId w:val="79"/>
        </w:numPr>
        <w:shd w:val="clear" w:color="auto" w:fill="FFFFFF"/>
        <w:spacing w:after="0" w:line="240" w:lineRule="auto"/>
        <w:ind w:left="0"/>
        <w:jc w:val="both"/>
        <w:rPr>
          <w:rFonts w:ascii="Times New Roman" w:hAnsi="Times New Roman"/>
          <w:sz w:val="24"/>
          <w:szCs w:val="24"/>
          <w:lang w:val="tt-RU" w:eastAsia="ru-RU"/>
        </w:rPr>
      </w:pPr>
      <w:r w:rsidRPr="006B5E23">
        <w:rPr>
          <w:rFonts w:ascii="Times New Roman" w:hAnsi="Times New Roman"/>
          <w:sz w:val="24"/>
          <w:szCs w:val="24"/>
          <w:lang w:val="tt-RU" w:eastAsia="ru-RU"/>
        </w:rPr>
        <w:t>үзара дуслык, бер-береңә хөрмәт, горурлык хисләре тәрбияләү;</w:t>
      </w:r>
    </w:p>
    <w:p w:rsidR="00397F59" w:rsidRPr="006B5E23" w:rsidRDefault="00397F59" w:rsidP="00E468CD">
      <w:pPr>
        <w:numPr>
          <w:ilvl w:val="0"/>
          <w:numId w:val="79"/>
        </w:numPr>
        <w:shd w:val="clear" w:color="auto" w:fill="FFFFFF"/>
        <w:spacing w:after="0" w:line="240" w:lineRule="auto"/>
        <w:ind w:left="0"/>
        <w:jc w:val="both"/>
        <w:rPr>
          <w:rFonts w:ascii="Times New Roman" w:hAnsi="Times New Roman"/>
          <w:sz w:val="24"/>
          <w:szCs w:val="24"/>
          <w:lang w:val="tt-RU" w:eastAsia="ru-RU"/>
        </w:rPr>
      </w:pPr>
      <w:r w:rsidRPr="006B5E23">
        <w:rPr>
          <w:rFonts w:ascii="Times New Roman" w:hAnsi="Times New Roman"/>
          <w:sz w:val="24"/>
          <w:szCs w:val="24"/>
          <w:lang w:val="tt-RU" w:eastAsia="ru-RU"/>
        </w:rPr>
        <w:t>татар халык, Тукай әкиятләрен белү күнекмәләрен тикшерү;</w:t>
      </w:r>
    </w:p>
    <w:p w:rsidR="00397F59" w:rsidRPr="006B5E23" w:rsidRDefault="00397F59" w:rsidP="00E468CD">
      <w:pPr>
        <w:numPr>
          <w:ilvl w:val="0"/>
          <w:numId w:val="79"/>
        </w:numPr>
        <w:shd w:val="clear" w:color="auto" w:fill="FFFFFF"/>
        <w:spacing w:after="0" w:line="240" w:lineRule="auto"/>
        <w:ind w:left="0"/>
        <w:rPr>
          <w:rFonts w:ascii="Times New Roman" w:hAnsi="Times New Roman"/>
          <w:sz w:val="24"/>
          <w:szCs w:val="24"/>
          <w:lang w:val="tt-RU" w:eastAsia="ru-RU"/>
        </w:rPr>
      </w:pPr>
      <w:r w:rsidRPr="006B5E23">
        <w:rPr>
          <w:rFonts w:ascii="Times New Roman" w:hAnsi="Times New Roman"/>
          <w:bCs/>
          <w:sz w:val="24"/>
          <w:szCs w:val="24"/>
          <w:shd w:val="clear" w:color="auto" w:fill="FFFFFF"/>
          <w:lang w:val="tt-RU" w:eastAsia="ru-RU"/>
        </w:rPr>
        <w:t>матур әдәбият әсәрләре кулланып,сүз байлыкларын арттыру, фикер йөртү сәләтен, игътибарлылык, хәтердә калу күнекмәләрен үстерү</w:t>
      </w:r>
      <w:r w:rsidRPr="006B5E23">
        <w:rPr>
          <w:rFonts w:ascii="Times New Roman" w:hAnsi="Times New Roman"/>
          <w:b/>
          <w:bCs/>
          <w:sz w:val="24"/>
          <w:szCs w:val="24"/>
          <w:shd w:val="clear" w:color="auto" w:fill="FFFFFF"/>
          <w:lang w:val="tt-RU" w:eastAsia="ru-RU"/>
        </w:rPr>
        <w:t>.</w:t>
      </w:r>
    </w:p>
    <w:p w:rsidR="00397F59" w:rsidRPr="006B5E23" w:rsidRDefault="00397F59" w:rsidP="00E468CD">
      <w:pPr>
        <w:shd w:val="clear" w:color="auto" w:fill="FFFFFF"/>
        <w:spacing w:after="0" w:line="240" w:lineRule="auto"/>
        <w:jc w:val="both"/>
        <w:rPr>
          <w:rFonts w:ascii="Times New Roman" w:hAnsi="Times New Roman"/>
          <w:sz w:val="24"/>
          <w:szCs w:val="24"/>
          <w:shd w:val="clear" w:color="auto" w:fill="FFFFFF"/>
          <w:lang w:val="tt-RU" w:eastAsia="ru-RU"/>
        </w:rPr>
      </w:pPr>
      <w:r w:rsidRPr="006B5E23">
        <w:rPr>
          <w:rFonts w:ascii="Times New Roman" w:hAnsi="Times New Roman"/>
          <w:b/>
          <w:sz w:val="24"/>
          <w:szCs w:val="24"/>
          <w:shd w:val="clear" w:color="auto" w:fill="FFFFFF"/>
          <w:lang w:val="tt-RU" w:eastAsia="ru-RU"/>
        </w:rPr>
        <w:t xml:space="preserve">Җиһазлау: </w:t>
      </w:r>
      <w:r w:rsidRPr="006B5E23">
        <w:rPr>
          <w:rFonts w:ascii="Times New Roman" w:hAnsi="Times New Roman"/>
          <w:sz w:val="24"/>
          <w:szCs w:val="24"/>
          <w:shd w:val="clear" w:color="auto" w:fill="FFFFFF"/>
          <w:lang w:val="tt-RU" w:eastAsia="ru-RU"/>
        </w:rPr>
        <w:t>тел турында язылган канатлы сүзләр, мәкальләр(плакат), Тукай портреты, ноутбук, экран, магнитофон, серле сандык</w:t>
      </w:r>
    </w:p>
    <w:p w:rsidR="00397F59" w:rsidRPr="006B5E23" w:rsidRDefault="00397F59" w:rsidP="00E468CD">
      <w:pPr>
        <w:shd w:val="clear" w:color="auto" w:fill="FFFFFF"/>
        <w:spacing w:after="0" w:line="240" w:lineRule="auto"/>
        <w:jc w:val="center"/>
        <w:rPr>
          <w:rFonts w:ascii="Times New Roman" w:hAnsi="Times New Roman"/>
          <w:b/>
          <w:sz w:val="24"/>
          <w:szCs w:val="24"/>
          <w:shd w:val="clear" w:color="auto" w:fill="FFFFFF"/>
          <w:lang w:val="tt-RU" w:eastAsia="ru-RU"/>
        </w:rPr>
      </w:pPr>
      <w:r w:rsidRPr="006B5E23">
        <w:rPr>
          <w:rFonts w:ascii="Times New Roman" w:hAnsi="Times New Roman"/>
          <w:b/>
          <w:sz w:val="24"/>
          <w:szCs w:val="24"/>
          <w:shd w:val="clear" w:color="auto" w:fill="FFFFFF"/>
          <w:lang w:val="tt-RU" w:eastAsia="ru-RU"/>
        </w:rPr>
        <w:t>Кичә барышы:</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1 бала: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Бакчабызда бүген бәйрәм,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Бәйрәмнең дә ниндие.</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Барыбыз да көтеп алган</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Безнең туган тел көне!</w:t>
      </w:r>
    </w:p>
    <w:p w:rsidR="00397F59" w:rsidRPr="006B5E23" w:rsidRDefault="00397F59" w:rsidP="00E468CD">
      <w:pPr>
        <w:shd w:val="clear" w:color="auto" w:fill="FFFFFF"/>
        <w:spacing w:after="0" w:line="240" w:lineRule="auto"/>
        <w:jc w:val="both"/>
        <w:rPr>
          <w:rFonts w:ascii="Times New Roman" w:hAnsi="Times New Roman"/>
          <w:b/>
          <w:bCs/>
          <w:sz w:val="24"/>
          <w:szCs w:val="24"/>
          <w:lang w:val="tt-RU" w:eastAsia="ru-RU"/>
        </w:rPr>
      </w:pPr>
      <w:r w:rsidRPr="006B5E23">
        <w:rPr>
          <w:rFonts w:ascii="Times New Roman" w:hAnsi="Times New Roman"/>
          <w:b/>
          <w:bCs/>
          <w:sz w:val="24"/>
          <w:szCs w:val="24"/>
          <w:lang w:val="tt-RU" w:eastAsia="ru-RU"/>
        </w:rPr>
        <w:t xml:space="preserve">2 </w:t>
      </w:r>
      <w:r w:rsidRPr="006B5E23">
        <w:rPr>
          <w:rFonts w:ascii="Times New Roman" w:hAnsi="Times New Roman"/>
          <w:b/>
          <w:bCs/>
          <w:sz w:val="24"/>
          <w:szCs w:val="24"/>
          <w:lang w:eastAsia="ru-RU"/>
        </w:rPr>
        <w:t>б</w:t>
      </w:r>
      <w:r w:rsidRPr="006B5E23">
        <w:rPr>
          <w:rFonts w:ascii="Times New Roman" w:hAnsi="Times New Roman"/>
          <w:b/>
          <w:bCs/>
          <w:sz w:val="24"/>
          <w:szCs w:val="24"/>
          <w:lang w:val="tt-RU" w:eastAsia="ru-RU"/>
        </w:rPr>
        <w:t>ала</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b/>
          <w:bCs/>
          <w:sz w:val="24"/>
          <w:szCs w:val="24"/>
          <w:lang w:eastAsia="ru-RU"/>
        </w:rPr>
        <w:t> </w:t>
      </w:r>
      <w:r w:rsidRPr="006B5E23">
        <w:rPr>
          <w:rFonts w:ascii="Times New Roman" w:hAnsi="Times New Roman"/>
          <w:sz w:val="24"/>
          <w:szCs w:val="24"/>
          <w:lang w:eastAsia="ru-RU"/>
        </w:rPr>
        <w:t>Дөньяда иң - иң матур ил</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Ул - минем туган илем.</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Дөньяда иң - иң матур тел</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Ул - минем туган телем.</w:t>
      </w:r>
    </w:p>
    <w:p w:rsidR="00397F59" w:rsidRPr="006B5E23" w:rsidRDefault="00397F59" w:rsidP="00E468CD">
      <w:pPr>
        <w:shd w:val="clear" w:color="auto" w:fill="FFFFFF"/>
        <w:spacing w:after="0" w:line="240" w:lineRule="auto"/>
        <w:jc w:val="both"/>
        <w:rPr>
          <w:rFonts w:ascii="Times New Roman" w:hAnsi="Times New Roman"/>
          <w:b/>
          <w:bCs/>
          <w:sz w:val="24"/>
          <w:szCs w:val="24"/>
          <w:lang w:val="tt-RU" w:eastAsia="ru-RU"/>
        </w:rPr>
      </w:pPr>
      <w:r w:rsidRPr="006B5E23">
        <w:rPr>
          <w:rFonts w:ascii="Times New Roman" w:hAnsi="Times New Roman"/>
          <w:b/>
          <w:bCs/>
          <w:sz w:val="24"/>
          <w:szCs w:val="24"/>
          <w:lang w:val="tt-RU" w:eastAsia="ru-RU"/>
        </w:rPr>
        <w:t>3</w:t>
      </w:r>
      <w:r w:rsidRPr="006B5E23">
        <w:rPr>
          <w:rFonts w:ascii="Times New Roman" w:hAnsi="Times New Roman"/>
          <w:b/>
          <w:bCs/>
          <w:sz w:val="24"/>
          <w:szCs w:val="24"/>
          <w:lang w:eastAsia="ru-RU"/>
        </w:rPr>
        <w:t xml:space="preserve"> б</w:t>
      </w:r>
      <w:r w:rsidRPr="006B5E23">
        <w:rPr>
          <w:rFonts w:ascii="Times New Roman" w:hAnsi="Times New Roman"/>
          <w:b/>
          <w:bCs/>
          <w:sz w:val="24"/>
          <w:szCs w:val="24"/>
          <w:lang w:val="tt-RU" w:eastAsia="ru-RU"/>
        </w:rPr>
        <w:t>ала</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b/>
          <w:bCs/>
          <w:sz w:val="24"/>
          <w:szCs w:val="24"/>
          <w:lang w:eastAsia="ru-RU"/>
        </w:rPr>
        <w:t> </w:t>
      </w:r>
      <w:r w:rsidRPr="006B5E23">
        <w:rPr>
          <w:rFonts w:ascii="Times New Roman" w:hAnsi="Times New Roman"/>
          <w:sz w:val="24"/>
          <w:szCs w:val="24"/>
          <w:lang w:eastAsia="ru-RU"/>
        </w:rPr>
        <w:t>- Балам! - диеп туган телдә</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Эндәшә миңа әнкәм.</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 Әнкәем! - дип, әниемә</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Мин туган телдә әйтәм.</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
          <w:bCs/>
          <w:sz w:val="24"/>
          <w:szCs w:val="24"/>
          <w:lang w:eastAsia="ru-RU"/>
        </w:rPr>
        <w:t>Тэрбияче . </w:t>
      </w:r>
      <w:r w:rsidRPr="006B5E23">
        <w:rPr>
          <w:rFonts w:ascii="Times New Roman" w:hAnsi="Times New Roman"/>
          <w:sz w:val="24"/>
          <w:szCs w:val="24"/>
          <w:lang w:eastAsia="ru-RU"/>
        </w:rPr>
        <w:t xml:space="preserve">Хәерле көн, </w:t>
      </w:r>
      <w:r w:rsidRPr="006B5E23">
        <w:rPr>
          <w:rFonts w:ascii="Times New Roman" w:hAnsi="Times New Roman"/>
          <w:sz w:val="24"/>
          <w:szCs w:val="24"/>
          <w:lang w:val="tt-RU" w:eastAsia="ru-RU"/>
        </w:rPr>
        <w:t>кадерле балалара</w:t>
      </w:r>
      <w:r w:rsidRPr="006B5E23">
        <w:rPr>
          <w:rFonts w:ascii="Times New Roman" w:hAnsi="Times New Roman"/>
          <w:sz w:val="24"/>
          <w:szCs w:val="24"/>
          <w:lang w:eastAsia="ru-RU"/>
        </w:rPr>
        <w:t xml:space="preserve">! </w:t>
      </w:r>
      <w:r w:rsidRPr="006B5E23">
        <w:rPr>
          <w:rFonts w:ascii="Times New Roman" w:hAnsi="Times New Roman"/>
          <w:sz w:val="24"/>
          <w:szCs w:val="24"/>
          <w:lang w:val="tt-RU" w:eastAsia="ru-RU"/>
        </w:rPr>
        <w:t>.  Барлык илләрдә дә 21 февраль - туган тел көне буларак билгеләп үтелә. Каян килеп чыккан соң бу бәйрәм?</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1999 елның ноябрендә ЮНЕСКО туган телгә игътибар бирү турында мәсьәлә күтәреп чыга. Шуннан соң дөньяда, телләрнең әһәмиятен күрсәтү һәм ана теленә сак караш тәрбияләү максатыннан, 21 февраль - бөтендөнья туган тел көне буларак билгеләп үтелә башлый. Ана телебезгә булган мөнәсәбәтебезне, олы ихтирам хисебезне җыр - биюләр, шигырьләр аша белдерәбез. </w:t>
      </w:r>
      <w:r w:rsidRPr="006B5E23">
        <w:rPr>
          <w:rFonts w:ascii="Times New Roman" w:hAnsi="Times New Roman"/>
          <w:sz w:val="24"/>
          <w:szCs w:val="24"/>
          <w:lang w:eastAsia="ru-RU"/>
        </w:rPr>
        <w:t>Туган телне ничек яратуыбызны да дәлилләрбез</w:t>
      </w:r>
      <w:r w:rsidRPr="006B5E23">
        <w:rPr>
          <w:rFonts w:ascii="Times New Roman" w:hAnsi="Times New Roman"/>
          <w:sz w:val="24"/>
          <w:szCs w:val="24"/>
          <w:lang w:val="tt-RU" w:eastAsia="ru-RU"/>
        </w:rPr>
        <w:t>.</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eastAsia="ru-RU"/>
        </w:rPr>
        <w:t>Кичәбезне сиңа багышлыйбыз, бөек Татар теле, Анам теле! Кемнәр генә сиңа сокланмаган hәм мактау җырлары җырламаган?! Кемнәр генә синең ярдәмеңдә дөньяны танып белмәгән hәм үзенең уй-хисләрен башкаларга сөйләмәгән.</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Без Туган телгә багышланган әдәби кичәгә җыелдык.ул КВН формасында узыр. Кичәбездә ике команда катнаша, команда составында  2 бала һәм 2 әни. Менә алар  “Йолдызлар” һәм “Кояшкай” командалары, рәхим итегез. (Командалар музыка астында залга керәләр).</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А.б. Балалар мин сезгә уеныбызны күзәтеп, җыйган балларны санап утыручыларны тәкъдим итәм. Жюри членнары белән танышу.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 xml:space="preserve">Уеныбызның беренче турына рәхим итегез, хөрмәтле командалар.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
          <w:sz w:val="24"/>
          <w:szCs w:val="24"/>
          <w:lang w:val="tt-RU" w:eastAsia="ru-RU"/>
        </w:rPr>
        <w:t xml:space="preserve">1 тур. Сәламләү. </w:t>
      </w:r>
    </w:p>
    <w:p w:rsidR="00397F59" w:rsidRPr="006B5E23" w:rsidRDefault="00397F59" w:rsidP="00E468CD">
      <w:pPr>
        <w:shd w:val="clear" w:color="auto" w:fill="FFFFFF"/>
        <w:spacing w:after="0" w:line="240" w:lineRule="auto"/>
        <w:jc w:val="both"/>
        <w:rPr>
          <w:rFonts w:ascii="Times New Roman" w:hAnsi="Times New Roman"/>
          <w:b/>
          <w:sz w:val="24"/>
          <w:szCs w:val="24"/>
          <w:lang w:val="tt-RU" w:eastAsia="ru-RU"/>
        </w:rPr>
      </w:pPr>
      <w:r w:rsidRPr="006B5E23">
        <w:rPr>
          <w:rFonts w:ascii="Times New Roman" w:hAnsi="Times New Roman"/>
          <w:b/>
          <w:sz w:val="24"/>
          <w:szCs w:val="24"/>
          <w:lang w:val="tt-RU" w:eastAsia="ru-RU"/>
        </w:rPr>
        <w:t>- Йолдызлар командасы чыгышы.</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Уңышлар, сәлам юллыйбыз</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“Кояшкай ” командасына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Ышанабыз, бирешмичә,</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Җиңү яулауларына.</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-Кояшкай командасы чыгышы</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“Йолдызлар” командасы,</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Сезгә иң изге теләк:</w:t>
      </w:r>
    </w:p>
    <w:p w:rsidR="00397F59" w:rsidRPr="006B5E23" w:rsidRDefault="00397F59" w:rsidP="00E468CD">
      <w:pPr>
        <w:shd w:val="clear" w:color="auto" w:fill="FFFFFF"/>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w:t>
      </w:r>
      <w:r w:rsidRPr="006B5E23">
        <w:rPr>
          <w:rFonts w:ascii="Times New Roman" w:hAnsi="Times New Roman"/>
          <w:sz w:val="24"/>
          <w:szCs w:val="24"/>
          <w:lang w:val="tt-RU" w:eastAsia="ru-RU"/>
        </w:rPr>
        <w:t>Кояшкай</w:t>
      </w:r>
      <w:r w:rsidRPr="006B5E23">
        <w:rPr>
          <w:rFonts w:ascii="Times New Roman" w:hAnsi="Times New Roman"/>
          <w:sz w:val="24"/>
          <w:szCs w:val="24"/>
          <w:lang w:eastAsia="ru-RU"/>
        </w:rPr>
        <w:t>”</w:t>
      </w:r>
      <w:r w:rsidRPr="006B5E23">
        <w:rPr>
          <w:rFonts w:ascii="Times New Roman" w:hAnsi="Times New Roman"/>
          <w:sz w:val="24"/>
          <w:szCs w:val="24"/>
          <w:lang w:val="tt-RU" w:eastAsia="ru-RU"/>
        </w:rPr>
        <w:t xml:space="preserve">командасы </w:t>
      </w:r>
      <w:r w:rsidRPr="006B5E23">
        <w:rPr>
          <w:rFonts w:ascii="Times New Roman" w:hAnsi="Times New Roman"/>
          <w:sz w:val="24"/>
          <w:szCs w:val="24"/>
          <w:lang w:eastAsia="ru-RU"/>
        </w:rPr>
        <w:t xml:space="preserve"> кала</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eastAsia="ru-RU"/>
        </w:rPr>
        <w:t>Кыюлык, җиңү теләп.</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2 тур. Өй эше (Тукай әкиятләрен сәхнәләштерү)</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“Кояшкай”командасы “Су анасы “ әкиятен</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-“Йолдызлар” командасы  “Кәҗә белән Сарык” әкиятен</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3 тур. Оста куллар конкурсы </w:t>
      </w:r>
      <w:r w:rsidRPr="006B5E23">
        <w:rPr>
          <w:rFonts w:ascii="Times New Roman" w:hAnsi="Times New Roman"/>
          <w:sz w:val="24"/>
          <w:szCs w:val="24"/>
          <w:lang w:val="tt-RU" w:eastAsia="ru-RU"/>
        </w:rPr>
        <w:t>(Бер әни, бер бала катнаша)</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Татар халкының милли бизәкләрен кулланып алъяпкыч яки камзул бизәү, аның турында сөйләү.(Кирәкле материаллар: алъяпкыч һәм камзул шаблоны, бизәкләр шаблоны, клей, төсле кәгазьләр, фетр, кайчы.)</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Командалар кул эшләре белән шөгыльләнгән вакытта музыкаль пауза</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Нурмиева Илсинә башкаруында җыр “Татар теле-туган телем!”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1)Татар телем минем, туган телем,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Сөйләшүе рәхәт ул телдә.</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Шул тел белән көйлим,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Шул тел белән сөйлим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Милләттәшем булган һәркемгә.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2) Татар телем минем, туган телем,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Бәхетем ул, сүнмәс шатлыгым.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Шул тел белә уйлыйм,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Шул тел белән җырлыйм,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Тоям аның һәрчак сафлыгын.</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3) Татар телем минем, туган телем,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Изгелекләр тулы бу телдә.</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Аны якын күреп,</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 xml:space="preserve">Сөйләшүдән сөеп, </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Тыя алмый мине беркем дә.</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4) татар телем минем, туган телем,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Саклый аны батыр милләтем.</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Әби-бабам теле,</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Ата-анам теле</w:t>
      </w:r>
    </w:p>
    <w:p w:rsidR="00397F59" w:rsidRPr="006B5E23" w:rsidRDefault="00397F59" w:rsidP="00E468CD">
      <w:pPr>
        <w:shd w:val="clear" w:color="auto" w:fill="FFFFFF"/>
        <w:spacing w:after="0" w:line="240" w:lineRule="auto"/>
        <w:rPr>
          <w:rFonts w:ascii="Times New Roman" w:hAnsi="Times New Roman"/>
          <w:sz w:val="24"/>
          <w:szCs w:val="24"/>
          <w:lang w:val="tt-RU" w:eastAsia="ru-RU"/>
        </w:rPr>
      </w:pPr>
      <w:r w:rsidRPr="006B5E23">
        <w:rPr>
          <w:rFonts w:ascii="Times New Roman" w:hAnsi="Times New Roman"/>
          <w:sz w:val="24"/>
          <w:szCs w:val="24"/>
          <w:lang w:val="tt-RU" w:eastAsia="ru-RU"/>
        </w:rPr>
        <w:t>Күңелем тулы аңа хөрмәтем.</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-Кул эшләрен яклау.</w:t>
      </w: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4 тур. Мәкальләр чылбыры </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 xml:space="preserve">Иң татлы-тел, </w:t>
      </w:r>
      <w:r w:rsidRPr="006B5E23">
        <w:rPr>
          <w:rFonts w:ascii="Times New Roman" w:hAnsi="Times New Roman"/>
          <w:b/>
          <w:bCs/>
          <w:sz w:val="24"/>
          <w:szCs w:val="24"/>
          <w:lang w:val="tt-RU" w:eastAsia="ru-RU"/>
        </w:rPr>
        <w:t>туган тел.</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 xml:space="preserve">Сөйдергәндә тел, </w:t>
      </w:r>
      <w:r w:rsidRPr="006B5E23">
        <w:rPr>
          <w:rFonts w:ascii="Times New Roman" w:hAnsi="Times New Roman"/>
          <w:b/>
          <w:bCs/>
          <w:sz w:val="24"/>
          <w:szCs w:val="24"/>
          <w:lang w:val="tt-RU" w:eastAsia="ru-RU"/>
        </w:rPr>
        <w:t>биздергән дә тел.</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 xml:space="preserve">Теле барның </w:t>
      </w:r>
      <w:r w:rsidRPr="006B5E23">
        <w:rPr>
          <w:rFonts w:ascii="Times New Roman" w:hAnsi="Times New Roman"/>
          <w:b/>
          <w:bCs/>
          <w:sz w:val="24"/>
          <w:szCs w:val="24"/>
          <w:lang w:val="tt-RU" w:eastAsia="ru-RU"/>
        </w:rPr>
        <w:t>юлы бар.</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Аз сөйлә-</w:t>
      </w:r>
      <w:r w:rsidRPr="006B5E23">
        <w:rPr>
          <w:rFonts w:ascii="Times New Roman" w:hAnsi="Times New Roman"/>
          <w:b/>
          <w:bCs/>
          <w:sz w:val="24"/>
          <w:szCs w:val="24"/>
          <w:lang w:val="tt-RU" w:eastAsia="ru-RU"/>
        </w:rPr>
        <w:t>күп эшлә.</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Кем эшләми</w:t>
      </w:r>
      <w:r w:rsidRPr="006B5E23">
        <w:rPr>
          <w:rFonts w:ascii="Times New Roman" w:hAnsi="Times New Roman"/>
          <w:b/>
          <w:bCs/>
          <w:sz w:val="24"/>
          <w:szCs w:val="24"/>
          <w:lang w:val="tt-RU" w:eastAsia="ru-RU"/>
        </w:rPr>
        <w:t>, шул ашамый.</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 xml:space="preserve">Эш беткәч, </w:t>
      </w:r>
      <w:r w:rsidRPr="006B5E23">
        <w:rPr>
          <w:rFonts w:ascii="Times New Roman" w:hAnsi="Times New Roman"/>
          <w:b/>
          <w:bCs/>
          <w:sz w:val="24"/>
          <w:szCs w:val="24"/>
          <w:lang w:val="tt-RU" w:eastAsia="ru-RU"/>
        </w:rPr>
        <w:t>уйнарга ярый.</w:t>
      </w:r>
    </w:p>
    <w:p w:rsidR="00397F59" w:rsidRPr="006B5E23" w:rsidRDefault="00397F59" w:rsidP="00E468CD">
      <w:pPr>
        <w:numPr>
          <w:ilvl w:val="0"/>
          <w:numId w:val="78"/>
        </w:numPr>
        <w:shd w:val="clear" w:color="auto" w:fill="FFFFFF"/>
        <w:spacing w:after="0" w:line="240" w:lineRule="auto"/>
        <w:ind w:left="0"/>
        <w:jc w:val="both"/>
        <w:rPr>
          <w:rFonts w:ascii="Times New Roman" w:hAnsi="Times New Roman"/>
          <w:b/>
          <w:bCs/>
          <w:sz w:val="24"/>
          <w:szCs w:val="24"/>
          <w:lang w:val="tt-RU" w:eastAsia="ru-RU"/>
        </w:rPr>
      </w:pPr>
      <w:r w:rsidRPr="006B5E23">
        <w:rPr>
          <w:rFonts w:ascii="Times New Roman" w:hAnsi="Times New Roman"/>
          <w:bCs/>
          <w:sz w:val="24"/>
          <w:szCs w:val="24"/>
          <w:lang w:val="tt-RU" w:eastAsia="ru-RU"/>
        </w:rPr>
        <w:t xml:space="preserve">Калган эшкә </w:t>
      </w:r>
      <w:r w:rsidRPr="006B5E23">
        <w:rPr>
          <w:rFonts w:ascii="Times New Roman" w:hAnsi="Times New Roman"/>
          <w:b/>
          <w:bCs/>
          <w:sz w:val="24"/>
          <w:szCs w:val="24"/>
          <w:lang w:val="tt-RU" w:eastAsia="ru-RU"/>
        </w:rPr>
        <w:t>кар ява.</w:t>
      </w:r>
    </w:p>
    <w:p w:rsidR="00397F59" w:rsidRPr="006B5E23" w:rsidRDefault="00397F59" w:rsidP="00E468CD">
      <w:pPr>
        <w:numPr>
          <w:ilvl w:val="0"/>
          <w:numId w:val="78"/>
        </w:numPr>
        <w:shd w:val="clear" w:color="auto" w:fill="FFFFFF"/>
        <w:spacing w:after="0" w:line="240" w:lineRule="auto"/>
        <w:ind w:left="0"/>
        <w:rPr>
          <w:rFonts w:ascii="Times New Roman" w:hAnsi="Times New Roman"/>
          <w:b/>
          <w:sz w:val="24"/>
          <w:szCs w:val="24"/>
          <w:lang w:val="tt-RU"/>
        </w:rPr>
      </w:pPr>
      <w:r w:rsidRPr="006B5E23">
        <w:rPr>
          <w:rFonts w:ascii="Times New Roman" w:hAnsi="Times New Roman"/>
          <w:sz w:val="24"/>
          <w:szCs w:val="24"/>
          <w:lang w:val="tt-RU"/>
        </w:rPr>
        <w:t xml:space="preserve">Тел – белемнең ачкычы, </w:t>
      </w:r>
      <w:r w:rsidRPr="006B5E23">
        <w:rPr>
          <w:rFonts w:ascii="Times New Roman" w:hAnsi="Times New Roman"/>
          <w:b/>
          <w:sz w:val="24"/>
          <w:szCs w:val="24"/>
          <w:lang w:val="tt-RU"/>
        </w:rPr>
        <w:t>акылның  - баскычы.</w:t>
      </w:r>
    </w:p>
    <w:p w:rsidR="00397F59" w:rsidRPr="006B5E23" w:rsidRDefault="00397F59" w:rsidP="00E468CD">
      <w:pPr>
        <w:numPr>
          <w:ilvl w:val="0"/>
          <w:numId w:val="78"/>
        </w:numPr>
        <w:shd w:val="clear" w:color="auto" w:fill="FFFFFF"/>
        <w:spacing w:after="0" w:line="240" w:lineRule="auto"/>
        <w:ind w:left="0"/>
        <w:rPr>
          <w:rFonts w:ascii="Times New Roman" w:hAnsi="Times New Roman"/>
          <w:b/>
          <w:sz w:val="24"/>
          <w:szCs w:val="24"/>
        </w:rPr>
      </w:pPr>
      <w:r w:rsidRPr="006B5E23">
        <w:rPr>
          <w:rFonts w:ascii="Times New Roman" w:hAnsi="Times New Roman"/>
          <w:sz w:val="24"/>
          <w:szCs w:val="24"/>
        </w:rPr>
        <w:t xml:space="preserve">Теле бозыкның </w:t>
      </w:r>
      <w:r w:rsidRPr="006B5E23">
        <w:rPr>
          <w:rFonts w:ascii="Times New Roman" w:hAnsi="Times New Roman"/>
          <w:b/>
          <w:sz w:val="24"/>
          <w:szCs w:val="24"/>
        </w:rPr>
        <w:t>күңеле бозык.</w:t>
      </w:r>
    </w:p>
    <w:p w:rsidR="00397F59" w:rsidRPr="006B5E23" w:rsidRDefault="00397F59" w:rsidP="00E468CD">
      <w:pPr>
        <w:numPr>
          <w:ilvl w:val="0"/>
          <w:numId w:val="78"/>
        </w:numPr>
        <w:shd w:val="clear" w:color="auto" w:fill="FFFFFF"/>
        <w:spacing w:after="0" w:line="240" w:lineRule="auto"/>
        <w:ind w:left="0"/>
        <w:rPr>
          <w:rFonts w:ascii="Times New Roman" w:hAnsi="Times New Roman"/>
          <w:b/>
          <w:sz w:val="24"/>
          <w:szCs w:val="24"/>
        </w:rPr>
      </w:pPr>
      <w:r w:rsidRPr="006B5E23">
        <w:rPr>
          <w:rFonts w:ascii="Times New Roman" w:hAnsi="Times New Roman"/>
          <w:sz w:val="24"/>
          <w:szCs w:val="24"/>
        </w:rPr>
        <w:t xml:space="preserve">Тел күрке – </w:t>
      </w:r>
      <w:r w:rsidRPr="006B5E23">
        <w:rPr>
          <w:rFonts w:ascii="Times New Roman" w:hAnsi="Times New Roman"/>
          <w:b/>
          <w:sz w:val="24"/>
          <w:szCs w:val="24"/>
        </w:rPr>
        <w:t>сүз.</w:t>
      </w:r>
    </w:p>
    <w:p w:rsidR="00397F59" w:rsidRPr="006B5E23" w:rsidRDefault="00397F59" w:rsidP="00E468CD">
      <w:pPr>
        <w:numPr>
          <w:ilvl w:val="0"/>
          <w:numId w:val="78"/>
        </w:numPr>
        <w:shd w:val="clear" w:color="auto" w:fill="FFFFFF"/>
        <w:spacing w:after="0" w:line="240" w:lineRule="auto"/>
        <w:ind w:left="0"/>
        <w:rPr>
          <w:rFonts w:ascii="Times New Roman" w:hAnsi="Times New Roman"/>
          <w:b/>
          <w:sz w:val="24"/>
          <w:szCs w:val="24"/>
        </w:rPr>
      </w:pPr>
      <w:r w:rsidRPr="006B5E23">
        <w:rPr>
          <w:rFonts w:ascii="Times New Roman" w:hAnsi="Times New Roman"/>
          <w:sz w:val="24"/>
          <w:szCs w:val="24"/>
        </w:rPr>
        <w:t xml:space="preserve">Телләр белгән – </w:t>
      </w:r>
      <w:r w:rsidRPr="006B5E23">
        <w:rPr>
          <w:rFonts w:ascii="Times New Roman" w:hAnsi="Times New Roman"/>
          <w:b/>
          <w:sz w:val="24"/>
          <w:szCs w:val="24"/>
        </w:rPr>
        <w:t>илләр белгән.</w:t>
      </w:r>
    </w:p>
    <w:p w:rsidR="00397F59" w:rsidRPr="006B5E23" w:rsidRDefault="00397F59" w:rsidP="00E468CD">
      <w:pPr>
        <w:numPr>
          <w:ilvl w:val="0"/>
          <w:numId w:val="78"/>
        </w:numPr>
        <w:shd w:val="clear" w:color="auto" w:fill="FFFFFF"/>
        <w:spacing w:after="0" w:line="240" w:lineRule="auto"/>
        <w:ind w:left="0"/>
        <w:rPr>
          <w:rFonts w:ascii="Times New Roman" w:hAnsi="Times New Roman"/>
          <w:b/>
          <w:sz w:val="24"/>
          <w:szCs w:val="24"/>
        </w:rPr>
      </w:pPr>
      <w:r w:rsidRPr="006B5E23">
        <w:rPr>
          <w:rFonts w:ascii="Times New Roman" w:hAnsi="Times New Roman"/>
          <w:sz w:val="24"/>
          <w:szCs w:val="24"/>
        </w:rPr>
        <w:t xml:space="preserve">Туган телем  - </w:t>
      </w:r>
      <w:r w:rsidRPr="006B5E23">
        <w:rPr>
          <w:rFonts w:ascii="Times New Roman" w:hAnsi="Times New Roman"/>
          <w:b/>
          <w:sz w:val="24"/>
          <w:szCs w:val="24"/>
        </w:rPr>
        <w:t>иркә гөлем.</w:t>
      </w:r>
    </w:p>
    <w:p w:rsidR="00397F59" w:rsidRPr="006B5E23" w:rsidRDefault="00397F59" w:rsidP="00E468CD">
      <w:pPr>
        <w:shd w:val="clear" w:color="auto" w:fill="FFFFFF"/>
        <w:spacing w:after="0" w:line="240" w:lineRule="auto"/>
        <w:jc w:val="both"/>
        <w:rPr>
          <w:rFonts w:ascii="Times New Roman" w:hAnsi="Times New Roman"/>
          <w:b/>
          <w:bCs/>
          <w:sz w:val="24"/>
          <w:szCs w:val="24"/>
          <w:lang w:val="tt-RU" w:eastAsia="ru-RU"/>
        </w:rPr>
      </w:pPr>
      <w:r w:rsidRPr="006B5E23">
        <w:rPr>
          <w:rFonts w:ascii="Times New Roman" w:hAnsi="Times New Roman"/>
          <w:b/>
          <w:bCs/>
          <w:sz w:val="24"/>
          <w:szCs w:val="24"/>
          <w:lang w:val="tt-RU" w:eastAsia="ru-RU"/>
        </w:rPr>
        <w:t>5 тур. Уен “Табылдыклар бюросы...” (предметларның кайсы әкияттән икәнен әйтергә кирәк)</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1. Алтын тарак</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2. Ярык бүрәнә</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3. Күбәләк</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4. Капчык</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5. Алма</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6. Чүлмәктәге ак май</w:t>
      </w:r>
    </w:p>
    <w:p w:rsidR="00397F59" w:rsidRPr="006B5E23" w:rsidRDefault="00397F59" w:rsidP="00E468CD">
      <w:pPr>
        <w:spacing w:after="0" w:line="240" w:lineRule="auto"/>
        <w:rPr>
          <w:rFonts w:ascii="Times New Roman" w:hAnsi="Times New Roman"/>
          <w:b/>
          <w:sz w:val="24"/>
          <w:szCs w:val="24"/>
          <w:lang w:val="tt-RU" w:eastAsia="ru-RU"/>
        </w:rPr>
      </w:pPr>
      <w:r w:rsidRPr="006B5E23">
        <w:rPr>
          <w:rFonts w:ascii="Times New Roman" w:hAnsi="Times New Roman"/>
          <w:b/>
          <w:sz w:val="24"/>
          <w:szCs w:val="24"/>
          <w:lang w:val="tt-RU" w:eastAsia="ru-RU"/>
        </w:rPr>
        <w:t xml:space="preserve">6 тур. Концерт номеры </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 xml:space="preserve">“Кояшкай”командасыннан  Рахимов Нуриман башкаруында шигырь </w:t>
      </w:r>
    </w:p>
    <w:p w:rsidR="00397F59" w:rsidRPr="006B5E23" w:rsidRDefault="00397F59" w:rsidP="00E468CD">
      <w:pPr>
        <w:spacing w:after="0" w:line="240" w:lineRule="auto"/>
        <w:rPr>
          <w:rFonts w:ascii="Times New Roman" w:hAnsi="Times New Roman"/>
          <w:sz w:val="24"/>
          <w:szCs w:val="24"/>
          <w:lang w:val="tt-RU" w:eastAsia="ru-RU"/>
        </w:rPr>
      </w:pPr>
      <w:r w:rsidRPr="006B5E23">
        <w:rPr>
          <w:rFonts w:ascii="Times New Roman" w:hAnsi="Times New Roman"/>
          <w:b/>
          <w:bCs/>
          <w:sz w:val="24"/>
          <w:szCs w:val="24"/>
          <w:lang w:eastAsia="ru-RU"/>
        </w:rPr>
        <w:t>Наҗар Нәҗми</w:t>
      </w:r>
      <w:r w:rsidRPr="006B5E23">
        <w:rPr>
          <w:rFonts w:ascii="Times New Roman" w:hAnsi="Times New Roman"/>
          <w:b/>
          <w:bCs/>
          <w:sz w:val="24"/>
          <w:szCs w:val="24"/>
          <w:lang w:val="tt-RU" w:eastAsia="ru-RU"/>
        </w:rPr>
        <w:t xml:space="preserve"> “Татар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Туган җирең Идел буе,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Һәр телнең бар Туган иле.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Туган җирең кебек назлы,</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Җырдай моңлы татар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Ак алъяпкыч бәйләсәләр,</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Өзелеп тора кызлар биле.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Кызлар кебек шат чырайлы,</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Ачык йөзле татар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Халкың кебек уңган да син,</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Хезмәттә син көне-төне.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Ир-егетләреңдәй дәртле,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Гайрәтле син, татар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Ассалар да, киссәләр дә</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Үлмәдең син, калдың тере.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Чукындырган чагында да</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Чукынмадың, татар теле.</w:t>
      </w:r>
      <w:hyperlink r:id="rId182" w:tgtFrame="_blank" w:history="1">
        <w:r w:rsidRPr="00A83BB0">
          <w:rPr>
            <w:rStyle w:val="Hyperlink"/>
          </w:rPr>
          <w:t>http://an.yandex.ru/count/Wj0ejI_zOAG2DHO0L2O6XY-aMV-tYGK0f0CnPbiwO000000uvBS-G0n80c2C66W4SEwHqDA00O01wlFS0eW1cVIE2f01WhoR-So0W802c062l9lvJB01wFJdgGYu0QptsQqXm042s06Ww92O0U01_hFhb07e0OW3-07waDw-0OW22vW2skJD6A02vEIq1ha2-v7LK7H1ugxm0jEbyTi2e5Ao0UW4knM81VGaa0MMBR05iGcu1RuBm0MiGCW5hX3G1U03u0M8LgW6Lia6NfIX6v7CfqpP1W00012j0000gGTnd7pi04aZ3B07W82GDBW7W0MQYe21mf211k08ihAQ0u0A2iaA8fNDx5vwvZyMgWiGwVyuDd6S003dZo9rKhpe2vOjy0iBY0pwaDw-0QaCl5s913gppR_e39y6c0stlItW3OA2WG4_tgY6tP6IyzDCe0x0X3sv3kpB0G000000mGxuj_6uikEEeDAH3BWF</w:t>
        </w:r>
      </w:hyperlink>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Яндың да син, туңдың да син,</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Нишләтмәде язмыш сине.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Дөньяда күп нәрсә күрдең,</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Әй, мөкатдәс Тукай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Төрмәләргә дә яптылар</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Җәлил белән бергә сине.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Төрмәләрдә дә килмешәк</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Булмадың син, татар теле.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Зинданнарны ярып чыктың,</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Ялкынланып чыктың кире,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Хәтта фашист тегермәне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Тарта алмады анда сине,</w:t>
      </w:r>
    </w:p>
    <w:p w:rsidR="00397F59" w:rsidRPr="006B5E23" w:rsidRDefault="00397F59" w:rsidP="00E468CD">
      <w:pPr>
        <w:spacing w:after="0" w:line="240" w:lineRule="auto"/>
        <w:rPr>
          <w:rFonts w:ascii="Times New Roman" w:hAnsi="Times New Roman"/>
          <w:sz w:val="24"/>
          <w:szCs w:val="24"/>
          <w:lang w:eastAsia="ru-RU"/>
        </w:rPr>
      </w:pPr>
      <w:r w:rsidRPr="006B5E23">
        <w:rPr>
          <w:rFonts w:ascii="Times New Roman" w:hAnsi="Times New Roman"/>
          <w:sz w:val="24"/>
          <w:szCs w:val="24"/>
          <w:lang w:eastAsia="ru-RU"/>
        </w:rPr>
        <w:t>Әй син, батыр татар теле!</w:t>
      </w:r>
    </w:p>
    <w:p w:rsidR="00397F59" w:rsidRPr="006B5E23" w:rsidRDefault="00397F59" w:rsidP="00E468CD">
      <w:pPr>
        <w:shd w:val="clear" w:color="auto" w:fill="FFFFFF"/>
        <w:spacing w:after="0" w:line="240" w:lineRule="auto"/>
        <w:jc w:val="both"/>
        <w:rPr>
          <w:rFonts w:ascii="Times New Roman" w:hAnsi="Times New Roman"/>
          <w:b/>
          <w:bCs/>
          <w:sz w:val="24"/>
          <w:szCs w:val="24"/>
          <w:lang w:val="tt-RU" w:eastAsia="ru-RU"/>
        </w:rPr>
      </w:pPr>
      <w:r w:rsidRPr="006B5E23">
        <w:rPr>
          <w:rFonts w:ascii="Times New Roman" w:hAnsi="Times New Roman"/>
          <w:b/>
          <w:sz w:val="24"/>
          <w:szCs w:val="24"/>
          <w:lang w:val="tt-RU" w:eastAsia="ru-RU"/>
        </w:rPr>
        <w:t xml:space="preserve"> “Йолдызлар” командасыннан Гимадиевлар гаиләсе башкаруында </w:t>
      </w:r>
      <w:r w:rsidRPr="006B5E23">
        <w:rPr>
          <w:rFonts w:ascii="Times New Roman" w:hAnsi="Times New Roman"/>
          <w:b/>
          <w:iCs/>
          <w:sz w:val="24"/>
          <w:szCs w:val="24"/>
          <w:lang w:val="tt-RU" w:eastAsia="ru-RU"/>
        </w:rPr>
        <w:t>“Бала белән күбәләк”җыры башкарыла.</w:t>
      </w:r>
      <w:r w:rsidRPr="006B5E23">
        <w:rPr>
          <w:rFonts w:ascii="Times New Roman" w:hAnsi="Times New Roman"/>
          <w:b/>
          <w:bCs/>
          <w:sz w:val="24"/>
          <w:szCs w:val="24"/>
          <w:lang w:val="tt-RU" w:eastAsia="ru-RU"/>
        </w:rPr>
        <w:t xml:space="preserve"> </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
          <w:bCs/>
          <w:sz w:val="24"/>
          <w:szCs w:val="24"/>
          <w:lang w:val="tt-RU" w:eastAsia="ru-RU"/>
        </w:rPr>
        <w:t>7 тур. “Без тапкыр да, без зирәк тә ....”</w:t>
      </w:r>
      <w:r w:rsidRPr="006B5E23">
        <w:rPr>
          <w:rFonts w:ascii="Times New Roman" w:hAnsi="Times New Roman"/>
          <w:bCs/>
          <w:sz w:val="24"/>
          <w:szCs w:val="24"/>
          <w:lang w:val="tt-RU" w:eastAsia="ru-RU"/>
        </w:rPr>
        <w:t xml:space="preserve"> ( сорауларга җавап), һәр дөрес җавапка бер балл</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1. 21 февраль нинди көн?</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2. Г.Тукайның туган көне?</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3. Татар халкының милли бәйрәмнәрен санап чыгыгыз.</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4. Балалар өчен татар телендә чыгучы нинди газета-журналлар беләсез?</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5. Безнең президентыбыз?</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6. Безнең флагыбызда нинди төсләр бар?</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7.ТР нинди милләт вәкилләре яши?</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8. ТР ничә район бар?</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9. ТР  нинди елгалар бар?</w:t>
      </w:r>
    </w:p>
    <w:p w:rsidR="00397F59" w:rsidRPr="006B5E23" w:rsidRDefault="00397F59" w:rsidP="00E468CD">
      <w:pPr>
        <w:shd w:val="clear" w:color="auto" w:fill="FFFFFF"/>
        <w:spacing w:after="0" w:line="240" w:lineRule="auto"/>
        <w:jc w:val="both"/>
        <w:rPr>
          <w:rFonts w:ascii="Times New Roman" w:hAnsi="Times New Roman"/>
          <w:bCs/>
          <w:sz w:val="24"/>
          <w:szCs w:val="24"/>
          <w:lang w:val="tt-RU" w:eastAsia="ru-RU"/>
        </w:rPr>
      </w:pPr>
      <w:r w:rsidRPr="006B5E23">
        <w:rPr>
          <w:rFonts w:ascii="Times New Roman" w:hAnsi="Times New Roman"/>
          <w:bCs/>
          <w:sz w:val="24"/>
          <w:szCs w:val="24"/>
          <w:lang w:val="tt-RU" w:eastAsia="ru-RU"/>
        </w:rPr>
        <w:t>10. Татарча балалар өчен чыга торган нинди тапшырулар беләсез?</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bCs/>
          <w:sz w:val="24"/>
          <w:szCs w:val="24"/>
          <w:lang w:val="tt-RU" w:eastAsia="ru-RU"/>
        </w:rPr>
        <w:t>Тәрбияче: Кадерле балалар, хөрмәтле кунаклар! Безнең бүгенге бәйге-кичәбез ахырына якынлашты. Хәзер сүзне жюрига бирәбез</w:t>
      </w:r>
      <w:r w:rsidRPr="006B5E23">
        <w:rPr>
          <w:rFonts w:ascii="Times New Roman" w:hAnsi="Times New Roman"/>
          <w:sz w:val="24"/>
          <w:szCs w:val="24"/>
          <w:lang w:val="tt-RU" w:eastAsia="ru-RU"/>
        </w:rPr>
        <w:t xml:space="preserve">. </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Кадерле балалар!</w:t>
      </w:r>
    </w:p>
    <w:p w:rsidR="00397F59" w:rsidRPr="006B5E23" w:rsidRDefault="00397F59" w:rsidP="00E468CD">
      <w:pPr>
        <w:shd w:val="clear" w:color="auto" w:fill="FFFFFF"/>
        <w:spacing w:after="0" w:line="240" w:lineRule="auto"/>
        <w:jc w:val="both"/>
        <w:rPr>
          <w:rFonts w:ascii="Times New Roman" w:hAnsi="Times New Roman"/>
          <w:sz w:val="24"/>
          <w:szCs w:val="24"/>
          <w:lang w:eastAsia="ru-RU"/>
        </w:rPr>
      </w:pPr>
      <w:r w:rsidRPr="006B5E23">
        <w:rPr>
          <w:rFonts w:ascii="Times New Roman" w:hAnsi="Times New Roman"/>
          <w:sz w:val="24"/>
          <w:szCs w:val="24"/>
          <w:lang w:val="tt-RU" w:eastAsia="ru-RU"/>
        </w:rPr>
        <w:t xml:space="preserve">Безнең телебез – матур, күркәм тел. </w:t>
      </w:r>
      <w:r w:rsidRPr="006B5E23">
        <w:rPr>
          <w:rFonts w:ascii="Times New Roman" w:hAnsi="Times New Roman"/>
          <w:sz w:val="24"/>
          <w:szCs w:val="24"/>
          <w:lang w:eastAsia="ru-RU"/>
        </w:rPr>
        <w:t>Әгәр милләтнең теле кулланылмый башласа, ул юкка чыга. Моның өчен сугыш та, кан кою да кирәкми. Телен бетердең исә, үз халкыңның әдәбияты да, мәдәнияте дә бетә. Безнең бурыч – халкыбызда милли аң, милли горурлык уяту, телебезне саклап калу. Тел өчен көрәш – милләт өчен көрәш ул.</w:t>
      </w:r>
    </w:p>
    <w:p w:rsidR="00397F59" w:rsidRPr="006B5E23" w:rsidRDefault="00397F59" w:rsidP="00E468CD">
      <w:pPr>
        <w:shd w:val="clear" w:color="auto" w:fill="FFFFFF"/>
        <w:spacing w:after="0" w:line="240" w:lineRule="auto"/>
        <w:jc w:val="both"/>
        <w:rPr>
          <w:rFonts w:ascii="Times New Roman" w:hAnsi="Times New Roman"/>
          <w:sz w:val="24"/>
          <w:szCs w:val="24"/>
          <w:lang w:val="tt-RU" w:eastAsia="ru-RU"/>
        </w:rPr>
      </w:pPr>
      <w:r w:rsidRPr="006B5E23">
        <w:rPr>
          <w:rFonts w:ascii="Times New Roman" w:hAnsi="Times New Roman"/>
          <w:sz w:val="24"/>
          <w:szCs w:val="24"/>
          <w:lang w:val="tt-RU" w:eastAsia="ru-RU"/>
        </w:rPr>
        <w:t>Бүгенге</w:t>
      </w:r>
      <w:r w:rsidRPr="006B5E23">
        <w:rPr>
          <w:rFonts w:ascii="Times New Roman" w:hAnsi="Times New Roman"/>
          <w:sz w:val="24"/>
          <w:szCs w:val="24"/>
          <w:lang w:eastAsia="ru-RU"/>
        </w:rPr>
        <w:t xml:space="preserve"> кичә</w:t>
      </w:r>
      <w:r w:rsidRPr="006B5E23">
        <w:rPr>
          <w:rFonts w:ascii="Times New Roman" w:hAnsi="Times New Roman"/>
          <w:sz w:val="24"/>
          <w:szCs w:val="24"/>
          <w:lang w:val="tt-RU" w:eastAsia="ru-RU"/>
        </w:rPr>
        <w:t xml:space="preserve">безне </w:t>
      </w:r>
      <w:r w:rsidRPr="006B5E23">
        <w:rPr>
          <w:rFonts w:ascii="Times New Roman" w:hAnsi="Times New Roman"/>
          <w:sz w:val="24"/>
          <w:szCs w:val="24"/>
          <w:lang w:eastAsia="ru-RU"/>
        </w:rPr>
        <w:t>Г.Тукайның “Туган тел” җырын күмәк җырлау белән тәмамл</w:t>
      </w:r>
      <w:r w:rsidRPr="006B5E23">
        <w:rPr>
          <w:rFonts w:ascii="Times New Roman" w:hAnsi="Times New Roman"/>
          <w:sz w:val="24"/>
          <w:szCs w:val="24"/>
          <w:lang w:val="tt-RU" w:eastAsia="ru-RU"/>
        </w:rPr>
        <w:t>ыйбыз.</w:t>
      </w:r>
    </w:p>
    <w:p w:rsidR="00397F59" w:rsidRPr="006B5E23" w:rsidRDefault="00397F59" w:rsidP="00E468CD">
      <w:pPr>
        <w:spacing w:after="0" w:line="240" w:lineRule="auto"/>
        <w:jc w:val="center"/>
        <w:rPr>
          <w:rFonts w:ascii="Times New Roman" w:hAnsi="Times New Roman"/>
          <w:b/>
          <w:sz w:val="24"/>
          <w:szCs w:val="24"/>
        </w:rPr>
      </w:pPr>
      <w:r w:rsidRPr="006B5E23">
        <w:rPr>
          <w:rFonts w:ascii="Times New Roman" w:hAnsi="Times New Roman"/>
          <w:b/>
          <w:sz w:val="24"/>
          <w:szCs w:val="24"/>
        </w:rPr>
        <w:t>Тренинг на тему «Путешествие в страну детства»</w:t>
      </w:r>
    </w:p>
    <w:p w:rsidR="00397F59" w:rsidRPr="006B5E23" w:rsidRDefault="00397F59" w:rsidP="00E468CD">
      <w:pPr>
        <w:spacing w:after="0" w:line="240" w:lineRule="auto"/>
        <w:jc w:val="right"/>
        <w:rPr>
          <w:rFonts w:ascii="Times New Roman" w:hAnsi="Times New Roman"/>
          <w:sz w:val="24"/>
          <w:szCs w:val="24"/>
        </w:rPr>
      </w:pPr>
      <w:r w:rsidRPr="006B5E23">
        <w:rPr>
          <w:rFonts w:ascii="Times New Roman" w:hAnsi="Times New Roman"/>
          <w:sz w:val="24"/>
          <w:szCs w:val="24"/>
        </w:rPr>
        <w:t>Харитонова Лилия Султановна</w:t>
      </w:r>
    </w:p>
    <w:p w:rsidR="00397F59" w:rsidRPr="006B5E23" w:rsidRDefault="00397F59" w:rsidP="00E468CD">
      <w:pPr>
        <w:spacing w:after="0" w:line="240" w:lineRule="auto"/>
        <w:jc w:val="right"/>
        <w:rPr>
          <w:rFonts w:ascii="Times New Roman" w:hAnsi="Times New Roman"/>
          <w:b/>
          <w:sz w:val="24"/>
          <w:szCs w:val="24"/>
        </w:rPr>
      </w:pPr>
      <w:r w:rsidRPr="006B5E23">
        <w:rPr>
          <w:rFonts w:ascii="Times New Roman" w:hAnsi="Times New Roman"/>
          <w:sz w:val="24"/>
          <w:szCs w:val="24"/>
          <w:lang w:val="tt-RU"/>
        </w:rPr>
        <w:t>МБДОУ”Арский детский сад №10”</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Цели: Повышение активности родителей к использованию народного фольклора в воспитании собственных, создание единого творчески работающего коллектива направленного на развитие гармонично развитий личности ребёнка.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Задачи: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1.Совершенствовать умения и навыки практического общения используя вербальные и невербальные средства общения.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2.Создание условий для свободного творческого экспериментирования с художественными материалами и инструментами.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3. Совершенствование взаимосвязи продуктивной деятельности с другими видами детской активности. </w:t>
      </w:r>
      <w:r w:rsidRPr="006B5E23">
        <w:rPr>
          <w:rFonts w:ascii="Times New Roman" w:hAnsi="Times New Roman"/>
          <w:color w:val="000000"/>
          <w:sz w:val="24"/>
          <w:szCs w:val="24"/>
        </w:rPr>
        <w:br/>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Ход  тренинга: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1.Знакомство. (Родители в музыкальном зале размещаются на стульях полукругом)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передаёт воздушный шарик поочерёдно каждой маме она называет своё имя и вспоминает как её лаского называли в детстве, далее все участники к ней будут обращаться именно так как в детстве.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2. Путешествие на машине времени.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Когда-то мы все были детьми и верили в чудо! Любили сказки, верили в волшебную силу ковра - самолёта и скатерти-самобранки. А давайте сейчас с вами построим свою машину времени и отправимся в нашу страну Детства. (Родители предлагают множество вариантов, и останавливаются на одном, самом простом для детей). Возьмитесь милые девочки за руки, улыбнитесь друг другу и закройте глаза.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Остались позади серые будни, суета повседневности, домашние хлопоты, проблемы на работе. Вы чувствуете, что рядом друзья, становитесь сильнее, свободнее, любое дело вам по плечу. Мы у цели, вот она, страна Детства!!!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Вы наверное забыли, что небо здесь голубее, солнце ярче, трава зеленее, а конфеты слаще (Родители открывают глаза).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3. «Литературный парнас».</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перед Вами возвышается литературный парнас, и Вы наверное уже узнаёте свои детские книжки которые читали в детстве. (Родители рассматривают книги и вспоминают свои любимые произведения, делятся впечатлениями)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Но мы увы не можем двигаться дальше пока не выполним все тайные вопросы книг.</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 Летела стрела и попала в болото,</w:t>
      </w:r>
      <w:r w:rsidRPr="006B5E23">
        <w:rPr>
          <w:rFonts w:ascii="Times New Roman" w:hAnsi="Times New Roman"/>
          <w:sz w:val="24"/>
          <w:szCs w:val="24"/>
        </w:rPr>
        <w:br/>
        <w:t>И в этом болоте поймал ее кто-то.</w:t>
      </w:r>
      <w:r w:rsidRPr="006B5E23">
        <w:rPr>
          <w:rFonts w:ascii="Times New Roman" w:hAnsi="Times New Roman"/>
          <w:sz w:val="24"/>
          <w:szCs w:val="24"/>
        </w:rPr>
        <w:br/>
        <w:t>Кто, распростившись с зеленою кожей.</w:t>
      </w:r>
      <w:r w:rsidRPr="006B5E23">
        <w:rPr>
          <w:rFonts w:ascii="Times New Roman" w:hAnsi="Times New Roman"/>
          <w:sz w:val="24"/>
          <w:szCs w:val="24"/>
        </w:rPr>
        <w:br/>
        <w:t>Сделался милой, красивой, пригожей? (Царевна – лягушка)</w:t>
      </w:r>
      <w:r w:rsidRPr="006B5E23">
        <w:rPr>
          <w:rFonts w:ascii="Times New Roman" w:hAnsi="Times New Roman"/>
          <w:sz w:val="24"/>
          <w:szCs w:val="24"/>
        </w:rPr>
        <w:br/>
      </w:r>
      <w:r w:rsidRPr="006B5E23">
        <w:rPr>
          <w:rFonts w:ascii="Times New Roman" w:hAnsi="Times New Roman"/>
          <w:sz w:val="24"/>
          <w:szCs w:val="24"/>
        </w:rPr>
        <w:br/>
        <w:t>2. В небесах и на земле скачет баба на метле,</w:t>
      </w:r>
      <w:r w:rsidRPr="006B5E23">
        <w:rPr>
          <w:rFonts w:ascii="Times New Roman" w:hAnsi="Times New Roman"/>
          <w:sz w:val="24"/>
          <w:szCs w:val="24"/>
        </w:rPr>
        <w:br/>
        <w:t>Страшная, злая, кто она такая? ( Баба-Яга)</w:t>
      </w:r>
      <w:r w:rsidRPr="006B5E23">
        <w:rPr>
          <w:rFonts w:ascii="Times New Roman" w:hAnsi="Times New Roman"/>
          <w:sz w:val="24"/>
          <w:szCs w:val="24"/>
        </w:rPr>
        <w:br/>
      </w:r>
      <w:r w:rsidRPr="006B5E23">
        <w:rPr>
          <w:rFonts w:ascii="Times New Roman" w:hAnsi="Times New Roman"/>
          <w:sz w:val="24"/>
          <w:szCs w:val="24"/>
        </w:rPr>
        <w:br/>
        <w:t>3. Какое животное пришло жить вторым в сказочный Теремок?</w:t>
      </w:r>
      <w:r w:rsidRPr="006B5E23">
        <w:rPr>
          <w:rFonts w:ascii="Times New Roman" w:hAnsi="Times New Roman"/>
          <w:sz w:val="24"/>
          <w:szCs w:val="24"/>
        </w:rPr>
        <w:br/>
      </w:r>
      <w:r w:rsidRPr="006B5E23">
        <w:rPr>
          <w:rFonts w:ascii="Times New Roman" w:hAnsi="Times New Roman"/>
          <w:sz w:val="24"/>
          <w:szCs w:val="24"/>
        </w:rPr>
        <w:br/>
        <w:t>4. Какое сказочное животное не смогло пообедать у журавля и проучило Колобка за хвастовство? (Лиса)</w:t>
      </w:r>
      <w:r w:rsidRPr="006B5E23">
        <w:rPr>
          <w:rFonts w:ascii="Times New Roman" w:hAnsi="Times New Roman"/>
          <w:sz w:val="24"/>
          <w:szCs w:val="24"/>
        </w:rPr>
        <w:br/>
      </w:r>
      <w:r w:rsidRPr="006B5E23">
        <w:rPr>
          <w:rFonts w:ascii="Times New Roman" w:hAnsi="Times New Roman"/>
          <w:sz w:val="24"/>
          <w:szCs w:val="24"/>
        </w:rPr>
        <w:br/>
        <w:t>5. В какой сказке есть слова: "Тепло ли тебе девица, тепло ли тебе красавица? (Морозко)</w:t>
      </w:r>
      <w:r w:rsidRPr="006B5E23">
        <w:rPr>
          <w:rFonts w:ascii="Times New Roman" w:hAnsi="Times New Roman"/>
          <w:sz w:val="24"/>
          <w:szCs w:val="24"/>
        </w:rPr>
        <w:br/>
        <w:t>6. Кто исполнял все желания Емели? (Щука)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7.В некотором царстве…(в некотором государстве).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8.По щучьему велению…(по моему хотению).</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9.Скоро сказка сказывается…(да не скоро дело делается).</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10.Несёт меня лиса…(за дальние леса, за быстрые реки, за высокие горы).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11.И я там был, мёд – пиво пил…(по усам текло, а в рот не попало).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12.Стали они жить - поживать…(и добра наживать).</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4. «Долина игр».</w:t>
      </w:r>
      <w:r w:rsidRPr="006B5E23">
        <w:rPr>
          <w:rFonts w:ascii="Times New Roman" w:hAnsi="Times New Roman"/>
          <w:b/>
          <w:color w:val="000000"/>
          <w:sz w:val="24"/>
          <w:szCs w:val="24"/>
          <w:shd w:val="clear" w:color="auto" w:fill="FFFFFF"/>
        </w:rPr>
        <w:t> </w:t>
      </w:r>
      <w:r w:rsidRPr="006B5E23">
        <w:rPr>
          <w:rFonts w:ascii="Times New Roman" w:hAnsi="Times New Roman"/>
          <w:color w:val="000000"/>
          <w:sz w:val="24"/>
          <w:szCs w:val="24"/>
          <w:shd w:val="clear" w:color="auto" w:fill="FFFFFF"/>
        </w:rPr>
        <w:br/>
        <w:t>Музыкальный руководитель: впереди нас ждёт долина игр, но попасть туда могут только самые ловкие и смелые девчонки . В детстве, мы очень любили играть . Какие игры были ваши любимыми?(Магазин- магазин, больница, парикмахерская, дочки- матери). Мы ведь девочки и наша любимая игра-  «Дочки матери». Родителям предлагается поочерёдно запеленать свою куклу и спеть  колыбельную.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5. «Чудо – Дерево».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 xml:space="preserve">Музыкальный руководитель: В нашей долине растет чудо-дерево. Я думаю, что каждая девочка мечтала в детстве стать актрисой или певицей. Надо будет подойти у дереву, сорвать  с него листочек  и выполните задание </w:t>
      </w:r>
    </w:p>
    <w:p w:rsidR="00397F59" w:rsidRPr="006B5E23" w:rsidRDefault="00397F59" w:rsidP="00E468CD">
      <w:pPr>
        <w:spacing w:after="0" w:line="240" w:lineRule="auto"/>
        <w:rPr>
          <w:rFonts w:ascii="Times New Roman" w:hAnsi="Times New Roman"/>
          <w:i/>
          <w:iCs/>
          <w:sz w:val="24"/>
          <w:szCs w:val="24"/>
          <w:lang w:eastAsia="ru-RU"/>
        </w:rPr>
      </w:pPr>
      <w:r w:rsidRPr="006B5E23">
        <w:rPr>
          <w:rFonts w:ascii="Times New Roman" w:hAnsi="Times New Roman"/>
          <w:color w:val="000000"/>
          <w:sz w:val="24"/>
          <w:szCs w:val="24"/>
          <w:shd w:val="clear" w:color="auto" w:fill="FFFFFF"/>
        </w:rPr>
        <w:t xml:space="preserve">Задания </w:t>
      </w:r>
      <w:r w:rsidRPr="006B5E23">
        <w:rPr>
          <w:rFonts w:ascii="Times New Roman" w:hAnsi="Times New Roman"/>
          <w:bCs/>
          <w:i/>
          <w:iCs/>
          <w:sz w:val="24"/>
          <w:szCs w:val="24"/>
          <w:lang w:eastAsia="ru-RU"/>
        </w:rPr>
        <w:t>Стихотворение А.Барто «Зайка»</w:t>
      </w:r>
    </w:p>
    <w:p w:rsidR="00397F59" w:rsidRPr="006B5E23" w:rsidRDefault="00397F59" w:rsidP="00E468CD">
      <w:pPr>
        <w:spacing w:after="0" w:line="240" w:lineRule="auto"/>
        <w:rPr>
          <w:rFonts w:ascii="Times New Roman" w:hAnsi="Times New Roman"/>
          <w:i/>
          <w:iCs/>
          <w:sz w:val="24"/>
          <w:szCs w:val="24"/>
        </w:rPr>
      </w:pPr>
      <w:r w:rsidRPr="006B5E23">
        <w:rPr>
          <w:rFonts w:ascii="Times New Roman" w:hAnsi="Times New Roman"/>
          <w:i/>
          <w:iCs/>
          <w:sz w:val="24"/>
          <w:szCs w:val="24"/>
        </w:rPr>
        <w:t>Зайку бросила хозяйка —</w:t>
      </w:r>
      <w:r w:rsidRPr="006B5E23">
        <w:rPr>
          <w:rFonts w:ascii="Times New Roman" w:hAnsi="Times New Roman"/>
          <w:i/>
          <w:iCs/>
          <w:sz w:val="24"/>
          <w:szCs w:val="24"/>
        </w:rPr>
        <w:br/>
        <w:t>Под дождём остался зайка.</w:t>
      </w:r>
      <w:r w:rsidRPr="006B5E23">
        <w:rPr>
          <w:rFonts w:ascii="Times New Roman" w:hAnsi="Times New Roman"/>
          <w:i/>
          <w:iCs/>
          <w:sz w:val="24"/>
          <w:szCs w:val="24"/>
        </w:rPr>
        <w:br/>
        <w:t>Со скамейки слезть не мог,</w:t>
      </w:r>
      <w:r w:rsidRPr="006B5E23">
        <w:rPr>
          <w:rFonts w:ascii="Times New Roman" w:hAnsi="Times New Roman"/>
          <w:i/>
          <w:iCs/>
          <w:sz w:val="24"/>
          <w:szCs w:val="24"/>
        </w:rPr>
        <w:br/>
        <w:t>Весь до ниточки промок.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нужно прочитать, как будто вы: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-рэпер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-иностранец</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-робот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-гангстер</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-диктор телевидения</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-засыпающий человек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-маленький ребенок, который только что научился говорить</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 с помощью мимики и жестов покажите как вы идёте под дождём.</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-с помощью мимики и жестов покажите как вы проспали на работу.</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-изобразить будильник;</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-горячий утюг;</w:t>
      </w:r>
    </w:p>
    <w:p w:rsidR="00397F59" w:rsidRPr="006B5E23" w:rsidRDefault="00397F59" w:rsidP="00E468CD">
      <w:pPr>
        <w:spacing w:after="0" w:line="240" w:lineRule="auto"/>
        <w:rPr>
          <w:rFonts w:ascii="Times New Roman" w:hAnsi="Times New Roman"/>
          <w:color w:val="000000"/>
          <w:sz w:val="24"/>
          <w:szCs w:val="24"/>
          <w:shd w:val="clear" w:color="auto" w:fill="FFFFFF"/>
        </w:rPr>
      </w:pPr>
      <w:r w:rsidRPr="006B5E23">
        <w:rPr>
          <w:rFonts w:ascii="Times New Roman" w:hAnsi="Times New Roman"/>
          <w:color w:val="000000"/>
          <w:sz w:val="24"/>
          <w:szCs w:val="24"/>
          <w:shd w:val="clear" w:color="auto" w:fill="FFFFFF"/>
        </w:rPr>
        <w:t> -Походить так, как ходит: человек, который плотно поел;</w:t>
      </w:r>
      <w:r w:rsidRPr="006B5E23">
        <w:rPr>
          <w:rFonts w:ascii="Times New Roman" w:hAnsi="Times New Roman"/>
          <w:color w:val="000000"/>
          <w:sz w:val="24"/>
          <w:szCs w:val="24"/>
          <w:shd w:val="clear" w:color="auto" w:fill="FFFFFF"/>
        </w:rPr>
        <w:br/>
        <w:t>6. «Семицветная дорога фантазий».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в детстве нам все кажется ярким и красочным поэтому все дети любят рисовать. Почувствуйте себя детьми. Покажите как вы умеете рисовать подручными средствами (целофан, гуашь, параллон, альбомные листы) Сейчас мы оформим прекрасную галерею живописных работ и Вы придумаете им названия.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7.Музыкальная игра «Теремок». </w:t>
      </w:r>
      <w:r w:rsidRPr="006B5E23">
        <w:rPr>
          <w:rFonts w:ascii="Times New Roman" w:hAnsi="Times New Roman"/>
          <w:color w:val="000000"/>
          <w:sz w:val="24"/>
          <w:szCs w:val="24"/>
        </w:rPr>
        <w:br/>
      </w:r>
      <w:r w:rsidRPr="006B5E23">
        <w:rPr>
          <w:rFonts w:ascii="Times New Roman" w:hAnsi="Times New Roman"/>
          <w:color w:val="000000"/>
          <w:sz w:val="24"/>
          <w:szCs w:val="24"/>
          <w:shd w:val="clear" w:color="auto" w:fill="FFFFFF"/>
        </w:rPr>
        <w:t>Музыкальный руководитель: в наших сердцах, сердцах родителей, всегда живёт детство. А значит мы всегда поймем своих детей и постараемся вырастить их порядочными, разносторонними и творческими людьми. Ведь Вы самые лучшие, самые замечательные мамы на свете, не только потому что Вы любите и заботитесь о своих детях, но и умеете и знаете как и во что с ними играть.</w:t>
      </w:r>
      <w:r w:rsidRPr="006B5E23">
        <w:rPr>
          <w:rFonts w:ascii="Times New Roman" w:hAnsi="Times New Roman"/>
          <w:sz w:val="24"/>
          <w:szCs w:val="24"/>
        </w:rPr>
        <w:t xml:space="preserve"> Театрализация музыкальной игры «Теремок»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Цель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Побуждать детей к активному участию в театрализованной игре.</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Задачи: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1.Развивать чувство ритма, эмоциональную отзывчивость на музыку средствами движения, реагировать на характер музыки.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2. Побуждать детей к активному участию в театрализованной игре. Проявлять творческие способности: звукоподражание знакомым животным, изображать походку героев сказки.</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3. Развивать слуховое внимание, фантазию, интерес к сценическому искусству.</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Оборудование: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u w:val="single"/>
        </w:rPr>
        <w:t xml:space="preserve">Костюмы героев игры: </w:t>
      </w:r>
      <w:r w:rsidRPr="006B5E23">
        <w:rPr>
          <w:rFonts w:ascii="Times New Roman" w:hAnsi="Times New Roman"/>
          <w:sz w:val="24"/>
          <w:szCs w:val="24"/>
        </w:rPr>
        <w:t>мышка, лягушка, зайчик, лиса, волк и медведь</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u w:val="single"/>
        </w:rPr>
        <w:t>Музыкальные инструменты:</w:t>
      </w:r>
      <w:r w:rsidRPr="006B5E23">
        <w:rPr>
          <w:rFonts w:ascii="Times New Roman" w:hAnsi="Times New Roman"/>
          <w:sz w:val="24"/>
          <w:szCs w:val="24"/>
        </w:rPr>
        <w:t xml:space="preserve"> мышка- колокольчик, лягушка- ложки, заяц- треугольник, лиса- трещотки, волк- бубен, медведь- барабан.</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Музыкальный центр, компьютер, презентация сказки «Теремок».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u w:val="single"/>
        </w:rPr>
        <w:t>Вступление.</w:t>
      </w:r>
      <w:r w:rsidRPr="006B5E23">
        <w:rPr>
          <w:rFonts w:ascii="Times New Roman" w:hAnsi="Times New Roman"/>
          <w:sz w:val="24"/>
          <w:szCs w:val="24"/>
        </w:rPr>
        <w:t xml:space="preserve"> Заранее выбранные «звери» стоят в стороне. Остальные берутся за руки, - в кругу (теремок). Другой группе предоставляется возможность в выборе музыкального инструмента и импровизации на нём. Каждый исполняет  партию, соответствующую образу героя игры.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выберают музыкальные инструменты, чтобы озвучивать героя.</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1. Стоит в поле теремок, теремок,  (идут по кругу поют)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Он не низок, не высок, не высок.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Вот по полю, полю мышка бежит.  («мышка» бежит за кругом)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У дверей остановилась и стучит.       («мышка» стучит и вбегает в круг)</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«Кто, кто в теремочке живёт?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Кто, кто в невысоком живет?»</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2.Стоит в поле теремок, теремок,  (идут по кругу поют)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Он не низок, не высок, не высок.</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Вот по полю, полю лягушка бежит.  («лягушка» бежит за кругом)</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У дверей остановилась и стучит.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«Кто, кто в теремочке живёт?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Кто, кто в невысоком живет?»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МЫШКА. «Я- Мышка- норушка, а ты кто?»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ЛЯГУШКА. «А я- Лягушка- квакушка!»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МЫШКА. «Иди ко мне жить!»</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     Таким же образом входят в круг «Лисичка», и «Зайчик». Когда к теремку подходит «Медведь» и говорит: - «Я-  Мишка, всех ловишка»- все «звери» разбегаются, а «Медведь» их ловит.</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9. «Музыка нас связала»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В круг расставляются стулья, а на них кладутся музыкальные инструменты.</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Звучит музыка- все родители играют на них как велит их фантазия. Как музыка останавливается,  встают бегут к другому музыкальному инструменту и играют уже на другом. И так пока не переиграют на каждом.</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 xml:space="preserve">-Уважаемые родители, вот и подошло наше путешествие к завершению, все вы показали хорошие знания и умения. Сегодня мы окунулись с Вами в мир Детства! </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-Куда уходит детство,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В какие города</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И где найти нам средство,</w:t>
      </w:r>
    </w:p>
    <w:p w:rsidR="00397F59" w:rsidRPr="006B5E23" w:rsidRDefault="00397F59" w:rsidP="00E468CD">
      <w:pPr>
        <w:spacing w:after="0" w:line="240" w:lineRule="auto"/>
        <w:rPr>
          <w:rFonts w:ascii="Times New Roman" w:hAnsi="Times New Roman"/>
          <w:sz w:val="24"/>
          <w:szCs w:val="24"/>
        </w:rPr>
      </w:pPr>
      <w:r w:rsidRPr="006B5E23">
        <w:rPr>
          <w:rFonts w:ascii="Times New Roman" w:hAnsi="Times New Roman"/>
          <w:sz w:val="24"/>
          <w:szCs w:val="24"/>
        </w:rPr>
        <w:t>Чтоб вновь попасть туда…</w:t>
      </w:r>
    </w:p>
    <w:p w:rsidR="00397F59" w:rsidRPr="006B5E23"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rPr>
          <w:rFonts w:ascii="Times New Roman" w:hAnsi="Times New Roman"/>
          <w:color w:val="000000"/>
          <w:sz w:val="24"/>
          <w:szCs w:val="24"/>
          <w:shd w:val="clear" w:color="auto" w:fill="FFFFFF"/>
        </w:rPr>
      </w:pPr>
    </w:p>
    <w:p w:rsidR="00397F59" w:rsidRPr="006B5E23" w:rsidRDefault="00397F59" w:rsidP="00E468CD">
      <w:pPr>
        <w:spacing w:after="0" w:line="240" w:lineRule="auto"/>
        <w:rPr>
          <w:rFonts w:ascii="Times New Roman" w:hAnsi="Times New Roman"/>
          <w:color w:val="000000"/>
          <w:sz w:val="24"/>
          <w:szCs w:val="24"/>
          <w:shd w:val="clear" w:color="auto" w:fill="FFFFFF"/>
        </w:rPr>
      </w:pPr>
    </w:p>
    <w:p w:rsidR="00397F59" w:rsidRPr="006B5E23" w:rsidRDefault="00397F59" w:rsidP="00E468CD">
      <w:pPr>
        <w:spacing w:after="0" w:line="240" w:lineRule="auto"/>
        <w:rPr>
          <w:rFonts w:ascii="Times New Roman" w:hAnsi="Times New Roman"/>
          <w:color w:val="000000"/>
          <w:sz w:val="24"/>
          <w:szCs w:val="24"/>
          <w:shd w:val="clear" w:color="auto" w:fill="FFFFFF"/>
        </w:rPr>
      </w:pPr>
    </w:p>
    <w:p w:rsidR="00397F59" w:rsidRPr="006B5E23" w:rsidRDefault="00397F59" w:rsidP="00E468CD">
      <w:pPr>
        <w:spacing w:after="0" w:line="240" w:lineRule="auto"/>
        <w:rPr>
          <w:rFonts w:ascii="Times New Roman" w:hAnsi="Times New Roman"/>
          <w:color w:val="000000"/>
          <w:sz w:val="24"/>
          <w:szCs w:val="24"/>
          <w:shd w:val="clear" w:color="auto" w:fill="FFFFFF"/>
        </w:rPr>
      </w:pPr>
    </w:p>
    <w:p w:rsidR="00397F59" w:rsidRPr="006B5E23" w:rsidRDefault="00397F59" w:rsidP="00E468CD">
      <w:pPr>
        <w:spacing w:after="0" w:line="240" w:lineRule="auto"/>
        <w:rPr>
          <w:rFonts w:ascii="Times New Roman" w:hAnsi="Times New Roman"/>
          <w:color w:val="000000"/>
          <w:sz w:val="24"/>
          <w:szCs w:val="24"/>
          <w:shd w:val="clear" w:color="auto" w:fill="FFFFFF"/>
        </w:rPr>
      </w:pPr>
    </w:p>
    <w:p w:rsidR="00397F59" w:rsidRPr="006B5E23" w:rsidRDefault="00397F59" w:rsidP="00E468CD">
      <w:pPr>
        <w:shd w:val="clear" w:color="auto" w:fill="FFFFFF"/>
        <w:spacing w:after="0" w:line="240" w:lineRule="auto"/>
        <w:rPr>
          <w:rFonts w:ascii="Times New Roman" w:hAnsi="Times New Roman"/>
          <w:color w:val="000000"/>
          <w:sz w:val="24"/>
          <w:szCs w:val="24"/>
          <w:shd w:val="clear" w:color="auto" w:fill="FFFFFF"/>
        </w:rPr>
      </w:pPr>
    </w:p>
    <w:p w:rsidR="00397F59" w:rsidRPr="006B5E23" w:rsidRDefault="00397F59" w:rsidP="00E468CD">
      <w:pPr>
        <w:shd w:val="clear" w:color="auto" w:fill="FFFFFF"/>
        <w:spacing w:after="0" w:line="240" w:lineRule="auto"/>
        <w:rPr>
          <w:rFonts w:ascii="Times New Roman" w:hAnsi="Times New Roman"/>
          <w:b/>
          <w:sz w:val="24"/>
          <w:szCs w:val="24"/>
          <w:lang w:val="tt-RU" w:eastAsia="ru-RU"/>
        </w:rPr>
      </w:pPr>
    </w:p>
    <w:p w:rsidR="00397F59" w:rsidRPr="006B5E23" w:rsidRDefault="00397F59" w:rsidP="00E468CD">
      <w:pPr>
        <w:shd w:val="clear" w:color="auto" w:fill="FFFFFF"/>
        <w:spacing w:after="0" w:line="240" w:lineRule="auto"/>
        <w:jc w:val="center"/>
        <w:rPr>
          <w:rFonts w:ascii="Times New Roman" w:hAnsi="Times New Roman"/>
          <w:b/>
          <w:sz w:val="24"/>
          <w:szCs w:val="24"/>
          <w:lang w:val="tt-RU" w:eastAsia="ru-RU"/>
        </w:rPr>
      </w:pPr>
      <w:r w:rsidRPr="006B5E23">
        <w:rPr>
          <w:rFonts w:ascii="Times New Roman" w:hAnsi="Times New Roman"/>
          <w:b/>
          <w:sz w:val="24"/>
          <w:szCs w:val="24"/>
          <w:lang w:val="tt-RU" w:eastAsia="ru-RU"/>
        </w:rPr>
        <w:t>Лэпбук “Уйнап ачыла күңел”</w:t>
      </w:r>
    </w:p>
    <w:p w:rsidR="00397F59" w:rsidRPr="006B5E23" w:rsidRDefault="00397F59" w:rsidP="00E468CD">
      <w:pPr>
        <w:shd w:val="clear" w:color="auto" w:fill="FFFFFF"/>
        <w:spacing w:after="0" w:line="240" w:lineRule="auto"/>
        <w:jc w:val="center"/>
        <w:rPr>
          <w:rFonts w:ascii="Times New Roman" w:hAnsi="Times New Roman"/>
          <w:b/>
          <w:sz w:val="24"/>
          <w:szCs w:val="24"/>
          <w:lang w:val="tt-RU" w:eastAsia="ru-RU"/>
        </w:rPr>
      </w:pPr>
      <w:r w:rsidRPr="006B5E23">
        <w:rPr>
          <w:rFonts w:ascii="Times New Roman" w:hAnsi="Times New Roman"/>
          <w:b/>
          <w:sz w:val="24"/>
          <w:szCs w:val="24"/>
          <w:lang w:val="tt-RU" w:eastAsia="ru-RU"/>
        </w:rPr>
        <w:t>(Создание с родителями лэпбука по обущению татарского языка)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Хасанзянова Гульназ Наилевна</w:t>
      </w:r>
    </w:p>
    <w:p w:rsidR="00397F59" w:rsidRPr="006B5E23"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Гилязова Гульфия Наилевна</w:t>
      </w:r>
    </w:p>
    <w:p w:rsidR="00397F59" w:rsidRPr="006B5E23" w:rsidRDefault="00397F59" w:rsidP="00E468CD">
      <w:pPr>
        <w:shd w:val="clear" w:color="auto" w:fill="FFFFFF"/>
        <w:spacing w:after="0" w:line="240" w:lineRule="auto"/>
        <w:jc w:val="right"/>
        <w:rPr>
          <w:rFonts w:ascii="Times New Roman" w:hAnsi="Times New Roman"/>
          <w:sz w:val="24"/>
          <w:szCs w:val="24"/>
          <w:lang w:val="tt-RU" w:eastAsia="ru-RU"/>
        </w:rPr>
      </w:pPr>
      <w:r w:rsidRPr="006B5E23">
        <w:rPr>
          <w:rFonts w:ascii="Times New Roman" w:hAnsi="Times New Roman"/>
          <w:sz w:val="24"/>
          <w:szCs w:val="24"/>
          <w:lang w:val="tt-RU" w:eastAsia="ru-RU"/>
        </w:rPr>
        <w:t>МБДОУ “Детский сад №3 “Солнышко” г.Кукмор,</w:t>
      </w:r>
    </w:p>
    <w:p w:rsidR="00397F59" w:rsidRPr="006B5E23" w:rsidRDefault="00397F59" w:rsidP="00E468CD">
      <w:pPr>
        <w:shd w:val="clear" w:color="auto" w:fill="FFFFFF"/>
        <w:spacing w:after="0" w:line="240" w:lineRule="auto"/>
        <w:jc w:val="right"/>
        <w:rPr>
          <w:rFonts w:ascii="Times New Roman" w:hAnsi="Times New Roman"/>
          <w:b/>
          <w:sz w:val="24"/>
          <w:szCs w:val="24"/>
          <w:lang w:val="tt-RU" w:eastAsia="ru-RU"/>
        </w:rPr>
      </w:pPr>
      <w:r w:rsidRPr="006B5E23">
        <w:rPr>
          <w:rFonts w:ascii="Times New Roman" w:hAnsi="Times New Roman"/>
          <w:sz w:val="24"/>
          <w:szCs w:val="24"/>
          <w:lang w:val="tt-RU" w:eastAsia="ru-RU"/>
        </w:rPr>
        <w:t xml:space="preserve"> воспитатель по обучению детей татарскому языку</w:t>
      </w:r>
    </w:p>
    <w:p w:rsidR="00397F59" w:rsidRPr="006B5E23" w:rsidRDefault="00397F59" w:rsidP="00E468CD">
      <w:pPr>
        <w:shd w:val="clear" w:color="auto" w:fill="FFFFFF"/>
        <w:spacing w:after="0" w:line="240" w:lineRule="auto"/>
        <w:jc w:val="center"/>
        <w:rPr>
          <w:rFonts w:ascii="Times New Roman" w:hAnsi="Times New Roman"/>
          <w:sz w:val="24"/>
          <w:szCs w:val="24"/>
          <w:lang w:eastAsia="ru-RU"/>
        </w:rPr>
      </w:pPr>
      <w:r w:rsidRPr="006B5E23">
        <w:rPr>
          <w:rFonts w:ascii="Times New Roman" w:hAnsi="Times New Roman"/>
          <w:sz w:val="24"/>
          <w:szCs w:val="24"/>
          <w:lang w:eastAsia="ru-RU"/>
        </w:rPr>
        <w:br/>
      </w:r>
      <w:r w:rsidRPr="006B5E23">
        <w:rPr>
          <w:rFonts w:ascii="Times New Roman" w:hAnsi="Times New Roman"/>
          <w:b/>
          <w:sz w:val="24"/>
          <w:szCs w:val="24"/>
          <w:lang w:val="tt-RU" w:eastAsia="ru-RU"/>
        </w:rPr>
        <w:t>Пояснител</w:t>
      </w:r>
      <w:r w:rsidRPr="006B5E23">
        <w:rPr>
          <w:rFonts w:ascii="Times New Roman" w:hAnsi="Times New Roman"/>
          <w:b/>
          <w:sz w:val="24"/>
          <w:szCs w:val="24"/>
          <w:lang w:eastAsia="ru-RU"/>
        </w:rPr>
        <w:t>ь</w:t>
      </w:r>
      <w:r w:rsidRPr="006B5E23">
        <w:rPr>
          <w:rFonts w:ascii="Times New Roman" w:hAnsi="Times New Roman"/>
          <w:b/>
          <w:sz w:val="24"/>
          <w:szCs w:val="24"/>
          <w:lang w:val="tt-RU" w:eastAsia="ru-RU"/>
        </w:rPr>
        <w:t>ная записка</w:t>
      </w:r>
    </w:p>
    <w:p w:rsidR="00397F59" w:rsidRPr="006B5E23" w:rsidRDefault="00397F59" w:rsidP="00E468CD">
      <w:pPr>
        <w:spacing w:after="0" w:line="240" w:lineRule="auto"/>
        <w:ind w:firstLine="360"/>
        <w:jc w:val="both"/>
        <w:rPr>
          <w:rFonts w:ascii="Times New Roman" w:hAnsi="Times New Roman"/>
          <w:sz w:val="24"/>
          <w:szCs w:val="24"/>
          <w:lang w:val="tt-RU" w:eastAsia="ru-RU"/>
        </w:rPr>
      </w:pPr>
      <w:r w:rsidRPr="006B5E23">
        <w:rPr>
          <w:rFonts w:ascii="Times New Roman" w:hAnsi="Times New Roman"/>
          <w:sz w:val="24"/>
          <w:szCs w:val="24"/>
          <w:lang w:eastAsia="ru-RU"/>
        </w:rPr>
        <w:t>Лэпбук по программе З. М. Зариповой «Говорим по-татарски»</w:t>
      </w:r>
      <w:r w:rsidRPr="006B5E23">
        <w:rPr>
          <w:rFonts w:ascii="Times New Roman" w:hAnsi="Times New Roman"/>
          <w:sz w:val="24"/>
          <w:szCs w:val="24"/>
          <w:lang w:val="tt-RU" w:eastAsia="ru-RU"/>
        </w:rPr>
        <w:t>.</w:t>
      </w:r>
    </w:p>
    <w:p w:rsidR="00397F59" w:rsidRPr="006B5E23" w:rsidRDefault="00397F59" w:rsidP="00E468CD">
      <w:pPr>
        <w:spacing w:after="0" w:line="240" w:lineRule="auto"/>
        <w:ind w:firstLine="360"/>
        <w:jc w:val="both"/>
        <w:rPr>
          <w:rFonts w:ascii="Times New Roman" w:hAnsi="Times New Roman"/>
          <w:sz w:val="24"/>
          <w:szCs w:val="24"/>
          <w:lang w:val="tt-RU" w:eastAsia="ru-RU"/>
        </w:rPr>
      </w:pPr>
      <w:r w:rsidRPr="006B5E23">
        <w:rPr>
          <w:rFonts w:ascii="Times New Roman" w:hAnsi="Times New Roman"/>
          <w:bCs/>
          <w:sz w:val="24"/>
          <w:szCs w:val="24"/>
          <w:lang w:eastAsia="ru-RU"/>
        </w:rPr>
        <w:t>Лэпбук</w:t>
      </w:r>
      <w:r w:rsidRPr="006B5E23">
        <w:rPr>
          <w:rFonts w:ascii="Times New Roman" w:hAnsi="Times New Roman"/>
          <w:b/>
          <w:bCs/>
          <w:sz w:val="24"/>
          <w:szCs w:val="24"/>
          <w:lang w:eastAsia="ru-RU"/>
        </w:rPr>
        <w:t> </w:t>
      </w:r>
      <w:r w:rsidRPr="006B5E23">
        <w:rPr>
          <w:rFonts w:ascii="Times New Roman" w:hAnsi="Times New Roman"/>
          <w:i/>
          <w:iCs/>
          <w:sz w:val="24"/>
          <w:szCs w:val="24"/>
          <w:bdr w:val="none" w:sz="0" w:space="0" w:color="auto" w:frame="1"/>
          <w:lang w:eastAsia="ru-RU"/>
        </w:rPr>
        <w:t>«Уйнап ачыла к</w:t>
      </w:r>
      <w:r w:rsidRPr="006B5E23">
        <w:rPr>
          <w:rFonts w:ascii="Times New Roman" w:hAnsi="Times New Roman"/>
          <w:i/>
          <w:iCs/>
          <w:sz w:val="24"/>
          <w:szCs w:val="24"/>
          <w:bdr w:val="none" w:sz="0" w:space="0" w:color="auto" w:frame="1"/>
          <w:lang w:val="tt-RU" w:eastAsia="ru-RU"/>
        </w:rPr>
        <w:t>үң</w:t>
      </w:r>
      <w:r w:rsidRPr="006B5E23">
        <w:rPr>
          <w:rFonts w:ascii="Times New Roman" w:hAnsi="Times New Roman"/>
          <w:i/>
          <w:iCs/>
          <w:sz w:val="24"/>
          <w:szCs w:val="24"/>
          <w:bdr w:val="none" w:sz="0" w:space="0" w:color="auto" w:frame="1"/>
          <w:lang w:eastAsia="ru-RU"/>
        </w:rPr>
        <w:t>ел»</w:t>
      </w:r>
      <w:r w:rsidRPr="006B5E23">
        <w:rPr>
          <w:rFonts w:ascii="Times New Roman" w:hAnsi="Times New Roman"/>
          <w:sz w:val="24"/>
          <w:szCs w:val="24"/>
          <w:lang w:eastAsia="ru-RU"/>
        </w:rPr>
        <w:t> по проекту </w:t>
      </w:r>
      <w:r w:rsidRPr="006B5E23">
        <w:rPr>
          <w:rFonts w:ascii="Times New Roman" w:hAnsi="Times New Roman"/>
          <w:i/>
          <w:iCs/>
          <w:sz w:val="24"/>
          <w:szCs w:val="24"/>
          <w:bdr w:val="none" w:sz="0" w:space="0" w:color="auto" w:frame="1"/>
          <w:lang w:eastAsia="ru-RU"/>
        </w:rPr>
        <w:t xml:space="preserve">«Минем </w:t>
      </w:r>
      <w:r w:rsidRPr="006B5E23">
        <w:rPr>
          <w:rFonts w:ascii="Times New Roman" w:hAnsi="Times New Roman"/>
          <w:i/>
          <w:iCs/>
          <w:sz w:val="24"/>
          <w:szCs w:val="24"/>
          <w:bdr w:val="none" w:sz="0" w:space="0" w:color="auto" w:frame="1"/>
          <w:lang w:val="tt-RU" w:eastAsia="ru-RU"/>
        </w:rPr>
        <w:t>ө</w:t>
      </w:r>
      <w:r w:rsidRPr="006B5E23">
        <w:rPr>
          <w:rFonts w:ascii="Times New Roman" w:hAnsi="Times New Roman"/>
          <w:i/>
          <w:iCs/>
          <w:sz w:val="24"/>
          <w:szCs w:val="24"/>
          <w:bdr w:val="none" w:sz="0" w:space="0" w:color="auto" w:frame="1"/>
          <w:lang w:eastAsia="ru-RU"/>
        </w:rPr>
        <w:t>ем»</w:t>
      </w:r>
      <w:r w:rsidRPr="006B5E23">
        <w:rPr>
          <w:rFonts w:ascii="Times New Roman" w:hAnsi="Times New Roman"/>
          <w:sz w:val="24"/>
          <w:szCs w:val="24"/>
          <w:lang w:eastAsia="ru-RU"/>
        </w:rPr>
        <w:t> </w:t>
      </w:r>
      <w:r w:rsidRPr="006B5E23">
        <w:rPr>
          <w:rFonts w:ascii="Times New Roman" w:hAnsi="Times New Roman"/>
          <w:sz w:val="24"/>
          <w:szCs w:val="24"/>
          <w:lang w:val="tt-RU" w:eastAsia="ru-RU"/>
        </w:rPr>
        <w:t xml:space="preserve">и </w:t>
      </w:r>
      <w:r w:rsidRPr="006B5E23">
        <w:rPr>
          <w:rFonts w:ascii="Times New Roman" w:hAnsi="Times New Roman"/>
          <w:sz w:val="24"/>
          <w:szCs w:val="24"/>
          <w:lang w:eastAsia="ru-RU"/>
        </w:rPr>
        <w:t> </w:t>
      </w:r>
      <w:r w:rsidRPr="006B5E23">
        <w:rPr>
          <w:rFonts w:ascii="Times New Roman" w:hAnsi="Times New Roman"/>
          <w:i/>
          <w:iCs/>
          <w:sz w:val="24"/>
          <w:szCs w:val="24"/>
          <w:bdr w:val="none" w:sz="0" w:space="0" w:color="auto" w:frame="1"/>
          <w:lang w:eastAsia="ru-RU"/>
        </w:rPr>
        <w:t xml:space="preserve">«Уйный-уйный </w:t>
      </w:r>
      <w:r w:rsidRPr="006B5E23">
        <w:rPr>
          <w:rFonts w:ascii="Times New Roman" w:hAnsi="Times New Roman"/>
          <w:i/>
          <w:iCs/>
          <w:sz w:val="24"/>
          <w:szCs w:val="24"/>
          <w:bdr w:val="none" w:sz="0" w:space="0" w:color="auto" w:frame="1"/>
          <w:lang w:val="tt-RU" w:eastAsia="ru-RU"/>
        </w:rPr>
        <w:t>ү</w:t>
      </w:r>
      <w:r w:rsidRPr="006B5E23">
        <w:rPr>
          <w:rFonts w:ascii="Times New Roman" w:hAnsi="Times New Roman"/>
          <w:i/>
          <w:iCs/>
          <w:sz w:val="24"/>
          <w:szCs w:val="24"/>
          <w:bdr w:val="none" w:sz="0" w:space="0" w:color="auto" w:frame="1"/>
          <w:lang w:eastAsia="ru-RU"/>
        </w:rPr>
        <w:t>с</w:t>
      </w:r>
      <w:r w:rsidRPr="006B5E23">
        <w:rPr>
          <w:rFonts w:ascii="Times New Roman" w:hAnsi="Times New Roman"/>
          <w:i/>
          <w:iCs/>
          <w:sz w:val="24"/>
          <w:szCs w:val="24"/>
          <w:bdr w:val="none" w:sz="0" w:space="0" w:color="auto" w:frame="1"/>
          <w:lang w:val="tt-RU" w:eastAsia="ru-RU"/>
        </w:rPr>
        <w:t>ә</w:t>
      </w:r>
      <w:r w:rsidRPr="006B5E23">
        <w:rPr>
          <w:rFonts w:ascii="Times New Roman" w:hAnsi="Times New Roman"/>
          <w:i/>
          <w:iCs/>
          <w:sz w:val="24"/>
          <w:szCs w:val="24"/>
          <w:bdr w:val="none" w:sz="0" w:space="0" w:color="auto" w:frame="1"/>
          <w:lang w:eastAsia="ru-RU"/>
        </w:rPr>
        <w:t>без»</w:t>
      </w:r>
      <w:r w:rsidRPr="006B5E23">
        <w:rPr>
          <w:rFonts w:ascii="Times New Roman" w:hAnsi="Times New Roman"/>
          <w:i/>
          <w:iCs/>
          <w:sz w:val="24"/>
          <w:szCs w:val="24"/>
          <w:bdr w:val="none" w:sz="0" w:space="0" w:color="auto" w:frame="1"/>
          <w:lang w:val="tt-RU" w:eastAsia="ru-RU"/>
        </w:rPr>
        <w:t>.</w:t>
      </w:r>
    </w:p>
    <w:p w:rsidR="00397F59" w:rsidRPr="006B5E23" w:rsidRDefault="00397F59" w:rsidP="00E468CD">
      <w:pPr>
        <w:spacing w:after="0" w:line="240" w:lineRule="auto"/>
        <w:ind w:firstLine="360"/>
        <w:jc w:val="both"/>
        <w:rPr>
          <w:rFonts w:ascii="Times New Roman" w:hAnsi="Times New Roman"/>
          <w:sz w:val="24"/>
          <w:szCs w:val="24"/>
          <w:lang w:eastAsia="ru-RU"/>
        </w:rPr>
      </w:pPr>
      <w:r w:rsidRPr="006B5E23">
        <w:rPr>
          <w:rFonts w:ascii="Times New Roman" w:hAnsi="Times New Roman"/>
          <w:sz w:val="24"/>
          <w:szCs w:val="24"/>
          <w:lang w:eastAsia="ru-RU"/>
        </w:rPr>
        <w:t>Цель игры: закрепить в режимных моментах и в игровой деятельности лексический минимум по обучению детей татарскому языку, предусмотренный учебно-методическим комплектом.</w:t>
      </w:r>
    </w:p>
    <w:p w:rsidR="00397F59" w:rsidRPr="006B5E23" w:rsidRDefault="00397F59" w:rsidP="00E468CD">
      <w:pPr>
        <w:spacing w:after="0" w:line="240" w:lineRule="auto"/>
        <w:ind w:firstLine="360"/>
        <w:jc w:val="center"/>
        <w:rPr>
          <w:rFonts w:ascii="Times New Roman" w:hAnsi="Times New Roman"/>
          <w:b/>
          <w:sz w:val="24"/>
          <w:szCs w:val="24"/>
          <w:lang w:eastAsia="ru-RU"/>
        </w:rPr>
      </w:pPr>
      <w:r w:rsidRPr="006B5E23">
        <w:rPr>
          <w:rFonts w:ascii="Times New Roman" w:hAnsi="Times New Roman"/>
          <w:b/>
          <w:sz w:val="24"/>
          <w:szCs w:val="24"/>
          <w:lang w:eastAsia="ru-RU"/>
        </w:rPr>
        <w:t>Актуальность</w:t>
      </w:r>
    </w:p>
    <w:p w:rsidR="00397F59" w:rsidRPr="006B5E23" w:rsidRDefault="00397F59" w:rsidP="00E468CD">
      <w:pPr>
        <w:spacing w:after="0" w:line="240" w:lineRule="auto"/>
        <w:ind w:firstLine="360"/>
        <w:jc w:val="both"/>
        <w:rPr>
          <w:rFonts w:ascii="Times New Roman" w:hAnsi="Times New Roman"/>
          <w:sz w:val="24"/>
          <w:szCs w:val="24"/>
          <w:lang w:eastAsia="ru-RU"/>
        </w:rPr>
      </w:pPr>
      <w:r w:rsidRPr="006B5E23">
        <w:rPr>
          <w:rFonts w:ascii="Times New Roman" w:hAnsi="Times New Roman"/>
          <w:sz w:val="24"/>
          <w:szCs w:val="24"/>
          <w:lang w:eastAsia="ru-RU"/>
        </w:rPr>
        <w:t>В связи с внедрением ФГОС дошкольного образования каждый педагог ищет новые подходы, идеи в своей педагогической деятельности. Объединяя обучение и воспитание в целостный образовательный процесс, </w:t>
      </w:r>
      <w:r w:rsidRPr="006B5E23">
        <w:rPr>
          <w:rFonts w:ascii="Times New Roman" w:hAnsi="Times New Roman"/>
          <w:bCs/>
          <w:sz w:val="24"/>
          <w:szCs w:val="24"/>
          <w:lang w:eastAsia="ru-RU"/>
        </w:rPr>
        <w:t>лэпбук</w:t>
      </w:r>
      <w:r w:rsidRPr="006B5E23">
        <w:rPr>
          <w:rFonts w:ascii="Times New Roman" w:hAnsi="Times New Roman"/>
          <w:sz w:val="24"/>
          <w:szCs w:val="24"/>
          <w:lang w:eastAsia="ru-RU"/>
        </w:rPr>
        <w:t> дает возможность педагогу построить деятельность на основе индивидуальных особенностей каждого ребенка, создать условия, при которых сам ребенок становится активным в выборе содержания своего образования. Использование </w:t>
      </w:r>
      <w:r w:rsidRPr="006B5E23">
        <w:rPr>
          <w:rFonts w:ascii="Times New Roman" w:hAnsi="Times New Roman"/>
          <w:bCs/>
          <w:sz w:val="24"/>
          <w:szCs w:val="24"/>
          <w:lang w:eastAsia="ru-RU"/>
        </w:rPr>
        <w:t>лэпбука</w:t>
      </w:r>
      <w:r w:rsidRPr="006B5E23">
        <w:rPr>
          <w:rFonts w:ascii="Times New Roman" w:hAnsi="Times New Roman"/>
          <w:sz w:val="24"/>
          <w:szCs w:val="24"/>
          <w:lang w:eastAsia="ru-RU"/>
        </w:rPr>
        <w:t> обеспечивает равенство возможностей, полноценное развитие каждого ребенка, независимо от места жительства, пола, национальности, языка, социального статуса, в том числе и для детей с особыми образовательными потребностями.</w:t>
      </w:r>
    </w:p>
    <w:p w:rsidR="00397F59" w:rsidRPr="006B5E23" w:rsidRDefault="00397F59" w:rsidP="00E468CD">
      <w:pPr>
        <w:spacing w:after="0" w:line="240" w:lineRule="auto"/>
        <w:ind w:firstLine="360"/>
        <w:jc w:val="both"/>
        <w:rPr>
          <w:rFonts w:ascii="Times New Roman" w:hAnsi="Times New Roman"/>
          <w:sz w:val="24"/>
          <w:szCs w:val="24"/>
          <w:lang w:eastAsia="ru-RU"/>
        </w:rPr>
      </w:pPr>
      <w:r w:rsidRPr="006B5E23">
        <w:rPr>
          <w:rFonts w:ascii="Times New Roman" w:hAnsi="Times New Roman"/>
          <w:bCs/>
          <w:sz w:val="24"/>
          <w:szCs w:val="24"/>
          <w:lang w:eastAsia="ru-RU"/>
        </w:rPr>
        <w:t>Лэпбук</w:t>
      </w:r>
      <w:r w:rsidRPr="006B5E23">
        <w:rPr>
          <w:rFonts w:ascii="Times New Roman" w:hAnsi="Times New Roman"/>
          <w:sz w:val="24"/>
          <w:szCs w:val="24"/>
          <w:lang w:eastAsia="ru-RU"/>
        </w:rPr>
        <w:t>, как средство обучения второму государственному языку.</w:t>
      </w:r>
    </w:p>
    <w:p w:rsidR="00397F59" w:rsidRPr="006B5E23" w:rsidRDefault="00397F59" w:rsidP="00E468CD">
      <w:pPr>
        <w:spacing w:after="0" w:line="240" w:lineRule="auto"/>
        <w:ind w:firstLine="426"/>
        <w:jc w:val="both"/>
        <w:rPr>
          <w:rFonts w:ascii="Times New Roman" w:hAnsi="Times New Roman"/>
          <w:sz w:val="24"/>
          <w:szCs w:val="24"/>
          <w:lang w:eastAsia="ru-RU"/>
        </w:rPr>
      </w:pPr>
      <w:r w:rsidRPr="006B5E23">
        <w:rPr>
          <w:rFonts w:ascii="Times New Roman" w:hAnsi="Times New Roman"/>
          <w:sz w:val="24"/>
          <w:szCs w:val="24"/>
          <w:lang w:eastAsia="ru-RU"/>
        </w:rPr>
        <w:t>Обучение детей татарскому языку в детском саду – одна из самых актуальных проблем в современном мире. Хорошее владение татарским языком как средством общения -веление сегодняшнего </w:t>
      </w:r>
      <w:r w:rsidRPr="006B5E23">
        <w:rPr>
          <w:rFonts w:ascii="Times New Roman" w:hAnsi="Times New Roman"/>
          <w:sz w:val="24"/>
          <w:szCs w:val="24"/>
          <w:u w:val="single"/>
          <w:bdr w:val="none" w:sz="0" w:space="0" w:color="auto" w:frame="1"/>
          <w:lang w:eastAsia="ru-RU"/>
        </w:rPr>
        <w:t>дня</w:t>
      </w:r>
      <w:r w:rsidRPr="006B5E23">
        <w:rPr>
          <w:rFonts w:ascii="Times New Roman" w:hAnsi="Times New Roman"/>
          <w:sz w:val="24"/>
          <w:szCs w:val="24"/>
          <w:lang w:eastAsia="ru-RU"/>
        </w:rPr>
        <w:t>: оно необходимо не только для успешной учебы в дальнейшем, но и для интеллектуального и нравственного становления дошкольников. Необходимость целенаправленного изучения того или иного языка с малых лет подчеркивается и в исследованиях Л. С. Выготского, А. М. Шахнарович, А. А. Леонтьева, А. Ш. Асадуллина, Ф. Ф. Харисова, Ч. М. Харисовой и др., которые подчеркивают, что именно старший дошкольный возраст является наиболее сенситивным периодом в обучении языкам, так как он характеризуется эмоциональной готовностью к овладению и прочностью запоминания языковой информации.</w:t>
      </w:r>
    </w:p>
    <w:p w:rsidR="00397F59" w:rsidRPr="006B5E23" w:rsidRDefault="00397F59" w:rsidP="00E468CD">
      <w:pPr>
        <w:spacing w:after="0" w:line="240" w:lineRule="auto"/>
        <w:ind w:firstLine="567"/>
        <w:jc w:val="both"/>
        <w:rPr>
          <w:rFonts w:ascii="Times New Roman" w:hAnsi="Times New Roman"/>
          <w:sz w:val="24"/>
          <w:szCs w:val="24"/>
          <w:lang w:eastAsia="ru-RU"/>
        </w:rPr>
      </w:pPr>
      <w:r w:rsidRPr="006B5E23">
        <w:rPr>
          <w:rFonts w:ascii="Times New Roman" w:hAnsi="Times New Roman"/>
          <w:sz w:val="24"/>
          <w:szCs w:val="24"/>
          <w:lang w:eastAsia="ru-RU"/>
        </w:rPr>
        <w:t>Эти игры направлены на решение конкретных задач обучения детей двум государственным языкам, но в, то же время в них проявляется воспитательное и развивающее влияние игровой деятельности.</w:t>
      </w:r>
    </w:p>
    <w:p w:rsidR="00397F59" w:rsidRPr="006B5E23" w:rsidRDefault="00397F59" w:rsidP="00E468CD">
      <w:pPr>
        <w:spacing w:after="0" w:line="240" w:lineRule="auto"/>
        <w:ind w:firstLine="567"/>
        <w:jc w:val="both"/>
        <w:rPr>
          <w:rFonts w:ascii="Times New Roman" w:hAnsi="Times New Roman"/>
          <w:sz w:val="24"/>
          <w:szCs w:val="24"/>
        </w:rPr>
      </w:pPr>
      <w:r w:rsidRPr="006B5E23">
        <w:rPr>
          <w:rFonts w:ascii="Times New Roman" w:hAnsi="Times New Roman"/>
          <w:sz w:val="24"/>
          <w:szCs w:val="24"/>
          <w:shd w:val="clear" w:color="auto" w:fill="FFFFFF"/>
        </w:rPr>
        <w:t>Дидактическая игра имеет огромное значение в активизации познавательной деятельности дошкольников, в частности, в развитии их познавательной самостоятельности. А так как учебно-методический комплект является основой дидактических игр по обучению детей татарскому языку, ведь именно через дидактическую игру идёт организованное обучение, и самостоятельное закрепление пройденного материала.</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Дидактическая игра «Найди пару»</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Цель.</w:t>
      </w:r>
      <w:r w:rsidRPr="006B5E23">
        <w:rPr>
          <w:rFonts w:ascii="Times New Roman" w:hAnsi="Times New Roman"/>
          <w:sz w:val="24"/>
          <w:szCs w:val="24"/>
        </w:rPr>
        <w:t xml:space="preserve"> Закреплять основные цвета.</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Ход игры:</w:t>
      </w:r>
      <w:r w:rsidRPr="006B5E23">
        <w:rPr>
          <w:rFonts w:ascii="Times New Roman" w:hAnsi="Times New Roman"/>
          <w:sz w:val="24"/>
          <w:szCs w:val="24"/>
        </w:rPr>
        <w:t xml:space="preserve"> </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Для изготовления игры из цветного картона вырезаются  варежки разных цветов  и с разными узорами, нужно найти парные варежки по цвету и узору.</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 xml:space="preserve">Дидактик уен “Парын тап”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Максат. </w:t>
      </w:r>
      <w:r w:rsidRPr="006B5E23">
        <w:rPr>
          <w:rFonts w:ascii="Times New Roman" w:hAnsi="Times New Roman"/>
          <w:sz w:val="24"/>
          <w:szCs w:val="24"/>
          <w:lang w:val="tt-RU"/>
        </w:rPr>
        <w:t>Төсләрне ныгыту</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Уен барышы:</w:t>
      </w:r>
    </w:p>
    <w:p w:rsidR="00397F59" w:rsidRPr="006B5E23" w:rsidRDefault="00397F59" w:rsidP="00E468CD">
      <w:pPr>
        <w:spacing w:after="0" w:line="240" w:lineRule="auto"/>
        <w:jc w:val="both"/>
        <w:rPr>
          <w:rFonts w:ascii="Times New Roman" w:hAnsi="Times New Roman"/>
          <w:b/>
          <w:i/>
          <w:sz w:val="24"/>
          <w:szCs w:val="24"/>
          <w:lang w:val="tt-RU"/>
        </w:rPr>
      </w:pPr>
      <w:r w:rsidRPr="006B5E23">
        <w:rPr>
          <w:rFonts w:ascii="Times New Roman" w:hAnsi="Times New Roman"/>
          <w:sz w:val="24"/>
          <w:szCs w:val="24"/>
          <w:lang w:val="tt-RU"/>
        </w:rPr>
        <w:t>Уенга төсле картоннан орнаментлар белән бизәлгән бияләйләр киселә, һәр бияләйне төсе һәм узоры буенча парлаштырасы.</w:t>
      </w:r>
    </w:p>
    <w:p w:rsidR="00397F59" w:rsidRPr="006B5E23" w:rsidRDefault="00397F59" w:rsidP="00E468CD">
      <w:pPr>
        <w:spacing w:after="0" w:line="240" w:lineRule="auto"/>
        <w:jc w:val="both"/>
        <w:rPr>
          <w:rFonts w:ascii="Times New Roman" w:hAnsi="Times New Roman"/>
          <w:b/>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 xml:space="preserve">Дидактическая игра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w:t>
      </w:r>
      <w:r w:rsidRPr="006B5E23">
        <w:rPr>
          <w:rFonts w:ascii="Times New Roman" w:hAnsi="Times New Roman"/>
          <w:b/>
          <w:sz w:val="24"/>
          <w:szCs w:val="24"/>
          <w:shd w:val="clear" w:color="auto" w:fill="FFFFFF"/>
        </w:rPr>
        <w:t xml:space="preserve">Составь узор на </w:t>
      </w:r>
      <w:r w:rsidRPr="006B5E23">
        <w:rPr>
          <w:rFonts w:ascii="Times New Roman" w:hAnsi="Times New Roman"/>
          <w:b/>
          <w:sz w:val="24"/>
          <w:szCs w:val="24"/>
          <w:shd w:val="clear" w:color="auto" w:fill="FFFFFF"/>
          <w:lang w:val="tt-RU"/>
        </w:rPr>
        <w:t>тюбетейке, фартуке</w:t>
      </w:r>
      <w:r w:rsidRPr="006B5E23">
        <w:rPr>
          <w:rFonts w:ascii="Times New Roman" w:hAnsi="Times New Roman"/>
          <w:b/>
          <w:sz w:val="24"/>
          <w:szCs w:val="24"/>
          <w:lang w:val="tt-RU"/>
        </w:rPr>
        <w:t>”</w:t>
      </w:r>
    </w:p>
    <w:p w:rsidR="00397F59" w:rsidRPr="006B5E23" w:rsidRDefault="00397F59" w:rsidP="00E468CD">
      <w:pPr>
        <w:spacing w:after="0" w:line="240" w:lineRule="auto"/>
        <w:jc w:val="both"/>
        <w:rPr>
          <w:rFonts w:ascii="Times New Roman" w:hAnsi="Times New Roman"/>
          <w:color w:val="000000"/>
          <w:sz w:val="24"/>
          <w:szCs w:val="24"/>
          <w:shd w:val="clear" w:color="auto" w:fill="FFFFFF"/>
          <w:lang w:val="tt-RU"/>
        </w:rPr>
      </w:pPr>
      <w:r w:rsidRPr="006B5E23">
        <w:rPr>
          <w:rFonts w:ascii="Times New Roman" w:hAnsi="Times New Roman"/>
          <w:b/>
          <w:sz w:val="24"/>
          <w:szCs w:val="24"/>
          <w:lang w:val="tt-RU"/>
        </w:rPr>
        <w:t xml:space="preserve">Цель. </w:t>
      </w:r>
      <w:r w:rsidRPr="006B5E23">
        <w:rPr>
          <w:rFonts w:ascii="Times New Roman" w:hAnsi="Times New Roman"/>
          <w:sz w:val="24"/>
          <w:szCs w:val="24"/>
          <w:lang w:val="tt-RU"/>
        </w:rPr>
        <w:t xml:space="preserve"> </w:t>
      </w:r>
      <w:r w:rsidRPr="006B5E23">
        <w:rPr>
          <w:rFonts w:ascii="Times New Roman" w:hAnsi="Times New Roman"/>
          <w:color w:val="000000"/>
          <w:sz w:val="24"/>
          <w:szCs w:val="24"/>
          <w:shd w:val="clear" w:color="auto" w:fill="FFFFFF"/>
        </w:rPr>
        <w:t xml:space="preserve">Учить детей составлять татарский национальный узор или орнамент на </w:t>
      </w:r>
      <w:r w:rsidRPr="006B5E23">
        <w:rPr>
          <w:rFonts w:ascii="Times New Roman" w:hAnsi="Times New Roman"/>
          <w:color w:val="000000"/>
          <w:sz w:val="24"/>
          <w:szCs w:val="24"/>
          <w:shd w:val="clear" w:color="auto" w:fill="FFFFFF"/>
          <w:lang w:val="tt-RU"/>
        </w:rPr>
        <w:t>тюбетейке, фартуке и т.д.</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Ход игры:</w:t>
      </w:r>
      <w:r w:rsidRPr="006B5E23">
        <w:rPr>
          <w:rFonts w:ascii="Times New Roman" w:hAnsi="Times New Roman"/>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shd w:val="clear" w:color="auto" w:fill="FFFFFF"/>
        </w:rPr>
        <w:t>В игре используются</w:t>
      </w:r>
      <w:r w:rsidRPr="006B5E23">
        <w:rPr>
          <w:rFonts w:ascii="Times New Roman" w:hAnsi="Times New Roman"/>
          <w:sz w:val="24"/>
          <w:szCs w:val="24"/>
          <w:shd w:val="clear" w:color="auto" w:fill="FFFFFF"/>
          <w:lang w:val="tt-RU"/>
        </w:rPr>
        <w:t xml:space="preserve"> фартук, тюбетейка и </w:t>
      </w:r>
      <w:r w:rsidRPr="006B5E23">
        <w:rPr>
          <w:rFonts w:ascii="Times New Roman" w:hAnsi="Times New Roman"/>
          <w:sz w:val="24"/>
          <w:szCs w:val="24"/>
          <w:shd w:val="clear" w:color="auto" w:fill="FFFFFF"/>
        </w:rPr>
        <w:t>элементы</w:t>
      </w:r>
      <w:r w:rsidRPr="006B5E23">
        <w:rPr>
          <w:rFonts w:ascii="Times New Roman" w:hAnsi="Times New Roman"/>
          <w:sz w:val="24"/>
          <w:szCs w:val="24"/>
          <w:shd w:val="clear" w:color="auto" w:fill="FFFFFF"/>
          <w:lang w:val="tt-RU"/>
        </w:rPr>
        <w:t xml:space="preserve"> </w:t>
      </w:r>
      <w:r w:rsidRPr="006B5E23">
        <w:rPr>
          <w:rFonts w:ascii="Times New Roman" w:hAnsi="Times New Roman"/>
          <w:sz w:val="24"/>
          <w:szCs w:val="24"/>
          <w:shd w:val="clear" w:color="auto" w:fill="FFFFFF"/>
        </w:rPr>
        <w:t>татарского орнамента</w:t>
      </w:r>
      <w:r w:rsidRPr="006B5E23">
        <w:rPr>
          <w:rFonts w:ascii="Times New Roman" w:hAnsi="Times New Roman"/>
          <w:sz w:val="24"/>
          <w:szCs w:val="24"/>
          <w:shd w:val="clear" w:color="auto" w:fill="FFFFFF"/>
          <w:lang w:val="tt-RU"/>
        </w:rPr>
        <w:t xml:space="preserve"> </w:t>
      </w:r>
      <w:r w:rsidRPr="006B5E23">
        <w:rPr>
          <w:rFonts w:ascii="Times New Roman" w:hAnsi="Times New Roman"/>
          <w:sz w:val="24"/>
          <w:szCs w:val="24"/>
          <w:shd w:val="clear" w:color="auto" w:fill="FFFFFF"/>
        </w:rPr>
        <w:t>-</w:t>
      </w:r>
      <w:r w:rsidRPr="006B5E23">
        <w:rPr>
          <w:rFonts w:ascii="Times New Roman" w:hAnsi="Times New Roman"/>
          <w:sz w:val="24"/>
          <w:szCs w:val="24"/>
          <w:shd w:val="clear" w:color="auto" w:fill="FFFFFF"/>
          <w:lang w:val="tt-RU"/>
        </w:rPr>
        <w:t xml:space="preserve"> </w:t>
      </w:r>
      <w:r w:rsidRPr="006B5E23">
        <w:rPr>
          <w:rFonts w:ascii="Times New Roman" w:hAnsi="Times New Roman"/>
          <w:sz w:val="24"/>
          <w:szCs w:val="24"/>
          <w:shd w:val="clear" w:color="auto" w:fill="FFFFFF"/>
        </w:rPr>
        <w:t>тюльпаны, колокольчики,</w:t>
      </w:r>
      <w:r w:rsidRPr="006B5E23">
        <w:rPr>
          <w:rFonts w:ascii="Times New Roman" w:hAnsi="Times New Roman"/>
          <w:sz w:val="24"/>
          <w:szCs w:val="24"/>
          <w:shd w:val="clear" w:color="auto" w:fill="FFFFFF"/>
          <w:lang w:val="tt-RU"/>
        </w:rPr>
        <w:t xml:space="preserve"> </w:t>
      </w:r>
      <w:r w:rsidRPr="006B5E23">
        <w:rPr>
          <w:rFonts w:ascii="Times New Roman" w:hAnsi="Times New Roman"/>
          <w:sz w:val="24"/>
          <w:szCs w:val="24"/>
          <w:shd w:val="clear" w:color="auto" w:fill="FFFFFF"/>
        </w:rPr>
        <w:t>листики.</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 xml:space="preserve">Дидактик уен “Түбәтәйдә , алъяпкычта узор төзе”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Максат. </w:t>
      </w:r>
      <w:r w:rsidRPr="006B5E23">
        <w:rPr>
          <w:rFonts w:ascii="Times New Roman" w:hAnsi="Times New Roman"/>
          <w:sz w:val="24"/>
          <w:szCs w:val="24"/>
          <w:lang w:val="tt-RU"/>
        </w:rPr>
        <w:t>Балаларны түбәтәйдә, алъяпкычта татар милли узоры  һәм орнаменты төзергә</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өйрәтү.</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Уен барышы:</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lang w:val="tt-RU"/>
        </w:rPr>
        <w:t xml:space="preserve">Уенда түбәтәй, алъяпкыч һәм татар орнаментының элементлары - </w:t>
      </w:r>
      <w:r w:rsidRPr="006B5E23">
        <w:rPr>
          <w:rFonts w:ascii="Times New Roman" w:hAnsi="Times New Roman"/>
          <w:sz w:val="24"/>
          <w:szCs w:val="24"/>
          <w:shd w:val="clear" w:color="auto" w:fill="FFFFFF"/>
          <w:lang w:val="tt-RU"/>
        </w:rPr>
        <w:t>тюльпан, колокольчик, яфрак  кулланыла.</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 xml:space="preserve">Дидактическая игра </w:t>
      </w:r>
      <w:r w:rsidRPr="006B5E23">
        <w:rPr>
          <w:rFonts w:ascii="Times New Roman" w:hAnsi="Times New Roman"/>
          <w:b/>
          <w:sz w:val="24"/>
          <w:szCs w:val="24"/>
          <w:lang w:val="tt-RU"/>
        </w:rPr>
        <w:t xml:space="preserve"> “Одень куклу”</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shd w:val="clear" w:color="auto" w:fill="FFFFFF"/>
        </w:rPr>
        <w:t xml:space="preserve">Цель. </w:t>
      </w:r>
      <w:r w:rsidRPr="006B5E23">
        <w:rPr>
          <w:rFonts w:ascii="Times New Roman" w:hAnsi="Times New Roman"/>
          <w:sz w:val="24"/>
          <w:szCs w:val="24"/>
          <w:shd w:val="clear" w:color="auto" w:fill="FFFFFF"/>
        </w:rPr>
        <w:t xml:space="preserve">Учить называть предметы одежды, </w:t>
      </w:r>
      <w:r w:rsidRPr="006B5E23">
        <w:rPr>
          <w:rFonts w:ascii="Times New Roman" w:hAnsi="Times New Roman"/>
          <w:sz w:val="24"/>
          <w:szCs w:val="24"/>
        </w:rPr>
        <w:t>дифференцировать одежду для мальчиков и девочек, последовательно одевать куклу.</w:t>
      </w:r>
    </w:p>
    <w:p w:rsidR="00397F59" w:rsidRPr="006B5E23" w:rsidRDefault="00397F59" w:rsidP="00E468CD">
      <w:pPr>
        <w:spacing w:after="0" w:line="240" w:lineRule="auto"/>
        <w:jc w:val="both"/>
        <w:rPr>
          <w:rFonts w:ascii="Times New Roman" w:hAnsi="Times New Roman"/>
          <w:b/>
          <w:sz w:val="24"/>
          <w:szCs w:val="24"/>
        </w:rPr>
      </w:pPr>
      <w:r w:rsidRPr="006B5E23">
        <w:rPr>
          <w:rFonts w:ascii="Times New Roman" w:hAnsi="Times New Roman"/>
          <w:b/>
          <w:sz w:val="24"/>
          <w:szCs w:val="24"/>
        </w:rPr>
        <w:t xml:space="preserve">Ход игры: </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rPr>
        <w:t>Детям выделяется заранее подготовленная одежда для мальчика и для девочки. После того как дети выберут одежду для кукол, один ребенок начинает одевать мальчика, а другой – девочку, называя предмет одежды и цвет.</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Дидактик уен:  “Курчакны киендер”</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Максат:</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Киемнәр турында белемнәрен камилләштерү. Киемнәрнең төсләрен, билгеләрен, зурлыкларын әйтү. Сыйфатлар ярдәмендә тиңдәш кисәкләр кулланып җөмләләр төзү.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Уен барышы: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Балаларга малай һәм кыз курчагы бирелә. Өстәлдә төрле төстәге киемнәр. Балалар үз теләкләре буенча малай һәм кыз курчагын киендерәләр. Киемнәрнең төсләрен, билгеләрен әйтәләр.</w:t>
      </w: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 xml:space="preserve">Дидактическая игра </w:t>
      </w:r>
      <w:r w:rsidRPr="006B5E23">
        <w:rPr>
          <w:rFonts w:ascii="Times New Roman" w:hAnsi="Times New Roman"/>
          <w:b/>
          <w:sz w:val="24"/>
          <w:szCs w:val="24"/>
          <w:lang w:val="tt-RU"/>
        </w:rPr>
        <w:t>“Расставь посуду”</w:t>
      </w:r>
    </w:p>
    <w:p w:rsidR="00397F59" w:rsidRPr="006B5E23" w:rsidRDefault="00397F59" w:rsidP="00E468CD">
      <w:pPr>
        <w:spacing w:after="0" w:line="240" w:lineRule="auto"/>
        <w:jc w:val="both"/>
        <w:rPr>
          <w:rFonts w:ascii="Times New Roman" w:hAnsi="Times New Roman"/>
          <w:b/>
          <w:sz w:val="24"/>
          <w:szCs w:val="24"/>
          <w:shd w:val="clear" w:color="auto" w:fill="FFFFFF"/>
        </w:rPr>
      </w:pPr>
      <w:r w:rsidRPr="006B5E23">
        <w:rPr>
          <w:rFonts w:ascii="Times New Roman" w:hAnsi="Times New Roman"/>
          <w:b/>
          <w:sz w:val="24"/>
          <w:szCs w:val="24"/>
          <w:shd w:val="clear" w:color="auto" w:fill="FFFFFF"/>
          <w:lang w:val="tt-RU"/>
        </w:rPr>
        <w:t xml:space="preserve">Цель. </w:t>
      </w:r>
      <w:r w:rsidRPr="006B5E23">
        <w:rPr>
          <w:rFonts w:ascii="Times New Roman" w:hAnsi="Times New Roman"/>
          <w:sz w:val="24"/>
          <w:szCs w:val="24"/>
          <w:shd w:val="clear" w:color="auto" w:fill="FFFFFF"/>
        </w:rPr>
        <w:t>Расширить знания детей о посуде, ее назначении.</w:t>
      </w:r>
      <w:r w:rsidRPr="006B5E23">
        <w:rPr>
          <w:rFonts w:ascii="Times New Roman" w:hAnsi="Times New Roman"/>
          <w:sz w:val="24"/>
          <w:szCs w:val="24"/>
        </w:rPr>
        <w:t xml:space="preserve"> </w:t>
      </w:r>
      <w:r w:rsidRPr="006B5E23">
        <w:rPr>
          <w:rFonts w:ascii="Times New Roman" w:hAnsi="Times New Roman"/>
          <w:sz w:val="24"/>
          <w:szCs w:val="24"/>
          <w:shd w:val="clear" w:color="auto" w:fill="FFFFFF"/>
        </w:rPr>
        <w:t>Учить  называть предмет и возможные с ним действия.</w:t>
      </w:r>
      <w:r w:rsidRPr="006B5E23">
        <w:rPr>
          <w:rFonts w:ascii="Times New Roman" w:hAnsi="Times New Roman"/>
          <w:sz w:val="24"/>
          <w:szCs w:val="24"/>
        </w:rPr>
        <w:t xml:space="preserve"> </w:t>
      </w:r>
      <w:r w:rsidRPr="006B5E23">
        <w:rPr>
          <w:rFonts w:ascii="Times New Roman" w:hAnsi="Times New Roman"/>
          <w:sz w:val="24"/>
          <w:szCs w:val="24"/>
          <w:shd w:val="clear" w:color="auto" w:fill="FFFFFF"/>
        </w:rPr>
        <w:t>Закрепить знания о цвете, величине, количестве.</w:t>
      </w:r>
      <w:r w:rsidRPr="006B5E23">
        <w:rPr>
          <w:rFonts w:ascii="Times New Roman" w:hAnsi="Times New Roman"/>
          <w:sz w:val="24"/>
          <w:szCs w:val="24"/>
        </w:rPr>
        <w:br/>
      </w:r>
      <w:r w:rsidRPr="006B5E23">
        <w:rPr>
          <w:rFonts w:ascii="Times New Roman" w:hAnsi="Times New Roman"/>
          <w:b/>
          <w:sz w:val="24"/>
          <w:szCs w:val="24"/>
          <w:shd w:val="clear" w:color="auto" w:fill="FFFFFF"/>
        </w:rPr>
        <w:t>Ход игры:</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Дети расставляют посуду по полкам, определяя название посуды и цвет.</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«Савыт-сабаны </w:t>
      </w:r>
      <w:r w:rsidRPr="006B5E23">
        <w:rPr>
          <w:rFonts w:ascii="Times New Roman" w:hAnsi="Times New Roman"/>
          <w:b/>
          <w:sz w:val="24"/>
          <w:szCs w:val="24"/>
          <w:shd w:val="clear" w:color="auto" w:fill="FFFFFF"/>
          <w:lang w:val="tt-RU"/>
        </w:rPr>
        <w:t xml:space="preserve"> урнаштыр”</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b/>
          <w:i/>
          <w:iCs/>
          <w:color w:val="808080"/>
          <w:sz w:val="24"/>
          <w:szCs w:val="24"/>
          <w:lang w:val="tt-RU"/>
        </w:rPr>
        <w:t>Максат.</w:t>
      </w:r>
      <w:r w:rsidRPr="006B5E23">
        <w:rPr>
          <w:rFonts w:ascii="Times New Roman" w:hAnsi="Times New Roman"/>
          <w:i/>
          <w:iCs/>
          <w:color w:val="808080"/>
          <w:sz w:val="24"/>
          <w:szCs w:val="24"/>
          <w:lang w:val="tt-RU"/>
        </w:rPr>
        <w:t xml:space="preserve"> Савыт-сабаларны белдергән исемнәрне дөрес әйтелеш белән ныгыту, төсләре буенча төркемләү, төсне белдергән сүзләрне активлаштыру, предметларны санау күнекмәләрен камилләштерү.</w:t>
      </w:r>
    </w:p>
    <w:p w:rsidR="00397F59" w:rsidRPr="006B5E23" w:rsidRDefault="00397F59" w:rsidP="00E468CD">
      <w:pPr>
        <w:spacing w:after="0" w:line="240" w:lineRule="auto"/>
        <w:jc w:val="both"/>
        <w:rPr>
          <w:rFonts w:ascii="Times New Roman" w:hAnsi="Times New Roman"/>
          <w:b/>
          <w:iCs/>
          <w:color w:val="808080"/>
          <w:sz w:val="24"/>
          <w:szCs w:val="24"/>
          <w:lang w:val="tt-RU"/>
        </w:rPr>
      </w:pPr>
      <w:r w:rsidRPr="006B5E23">
        <w:rPr>
          <w:rFonts w:ascii="Times New Roman" w:hAnsi="Times New Roman"/>
          <w:b/>
          <w:i/>
          <w:iCs/>
          <w:color w:val="808080"/>
          <w:sz w:val="24"/>
          <w:szCs w:val="24"/>
          <w:lang w:val="tt-RU"/>
        </w:rPr>
        <w:t xml:space="preserve">Уен барышы: </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i/>
          <w:iCs/>
          <w:color w:val="808080"/>
          <w:sz w:val="24"/>
          <w:szCs w:val="24"/>
          <w:lang w:val="tt-RU"/>
        </w:rPr>
        <w:t>Чиратлап балалар чакырыла. Һәр бала үзе теләгән төстәге савыт – сабаны киштәгә урнаштыра, төсен атый, предметларның исемен, санын әйтә. Мәсәлән: Бу кызыл чынаяк, кызыл тәлинкә, кызыл кашык. 1 (бер), 2 (ике), 3 (өч).</w:t>
      </w:r>
    </w:p>
    <w:p w:rsidR="00397F59" w:rsidRPr="006B5E23" w:rsidRDefault="00397F59" w:rsidP="00E468CD">
      <w:pPr>
        <w:spacing w:after="0" w:line="240" w:lineRule="auto"/>
        <w:jc w:val="both"/>
        <w:rPr>
          <w:rFonts w:ascii="Times New Roman" w:hAnsi="Times New Roman"/>
          <w:iCs/>
          <w:color w:val="808080"/>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Дидактическая игра</w:t>
      </w:r>
      <w:r w:rsidRPr="006B5E23">
        <w:rPr>
          <w:rFonts w:ascii="Times New Roman" w:hAnsi="Times New Roman"/>
          <w:b/>
          <w:sz w:val="24"/>
          <w:szCs w:val="24"/>
          <w:lang w:val="tt-RU"/>
        </w:rPr>
        <w:t xml:space="preserve"> “Помоги медведям выбрать мебель”</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b/>
          <w:sz w:val="24"/>
          <w:szCs w:val="24"/>
          <w:shd w:val="clear" w:color="auto" w:fill="FFFFFF"/>
          <w:lang w:val="tt-RU"/>
        </w:rPr>
        <w:t xml:space="preserve">Цель. </w:t>
      </w:r>
      <w:r w:rsidRPr="006B5E23">
        <w:rPr>
          <w:rFonts w:ascii="Times New Roman" w:hAnsi="Times New Roman"/>
          <w:sz w:val="24"/>
          <w:szCs w:val="24"/>
          <w:shd w:val="clear" w:color="auto" w:fill="FFFFFF"/>
        </w:rPr>
        <w:t>Расширить знания детей о мебели, ее назначении.</w:t>
      </w:r>
      <w:r w:rsidRPr="006B5E23">
        <w:rPr>
          <w:rFonts w:ascii="Times New Roman" w:hAnsi="Times New Roman"/>
          <w:sz w:val="24"/>
          <w:szCs w:val="24"/>
        </w:rPr>
        <w:t xml:space="preserve"> </w:t>
      </w:r>
      <w:r w:rsidRPr="006B5E23">
        <w:rPr>
          <w:rFonts w:ascii="Times New Roman" w:hAnsi="Times New Roman"/>
          <w:sz w:val="24"/>
          <w:szCs w:val="24"/>
          <w:shd w:val="clear" w:color="auto" w:fill="FFFFFF"/>
        </w:rPr>
        <w:t>Учить  называть предмет и возможные с ним действия.</w:t>
      </w:r>
      <w:r w:rsidRPr="006B5E23">
        <w:rPr>
          <w:rFonts w:ascii="Times New Roman" w:hAnsi="Times New Roman"/>
          <w:sz w:val="24"/>
          <w:szCs w:val="24"/>
        </w:rPr>
        <w:t xml:space="preserve"> </w:t>
      </w:r>
      <w:r w:rsidRPr="006B5E23">
        <w:rPr>
          <w:rFonts w:ascii="Times New Roman" w:hAnsi="Times New Roman"/>
          <w:sz w:val="24"/>
          <w:szCs w:val="24"/>
          <w:shd w:val="clear" w:color="auto" w:fill="FFFFFF"/>
        </w:rPr>
        <w:t xml:space="preserve">Закрепить знания о цвете, величине, </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p>
    <w:p w:rsidR="00397F59" w:rsidRPr="006B5E23" w:rsidRDefault="00397F59" w:rsidP="00E468CD">
      <w:pPr>
        <w:spacing w:after="0" w:line="240" w:lineRule="auto"/>
        <w:jc w:val="both"/>
        <w:rPr>
          <w:rFonts w:ascii="Times New Roman" w:hAnsi="Times New Roman"/>
          <w:b/>
          <w:sz w:val="24"/>
          <w:szCs w:val="24"/>
          <w:shd w:val="clear" w:color="auto" w:fill="FFFFFF"/>
        </w:rPr>
      </w:pPr>
      <w:r w:rsidRPr="006B5E23">
        <w:rPr>
          <w:rFonts w:ascii="Times New Roman" w:hAnsi="Times New Roman"/>
          <w:sz w:val="24"/>
          <w:szCs w:val="24"/>
          <w:shd w:val="clear" w:color="auto" w:fill="FFFFFF"/>
        </w:rPr>
        <w:t>количестве.</w:t>
      </w:r>
      <w:r w:rsidRPr="006B5E23">
        <w:rPr>
          <w:rFonts w:ascii="Times New Roman" w:hAnsi="Times New Roman"/>
          <w:sz w:val="24"/>
          <w:szCs w:val="24"/>
        </w:rPr>
        <w:br/>
      </w:r>
      <w:r w:rsidRPr="006B5E23">
        <w:rPr>
          <w:rFonts w:ascii="Times New Roman" w:hAnsi="Times New Roman"/>
          <w:b/>
          <w:sz w:val="24"/>
          <w:szCs w:val="24"/>
          <w:shd w:val="clear" w:color="auto" w:fill="FFFFFF"/>
        </w:rPr>
        <w:t>Ход игры:</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Дети помогают подбирать мебель для медведей, определяя название  и цвет.</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lang w:val="tt-RU"/>
        </w:rPr>
        <w:t>“Аюларга җиһаз сайларга булыш”</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b/>
          <w:i/>
          <w:iCs/>
          <w:color w:val="808080"/>
          <w:sz w:val="24"/>
          <w:szCs w:val="24"/>
          <w:lang w:val="tt-RU"/>
        </w:rPr>
        <w:t>Максат.</w:t>
      </w:r>
      <w:r w:rsidRPr="006B5E23">
        <w:rPr>
          <w:rFonts w:ascii="Times New Roman" w:hAnsi="Times New Roman"/>
          <w:i/>
          <w:iCs/>
          <w:color w:val="808080"/>
          <w:sz w:val="24"/>
          <w:szCs w:val="24"/>
          <w:lang w:val="tt-RU"/>
        </w:rPr>
        <w:t xml:space="preserve"> Җиһазны белдергән исемнәрне дөрес әйтелеш белән ныгыту, төсләре буенча төркемләү, төсне белдергән сүзләрне активлаштыру, предметларны санау күнекмәләрен камилләштерү.</w:t>
      </w:r>
    </w:p>
    <w:p w:rsidR="00397F59" w:rsidRPr="006B5E23" w:rsidRDefault="00397F59" w:rsidP="00E468CD">
      <w:pPr>
        <w:spacing w:after="0" w:line="240" w:lineRule="auto"/>
        <w:jc w:val="both"/>
        <w:rPr>
          <w:rFonts w:ascii="Times New Roman" w:hAnsi="Times New Roman"/>
          <w:b/>
          <w:iCs/>
          <w:color w:val="808080"/>
          <w:sz w:val="24"/>
          <w:szCs w:val="24"/>
          <w:lang w:val="tt-RU"/>
        </w:rPr>
      </w:pPr>
      <w:r w:rsidRPr="006B5E23">
        <w:rPr>
          <w:rFonts w:ascii="Times New Roman" w:hAnsi="Times New Roman"/>
          <w:b/>
          <w:i/>
          <w:iCs/>
          <w:color w:val="808080"/>
          <w:sz w:val="24"/>
          <w:szCs w:val="24"/>
          <w:lang w:val="tt-RU"/>
        </w:rPr>
        <w:t xml:space="preserve">Уен барышы. </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i/>
          <w:iCs/>
          <w:color w:val="808080"/>
          <w:sz w:val="24"/>
          <w:szCs w:val="24"/>
        </w:rPr>
        <w:t xml:space="preserve">Чиратлап балалар чакырыла. </w:t>
      </w:r>
      <w:r w:rsidRPr="006B5E23">
        <w:rPr>
          <w:rFonts w:ascii="Times New Roman" w:hAnsi="Times New Roman"/>
          <w:i/>
          <w:iCs/>
          <w:color w:val="808080"/>
          <w:sz w:val="24"/>
          <w:szCs w:val="24"/>
          <w:lang w:val="tt-RU"/>
        </w:rPr>
        <w:t>Бала аюларга җиһаз сайларга булыша. Предметның исемен һәм төсен атый. Мәсәлән: Бу өстәл, кызыл өстәл. 1 (бер), 2 (ике), 3 (өч)...</w:t>
      </w:r>
    </w:p>
    <w:p w:rsidR="00397F59" w:rsidRPr="006B5E23" w:rsidRDefault="00397F59" w:rsidP="00E468CD">
      <w:pPr>
        <w:spacing w:after="0" w:line="240" w:lineRule="auto"/>
        <w:jc w:val="both"/>
        <w:rPr>
          <w:rFonts w:ascii="Times New Roman" w:hAnsi="Times New Roman"/>
          <w:iCs/>
          <w:color w:val="808080"/>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Дидактическая игра “Волшебный мешочек”</w:t>
      </w:r>
    </w:p>
    <w:p w:rsidR="00397F59" w:rsidRPr="006B5E23" w:rsidRDefault="00397F59" w:rsidP="00E468CD">
      <w:pPr>
        <w:spacing w:after="0" w:line="240" w:lineRule="auto"/>
        <w:jc w:val="both"/>
        <w:rPr>
          <w:rFonts w:ascii="Times New Roman" w:hAnsi="Times New Roman"/>
          <w:iCs/>
          <w:color w:val="808080"/>
          <w:sz w:val="24"/>
          <w:szCs w:val="24"/>
        </w:rPr>
      </w:pPr>
      <w:r w:rsidRPr="006B5E23">
        <w:rPr>
          <w:rFonts w:ascii="Times New Roman" w:hAnsi="Times New Roman"/>
          <w:b/>
          <w:sz w:val="24"/>
          <w:szCs w:val="24"/>
          <w:shd w:val="clear" w:color="auto" w:fill="FFFFFF"/>
          <w:lang w:val="tt-RU"/>
        </w:rPr>
        <w:t xml:space="preserve">Цель. </w:t>
      </w:r>
      <w:r w:rsidRPr="006B5E23">
        <w:rPr>
          <w:rFonts w:ascii="Times New Roman" w:hAnsi="Times New Roman"/>
          <w:sz w:val="24"/>
          <w:szCs w:val="24"/>
          <w:shd w:val="clear" w:color="auto" w:fill="FFFFFF"/>
          <w:lang w:val="tt-RU"/>
        </w:rPr>
        <w:t>Учит</w:t>
      </w:r>
      <w:r w:rsidRPr="006B5E23">
        <w:rPr>
          <w:rFonts w:ascii="Times New Roman" w:hAnsi="Times New Roman"/>
          <w:sz w:val="24"/>
          <w:szCs w:val="24"/>
          <w:shd w:val="clear" w:color="auto" w:fill="FFFFFF"/>
        </w:rPr>
        <w:t>ь узнавать овощи по описанию. Различать на ощупь</w:t>
      </w:r>
      <w:r w:rsidRPr="006B5E23">
        <w:rPr>
          <w:rFonts w:ascii="Times New Roman" w:hAnsi="Times New Roman"/>
          <w:i/>
          <w:iCs/>
          <w:color w:val="808080"/>
          <w:sz w:val="24"/>
          <w:szCs w:val="24"/>
        </w:rPr>
        <w:t xml:space="preserve">. Упражнять в пересчете овощей в пределах 10. </w:t>
      </w:r>
    </w:p>
    <w:p w:rsidR="00397F59" w:rsidRPr="006B5E23" w:rsidRDefault="00397F59" w:rsidP="00E468CD">
      <w:pPr>
        <w:spacing w:after="0" w:line="240" w:lineRule="auto"/>
        <w:jc w:val="both"/>
        <w:rPr>
          <w:rFonts w:ascii="Times New Roman" w:hAnsi="Times New Roman"/>
          <w:b/>
          <w:iCs/>
          <w:color w:val="808080"/>
          <w:sz w:val="24"/>
          <w:szCs w:val="24"/>
        </w:rPr>
      </w:pPr>
      <w:r w:rsidRPr="006B5E23">
        <w:rPr>
          <w:rFonts w:ascii="Times New Roman" w:hAnsi="Times New Roman"/>
          <w:b/>
          <w:i/>
          <w:iCs/>
          <w:color w:val="808080"/>
          <w:sz w:val="24"/>
          <w:szCs w:val="24"/>
        </w:rPr>
        <w:t>Ход игры:</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sz w:val="24"/>
          <w:szCs w:val="24"/>
        </w:rPr>
        <w:t>В мешочке лежат разные овощи, но какие дети должны узнать сами, опустив руку в мешок, по форме отгадать один из них и посчитать, сколько овощей лежали в мешочке.</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shd w:val="clear" w:color="auto" w:fill="FFFFFF"/>
          <w:lang w:val="tt-RU"/>
        </w:rPr>
        <w:t>“Серле янчык”</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b/>
          <w:sz w:val="24"/>
          <w:szCs w:val="24"/>
          <w:shd w:val="clear" w:color="auto" w:fill="FFFFFF"/>
          <w:lang w:val="tt-RU"/>
        </w:rPr>
        <w:t xml:space="preserve">Максат. </w:t>
      </w:r>
      <w:r w:rsidRPr="006B5E23">
        <w:rPr>
          <w:rFonts w:ascii="Times New Roman" w:hAnsi="Times New Roman"/>
          <w:sz w:val="24"/>
          <w:szCs w:val="24"/>
          <w:shd w:val="clear" w:color="auto" w:fill="FFFFFF"/>
          <w:lang w:val="tt-RU"/>
        </w:rPr>
        <w:t xml:space="preserve">Яшелчәләрне тышкы күренеше, формалары буенча аера белүләренә ирешү, сенсорик күнекмәләрен үстерү, яшелчә исемнәрен татар телендә дөрес итеп әйтүне ныгыту, </w:t>
      </w:r>
      <w:r w:rsidRPr="006B5E23">
        <w:rPr>
          <w:rFonts w:ascii="Times New Roman" w:hAnsi="Times New Roman"/>
          <w:i/>
          <w:iCs/>
          <w:color w:val="808080"/>
          <w:sz w:val="24"/>
          <w:szCs w:val="24"/>
          <w:lang w:val="tt-RU"/>
        </w:rPr>
        <w:t>санау күнекмәләрен камилләштерү</w:t>
      </w:r>
      <w:r w:rsidRPr="006B5E23">
        <w:rPr>
          <w:rFonts w:ascii="Times New Roman" w:hAnsi="Times New Roman"/>
          <w:sz w:val="24"/>
          <w:szCs w:val="24"/>
          <w:shd w:val="clear" w:color="auto" w:fill="FFFFFF"/>
          <w:lang w:val="tt-RU"/>
        </w:rPr>
        <w:t>.</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lang w:val="tt-RU"/>
        </w:rPr>
        <w:t>Уен барышы:</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r w:rsidRPr="006B5E23">
        <w:rPr>
          <w:rFonts w:ascii="Times New Roman" w:hAnsi="Times New Roman"/>
          <w:sz w:val="24"/>
          <w:szCs w:val="24"/>
          <w:shd w:val="clear" w:color="auto" w:fill="FFFFFF"/>
          <w:lang w:val="tt-RU"/>
        </w:rPr>
        <w:t>Капчыкка төрле яшелчәләр салынган. Балалар капшап  карап, формасы буенча нинди яшелчә икәнен эйтергә тиеш. Һәм ахырдан барлыгы ничә яшелчә салынганын саныйлар.</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 xml:space="preserve">Дидактическая игра </w:t>
      </w:r>
      <w:r w:rsidRPr="006B5E23">
        <w:rPr>
          <w:rFonts w:ascii="Times New Roman" w:hAnsi="Times New Roman"/>
          <w:b/>
          <w:sz w:val="24"/>
          <w:szCs w:val="24"/>
          <w:lang w:val="tt-RU"/>
        </w:rPr>
        <w:t xml:space="preserve">“В стране цветных мячиков” </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b/>
          <w:sz w:val="24"/>
          <w:szCs w:val="24"/>
          <w:lang w:val="tt-RU"/>
        </w:rPr>
        <w:t>Цель.</w:t>
      </w:r>
      <w:r w:rsidRPr="006B5E23">
        <w:rPr>
          <w:rFonts w:ascii="Times New Roman" w:hAnsi="Times New Roman"/>
          <w:color w:val="000000"/>
          <w:sz w:val="24"/>
          <w:szCs w:val="24"/>
          <w:shd w:val="clear" w:color="auto" w:fill="FFFFFF"/>
        </w:rPr>
        <w:t xml:space="preserve"> </w:t>
      </w:r>
      <w:r w:rsidRPr="006B5E23">
        <w:rPr>
          <w:rFonts w:ascii="Times New Roman" w:hAnsi="Times New Roman"/>
          <w:sz w:val="24"/>
          <w:szCs w:val="24"/>
          <w:shd w:val="clear" w:color="auto" w:fill="FFFFFF"/>
        </w:rPr>
        <w:t>Учить различать цвет, развитие мелкой моторики рук, внимания.</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shd w:val="clear" w:color="auto" w:fill="FFFFFF"/>
        </w:rPr>
        <w:t>Ход игры</w:t>
      </w:r>
      <w:r w:rsidRPr="006B5E23">
        <w:rPr>
          <w:rFonts w:ascii="Times New Roman" w:hAnsi="Times New Roman"/>
          <w:b/>
          <w:sz w:val="24"/>
          <w:szCs w:val="24"/>
          <w:shd w:val="clear" w:color="auto" w:fill="FFFFFF"/>
          <w:lang w:val="tt-RU"/>
        </w:rPr>
        <w:t>:</w:t>
      </w:r>
      <w:r w:rsidRPr="006B5E23">
        <w:rPr>
          <w:rFonts w:ascii="Times New Roman" w:hAnsi="Times New Roman"/>
          <w:b/>
          <w:sz w:val="24"/>
          <w:szCs w:val="24"/>
          <w:lang w:val="tt-RU"/>
        </w:rPr>
        <w:t xml:space="preserve"> </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lang w:val="tt-RU"/>
        </w:rPr>
        <w:t xml:space="preserve">Дети </w:t>
      </w:r>
      <w:r w:rsidRPr="006B5E23">
        <w:rPr>
          <w:rFonts w:ascii="Times New Roman" w:hAnsi="Times New Roman"/>
          <w:sz w:val="24"/>
          <w:szCs w:val="24"/>
          <w:shd w:val="clear" w:color="auto" w:fill="FFFFFF"/>
        </w:rPr>
        <w:t>рассматривают  мячики разных цветов (синие, зеленые, красные, желтые) и разной величины (большие и маленькие). Показывают, как они ритмично подпрыгивают, и приговаривает:</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Туп, туп, сикер туп,</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Сикер, сикер кызыл… туп</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shd w:val="clear" w:color="auto" w:fill="FFFFFF"/>
          <w:lang w:val="tt-RU"/>
        </w:rPr>
        <w:t>“Төсле туплар дөн</w:t>
      </w:r>
      <w:r w:rsidRPr="006B5E23">
        <w:rPr>
          <w:rFonts w:ascii="Times New Roman" w:hAnsi="Times New Roman"/>
          <w:b/>
          <w:sz w:val="24"/>
          <w:szCs w:val="24"/>
          <w:shd w:val="clear" w:color="auto" w:fill="FFFFFF"/>
        </w:rPr>
        <w:t>ьясында</w:t>
      </w:r>
      <w:r w:rsidRPr="006B5E23">
        <w:rPr>
          <w:rFonts w:ascii="Times New Roman" w:hAnsi="Times New Roman"/>
          <w:b/>
          <w:sz w:val="24"/>
          <w:szCs w:val="24"/>
          <w:shd w:val="clear" w:color="auto" w:fill="FFFFFF"/>
          <w:lang w:val="tt-RU"/>
        </w:rPr>
        <w:t>”</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Максат.</w:t>
      </w:r>
      <w:r w:rsidRPr="006B5E23">
        <w:rPr>
          <w:rFonts w:ascii="Times New Roman" w:hAnsi="Times New Roman"/>
          <w:sz w:val="24"/>
          <w:szCs w:val="24"/>
          <w:lang w:val="tt-RU"/>
        </w:rPr>
        <w:t xml:space="preserve">  Төсләрне аера белергә. Предметларны бер-берсенә куеп карау юлы белән кирәкле төсне сайлап, туры китерергә өйрәтү.</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Уен барышы: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 xml:space="preserve"> Төрле төстәге туплар  бирелгән. Балага тупның  нинди төстә булуын әйтеп бирергә кирәк.</w:t>
      </w:r>
    </w:p>
    <w:p w:rsidR="00397F59" w:rsidRPr="006B5E23" w:rsidRDefault="00397F59" w:rsidP="00E468CD">
      <w:pPr>
        <w:spacing w:after="0" w:line="240" w:lineRule="auto"/>
        <w:jc w:val="both"/>
        <w:rPr>
          <w:rFonts w:ascii="Times New Roman" w:hAnsi="Times New Roman"/>
          <w:sz w:val="24"/>
          <w:szCs w:val="24"/>
          <w:shd w:val="clear" w:color="auto" w:fill="FFFFFF"/>
          <w:lang w:val="tt-RU"/>
        </w:rPr>
      </w:pPr>
    </w:p>
    <w:p w:rsidR="00397F59" w:rsidRPr="006B5E23" w:rsidRDefault="00397F59" w:rsidP="00E468CD">
      <w:pPr>
        <w:spacing w:after="0" w:line="240" w:lineRule="auto"/>
        <w:jc w:val="both"/>
        <w:rPr>
          <w:rFonts w:ascii="Times New Roman" w:hAnsi="Times New Roman"/>
          <w:b/>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Дидактическая игра</w:t>
      </w:r>
      <w:r w:rsidRPr="006B5E23">
        <w:rPr>
          <w:rFonts w:ascii="Times New Roman" w:hAnsi="Times New Roman"/>
          <w:b/>
          <w:sz w:val="24"/>
          <w:szCs w:val="24"/>
          <w:lang w:val="tt-RU"/>
        </w:rPr>
        <w:t xml:space="preserve"> “Кто что делает?”</w:t>
      </w:r>
    </w:p>
    <w:p w:rsidR="00397F59" w:rsidRPr="006B5E23" w:rsidRDefault="00397F59" w:rsidP="00E468CD">
      <w:pPr>
        <w:spacing w:after="0" w:line="240" w:lineRule="auto"/>
        <w:jc w:val="both"/>
        <w:rPr>
          <w:rFonts w:ascii="Times New Roman" w:hAnsi="Times New Roman"/>
          <w:sz w:val="24"/>
          <w:szCs w:val="24"/>
        </w:rPr>
      </w:pPr>
      <w:r w:rsidRPr="006B5E23">
        <w:rPr>
          <w:rFonts w:ascii="Times New Roman" w:hAnsi="Times New Roman"/>
          <w:b/>
          <w:sz w:val="24"/>
          <w:szCs w:val="24"/>
        </w:rPr>
        <w:t xml:space="preserve">Цель. </w:t>
      </w:r>
      <w:r w:rsidRPr="006B5E23">
        <w:rPr>
          <w:rFonts w:ascii="Times New Roman" w:hAnsi="Times New Roman"/>
          <w:sz w:val="24"/>
          <w:szCs w:val="24"/>
        </w:rPr>
        <w:t>Учить детей внимательно рассматривать картинки и называть изображенные на ней предметы и действия.</w:t>
      </w:r>
    </w:p>
    <w:p w:rsidR="00397F59" w:rsidRPr="006B5E23" w:rsidRDefault="00397F59" w:rsidP="00E468CD">
      <w:pPr>
        <w:spacing w:after="0" w:line="240" w:lineRule="auto"/>
        <w:jc w:val="both"/>
        <w:rPr>
          <w:rFonts w:ascii="Times New Roman" w:hAnsi="Times New Roman"/>
          <w:b/>
          <w:sz w:val="24"/>
          <w:szCs w:val="24"/>
          <w:shd w:val="clear" w:color="auto" w:fill="FFFFFF"/>
        </w:rPr>
      </w:pPr>
      <w:r w:rsidRPr="006B5E23">
        <w:rPr>
          <w:rFonts w:ascii="Times New Roman" w:hAnsi="Times New Roman"/>
          <w:b/>
          <w:sz w:val="24"/>
          <w:szCs w:val="24"/>
        </w:rPr>
        <w:t xml:space="preserve">Ход игры: </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sz w:val="24"/>
          <w:szCs w:val="24"/>
          <w:shd w:val="clear" w:color="auto" w:fill="FFFFFF"/>
        </w:rPr>
        <w:t>Детям  демонстрируют предметные картинки с изображением объекта их деятельности, при этом задавая вопросы: «Папа что делает?», «Мама что делает?» и т.д.</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shd w:val="clear" w:color="auto" w:fill="FFFFFF"/>
          <w:lang w:val="tt-RU"/>
        </w:rPr>
        <w:t>“Кем нәрсә эшли?”</w:t>
      </w:r>
    </w:p>
    <w:p w:rsidR="00397F59" w:rsidRPr="006B5E23" w:rsidRDefault="00397F59" w:rsidP="00E468CD">
      <w:pPr>
        <w:spacing w:after="0" w:line="240" w:lineRule="auto"/>
        <w:jc w:val="both"/>
        <w:rPr>
          <w:rFonts w:ascii="Times New Roman" w:hAnsi="Times New Roman"/>
          <w:color w:val="000000"/>
          <w:sz w:val="24"/>
          <w:szCs w:val="24"/>
          <w:shd w:val="clear" w:color="auto" w:fill="FFFFFF"/>
          <w:lang w:val="tt-RU"/>
        </w:rPr>
      </w:pPr>
      <w:r w:rsidRPr="006B5E23">
        <w:rPr>
          <w:rFonts w:ascii="Times New Roman" w:hAnsi="Times New Roman"/>
          <w:b/>
          <w:sz w:val="24"/>
          <w:szCs w:val="24"/>
          <w:shd w:val="clear" w:color="auto" w:fill="FFFFFF"/>
          <w:lang w:val="tt-RU"/>
        </w:rPr>
        <w:t xml:space="preserve">Максат. </w:t>
      </w:r>
      <w:r w:rsidRPr="006B5E23">
        <w:rPr>
          <w:rFonts w:ascii="Times New Roman" w:hAnsi="Times New Roman"/>
          <w:color w:val="000000"/>
          <w:sz w:val="24"/>
          <w:szCs w:val="24"/>
          <w:shd w:val="clear" w:color="auto" w:fill="FFFFFF"/>
          <w:lang w:val="tt-RU"/>
        </w:rPr>
        <w:t>Рәсемнәр ярдәмендә хәрәкәтләнү сүзләрен кулланып, бирелгән сорауларга җавап бирү.</w:t>
      </w:r>
    </w:p>
    <w:p w:rsidR="00397F59" w:rsidRPr="006B5E23" w:rsidRDefault="00397F59" w:rsidP="00E468CD">
      <w:pPr>
        <w:spacing w:after="0" w:line="240" w:lineRule="auto"/>
        <w:jc w:val="both"/>
        <w:rPr>
          <w:rFonts w:ascii="Times New Roman" w:hAnsi="Times New Roman"/>
          <w:b/>
          <w:color w:val="000000"/>
          <w:sz w:val="24"/>
          <w:szCs w:val="24"/>
          <w:shd w:val="clear" w:color="auto" w:fill="FFFFFF"/>
          <w:lang w:val="tt-RU"/>
        </w:rPr>
      </w:pPr>
      <w:r w:rsidRPr="006B5E23">
        <w:rPr>
          <w:rFonts w:ascii="Times New Roman" w:hAnsi="Times New Roman"/>
          <w:b/>
          <w:color w:val="000000"/>
          <w:sz w:val="24"/>
          <w:szCs w:val="24"/>
          <w:shd w:val="clear" w:color="auto" w:fill="FFFFFF"/>
          <w:lang w:val="tt-RU"/>
        </w:rPr>
        <w:t>Уен барышы :</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sz w:val="24"/>
          <w:szCs w:val="24"/>
          <w:shd w:val="clear" w:color="auto" w:fill="FFFFFF"/>
          <w:lang w:val="tt-RU"/>
        </w:rPr>
        <w:t xml:space="preserve">Тактада гаилә әгъзалары сүрәтләнгән рәсемнәр. Балалар “Кем нәрсә эшли?” соравына җавап бирергә тиеш. Мәс. Әти машина юа, әни кыяр юа һ.б.  Уен шулай дәвам итә. </w:t>
      </w:r>
    </w:p>
    <w:p w:rsidR="00397F59" w:rsidRPr="006B5E23" w:rsidRDefault="00397F59" w:rsidP="00E468CD">
      <w:pPr>
        <w:spacing w:after="0" w:line="240" w:lineRule="auto"/>
        <w:jc w:val="both"/>
        <w:rPr>
          <w:rFonts w:ascii="Times New Roman" w:hAnsi="Times New Roman"/>
          <w:b/>
          <w:iCs/>
          <w:color w:val="808080"/>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Дидактическая игра</w:t>
      </w:r>
      <w:r w:rsidRPr="006B5E23">
        <w:rPr>
          <w:rFonts w:ascii="Times New Roman" w:hAnsi="Times New Roman"/>
          <w:b/>
          <w:sz w:val="24"/>
          <w:szCs w:val="24"/>
          <w:lang w:val="tt-RU"/>
        </w:rPr>
        <w:t xml:space="preserve"> “Собери урожай яблок”</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b/>
          <w:sz w:val="24"/>
          <w:szCs w:val="24"/>
          <w:lang w:val="tt-RU"/>
        </w:rPr>
        <w:t xml:space="preserve">Цель. </w:t>
      </w:r>
      <w:r w:rsidRPr="006B5E23">
        <w:rPr>
          <w:rFonts w:ascii="Times New Roman" w:hAnsi="Times New Roman"/>
          <w:sz w:val="24"/>
          <w:szCs w:val="24"/>
          <w:lang w:val="tt-RU"/>
        </w:rPr>
        <w:t>Способствовать умению называть цвет яблок, находить предмет заданного цвета по образцу. Закрепить навыки сложения и вычитания в пределах 10.</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Ход игры:</w:t>
      </w:r>
    </w:p>
    <w:p w:rsidR="00397F59" w:rsidRPr="006B5E23" w:rsidRDefault="00397F59" w:rsidP="00E468CD">
      <w:pPr>
        <w:spacing w:after="0" w:line="240" w:lineRule="auto"/>
        <w:jc w:val="both"/>
        <w:rPr>
          <w:rFonts w:ascii="Times New Roman" w:hAnsi="Times New Roman"/>
          <w:sz w:val="24"/>
          <w:szCs w:val="24"/>
          <w:lang w:val="tt-RU"/>
        </w:rPr>
      </w:pPr>
      <w:r w:rsidRPr="006B5E23">
        <w:rPr>
          <w:rFonts w:ascii="Times New Roman" w:hAnsi="Times New Roman"/>
          <w:sz w:val="24"/>
          <w:szCs w:val="24"/>
          <w:lang w:val="tt-RU"/>
        </w:rPr>
        <w:t>На дереве размещаем яблоки, детей делим на 2 команды. 1 команда собирает красные яблоки, 2 команда – желтые. И считаем, сколько яблок собралось.</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shd w:val="clear" w:color="auto" w:fill="FFFFFF"/>
          <w:lang w:val="tt-RU"/>
        </w:rPr>
        <w:t>“</w:t>
      </w:r>
      <w:r w:rsidRPr="006B5E23">
        <w:rPr>
          <w:rFonts w:ascii="Times New Roman" w:hAnsi="Times New Roman"/>
          <w:b/>
          <w:sz w:val="24"/>
          <w:szCs w:val="24"/>
          <w:shd w:val="clear" w:color="auto" w:fill="FFFFFF"/>
        </w:rPr>
        <w:t>Алма у</w:t>
      </w:r>
      <w:r w:rsidRPr="006B5E23">
        <w:rPr>
          <w:rFonts w:ascii="Times New Roman" w:hAnsi="Times New Roman"/>
          <w:b/>
          <w:sz w:val="24"/>
          <w:szCs w:val="24"/>
          <w:shd w:val="clear" w:color="auto" w:fill="FFFFFF"/>
          <w:lang w:val="tt-RU"/>
        </w:rPr>
        <w:t>ңышын җый”</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b/>
          <w:sz w:val="24"/>
          <w:szCs w:val="24"/>
          <w:shd w:val="clear" w:color="auto" w:fill="FFFFFF"/>
          <w:lang w:val="tt-RU"/>
        </w:rPr>
        <w:t xml:space="preserve">Максат. </w:t>
      </w:r>
      <w:r w:rsidRPr="006B5E23">
        <w:rPr>
          <w:rFonts w:ascii="Times New Roman" w:hAnsi="Times New Roman"/>
          <w:sz w:val="24"/>
          <w:szCs w:val="24"/>
          <w:shd w:val="clear" w:color="auto" w:fill="FFFFFF"/>
          <w:lang w:val="tt-RU"/>
        </w:rPr>
        <w:t>Алмаларның төсен дөрес билгеләү,</w:t>
      </w:r>
      <w:r w:rsidRPr="006B5E23">
        <w:rPr>
          <w:rFonts w:ascii="Times New Roman" w:hAnsi="Times New Roman"/>
          <w:i/>
          <w:iCs/>
          <w:color w:val="808080"/>
          <w:sz w:val="24"/>
          <w:szCs w:val="24"/>
          <w:lang w:val="tt-RU"/>
        </w:rPr>
        <w:t xml:space="preserve"> санау күнекмәләрен камилләштерү.</w:t>
      </w:r>
    </w:p>
    <w:p w:rsidR="00397F59" w:rsidRPr="006B5E23" w:rsidRDefault="00397F59" w:rsidP="00E468CD">
      <w:pPr>
        <w:spacing w:after="0" w:line="240" w:lineRule="auto"/>
        <w:jc w:val="both"/>
        <w:rPr>
          <w:rFonts w:ascii="Times New Roman" w:hAnsi="Times New Roman"/>
          <w:b/>
          <w:iCs/>
          <w:color w:val="808080"/>
          <w:sz w:val="24"/>
          <w:szCs w:val="24"/>
          <w:lang w:val="tt-RU"/>
        </w:rPr>
      </w:pPr>
      <w:r w:rsidRPr="006B5E23">
        <w:rPr>
          <w:rFonts w:ascii="Times New Roman" w:hAnsi="Times New Roman"/>
          <w:b/>
          <w:i/>
          <w:iCs/>
          <w:color w:val="808080"/>
          <w:sz w:val="24"/>
          <w:szCs w:val="24"/>
          <w:lang w:val="tt-RU"/>
        </w:rPr>
        <w:t xml:space="preserve">Уен барышы: </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i/>
          <w:iCs/>
          <w:color w:val="808080"/>
          <w:sz w:val="24"/>
          <w:szCs w:val="24"/>
          <w:lang w:val="tt-RU"/>
        </w:rPr>
        <w:t>Уенда икешәр бала катнаша, 1 бала сары алмалар җыя, ә икенчесе – кызыл алмалар җыя. Уен ахырында алмаларны саныйбыз.</w:t>
      </w:r>
    </w:p>
    <w:p w:rsidR="00397F59" w:rsidRPr="006B5E23" w:rsidRDefault="00397F59" w:rsidP="00E468CD">
      <w:pPr>
        <w:spacing w:after="0" w:line="240" w:lineRule="auto"/>
        <w:jc w:val="both"/>
        <w:rPr>
          <w:rFonts w:ascii="Times New Roman" w:hAnsi="Times New Roman"/>
          <w:iCs/>
          <w:color w:val="808080"/>
          <w:sz w:val="24"/>
          <w:szCs w:val="24"/>
          <w:lang w:val="tt-RU"/>
        </w:rPr>
      </w:pP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rPr>
        <w:t>Дидактическая игра</w:t>
      </w:r>
      <w:r w:rsidRPr="006B5E23">
        <w:rPr>
          <w:rFonts w:ascii="Times New Roman" w:hAnsi="Times New Roman"/>
          <w:b/>
          <w:sz w:val="24"/>
          <w:szCs w:val="24"/>
          <w:lang w:val="tt-RU"/>
        </w:rPr>
        <w:t xml:space="preserve"> “Кто в домике җивет?” </w:t>
      </w:r>
    </w:p>
    <w:p w:rsidR="00397F59" w:rsidRPr="006B5E23" w:rsidRDefault="00397F59" w:rsidP="00E468CD">
      <w:pPr>
        <w:spacing w:after="0" w:line="240" w:lineRule="auto"/>
        <w:jc w:val="both"/>
        <w:rPr>
          <w:rFonts w:ascii="Times New Roman" w:hAnsi="Times New Roman"/>
          <w:sz w:val="24"/>
          <w:szCs w:val="24"/>
          <w:shd w:val="clear" w:color="auto" w:fill="FFFFFF"/>
        </w:rPr>
      </w:pPr>
      <w:r w:rsidRPr="006B5E23">
        <w:rPr>
          <w:rFonts w:ascii="Times New Roman" w:hAnsi="Times New Roman"/>
          <w:b/>
          <w:sz w:val="24"/>
          <w:szCs w:val="24"/>
        </w:rPr>
        <w:t xml:space="preserve">Цель. </w:t>
      </w:r>
      <w:r w:rsidRPr="006B5E23">
        <w:rPr>
          <w:rFonts w:ascii="Times New Roman" w:hAnsi="Times New Roman"/>
          <w:sz w:val="24"/>
          <w:szCs w:val="24"/>
          <w:shd w:val="clear" w:color="auto" w:fill="FFFFFF"/>
        </w:rPr>
        <w:t>Закрепить у детей представления о семье, ее членах;</w:t>
      </w:r>
    </w:p>
    <w:p w:rsidR="00397F59" w:rsidRPr="006B5E23" w:rsidRDefault="00397F59" w:rsidP="00E468CD">
      <w:pPr>
        <w:spacing w:after="0" w:line="240" w:lineRule="auto"/>
        <w:jc w:val="both"/>
        <w:rPr>
          <w:rFonts w:ascii="Times New Roman" w:hAnsi="Times New Roman"/>
          <w:b/>
          <w:sz w:val="24"/>
          <w:szCs w:val="24"/>
          <w:shd w:val="clear" w:color="auto" w:fill="FFFFFF"/>
        </w:rPr>
      </w:pPr>
      <w:r w:rsidRPr="006B5E23">
        <w:rPr>
          <w:rFonts w:ascii="Times New Roman" w:hAnsi="Times New Roman"/>
          <w:b/>
          <w:sz w:val="24"/>
          <w:szCs w:val="24"/>
          <w:shd w:val="clear" w:color="auto" w:fill="FFFFFF"/>
        </w:rPr>
        <w:t>Ход игры:</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sz w:val="24"/>
          <w:szCs w:val="24"/>
          <w:shd w:val="clear" w:color="auto" w:fill="FFFFFF"/>
        </w:rPr>
        <w:t xml:space="preserve">Посмотреть картинки, вспомнить и показать кто живет в этом доме. </w:t>
      </w:r>
    </w:p>
    <w:p w:rsidR="00397F59" w:rsidRPr="006B5E23" w:rsidRDefault="00397F59" w:rsidP="00E468CD">
      <w:pPr>
        <w:spacing w:after="0" w:line="240" w:lineRule="auto"/>
        <w:jc w:val="both"/>
        <w:rPr>
          <w:rFonts w:ascii="Times New Roman" w:hAnsi="Times New Roman"/>
          <w:b/>
          <w:sz w:val="24"/>
          <w:szCs w:val="24"/>
          <w:shd w:val="clear" w:color="auto" w:fill="FFFFFF"/>
          <w:lang w:val="tt-RU"/>
        </w:rPr>
      </w:pPr>
      <w:r w:rsidRPr="006B5E23">
        <w:rPr>
          <w:rFonts w:ascii="Times New Roman" w:hAnsi="Times New Roman"/>
          <w:b/>
          <w:sz w:val="24"/>
          <w:szCs w:val="24"/>
          <w:shd w:val="clear" w:color="auto" w:fill="FFFFFF"/>
        </w:rPr>
        <w:t xml:space="preserve">Дидактик уен </w:t>
      </w:r>
      <w:r w:rsidRPr="006B5E23">
        <w:rPr>
          <w:rFonts w:ascii="Times New Roman" w:hAnsi="Times New Roman"/>
          <w:b/>
          <w:sz w:val="24"/>
          <w:szCs w:val="24"/>
          <w:shd w:val="clear" w:color="auto" w:fill="FFFFFF"/>
          <w:lang w:val="tt-RU"/>
        </w:rPr>
        <w:t>“Бу өйдә кем яши?”</w:t>
      </w:r>
    </w:p>
    <w:p w:rsidR="00397F59" w:rsidRPr="006B5E23" w:rsidRDefault="00397F59" w:rsidP="00E468CD">
      <w:pPr>
        <w:spacing w:after="0" w:line="240" w:lineRule="auto"/>
        <w:jc w:val="both"/>
        <w:rPr>
          <w:rFonts w:ascii="Times New Roman" w:hAnsi="Times New Roman"/>
          <w:color w:val="000000"/>
          <w:sz w:val="24"/>
          <w:szCs w:val="24"/>
          <w:lang w:val="tt-RU"/>
        </w:rPr>
      </w:pPr>
      <w:r w:rsidRPr="006B5E23">
        <w:rPr>
          <w:rFonts w:ascii="Times New Roman" w:hAnsi="Times New Roman"/>
          <w:b/>
          <w:sz w:val="24"/>
          <w:szCs w:val="24"/>
          <w:shd w:val="clear" w:color="auto" w:fill="FFFFFF"/>
          <w:lang w:val="tt-RU"/>
        </w:rPr>
        <w:t xml:space="preserve">Максат. </w:t>
      </w:r>
      <w:r w:rsidRPr="006B5E23">
        <w:rPr>
          <w:rFonts w:ascii="Times New Roman" w:hAnsi="Times New Roman"/>
          <w:color w:val="000000"/>
          <w:sz w:val="24"/>
          <w:szCs w:val="24"/>
          <w:lang w:val="tt-RU"/>
        </w:rPr>
        <w:t>Балаларның гаилә һәм гаилә әгъзалары турындагы белемнәрен баетуны дәвам итү.</w:t>
      </w:r>
    </w:p>
    <w:p w:rsidR="00397F59" w:rsidRPr="006B5E23" w:rsidRDefault="00397F59" w:rsidP="00E468CD">
      <w:pPr>
        <w:spacing w:after="0" w:line="240" w:lineRule="auto"/>
        <w:jc w:val="both"/>
        <w:rPr>
          <w:rFonts w:ascii="Times New Roman" w:hAnsi="Times New Roman"/>
          <w:b/>
          <w:color w:val="000000"/>
          <w:sz w:val="24"/>
          <w:szCs w:val="24"/>
          <w:lang w:val="tt-RU"/>
        </w:rPr>
      </w:pPr>
      <w:r w:rsidRPr="006B5E23">
        <w:rPr>
          <w:rFonts w:ascii="Times New Roman" w:hAnsi="Times New Roman"/>
          <w:b/>
          <w:color w:val="000000"/>
          <w:sz w:val="24"/>
          <w:szCs w:val="24"/>
          <w:lang w:val="tt-RU"/>
        </w:rPr>
        <w:t>Уен барышы:</w:t>
      </w:r>
    </w:p>
    <w:p w:rsidR="00397F59" w:rsidRPr="006B5E23" w:rsidRDefault="00397F59" w:rsidP="00E468CD">
      <w:pPr>
        <w:spacing w:after="0" w:line="240" w:lineRule="auto"/>
        <w:jc w:val="both"/>
        <w:rPr>
          <w:rFonts w:ascii="Times New Roman" w:hAnsi="Times New Roman"/>
          <w:iCs/>
          <w:color w:val="808080"/>
          <w:sz w:val="24"/>
          <w:szCs w:val="24"/>
          <w:lang w:val="tt-RU"/>
        </w:rPr>
      </w:pPr>
      <w:r w:rsidRPr="006B5E23">
        <w:rPr>
          <w:rFonts w:ascii="Times New Roman" w:hAnsi="Times New Roman"/>
          <w:color w:val="000000"/>
          <w:sz w:val="24"/>
          <w:szCs w:val="24"/>
          <w:lang w:val="tt-RU"/>
        </w:rPr>
        <w:t>Балаларга гаилә  әгъзалары сүрәтләнгән рәсемнәр бирелә. Бу өйдә кем яши соравын ишету белән өй янына “Монда яши бабай” һ.б. дип әйтәсе була.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w:t>
      </w:r>
    </w:p>
    <w:p w:rsidR="00397F59" w:rsidRPr="006B5E23" w:rsidRDefault="00397F59" w:rsidP="00E468CD">
      <w:pPr>
        <w:spacing w:after="0" w:line="240" w:lineRule="auto"/>
        <w:rPr>
          <w:rFonts w:ascii="Times New Roman" w:hAnsi="Times New Roman"/>
          <w:b/>
          <w:sz w:val="24"/>
          <w:szCs w:val="24"/>
          <w:lang w:val="tt-RU"/>
        </w:rPr>
      </w:pPr>
      <w:r w:rsidRPr="006B5E23">
        <w:rPr>
          <w:rFonts w:ascii="Times New Roman" w:hAnsi="Times New Roman"/>
          <w:b/>
          <w:sz w:val="24"/>
          <w:szCs w:val="24"/>
          <w:lang w:val="tt-RU"/>
        </w:rPr>
        <w:t>Раскраска “ Моя семья”</w:t>
      </w:r>
    </w:p>
    <w:p w:rsidR="00397F59" w:rsidRPr="006B5E23" w:rsidRDefault="00397F59" w:rsidP="00E468CD">
      <w:pPr>
        <w:spacing w:after="0" w:line="240" w:lineRule="auto"/>
        <w:jc w:val="both"/>
        <w:rPr>
          <w:rFonts w:ascii="Times New Roman" w:hAnsi="Times New Roman"/>
          <w:b/>
          <w:sz w:val="24"/>
          <w:szCs w:val="24"/>
          <w:lang w:val="tt-RU"/>
        </w:rPr>
      </w:pPr>
      <w:r w:rsidRPr="006B5E23">
        <w:rPr>
          <w:rFonts w:ascii="Times New Roman" w:hAnsi="Times New Roman"/>
          <w:b/>
          <w:sz w:val="24"/>
          <w:szCs w:val="24"/>
          <w:lang w:val="tt-RU"/>
        </w:rPr>
        <w:t xml:space="preserve">Цель. </w:t>
      </w:r>
      <w:r w:rsidRPr="006B5E23">
        <w:rPr>
          <w:rFonts w:ascii="Times New Roman" w:hAnsi="Times New Roman"/>
          <w:sz w:val="24"/>
          <w:szCs w:val="24"/>
          <w:shd w:val="clear" w:color="auto" w:fill="FFFFFF"/>
        </w:rPr>
        <w:t xml:space="preserve">Развивать фантазию и творчество, познавательный интерес, мелкую моторику  рук. </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Pr="003843C5" w:rsidRDefault="00397F59" w:rsidP="00E468CD">
      <w:pPr>
        <w:pStyle w:val="NoSpacing"/>
        <w:jc w:val="center"/>
        <w:rPr>
          <w:rFonts w:ascii="Times New Roman" w:hAnsi="Times New Roman"/>
          <w:b/>
          <w:sz w:val="28"/>
          <w:szCs w:val="28"/>
        </w:rPr>
      </w:pPr>
      <w:r w:rsidRPr="003843C5">
        <w:rPr>
          <w:rFonts w:ascii="Times New Roman" w:hAnsi="Times New Roman"/>
          <w:b/>
          <w:sz w:val="28"/>
          <w:szCs w:val="28"/>
        </w:rPr>
        <w:t>7.Инновация по организации фольклорно-обрядового праздника, игры.</w:t>
      </w:r>
    </w:p>
    <w:p w:rsidR="00397F59" w:rsidRPr="0042063E" w:rsidRDefault="00397F59" w:rsidP="00E468CD">
      <w:pPr>
        <w:framePr w:hSpace="180" w:wrap="around" w:hAnchor="margin" w:y="1185"/>
        <w:spacing w:after="0" w:line="240" w:lineRule="auto"/>
        <w:rPr>
          <w:rFonts w:ascii="Times New Roman" w:hAnsi="Times New Roman"/>
          <w:sz w:val="24"/>
          <w:szCs w:val="24"/>
          <w:lang w:val="tt-RU"/>
        </w:rPr>
      </w:pPr>
      <w:r>
        <w:rPr>
          <w:rFonts w:ascii="Times New Roman" w:hAnsi="Times New Roman"/>
          <w:sz w:val="24"/>
          <w:szCs w:val="24"/>
          <w:lang w:val="tt-RU"/>
        </w:rPr>
        <w:t xml:space="preserve">                                                      </w:t>
      </w:r>
    </w:p>
    <w:p w:rsidR="00397F59" w:rsidRDefault="00397F59" w:rsidP="00E468CD">
      <w:pPr>
        <w:pStyle w:val="NoSpacing"/>
        <w:jc w:val="center"/>
        <w:rPr>
          <w:rFonts w:ascii="Times New Roman" w:hAnsi="Times New Roman"/>
          <w:b/>
          <w:sz w:val="24"/>
          <w:szCs w:val="24"/>
          <w:lang w:val="tt-RU"/>
        </w:rPr>
      </w:pPr>
    </w:p>
    <w:p w:rsidR="00397F59" w:rsidRPr="001B342C" w:rsidRDefault="00397F59" w:rsidP="00E468CD">
      <w:pPr>
        <w:pStyle w:val="NoSpacing"/>
        <w:jc w:val="center"/>
        <w:rPr>
          <w:rFonts w:ascii="Times New Roman" w:hAnsi="Times New Roman"/>
          <w:b/>
          <w:spacing w:val="-16"/>
          <w:sz w:val="40"/>
          <w:szCs w:val="40"/>
          <w:lang w:val="tt-RU"/>
        </w:rPr>
      </w:pPr>
      <w:r w:rsidRPr="0042063E">
        <w:rPr>
          <w:rFonts w:ascii="Times New Roman" w:hAnsi="Times New Roman"/>
          <w:b/>
          <w:sz w:val="24"/>
          <w:szCs w:val="24"/>
          <w:lang w:val="tt-RU"/>
        </w:rPr>
        <w:t>“Балачак бәйрәмнәре”</w:t>
      </w:r>
    </w:p>
    <w:p w:rsidR="00397F59" w:rsidRDefault="00397F59" w:rsidP="00E468CD">
      <w:pPr>
        <w:pStyle w:val="NoSpacing"/>
        <w:jc w:val="center"/>
        <w:rPr>
          <w:rFonts w:ascii="Times New Roman" w:hAnsi="Times New Roman"/>
          <w:sz w:val="24"/>
          <w:szCs w:val="24"/>
          <w:lang w:val="tt-RU"/>
        </w:rPr>
      </w:pPr>
      <w:r w:rsidRPr="0042063E">
        <w:rPr>
          <w:rFonts w:ascii="Times New Roman" w:hAnsi="Times New Roman"/>
          <w:sz w:val="24"/>
          <w:szCs w:val="24"/>
          <w:lang w:val="tt-RU"/>
        </w:rPr>
        <w:t>Авторлык эше.</w:t>
      </w:r>
    </w:p>
    <w:p w:rsidR="00397F59" w:rsidRPr="0042063E" w:rsidRDefault="00397F59" w:rsidP="00E468CD">
      <w:pPr>
        <w:pStyle w:val="NoSpacing"/>
        <w:jc w:val="right"/>
        <w:rPr>
          <w:rFonts w:ascii="Times New Roman" w:hAnsi="Times New Roman"/>
          <w:sz w:val="24"/>
          <w:szCs w:val="24"/>
          <w:lang w:val="tt-RU"/>
        </w:rPr>
      </w:pPr>
      <w:r w:rsidRPr="0042063E">
        <w:rPr>
          <w:rFonts w:ascii="Times New Roman" w:hAnsi="Times New Roman"/>
          <w:sz w:val="24"/>
          <w:szCs w:val="24"/>
          <w:lang w:val="tt-RU"/>
        </w:rPr>
        <w:t>Абдуллина Дилә Ванситовна</w:t>
      </w:r>
    </w:p>
    <w:p w:rsidR="00397F59" w:rsidRPr="0042063E" w:rsidRDefault="00397F59" w:rsidP="00E468CD">
      <w:pPr>
        <w:pStyle w:val="NoSpacing"/>
        <w:jc w:val="right"/>
        <w:rPr>
          <w:rFonts w:ascii="Times New Roman" w:hAnsi="Times New Roman"/>
          <w:sz w:val="24"/>
          <w:szCs w:val="24"/>
          <w:lang w:val="tt-RU"/>
        </w:rPr>
      </w:pPr>
      <w:r w:rsidRPr="001B342C">
        <w:rPr>
          <w:rFonts w:ascii="Times New Roman" w:hAnsi="Times New Roman"/>
          <w:sz w:val="24"/>
          <w:szCs w:val="24"/>
          <w:lang w:val="tt-RU"/>
        </w:rPr>
        <w:t>МБДОУ «Арский детский сад №11</w:t>
      </w:r>
    </w:p>
    <w:p w:rsidR="00397F59" w:rsidRPr="0042063E" w:rsidRDefault="00397F59" w:rsidP="00E468CD">
      <w:pPr>
        <w:pStyle w:val="NoSpacing"/>
        <w:jc w:val="right"/>
        <w:rPr>
          <w:rFonts w:ascii="Times New Roman" w:hAnsi="Times New Roman"/>
          <w:sz w:val="24"/>
          <w:szCs w:val="24"/>
          <w:lang w:val="tt-RU"/>
        </w:rPr>
      </w:pPr>
    </w:p>
    <w:p w:rsidR="00397F59" w:rsidRPr="0042063E" w:rsidRDefault="00397F59" w:rsidP="00E468CD">
      <w:pPr>
        <w:pStyle w:val="NoSpacing"/>
        <w:jc w:val="center"/>
        <w:rPr>
          <w:rFonts w:ascii="Times New Roman" w:hAnsi="Times New Roman"/>
          <w:sz w:val="24"/>
          <w:szCs w:val="24"/>
          <w:lang w:val="tt-RU"/>
        </w:rPr>
      </w:pPr>
      <w:r w:rsidRPr="0042063E">
        <w:rPr>
          <w:rFonts w:ascii="Times New Roman" w:hAnsi="Times New Roman"/>
          <w:sz w:val="24"/>
          <w:szCs w:val="24"/>
          <w:lang w:val="tt-RU"/>
        </w:rPr>
        <w:t>КЕРЕШ</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Балачак чоры ул кабатланмас, тылсымлы  әкияткә тиң чор.Менә шушы  кабатланмас  әкияти  чорда  безнең  киләчәгебезгә  алмаш – кечкенә шәхесләр тәрбияләнә.  Ә аларны  туган ягыбызга, милләтебезгә лаеклы  алмаш – зур шәхесләр итеп үстерү без педагогларның төп бурычларыннан берсе. Без тәрбияләгән балалар яңа гына шытып чыккан  яшь үсентеләр кебек. Аларны нинди туфракка утыртып, ничек карап үстерәбез, безнең милләтебез язмышы да шуңа бәйле.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Белгәнебезчә, халкыбыз искиткеч бай тарихка ия. Үсеп килүче яшь буын өчен  халкыбызның гасырлардан килгән зирәк акылы, моңлы күңеле, җор теле тудырган иҗат җәүһәрләре, йолалары, җырлары, бәйрәмнәре уеннары, гореф- гадәтләре – барысы да бик мөһим. Бала кечкенә яшьтән шушы тарихи ядъкәрләребезнең мәгънәсен аңлап, сеңдереп үскәндә генә анда милли узаң формалаша ала.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Халкыбыз борынгыдан һәрьяклап үскән шәхес тәрбияләргә омтылган. Шуңа ирешү юлында ул үз традицияләрен булдырган. Балаларны хезмәт сөяргә, хезмәт кешесенә карата хөрмәт белән карарга өйрәтү, туган илгә, туган җиргә,туган телгә мәхәббәтбелән карарга өйрәтү әнә шундыйлардан. Шулай ук халкыбызның башка милләтләр белән дустанә мөнәсәбәттә яшәве,кунакчыл, ачык йөзле булуы, чисталык яратуы – милләтебезнең иң күркәм сыйфатлары.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Бердәм дәүләт стандартлары безнең алга ата–аналар белән берлектә бар яктан үскән шәхес тәрбияләү бурычын куя.  Чын милли җанлы, бар яктан үскән балалар тәрбияләүдә бәйрәмнәр, йолалар белән таныштыру бик отышлы тәрбия чарасы. “Ана сөте белән керә торган” тәрбиянең нигезендә нәкъ менә шулар ята, чөнки бер буыннан икенчесенә билгеле бер идеяләрне, үз-үзеңне тоту, хис-тойгы нормаларын тапшыру шушы гореф-гадәтләргә нигезләнә.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Бу ярдәмлек ике бүлектән тора: беренче бүлектә балалар бакчалары һәм башлангыч классларда уздырыла торган  бәйрәм-кичәләр. Ә икенче бүлектә шушы бәйрәм–кичәләрдә,төрле конкурсларда куллану өчен  язылган  шигырьләремне үз эченә алды.</w:t>
      </w:r>
    </w:p>
    <w:p w:rsidR="00397F59" w:rsidRPr="0042063E" w:rsidRDefault="00397F59" w:rsidP="00E468CD">
      <w:pPr>
        <w:pStyle w:val="NoSpacing"/>
        <w:rPr>
          <w:rFonts w:ascii="Times New Roman" w:hAnsi="Times New Roman"/>
          <w:bCs/>
          <w:color w:val="111111"/>
          <w:sz w:val="24"/>
          <w:szCs w:val="24"/>
          <w:lang w:eastAsia="ru-RU"/>
        </w:rPr>
      </w:pPr>
      <w:r w:rsidRPr="0042063E">
        <w:rPr>
          <w:rFonts w:ascii="Times New Roman" w:hAnsi="Times New Roman"/>
          <w:bCs/>
          <w:color w:val="111111"/>
          <w:sz w:val="24"/>
          <w:szCs w:val="24"/>
          <w:lang w:val="tt-RU" w:eastAsia="ru-RU"/>
        </w:rPr>
        <w:t xml:space="preserve">  </w:t>
      </w:r>
      <w:r w:rsidRPr="0042063E">
        <w:rPr>
          <w:rFonts w:ascii="Times New Roman" w:hAnsi="Times New Roman"/>
          <w:bCs/>
          <w:color w:val="111111"/>
          <w:sz w:val="24"/>
          <w:szCs w:val="24"/>
          <w:lang w:eastAsia="ru-RU"/>
        </w:rPr>
        <w:t>СЦЕНАРИЙ МЕРОПРИЯТИЯ</w:t>
      </w:r>
      <w:r w:rsidRPr="0042063E">
        <w:rPr>
          <w:rFonts w:ascii="Times New Roman" w:hAnsi="Times New Roman"/>
          <w:bCs/>
          <w:color w:val="111111"/>
          <w:sz w:val="24"/>
          <w:szCs w:val="24"/>
          <w:lang w:val="tt-RU" w:eastAsia="ru-RU"/>
        </w:rPr>
        <w:t xml:space="preserve"> </w:t>
      </w:r>
      <w:r w:rsidRPr="0042063E">
        <w:rPr>
          <w:rFonts w:ascii="Times New Roman" w:hAnsi="Times New Roman"/>
          <w:bCs/>
          <w:color w:val="111111"/>
          <w:sz w:val="24"/>
          <w:szCs w:val="24"/>
          <w:lang w:eastAsia="ru-RU"/>
        </w:rPr>
        <w:t xml:space="preserve">: </w:t>
      </w:r>
      <w:r w:rsidRPr="0042063E">
        <w:rPr>
          <w:rFonts w:ascii="Times New Roman" w:hAnsi="Times New Roman"/>
          <w:color w:val="111111"/>
          <w:sz w:val="24"/>
          <w:szCs w:val="24"/>
          <w:lang w:eastAsia="ru-RU"/>
        </w:rPr>
        <w:t> </w:t>
      </w:r>
      <w:r w:rsidRPr="0042063E">
        <w:rPr>
          <w:rFonts w:ascii="Times New Roman" w:hAnsi="Times New Roman"/>
          <w:iCs/>
          <w:color w:val="111111"/>
          <w:sz w:val="24"/>
          <w:szCs w:val="24"/>
          <w:bdr w:val="none" w:sz="0" w:space="0" w:color="auto" w:frame="1"/>
          <w:lang w:eastAsia="ru-RU"/>
        </w:rPr>
        <w:t>«</w:t>
      </w:r>
      <w:r w:rsidRPr="0042063E">
        <w:rPr>
          <w:rFonts w:ascii="Times New Roman" w:hAnsi="Times New Roman"/>
          <w:bCs/>
          <w:iCs/>
          <w:color w:val="111111"/>
          <w:sz w:val="24"/>
          <w:szCs w:val="24"/>
          <w:lang w:eastAsia="ru-RU"/>
        </w:rPr>
        <w:t>ПОЛЯНА ДРУЖБЫ</w:t>
      </w:r>
      <w:r w:rsidRPr="0042063E">
        <w:rPr>
          <w:rFonts w:ascii="Times New Roman" w:hAnsi="Times New Roman"/>
          <w:iCs/>
          <w:color w:val="111111"/>
          <w:sz w:val="24"/>
          <w:szCs w:val="24"/>
          <w:bdr w:val="none" w:sz="0" w:space="0" w:color="auto" w:frame="1"/>
          <w:lang w:eastAsia="ru-RU"/>
        </w:rPr>
        <w:t>»</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color w:val="111111"/>
          <w:sz w:val="24"/>
          <w:szCs w:val="24"/>
          <w:bdr w:val="none" w:sz="0" w:space="0" w:color="auto" w:frame="1"/>
          <w:lang w:eastAsia="ru-RU"/>
        </w:rPr>
        <w:t>Задачи</w:t>
      </w:r>
      <w:r w:rsidRPr="0042063E">
        <w:rPr>
          <w:rFonts w:ascii="Times New Roman" w:hAnsi="Times New Roman"/>
          <w:color w:val="111111"/>
          <w:sz w:val="24"/>
          <w:szCs w:val="24"/>
          <w:lang w:eastAsia="ru-RU"/>
        </w:rPr>
        <w:t>: расширить представление детей о многообразии культурного наследия </w:t>
      </w:r>
      <w:r w:rsidRPr="0042063E">
        <w:rPr>
          <w:rFonts w:ascii="Times New Roman" w:hAnsi="Times New Roman"/>
          <w:bCs/>
          <w:color w:val="111111"/>
          <w:sz w:val="24"/>
          <w:szCs w:val="24"/>
          <w:lang w:eastAsia="ru-RU"/>
        </w:rPr>
        <w:t>Народов Поволжья</w:t>
      </w:r>
      <w:r w:rsidRPr="0042063E">
        <w:rPr>
          <w:rFonts w:ascii="Times New Roman" w:hAnsi="Times New Roman"/>
          <w:color w:val="111111"/>
          <w:sz w:val="24"/>
          <w:szCs w:val="24"/>
          <w:lang w:eastAsia="ru-RU"/>
        </w:rPr>
        <w:t>. Способствовать </w:t>
      </w:r>
      <w:r w:rsidRPr="0042063E">
        <w:rPr>
          <w:rFonts w:ascii="Times New Roman" w:hAnsi="Times New Roman"/>
          <w:bCs/>
          <w:color w:val="111111"/>
          <w:sz w:val="24"/>
          <w:szCs w:val="24"/>
          <w:lang w:eastAsia="ru-RU"/>
        </w:rPr>
        <w:t>развитию игрового</w:t>
      </w:r>
      <w:r w:rsidRPr="0042063E">
        <w:rPr>
          <w:rFonts w:ascii="Times New Roman" w:hAnsi="Times New Roman"/>
          <w:color w:val="111111"/>
          <w:sz w:val="24"/>
          <w:szCs w:val="24"/>
          <w:lang w:eastAsia="ru-RU"/>
        </w:rPr>
        <w:t>, театрального творчества, выразительности речи. Воспитывать культуру поведения.</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bdr w:val="none" w:sz="0" w:space="0" w:color="auto" w:frame="1"/>
          <w:lang w:val="tt-RU" w:eastAsia="ru-RU"/>
        </w:rPr>
        <w:t xml:space="preserve">    </w:t>
      </w:r>
      <w:r w:rsidRPr="0042063E">
        <w:rPr>
          <w:rFonts w:ascii="Times New Roman" w:hAnsi="Times New Roman"/>
          <w:color w:val="111111"/>
          <w:sz w:val="24"/>
          <w:szCs w:val="24"/>
          <w:bdr w:val="none" w:sz="0" w:space="0" w:color="auto" w:frame="1"/>
          <w:lang w:eastAsia="ru-RU"/>
        </w:rPr>
        <w:t>Оборудование и материалы</w:t>
      </w:r>
      <w:r w:rsidRPr="0042063E">
        <w:rPr>
          <w:rFonts w:ascii="Times New Roman" w:hAnsi="Times New Roman"/>
          <w:color w:val="111111"/>
          <w:sz w:val="24"/>
          <w:szCs w:val="24"/>
          <w:lang w:eastAsia="ru-RU"/>
        </w:rPr>
        <w:t>: детские костюмы </w:t>
      </w:r>
      <w:r w:rsidRPr="0042063E">
        <w:rPr>
          <w:rFonts w:ascii="Times New Roman" w:hAnsi="Times New Roman"/>
          <w:bCs/>
          <w:color w:val="111111"/>
          <w:sz w:val="24"/>
          <w:szCs w:val="24"/>
          <w:lang w:eastAsia="ru-RU"/>
        </w:rPr>
        <w:t>народов Поволжья</w:t>
      </w:r>
      <w:r w:rsidRPr="0042063E">
        <w:rPr>
          <w:rFonts w:ascii="Times New Roman" w:hAnsi="Times New Roman"/>
          <w:color w:val="111111"/>
          <w:sz w:val="24"/>
          <w:szCs w:val="24"/>
          <w:lang w:eastAsia="ru-RU"/>
        </w:rPr>
        <w:t>, национальные блюда всех республик ; презентация</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color w:val="111111"/>
          <w:sz w:val="24"/>
          <w:szCs w:val="24"/>
          <w:lang w:eastAsia="ru-RU"/>
        </w:rPr>
        <w:t>Предварительная работа с </w:t>
      </w:r>
      <w:r w:rsidRPr="0042063E">
        <w:rPr>
          <w:rFonts w:ascii="Times New Roman" w:hAnsi="Times New Roman"/>
          <w:color w:val="111111"/>
          <w:sz w:val="24"/>
          <w:szCs w:val="24"/>
          <w:bdr w:val="none" w:sz="0" w:space="0" w:color="auto" w:frame="1"/>
          <w:lang w:eastAsia="ru-RU"/>
        </w:rPr>
        <w:t>детьми</w:t>
      </w:r>
      <w:r w:rsidRPr="0042063E">
        <w:rPr>
          <w:rFonts w:ascii="Times New Roman" w:hAnsi="Times New Roman"/>
          <w:color w:val="111111"/>
          <w:sz w:val="24"/>
          <w:szCs w:val="24"/>
          <w:lang w:eastAsia="ru-RU"/>
        </w:rPr>
        <w:t>: чтение сказок </w:t>
      </w:r>
      <w:r w:rsidRPr="0042063E">
        <w:rPr>
          <w:rFonts w:ascii="Times New Roman" w:hAnsi="Times New Roman"/>
          <w:bCs/>
          <w:color w:val="111111"/>
          <w:sz w:val="24"/>
          <w:szCs w:val="24"/>
          <w:lang w:eastAsia="ru-RU"/>
        </w:rPr>
        <w:t>народов Поволжья</w:t>
      </w:r>
      <w:r w:rsidRPr="0042063E">
        <w:rPr>
          <w:rFonts w:ascii="Times New Roman" w:hAnsi="Times New Roman"/>
          <w:color w:val="111111"/>
          <w:sz w:val="24"/>
          <w:szCs w:val="24"/>
          <w:lang w:eastAsia="ru-RU"/>
        </w:rPr>
        <w:t>, разучивание </w:t>
      </w:r>
      <w:r w:rsidRPr="0042063E">
        <w:rPr>
          <w:rFonts w:ascii="Times New Roman" w:hAnsi="Times New Roman"/>
          <w:bCs/>
          <w:color w:val="111111"/>
          <w:sz w:val="24"/>
          <w:szCs w:val="24"/>
          <w:lang w:eastAsia="ru-RU"/>
        </w:rPr>
        <w:t>народных игр</w:t>
      </w:r>
      <w:r w:rsidRPr="0042063E">
        <w:rPr>
          <w:rFonts w:ascii="Times New Roman" w:hAnsi="Times New Roman"/>
          <w:color w:val="111111"/>
          <w:sz w:val="24"/>
          <w:szCs w:val="24"/>
          <w:lang w:eastAsia="ru-RU"/>
        </w:rPr>
        <w:t>, песен, пословиц, рассматривание национальных костюмов, узоров.</w:t>
      </w:r>
    </w:p>
    <w:p w:rsidR="00397F59" w:rsidRPr="0042063E" w:rsidRDefault="00397F59" w:rsidP="00E468CD">
      <w:pPr>
        <w:pStyle w:val="NoSpacing"/>
        <w:rPr>
          <w:rFonts w:ascii="Times New Roman" w:hAnsi="Times New Roman"/>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sz w:val="24"/>
          <w:szCs w:val="24"/>
          <w:lang w:eastAsia="ru-RU"/>
        </w:rPr>
        <w:t>Ход развлечения:</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Ведущий: Начинаем наше мероприятие «Поляна дружбы»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Музыка  «Гимн Татарстана»</w:t>
      </w:r>
    </w:p>
    <w:p w:rsidR="00397F59" w:rsidRPr="0042063E" w:rsidRDefault="00397F59" w:rsidP="00E468CD">
      <w:pPr>
        <w:pStyle w:val="NoSpacing"/>
        <w:rPr>
          <w:rFonts w:ascii="Times New Roman" w:hAnsi="Times New Roman"/>
          <w:bCs/>
          <w:color w:val="111111"/>
          <w:sz w:val="24"/>
          <w:szCs w:val="24"/>
          <w:lang w:eastAsia="ru-RU"/>
        </w:rPr>
      </w:pPr>
      <w:r w:rsidRPr="0042063E">
        <w:rPr>
          <w:rFonts w:ascii="Times New Roman" w:hAnsi="Times New Roman"/>
          <w:color w:val="111111"/>
          <w:sz w:val="24"/>
          <w:szCs w:val="24"/>
          <w:lang w:eastAsia="ru-RU"/>
        </w:rPr>
        <w:t>1 ребенок: Торсак та без төрле илләрдә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Без яшибез Рәсәй илендә.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Сөйләшәбез төрле телләрдә,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Аңлашабыз дуслык телендә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Үстергән дә безне чын дуслык,</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Көч биргән дә безгә чын дуслык.</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Дуслык булса яшәр гомергә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Бөтен җир шарында тынычлык</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 ребенок:  Сколько нас нерусских у России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 татарских, и иных кровей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Имена носящих не простые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Не простых Российских сыновей.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Любим мы края свои родные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 вовек, не завтра, не сейчас.</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Отделить нельзя нас от России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color w:val="111111"/>
          <w:sz w:val="24"/>
          <w:szCs w:val="24"/>
          <w:lang w:eastAsia="ru-RU"/>
        </w:rPr>
        <w:t>Родина немыслима без нас.</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1вед:Хөрмәтле кунаклар, без  бүген бу залга «Дуслык аланы » дип исемләнгән кичәгә җыелдык.Белгәнебезчә , безнең Рәсәй дәүләтендә, туган җиребез Татарстанда төрле милләт халыклары дус , тату гомер кичерә.Алдагы көннәрдә дә шушы бердәмлекне , дуслыкны саклый, яклый белердәй алмаш үстерү без педагогларның төп бурычларының берсе булып тора.</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Коллективная песня « Бәйрәм бүген!»</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Уважаемые гости , сегодня мы на наш праздник </w:t>
      </w:r>
      <w:r w:rsidRPr="0042063E">
        <w:rPr>
          <w:rFonts w:ascii="Times New Roman" w:hAnsi="Times New Roman"/>
          <w:iCs/>
          <w:color w:val="111111"/>
          <w:sz w:val="24"/>
          <w:szCs w:val="24"/>
          <w:bdr w:val="none" w:sz="0" w:space="0" w:color="auto" w:frame="1"/>
          <w:lang w:eastAsia="ru-RU"/>
        </w:rPr>
        <w:t>«</w:t>
      </w:r>
      <w:r w:rsidRPr="0042063E">
        <w:rPr>
          <w:rFonts w:ascii="Times New Roman" w:hAnsi="Times New Roman"/>
          <w:bCs/>
          <w:iCs/>
          <w:color w:val="111111"/>
          <w:sz w:val="24"/>
          <w:szCs w:val="24"/>
          <w:lang w:eastAsia="ru-RU"/>
        </w:rPr>
        <w:t>Поляна дружбы</w:t>
      </w:r>
      <w:r w:rsidRPr="0042063E">
        <w:rPr>
          <w:rFonts w:ascii="Times New Roman" w:hAnsi="Times New Roman"/>
          <w:iCs/>
          <w:color w:val="111111"/>
          <w:sz w:val="24"/>
          <w:szCs w:val="24"/>
          <w:bdr w:val="none" w:sz="0" w:space="0" w:color="auto" w:frame="1"/>
          <w:lang w:eastAsia="ru-RU"/>
        </w:rPr>
        <w:t>»</w:t>
      </w:r>
      <w:r w:rsidRPr="0042063E">
        <w:rPr>
          <w:rFonts w:ascii="Times New Roman" w:hAnsi="Times New Roman"/>
          <w:color w:val="111111"/>
          <w:sz w:val="24"/>
          <w:szCs w:val="24"/>
          <w:lang w:eastAsia="ru-RU"/>
        </w:rPr>
        <w:t> пригласили гостей, гости необычные - это наши соседи. Они все живут в одной дружной семье – </w:t>
      </w:r>
      <w:r w:rsidRPr="0042063E">
        <w:rPr>
          <w:rFonts w:ascii="Times New Roman" w:hAnsi="Times New Roman"/>
          <w:bCs/>
          <w:color w:val="111111"/>
          <w:sz w:val="24"/>
          <w:szCs w:val="24"/>
          <w:lang w:eastAsia="ru-RU"/>
        </w:rPr>
        <w:t>народов Поволжья</w:t>
      </w:r>
      <w:r w:rsidRPr="0042063E">
        <w:rPr>
          <w:rFonts w:ascii="Times New Roman" w:hAnsi="Times New Roman"/>
          <w:color w:val="111111"/>
          <w:sz w:val="24"/>
          <w:szCs w:val="24"/>
          <w:lang w:eastAsia="ru-RU"/>
        </w:rPr>
        <w:t xml:space="preserve">.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 вед: Давайте познакомимся с гостями поближе, вечер наш начинают хозяева, жители Татарстана  - из Арска, выходите ребята. Встречайте их!</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Звучит музыка </w:t>
      </w:r>
      <w:r w:rsidRPr="0042063E">
        <w:rPr>
          <w:rFonts w:ascii="Times New Roman" w:hAnsi="Times New Roman"/>
          <w:iCs/>
          <w:color w:val="111111"/>
          <w:sz w:val="24"/>
          <w:szCs w:val="24"/>
          <w:bdr w:val="none" w:sz="0" w:space="0" w:color="auto" w:frame="1"/>
          <w:lang w:eastAsia="ru-RU"/>
        </w:rPr>
        <w:t>«Арча гимны»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Идут дети в татарском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Гармуньда   « Арча  көе »н тыңлау</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Мальчик - Сез кайдан? - дп сорыйсыз </w:t>
      </w: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w:t>
      </w:r>
      <w:r w:rsidRPr="0042063E">
        <w:rPr>
          <w:rFonts w:ascii="Times New Roman" w:hAnsi="Times New Roman"/>
          <w:color w:val="111111"/>
          <w:sz w:val="24"/>
          <w:szCs w:val="24"/>
          <w:u w:val="single"/>
          <w:bdr w:val="none" w:sz="0" w:space="0" w:color="auto" w:frame="1"/>
          <w:lang w:eastAsia="ru-RU"/>
        </w:rPr>
        <w:t>Спросите</w:t>
      </w:r>
      <w:r w:rsidRPr="0042063E">
        <w:rPr>
          <w:rFonts w:ascii="Times New Roman" w:hAnsi="Times New Roman"/>
          <w:color w:val="111111"/>
          <w:sz w:val="24"/>
          <w:szCs w:val="24"/>
          <w:lang w:eastAsia="ru-RU"/>
        </w:rPr>
        <w:t>: Откуда вы?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Без Казан арты диеп аталучы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Арча дигән горур каладан.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Бөек Тукай бабабызны биргән яклардан.</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Без – татарлар, тыйнак ,тырыш  халык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Курыкмыйбыз авыр хезмәттән.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Кунакчыллык та хас милләтемә</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Өзелмибез шуңа кунактан.</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Ихтирамның зур билгесе итеп</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Баллы чәкчәк бүләк итәбез</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Җырлар аша, матур бию  аша милләтемнең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Сәламнәрен кабул итегез!</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Музыкальная композиция  «Дүдәк”</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bdr w:val="none" w:sz="0" w:space="0" w:color="auto" w:frame="1"/>
          <w:lang w:eastAsia="ru-RU"/>
        </w:rPr>
        <w:t>1 вед</w:t>
      </w:r>
      <w:r w:rsidRPr="0042063E">
        <w:rPr>
          <w:rFonts w:ascii="Times New Roman" w:hAnsi="Times New Roman"/>
          <w:color w:val="111111"/>
          <w:sz w:val="24"/>
          <w:szCs w:val="24"/>
          <w:lang w:eastAsia="ru-RU"/>
        </w:rPr>
        <w:t>: Рәхим итегез, түрдән узыгыз дуслар! Нинди тәмле баллы чәкчәк.  Чәк – чәк ул татар халкыны милли ризыгы. Биюегез өчен дә рәхмәт сезгә дуслар!</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 А теперь встречайте гостей из Чувашии.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Играет чувашская музыка. Выходят дети в чувашском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Лаской землю отогрела   </w:t>
      </w: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Избы звонким тесом крыты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Снова милая весна                               Ровно пригнанным в ряды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Снова свет смеется белый                   А вдоль улицы гляди ты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Пробуждает ото сна                            Густолистые сады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Воспитатель: Вот теперь  я хочу ознакомить  вас с приготовлением знаменитым чувашским пирогом с калиной.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 xml:space="preserve">    Ребенок. Чувашское стихотворение « Приходите к нам в гости!»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 вед: Проходите, спасибо вам друзья!</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 вед. А теперь выходят гости из республики Башкортостан, поприветствуем их. Звучит башкирская музыка. Идут дети в башкирском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Юмарт синен  җирен,  Башкортстан</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Шуна татлы, ахры, икмәге.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Игенченен батыр хезмәте бу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Күпереп пешкән арыш икмәге.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Тау актарып алтын эзләгәндәй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Бал авырлык белән табыла.</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Тирләп – пешеп чәйләр эчкән чакта</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Хуш исләре анкый табынга.</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Асылташтай кыйммәт хәзинә ул –</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Бал кортлары биргән кәрәзләр.</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Үзләренен йөрәк хисен салып</w:t>
      </w:r>
    </w:p>
    <w:p w:rsidR="00397F59" w:rsidRPr="0042063E" w:rsidRDefault="00397F59" w:rsidP="00E468CD">
      <w:pPr>
        <w:pStyle w:val="NoSpacing"/>
        <w:rPr>
          <w:rFonts w:ascii="Times New Roman" w:hAnsi="Times New Roman"/>
          <w:color w:val="111111"/>
          <w:sz w:val="24"/>
          <w:szCs w:val="24"/>
          <w:lang w:val="tt-RU" w:eastAsia="ru-RU"/>
        </w:rPr>
      </w:pPr>
      <w:r w:rsidRPr="0042063E">
        <w:rPr>
          <w:rFonts w:ascii="Times New Roman" w:hAnsi="Times New Roman"/>
          <w:color w:val="111111"/>
          <w:sz w:val="24"/>
          <w:szCs w:val="24"/>
          <w:lang w:val="tt-RU" w:eastAsia="ru-RU"/>
        </w:rPr>
        <w:t>Җибәрделәр күрше – кардәшләр.</w:t>
      </w:r>
    </w:p>
    <w:p w:rsidR="00397F59" w:rsidRPr="0042063E" w:rsidRDefault="00397F59" w:rsidP="00E468CD">
      <w:pPr>
        <w:pStyle w:val="NoSpacing"/>
        <w:rPr>
          <w:rFonts w:ascii="Times New Roman" w:hAnsi="Times New Roman"/>
          <w:color w:val="111111"/>
          <w:sz w:val="24"/>
          <w:szCs w:val="24"/>
          <w:lang w:val="tt-RU" w:eastAsia="ru-RU"/>
        </w:rPr>
      </w:pPr>
      <w:r w:rsidRPr="0042063E">
        <w:rPr>
          <w:rFonts w:ascii="Times New Roman" w:hAnsi="Times New Roman"/>
          <w:color w:val="111111"/>
          <w:sz w:val="24"/>
          <w:szCs w:val="24"/>
          <w:lang w:val="tt-RU" w:eastAsia="ru-RU"/>
        </w:rPr>
        <w:t xml:space="preserve">           Мюзекль «Йомыркай»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1вед: Проходите гости дорогие. Ой, какой ароматный мед!  Башкортостан    всегда славится своим качественном медом. Спасибо вам.</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Не отказались от приглашения и жители из Мордовии, Встречайте их.</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Звучит мордовская музыка. Идут дети в мордовском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У нас в Мордовии </w:t>
      </w: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В доме пахнет калачом</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Солнце ярко, небо сине Капуста в бочках бродит</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Золотая пшеница Стол накроем пусть любой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На полях колосится В гости к нам приходит</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Воспитанники  покажут мордовскую сказку « Как собака друга искала»</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1вед:  Спасибо вам ,ребята! Проходите, гости дорогие. Я пробовала мордовские пироги с капустой, уверяю они очень вкусные.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color w:val="111111"/>
          <w:sz w:val="24"/>
          <w:szCs w:val="24"/>
          <w:lang w:eastAsia="ru-RU"/>
        </w:rPr>
        <w:t xml:space="preserve"> 2вед: Обратите внимание сейчас к нам выйдут гости из республики Мари Эл.</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Звучит марийская музыка. Идут дети в марийском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xml:space="preserve">: Цветут необозримые    </w:t>
      </w: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Всех крупней и сочней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Колхозные поля                                           У марийцев овощи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Огромная любимая                                      Попробуйте испекли мы</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Марийская земля.                                         Из картошки перемечи.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Марийский танец</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bdr w:val="none" w:sz="0" w:space="0" w:color="auto" w:frame="1"/>
          <w:lang w:eastAsia="ru-RU"/>
        </w:rPr>
        <w:t>1вед</w:t>
      </w:r>
      <w:r w:rsidRPr="0042063E">
        <w:rPr>
          <w:rFonts w:ascii="Times New Roman" w:hAnsi="Times New Roman"/>
          <w:color w:val="111111"/>
          <w:sz w:val="24"/>
          <w:szCs w:val="24"/>
          <w:lang w:eastAsia="ru-RU"/>
        </w:rPr>
        <w:t>: Спасибо вам за гостинцы. Посмотрите, какие пышные, аппетитные перемечи из картошки, проходите, гости дорогие.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А сейчас появятся гости из самой зеленой республики, только там растут непроходимые леса. Вы не догадались кто? Встречайте, гости из Удмуртии.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Выходят дети в удмуртской национальной одежде.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xml:space="preserve">: Удмуртия зеленая        </w:t>
      </w: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Что прекрасней и милее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Леса, леса, леса.                                        Этой ласковой земли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Леса непроходимые,                               Всюду яблони белеют</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Суровая краса.                                         И Вятка течет вдали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Воспитатель  и дети поют удмуртскую песню</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val="tt-RU" w:eastAsia="ru-RU"/>
        </w:rPr>
        <w:t xml:space="preserve">   </w:t>
      </w:r>
      <w:r w:rsidRPr="0042063E">
        <w:rPr>
          <w:rFonts w:ascii="Times New Roman" w:hAnsi="Times New Roman"/>
          <w:color w:val="111111"/>
          <w:sz w:val="24"/>
          <w:szCs w:val="24"/>
          <w:lang w:eastAsia="ru-RU"/>
        </w:rPr>
        <w:t>1вед: Да, уродились у вас яблоки. Видно дожди вас не обошли. Спасибо, проходите.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Обратите внимание на самую многочисленную </w:t>
      </w:r>
      <w:r w:rsidRPr="0042063E">
        <w:rPr>
          <w:rFonts w:ascii="Times New Roman" w:hAnsi="Times New Roman"/>
          <w:bCs/>
          <w:color w:val="111111"/>
          <w:sz w:val="24"/>
          <w:szCs w:val="24"/>
          <w:lang w:eastAsia="ru-RU"/>
        </w:rPr>
        <w:t>группу гостей</w:t>
      </w:r>
      <w:r w:rsidRPr="0042063E">
        <w:rPr>
          <w:rFonts w:ascii="Times New Roman" w:hAnsi="Times New Roman"/>
          <w:color w:val="111111"/>
          <w:sz w:val="24"/>
          <w:szCs w:val="24"/>
          <w:lang w:eastAsia="ru-RU"/>
        </w:rPr>
        <w:t>. Встречайте гостей из центра России.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Звучит русская музыка. Выходят дети в русском костюме.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Девочка</w:t>
      </w:r>
      <w:r w:rsidRPr="0042063E">
        <w:rPr>
          <w:rFonts w:ascii="Times New Roman" w:hAnsi="Times New Roman"/>
          <w:color w:val="111111"/>
          <w:sz w:val="24"/>
          <w:szCs w:val="24"/>
          <w:lang w:eastAsia="ru-RU"/>
        </w:rPr>
        <w:t>: А мы живем в России</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У нас леса густые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У нас березы белые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И девочки умелые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Девочка И небо наше чистое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 реки наши быстрые.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Мальчик</w:t>
      </w:r>
      <w:r w:rsidRPr="0042063E">
        <w:rPr>
          <w:rFonts w:ascii="Times New Roman" w:hAnsi="Times New Roman"/>
          <w:color w:val="111111"/>
          <w:sz w:val="24"/>
          <w:szCs w:val="24"/>
          <w:lang w:eastAsia="ru-RU"/>
        </w:rPr>
        <w:t>: И Москвы столицы нашей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В целом мире нету краше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u w:val="single"/>
          <w:bdr w:val="none" w:sz="0" w:space="0" w:color="auto" w:frame="1"/>
          <w:lang w:eastAsia="ru-RU"/>
        </w:rPr>
        <w:t>Вместе</w:t>
      </w:r>
      <w:r w:rsidRPr="0042063E">
        <w:rPr>
          <w:rFonts w:ascii="Times New Roman" w:hAnsi="Times New Roman"/>
          <w:color w:val="111111"/>
          <w:sz w:val="24"/>
          <w:szCs w:val="24"/>
          <w:lang w:eastAsia="ru-RU"/>
        </w:rPr>
        <w:t>: Приезжайте чаще к нам</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Очень рады мы гостям!</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Играет оркестр русскую музыку а дети делают  движения на эту музыку.</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1вед: Проходите гости дорогие. Спасибо за каравай.</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2вед: Кажется все в сборе</w:t>
      </w:r>
    </w:p>
    <w:p w:rsidR="00397F59" w:rsidRPr="0042063E" w:rsidRDefault="00397F59" w:rsidP="00E468CD">
      <w:pPr>
        <w:pStyle w:val="NoSpacing"/>
        <w:rPr>
          <w:rFonts w:ascii="Times New Roman" w:hAnsi="Times New Roman"/>
          <w:color w:val="111111"/>
          <w:sz w:val="24"/>
          <w:szCs w:val="24"/>
          <w:lang w:eastAsia="ru-RU"/>
        </w:rPr>
      </w:pPr>
      <w:r w:rsidRPr="0042063E">
        <w:rPr>
          <w:rFonts w:ascii="Times New Roman" w:hAnsi="Times New Roman"/>
          <w:color w:val="111111"/>
          <w:sz w:val="24"/>
          <w:szCs w:val="24"/>
          <w:lang w:eastAsia="ru-RU"/>
        </w:rPr>
        <w:t>Дети садятся на стульчики.</w:t>
      </w:r>
    </w:p>
    <w:p w:rsidR="00397F59" w:rsidRPr="0042063E" w:rsidRDefault="00397F59" w:rsidP="00E468CD">
      <w:pPr>
        <w:pStyle w:val="NoSpacing"/>
        <w:rPr>
          <w:rFonts w:ascii="Times New Roman" w:hAnsi="Times New Roman"/>
          <w:sz w:val="24"/>
          <w:szCs w:val="24"/>
          <w:lang w:eastAsia="ru-RU"/>
        </w:rPr>
      </w:pPr>
      <w:r w:rsidRPr="0042063E">
        <w:rPr>
          <w:rFonts w:ascii="Times New Roman" w:hAnsi="Times New Roman"/>
          <w:sz w:val="24"/>
          <w:szCs w:val="24"/>
          <w:lang w:eastAsia="ru-RU"/>
        </w:rPr>
        <w:t xml:space="preserve">2 вед: Ребята, вот мы с вами пели песни, играли игры, танцевали. Поближе познакомились с каждой республикой. Ну, что же наш вечер подходит к концу. Мы всегда рады друзьям и надеемся, такие встречи будут ежегодными. </w:t>
      </w:r>
    </w:p>
    <w:p w:rsidR="00397F59" w:rsidRPr="0042063E" w:rsidRDefault="00397F59" w:rsidP="00E468CD">
      <w:pPr>
        <w:pStyle w:val="NoSpacing"/>
        <w:rPr>
          <w:rFonts w:ascii="Times New Roman" w:hAnsi="Times New Roman"/>
          <w:sz w:val="24"/>
          <w:szCs w:val="24"/>
          <w:lang w:val="tt-RU" w:eastAsia="ru-RU"/>
        </w:rPr>
      </w:pPr>
      <w:r w:rsidRPr="0042063E">
        <w:rPr>
          <w:rFonts w:ascii="Times New Roman" w:hAnsi="Times New Roman"/>
          <w:sz w:val="24"/>
          <w:szCs w:val="24"/>
          <w:lang w:eastAsia="ru-RU"/>
        </w:rPr>
        <w:t xml:space="preserve">1 вед: Бүген безнең “Дуслык аланына “ татарлар , башкортлар, чувашлар, мордвалар , марийлар, удмуртлар, рус милләтеннән булган кунаклар җыелды.  Барыгызга бүгенге истәлекле бәйрәм өчен зур рәхмәт хисләребезне белдерәбез. Сезгә якты , матур киләчәк , тату , тыныч тормыш телибез! </w:t>
      </w:r>
    </w:p>
    <w:p w:rsidR="00397F59" w:rsidRPr="0042063E" w:rsidRDefault="00397F59" w:rsidP="00E468CD">
      <w:pPr>
        <w:pStyle w:val="NoSpacing"/>
        <w:rPr>
          <w:rFonts w:ascii="Times New Roman" w:hAnsi="Times New Roman"/>
          <w:sz w:val="24"/>
          <w:szCs w:val="24"/>
          <w:lang w:eastAsia="ru-RU"/>
        </w:rPr>
      </w:pPr>
      <w:r w:rsidRPr="0042063E">
        <w:rPr>
          <w:rFonts w:ascii="Times New Roman" w:hAnsi="Times New Roman"/>
          <w:sz w:val="24"/>
          <w:szCs w:val="24"/>
          <w:bdr w:val="none" w:sz="0" w:space="0" w:color="auto" w:frame="1"/>
          <w:lang w:eastAsia="ru-RU"/>
        </w:rPr>
        <w:t xml:space="preserve"> «</w:t>
      </w:r>
      <w:r w:rsidRPr="0042063E">
        <w:rPr>
          <w:rFonts w:ascii="Times New Roman" w:hAnsi="Times New Roman"/>
          <w:sz w:val="24"/>
          <w:szCs w:val="24"/>
          <w:bdr w:val="none" w:sz="0" w:space="0" w:color="auto" w:frame="1"/>
          <w:lang w:val="tt-RU" w:eastAsia="ru-RU"/>
        </w:rPr>
        <w:t>Дуслык биюе</w:t>
      </w:r>
      <w:r w:rsidRPr="0042063E">
        <w:rPr>
          <w:rFonts w:ascii="Times New Roman" w:hAnsi="Times New Roman"/>
          <w:sz w:val="24"/>
          <w:szCs w:val="24"/>
          <w:bdr w:val="none" w:sz="0" w:space="0" w:color="auto" w:frame="1"/>
          <w:lang w:eastAsia="ru-RU"/>
        </w:rPr>
        <w:t>»</w:t>
      </w:r>
    </w:p>
    <w:p w:rsidR="00397F59" w:rsidRPr="0042063E" w:rsidRDefault="00397F59" w:rsidP="00E468CD">
      <w:pPr>
        <w:pStyle w:val="NoSpacing"/>
        <w:rPr>
          <w:rFonts w:ascii="Times New Roman" w:hAnsi="Times New Roman"/>
          <w:sz w:val="24"/>
          <w:szCs w:val="24"/>
          <w:bdr w:val="none" w:sz="0" w:space="0" w:color="auto" w:frame="1"/>
          <w:lang w:val="tt-RU" w:eastAsia="ru-RU"/>
        </w:rPr>
      </w:pPr>
      <w:r w:rsidRPr="0042063E">
        <w:rPr>
          <w:rFonts w:ascii="Times New Roman" w:hAnsi="Times New Roman"/>
          <w:sz w:val="24"/>
          <w:szCs w:val="24"/>
          <w:bdr w:val="none" w:sz="0" w:space="0" w:color="auto" w:frame="1"/>
          <w:lang w:val="tt-RU" w:eastAsia="ru-RU"/>
        </w:rPr>
        <w:t xml:space="preserve">                                                                        </w:t>
      </w:r>
      <w:r w:rsidRPr="0042063E">
        <w:rPr>
          <w:rFonts w:ascii="Times New Roman" w:hAnsi="Times New Roman"/>
          <w:sz w:val="24"/>
          <w:szCs w:val="24"/>
          <w:lang w:val="tt-RU"/>
        </w:rPr>
        <w:t xml:space="preserve"> КУШЫМТА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Кунакларны сәламләү шигыре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1 бала: Сәлам дуслар, сәлам сезгә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Исән – сау килдегезме?</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Безнең Арча якларын да </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Күрик бер дидегезме?</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2 бала: Бүлмәләр дә матурланды,</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Сездәй кунаклар килгәч,</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Күңелләр дә күтәрелде</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Нурлы йөзегез күргәч!</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3 бала: Матур башланган көнебез</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Уңышлы узса иде.</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Күңелегезне күтәрергә</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Шифасы тисә иде!  </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4 бала:Сезнең кебек  кунакларны </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Без гел көтеп алабыз.</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Сезгә булган хөрмәтне </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Матур җырга салабыз.</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Җыр: “Сәламләү”</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Мин Сөмбелә – Көз кызы!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Исәнмесез,дусларым!Бәйрәм белән!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Мин – Язилә, татар кызы.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Күбәләк диеп аталган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бакчасыннан.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Бүгенге күркәм бәйрәмнең</w:t>
      </w:r>
      <w:r w:rsidRPr="0042063E">
        <w:rPr>
          <w:rFonts w:ascii="Times New Roman" w:hAnsi="Times New Roman"/>
          <w:sz w:val="24"/>
          <w:szCs w:val="24"/>
          <w:lang w:val="tt-RU"/>
        </w:rPr>
        <w:br/>
        <w:t>Бер Сөмбеләсе булам.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Уңыш бәйрәменә бүген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Җыелган барлык дуслар.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Бар дөнья нурга күмелгән,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Елмаюлы бар йөзләр.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Нәүрүз- язның башы булса,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Сөмбелә- көз билгесе.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Борынгыдан килгән бәйрәм,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Бабамнарның өлгесе.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Сөмбелә гомер- гомергә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Җәйне көздән аерган.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Ашлык, башаклар җыелгач</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Уңыш бәйрәме килгән.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Камыр ашларына бик бай</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Сөмбеләнең бәйрәме.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Татар халкының ашлары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Һай тәмле, искитмәле!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Мин дә Сезгә алып килдем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Сөмбеләнең символын-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Муллык билгесен йөртүче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Күпереп пешкән икмәк.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Бездән соңгы буыннар да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Сөмбеләне зурласын.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Борынгы йолаларыбыз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Мәңге онытылмасын!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Мин – чын татар малае!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w:t>
      </w:r>
      <w:r w:rsidRPr="0042063E">
        <w:rPr>
          <w:rFonts w:ascii="Times New Roman" w:hAnsi="Times New Roman"/>
          <w:sz w:val="24"/>
          <w:szCs w:val="24"/>
        </w:rPr>
        <w:t>« Мин- татар малае!» конкурсына атап язылган шигырь</w:t>
      </w:r>
      <w:r w:rsidRPr="0042063E">
        <w:rPr>
          <w:rFonts w:ascii="Times New Roman" w:hAnsi="Times New Roman"/>
          <w:sz w:val="24"/>
          <w:szCs w:val="24"/>
          <w:lang w:val="tt-RU"/>
        </w:rPr>
        <w:t>)</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Исәнмесез, дуслар!Хәерле көн!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Күбәләк »дигән бакчаның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Мин бүген данын яклыйм.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Татарлыгымны күрсәтеп,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Миллилегемне яклыйм.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Дуслар, хәзер үзем белән сезне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Мин таныштырып үтәм.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Айзат исемен йөртүче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Айнур улы мин булам.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Өч ир- егет гаиләбездә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Яшибез тату гына.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Тик бер кыз бәби кирәк безгә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Менә шунысы проблема!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Алсу була минем әни,</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Йөзләре көлеп тора.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Энем Аяз белән мине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Үстерә сөеп кенә.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Сөйләргә дә ,уйнарга  да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Биергә дә яратам.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Сәхнәләргә чыгып җырлап,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Залларны яңгыратам.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Бабаемнар, дәү әтиләр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Барысы да тырышлар.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Агач,тимер эшләрендә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Алар юк шул тиңнәр.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Гаиләбезнең,милләтемнең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Йөзен саклау теләгем.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Шушы миллилекне саклап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Түбәтәйләр киямен.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Чын татар егете булып,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Үссәм иде диямен!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Нәүрүзбикә- Яз кызы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Исәнмесез,хәерле көн!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Шулай башлыйм сүземне.</w:t>
      </w:r>
      <w:r w:rsidRPr="0042063E">
        <w:rPr>
          <w:rFonts w:ascii="Times New Roman" w:hAnsi="Times New Roman"/>
          <w:sz w:val="24"/>
          <w:szCs w:val="24"/>
          <w:lang w:val="tt-RU"/>
        </w:rPr>
        <w:br/>
        <w:t>Арча кызы,Камилә дип,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Таныштырам үземне.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Нәүрүзбикәләр “ бәйгесен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Уздыруларын белгәч,</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Катнашырга булдым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“Син булдырасың!”-дигәч.</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Сезнең алдыгызга басып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Мин бүген чыгыш ясыйм.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Күбәләк” диеп аталган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Бакчамның данын яклыйм.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Бераз гына куркыта да,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Каушата да аз гына.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Тик шулай да ,”Сер бирмә”-дип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Әйттем мин үз-үземә.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Әти- белән әнием дә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Миңа канат куйдылар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“Син бит безнең йолдызыбыз”-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Диеп үсендерделәр.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Сез дә дуслар, чыгышымны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Алкышларга күмегез.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Бәлки мине киләчәктә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Экраннарда күрерсез.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Нәүрүзбикә булыр өчен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Бөтен гаиләм трышты.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Әбием киңәш бирде: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“Кызым,елмай син “-диде.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Бабаем күзлеген киеп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Энәне саплап бирде.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Ә әнием тиз арада </w:t>
      </w:r>
      <w:r w:rsidRPr="0042063E">
        <w:rPr>
          <w:rFonts w:ascii="Times New Roman" w:hAnsi="Times New Roman"/>
          <w:sz w:val="24"/>
          <w:szCs w:val="24"/>
          <w:lang w:val="tt-RU"/>
        </w:rPr>
        <w:br/>
        <w:t>Күлмәк өлгертеп куйды.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Әтием серьёзно гына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Син булдырасың!”-диде.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Энем дә читтә калмады,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Ул гел булышып йөрде.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Миңа тәкыя үрергә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Чәчәкләр кисеп бирде.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Шулай итеп әзерләндек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Бар тырышлыкны куеп.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Җырлап,биеп,күңел ачып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Җиңеп кайту бар уем.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Сокланам мин бар нәрсәгә,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Изгелек күңелемдә.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Язлар бәхет алып килсен,</w:t>
      </w:r>
    </w:p>
    <w:p w:rsidR="00397F59"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Тынычлык җиребезгә!</w:t>
      </w:r>
    </w:p>
    <w:p w:rsidR="00397F59" w:rsidRPr="0042063E" w:rsidRDefault="00397F59" w:rsidP="00E468CD">
      <w:pPr>
        <w:pStyle w:val="NoSpacing"/>
        <w:rPr>
          <w:rFonts w:ascii="Times New Roman" w:hAnsi="Times New Roman"/>
          <w:sz w:val="24"/>
          <w:szCs w:val="24"/>
          <w:lang w:val="tt-RU"/>
        </w:rPr>
      </w:pPr>
    </w:p>
    <w:p w:rsidR="00397F59" w:rsidRPr="0042063E" w:rsidRDefault="00397F59" w:rsidP="00E468CD">
      <w:pPr>
        <w:pStyle w:val="NoSpacing"/>
        <w:jc w:val="center"/>
        <w:rPr>
          <w:rFonts w:ascii="Times New Roman" w:hAnsi="Times New Roman"/>
          <w:b/>
          <w:sz w:val="24"/>
          <w:szCs w:val="24"/>
          <w:lang w:val="tt-RU"/>
        </w:rPr>
      </w:pPr>
      <w:r w:rsidRPr="0042063E">
        <w:rPr>
          <w:b/>
          <w:lang w:val="tt-RU"/>
        </w:rPr>
        <w:t>“</w:t>
      </w:r>
      <w:r w:rsidRPr="0042063E">
        <w:rPr>
          <w:rFonts w:ascii="Times New Roman" w:hAnsi="Times New Roman"/>
          <w:b/>
          <w:sz w:val="24"/>
          <w:szCs w:val="24"/>
          <w:lang w:val="tt-RU"/>
        </w:rPr>
        <w:t>Боз озату йоласы”</w:t>
      </w:r>
    </w:p>
    <w:p w:rsidR="00397F59" w:rsidRPr="0042063E" w:rsidRDefault="00397F59" w:rsidP="00E468CD">
      <w:pPr>
        <w:pStyle w:val="NoSpacing"/>
        <w:jc w:val="right"/>
        <w:rPr>
          <w:rFonts w:ascii="Times New Roman" w:hAnsi="Times New Roman"/>
          <w:sz w:val="24"/>
          <w:szCs w:val="24"/>
        </w:rPr>
      </w:pPr>
      <w:r w:rsidRPr="0042063E">
        <w:rPr>
          <w:rFonts w:ascii="Times New Roman" w:hAnsi="Times New Roman"/>
          <w:sz w:val="24"/>
          <w:szCs w:val="24"/>
          <w:lang w:val="tt-RU"/>
        </w:rPr>
        <w:t>Акбирова Гул</w:t>
      </w:r>
      <w:r w:rsidRPr="0042063E">
        <w:rPr>
          <w:rFonts w:ascii="Times New Roman" w:hAnsi="Times New Roman"/>
          <w:sz w:val="24"/>
          <w:szCs w:val="24"/>
        </w:rPr>
        <w:t>ьфина Мунавировна</w:t>
      </w:r>
    </w:p>
    <w:p w:rsidR="00397F59" w:rsidRDefault="00397F59" w:rsidP="00E468CD">
      <w:pPr>
        <w:pStyle w:val="NoSpacing"/>
        <w:jc w:val="right"/>
        <w:rPr>
          <w:rFonts w:ascii="Times New Roman" w:hAnsi="Times New Roman"/>
          <w:sz w:val="24"/>
          <w:szCs w:val="24"/>
        </w:rPr>
      </w:pPr>
      <w:r w:rsidRPr="0042063E">
        <w:rPr>
          <w:rFonts w:ascii="Times New Roman" w:hAnsi="Times New Roman"/>
          <w:sz w:val="24"/>
          <w:szCs w:val="24"/>
        </w:rPr>
        <w:t>МБДОУ «Балтасинский детский сад №1»</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«Боз озату йоласы» фольклор- йола бәйрәм үткәрү өчен эшк</w:t>
      </w:r>
      <w:r w:rsidRPr="0042063E">
        <w:rPr>
          <w:rFonts w:ascii="Times New Roman" w:hAnsi="Times New Roman"/>
          <w:sz w:val="24"/>
          <w:szCs w:val="24"/>
          <w:lang w:val="tt-RU"/>
        </w:rPr>
        <w:t>ә</w:t>
      </w:r>
      <w:r w:rsidRPr="0042063E">
        <w:rPr>
          <w:rFonts w:ascii="Times New Roman" w:hAnsi="Times New Roman"/>
          <w:sz w:val="24"/>
          <w:szCs w:val="24"/>
        </w:rPr>
        <w:t>ртм</w:t>
      </w:r>
      <w:r w:rsidRPr="0042063E">
        <w:rPr>
          <w:rFonts w:ascii="Times New Roman" w:hAnsi="Times New Roman"/>
          <w:sz w:val="24"/>
          <w:szCs w:val="24"/>
          <w:lang w:val="tt-RU"/>
        </w:rPr>
        <w:t>ә</w:t>
      </w:r>
      <w:r w:rsidRPr="0042063E">
        <w:rPr>
          <w:rFonts w:ascii="Times New Roman" w:hAnsi="Times New Roman"/>
          <w:sz w:val="24"/>
          <w:szCs w:val="24"/>
        </w:rPr>
        <w:t>.</w:t>
      </w:r>
    </w:p>
    <w:p w:rsidR="00397F59" w:rsidRPr="0042063E" w:rsidRDefault="00397F59" w:rsidP="00E468CD">
      <w:pPr>
        <w:pStyle w:val="NoSpacing"/>
        <w:rPr>
          <w:rFonts w:ascii="Times New Roman" w:hAnsi="Times New Roman"/>
          <w:sz w:val="24"/>
          <w:szCs w:val="24"/>
        </w:rPr>
      </w:pPr>
      <w:r w:rsidRPr="0042063E">
        <w:rPr>
          <w:rStyle w:val="Emphasis"/>
          <w:rFonts w:ascii="Times New Roman" w:hAnsi="Times New Roman"/>
          <w:b/>
          <w:bCs/>
          <w:color w:val="000000"/>
          <w:sz w:val="24"/>
          <w:szCs w:val="24"/>
          <w:bdr w:val="none" w:sz="0" w:space="0" w:color="auto" w:frame="1"/>
        </w:rPr>
        <w:t>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rPr>
        <w:t>Максат:</w:t>
      </w:r>
      <w:r w:rsidRPr="0042063E">
        <w:rPr>
          <w:rFonts w:ascii="Times New Roman" w:hAnsi="Times New Roman"/>
          <w:b/>
          <w:sz w:val="24"/>
          <w:szCs w:val="24"/>
          <w:lang w:val="tt-RU"/>
        </w:rPr>
        <w:t xml:space="preserve"> </w:t>
      </w:r>
      <w:r w:rsidRPr="0042063E">
        <w:rPr>
          <w:rFonts w:ascii="Times New Roman" w:hAnsi="Times New Roman"/>
          <w:sz w:val="24"/>
          <w:szCs w:val="24"/>
          <w:lang w:val="tt-RU"/>
        </w:rPr>
        <w:t>Балаларны  халкыбызның онытылып барган йолалары белән таныштыру; яшь буында халкыбызның рухи хәзинәләренә  мәхәббәт тәрбияләү. Милли бәйрәмнәр аша үткән, хәзерге һәм киләчәк буыннар арасында ныклы элемтә урнаштыру.</w:t>
      </w:r>
    </w:p>
    <w:p w:rsidR="00397F59" w:rsidRPr="0042063E" w:rsidRDefault="00397F59" w:rsidP="00E468CD">
      <w:pPr>
        <w:pStyle w:val="NoSpacing"/>
        <w:rPr>
          <w:rFonts w:ascii="Times New Roman" w:hAnsi="Times New Roman"/>
          <w:b/>
          <w:sz w:val="24"/>
          <w:szCs w:val="24"/>
          <w:lang w:val="tt-RU"/>
        </w:rPr>
      </w:pPr>
      <w:r w:rsidRPr="0042063E">
        <w:rPr>
          <w:rFonts w:ascii="Times New Roman" w:hAnsi="Times New Roman"/>
          <w:b/>
          <w:sz w:val="24"/>
          <w:szCs w:val="24"/>
          <w:lang w:val="tt-RU"/>
        </w:rPr>
        <w:t>Бурычлар: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1.Тәрбияви бурыч:</w:t>
      </w:r>
      <w:r w:rsidRPr="0042063E">
        <w:rPr>
          <w:rFonts w:ascii="Times New Roman" w:hAnsi="Times New Roman"/>
          <w:sz w:val="24"/>
          <w:szCs w:val="24"/>
          <w:lang w:val="tt-RU"/>
        </w:rPr>
        <w:t xml:space="preserve"> Туган якның халкына, аларнын йолаларына, туган якның табигатенә мәхәббәт һәм ихтирам, үз халкы белән горурлану хисе тәрбияләү. Борынгы уеннар, җырлар-биюләр аша туган телгә хөрмәт, кызыксыну уяту.</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2.Үстерешле бурыч: </w:t>
      </w:r>
      <w:r w:rsidRPr="0042063E">
        <w:rPr>
          <w:rFonts w:ascii="Times New Roman" w:hAnsi="Times New Roman"/>
          <w:sz w:val="24"/>
          <w:szCs w:val="24"/>
          <w:lang w:val="tt-RU"/>
        </w:rPr>
        <w:t>Тирә-як дөнья турында белемнәрен арттыру; балаларның иҗади эшчәнлеген, музыкаль сәләтләрен, мөстәкыйльлекләрен үстерүгә ярдәм итү.</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3. Белем бирү бурычы: </w:t>
      </w:r>
      <w:r w:rsidRPr="0042063E">
        <w:rPr>
          <w:rFonts w:ascii="Times New Roman" w:hAnsi="Times New Roman"/>
          <w:sz w:val="24"/>
          <w:szCs w:val="24"/>
          <w:lang w:val="tt-RU"/>
        </w:rPr>
        <w:t>Милләтебезнең гасырлар буе тупланган әдәп-әхлак нормалары,  татар халкының гореф-гадәтләре, борынгы йолалары белән таныштыру; балаларның рухи дөньясын баету,туган телне яратырга өйрәтү.</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Җиhазлар:</w:t>
      </w:r>
      <w:r w:rsidRPr="0042063E">
        <w:rPr>
          <w:rFonts w:ascii="Times New Roman" w:hAnsi="Times New Roman"/>
          <w:sz w:val="24"/>
          <w:szCs w:val="24"/>
          <w:lang w:val="tt-RU"/>
        </w:rPr>
        <w:t xml:space="preserve"> Чиккән сөлгеләр, сандык, чигүле мендәрләр, тәрәзәле өй макеты, киртәләр, агачлар, салам, йомычка, саламнан ясалган курчак, чүпрәк чорнап таяктан ясалган курчак, учак макеты, катыргы кәгазьдән ясалган бозлар, зэнгэр тукыма, кәрзин, ике кирпеч, такта, 10 см 12 таяк, ашлык бөртекләре, кулъяулык.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Техник чаралар:</w:t>
      </w:r>
      <w:r w:rsidRPr="0042063E">
        <w:rPr>
          <w:rFonts w:ascii="Times New Roman" w:hAnsi="Times New Roman"/>
          <w:sz w:val="24"/>
          <w:szCs w:val="24"/>
          <w:lang w:val="tt-RU"/>
        </w:rPr>
        <w:t>су тавышы яздырылган аудиотасма, гармунда уйнап бию көе яздырылган аудиотасма, интерактив такта, проектор.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Алдан эшләнгән эшләр:</w:t>
      </w:r>
      <w:r w:rsidRPr="0042063E">
        <w:rPr>
          <w:rFonts w:ascii="Times New Roman" w:hAnsi="Times New Roman"/>
          <w:sz w:val="24"/>
          <w:szCs w:val="24"/>
          <w:lang w:val="tt-RU"/>
        </w:rPr>
        <w:t xml:space="preserve"> балалар белән җыр, бию, шигырьләрне, уеннарны , мәкальләр hәм әйтемнәр өйрәнү, язгы ташу турында сөйләшү.</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Зал бизәлеше: Зал түрендә интерактив такта. Экранда язгы боз китү күренеше. Залның бер кырыеннан зәңгәр тукымадан елга формасы ясалып куела. Елгадагы бозларны сурәтләп, катыргыдан ясалган боз кисәкләре куелган. Кырыйда тәрәзәле авыл өе макеты, киртә белән әйләндереп алынган бакча, өй кырыенда агачлар, зал борынгы өй эчен хәтерләтеп бизәлгән. Чиккән сөлгеләр, сандык, чигүле мендәрләр куелган.</w:t>
      </w:r>
    </w:p>
    <w:p w:rsidR="00397F59" w:rsidRPr="0042063E" w:rsidRDefault="00397F59" w:rsidP="00E468CD">
      <w:pPr>
        <w:pStyle w:val="NoSpacing"/>
        <w:rPr>
          <w:rFonts w:ascii="Times New Roman" w:hAnsi="Times New Roman"/>
          <w:sz w:val="24"/>
          <w:szCs w:val="24"/>
          <w:lang w:val="tt-RU"/>
        </w:rPr>
      </w:pP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Катнашалар:</w:t>
      </w:r>
      <w:r w:rsidRPr="0042063E">
        <w:rPr>
          <w:rFonts w:ascii="Times New Roman" w:hAnsi="Times New Roman"/>
          <w:sz w:val="24"/>
          <w:szCs w:val="24"/>
          <w:lang w:val="tt-RU"/>
        </w:rPr>
        <w:t xml:space="preserve"> Гәйфи бабай, Сәхипҗамал  әби, килен, онык ( төркем тәрбиячесе һәм төркемдәге әни), мәктәпкә әзерлек төркеме малайлары һәм кызлары, алып баручы.</w:t>
      </w:r>
    </w:p>
    <w:p w:rsidR="00397F59" w:rsidRPr="0042063E" w:rsidRDefault="00397F59" w:rsidP="00E468CD">
      <w:pPr>
        <w:pStyle w:val="NoSpacing"/>
        <w:rPr>
          <w:rFonts w:ascii="Times New Roman" w:hAnsi="Times New Roman"/>
          <w:b/>
          <w:sz w:val="24"/>
          <w:szCs w:val="24"/>
          <w:lang w:val="tt-RU"/>
        </w:rPr>
      </w:pPr>
      <w:r w:rsidRPr="0042063E">
        <w:rPr>
          <w:rFonts w:ascii="Times New Roman" w:hAnsi="Times New Roman"/>
          <w:b/>
          <w:sz w:val="24"/>
          <w:szCs w:val="24"/>
          <w:lang w:val="tt-RU"/>
        </w:rPr>
        <w:t>Бәйрәм барышы: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Алып баручы: </w:t>
      </w:r>
      <w:r w:rsidRPr="0042063E">
        <w:rPr>
          <w:rFonts w:ascii="Times New Roman" w:hAnsi="Times New Roman"/>
          <w:sz w:val="24"/>
          <w:szCs w:val="24"/>
          <w:lang w:val="tt-RU"/>
        </w:rPr>
        <w:t>Безнең  авылда элек-электән  үткәрелеп килә торган  “Боз озату” дип аталган бик матур бәйрәм–йола бар. Йоланы уздыру бозның кузгалу вакытына бәйле. Авыл өчен бу зур вакыйга. Йола иртә дә, көндез дә, кич тә үткәрелә ала. Боз кузгалганда үзенчәлекле шаулау ишетелә. Әлеге шаулау  йоланың нигезендә  ята. Өлкән буынның сөйләвенә караганда, элек бәйрәм  бик зурлап уздырылган. Өлкәннәр бәйрәмгә алдан ук әзерләнеп торганнар. Йомычкалар, саламнар һәм башка ышануларга хас булган әйберләр хәстәрләгәннәр.</w:t>
      </w:r>
    </w:p>
    <w:p w:rsidR="00397F59" w:rsidRPr="0042063E" w:rsidRDefault="00397F59" w:rsidP="00E468CD">
      <w:pPr>
        <w:pStyle w:val="NoSpacing"/>
        <w:rPr>
          <w:rFonts w:ascii="Times New Roman" w:hAnsi="Times New Roman"/>
          <w:b/>
          <w:sz w:val="24"/>
          <w:szCs w:val="24"/>
          <w:lang w:val="tt-RU"/>
        </w:rPr>
      </w:pPr>
      <w:r w:rsidRPr="0042063E">
        <w:rPr>
          <w:rFonts w:ascii="Times New Roman" w:hAnsi="Times New Roman"/>
          <w:b/>
          <w:sz w:val="24"/>
          <w:szCs w:val="24"/>
          <w:lang w:val="tt-RU"/>
        </w:rPr>
        <w:t>Еракта балалар тавышы.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-“Боз китә, боз китә!”,  “Ишетми калмагыз!  Боз кузгалды!”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Бәрәкалла, балалар тавышы килә түгелме? Менә быел да боз кузгалу йоласын күрергә насыйп булган икән, мең шөкер. Килен, килен дим, бар балалар көтеп тормас, өй алдына хәстәрләп куйган саламнарны, йомычкаларны барлый тор. Мин кешелеккә кия торган күлмәгемне киеп, кадерләп саклый торган шәлемне генә ябыйм. Елга буена ашыгыйк.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Килен:</w:t>
      </w:r>
      <w:r w:rsidRPr="0042063E">
        <w:rPr>
          <w:rFonts w:ascii="Times New Roman" w:hAnsi="Times New Roman"/>
          <w:sz w:val="24"/>
          <w:szCs w:val="24"/>
          <w:lang w:val="tt-RU"/>
        </w:rPr>
        <w:t>(тәрәзәдән карый) И-и-и әнкәй, әнә  хәбәр инде авылның түбән очына кадәр ишетелгән. Елга буена бозның агуын карарга бар халык чыккан, аргы як Габделгани бабай да атын иярләп чыккан. Раеф абзыйлар тыкрыгыннан Мәгъфүр ага гармун тартып үзе артыннан барлык түбән оч халкын җыеп менә. Әнкәй, мин барысын да кәрзингә тутырдым. Син әзерме?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Әзер, балакаем, әзер. Син мине карт-корылар янына озата куй да, үзең балаларны алып күпер янына, яшьләр җыелган җиргә барырсың. Соңыннан үзем дә сезнең янга авышырмын.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(Йомычкалар тутырылган кәрзиннәрен алып чыгып китәләр. Интерактив тактада елга, күпер, боз китү күренеше пәйда була. Балалар белән бергә әби, килен чыга. Әбинең бер кулында кәрзин, икенчесендә бер уч бәйләнгән салам.)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Онык: </w:t>
      </w:r>
      <w:r w:rsidRPr="0042063E">
        <w:rPr>
          <w:rFonts w:ascii="Times New Roman" w:hAnsi="Times New Roman"/>
          <w:sz w:val="24"/>
          <w:szCs w:val="24"/>
          <w:lang w:val="tt-RU"/>
        </w:rPr>
        <w:t>Әбием, кызык инде син. Ни өчен боз карарга төшкәндә дә салам тотып төштең? Гадәттә син тавык оясына йомыркалар ватылмасын дип салам түшисең бит.</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Әби: </w:t>
      </w:r>
      <w:r w:rsidRPr="0042063E">
        <w:rPr>
          <w:rFonts w:ascii="Times New Roman" w:hAnsi="Times New Roman"/>
          <w:sz w:val="24"/>
          <w:szCs w:val="24"/>
          <w:lang w:val="tt-RU"/>
        </w:rPr>
        <w:t>Кил, күз нурым, син әле  бу йолада беренче тапкыр гына катнашасың шул. Яле аңлатыйм үзеңә.(Балалар әби тирәли җыелышып утыралар.)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Хәзер мин бозга салам салып ут элдерәм, аннан бергәләп агызып җибәрербез. Бу авыртулардан котылу өчен шулай эшләнә. Борын-борыннан су авыруларны алып китә, шайтаннар боздан курка дип ышанганнар. Без кечкенә чакта саламны балалар өй-ызба башларыннан җыеп китерәләр иде, аннан егет-җилкенчәк шуны яндыра торган иде. Кыюыраклары бозга утырып та китәләр, бер боз кисәгеннән икенчесенә сикерәләр, аннан ярга сикереп төшәләр. Кызлар исә, бу вакытта күпердә тыпыр-тыпыр биеп торалар иде, шул ук вакытта кыю егетләрне дә күзлиләр. (Кеткелдәп көлә.)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Яле, килегез әле, бергәләп җырлы-биюле уенны уйныйк. Без элек “Талчыбык”, “Күпер сугу”, “Назалы”, “Чума үрдәк, чума каз”, “Кул өзеш” кебек уеннарны бик яратып уйный идек. Сез инде бу уеннарны уйнамый да торгансыздыр.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1 бала:</w:t>
      </w:r>
      <w:r w:rsidRPr="0042063E">
        <w:rPr>
          <w:rFonts w:ascii="Times New Roman" w:hAnsi="Times New Roman"/>
          <w:sz w:val="24"/>
          <w:szCs w:val="24"/>
          <w:lang w:val="tt-RU"/>
        </w:rPr>
        <w:t xml:space="preserve"> Юк, әбекәй, беләбез. Без бакчада тәрбияче апаларыбыз белән “Назалы” да, “Чума үрдәк, чума каз”лы да уйныйбыз.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Сөбеханалла, балам, бик яхшы итәсез икән. Милли уеннарны онытмау зарур, ә өлкәннәргә мөмкинлек булганда бу уеннарны яшь буынга тапшыру бурычы йөкләнгән. Кайсысын уйныйбыз соң?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Балалар:</w:t>
      </w:r>
      <w:r w:rsidRPr="0042063E">
        <w:rPr>
          <w:rFonts w:ascii="Times New Roman" w:hAnsi="Times New Roman"/>
          <w:sz w:val="24"/>
          <w:szCs w:val="24"/>
          <w:lang w:val="tt-RU"/>
        </w:rPr>
        <w:t xml:space="preserve"> “Назалы”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(Бергәләп “Назалы уены уйнала”)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2 бала:</w:t>
      </w:r>
      <w:r w:rsidRPr="0042063E">
        <w:rPr>
          <w:rFonts w:ascii="Times New Roman" w:hAnsi="Times New Roman"/>
          <w:sz w:val="24"/>
          <w:szCs w:val="24"/>
          <w:lang w:val="tt-RU"/>
        </w:rPr>
        <w:t xml:space="preserve"> Ә малайлар нишлиләр иде?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Малайлармы улым? (Кеткелдәп көлә) Ә малайлар, бәрәңге тәгәрәтергә дип яккан учак аркылы сикергәннәр. Ут яндыру борынгыдан ук чистарыну, кайгыдан котылу дигәнне аңлата.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3 бала:</w:t>
      </w:r>
      <w:r w:rsidRPr="0042063E">
        <w:rPr>
          <w:rFonts w:ascii="Times New Roman" w:hAnsi="Times New Roman"/>
          <w:sz w:val="24"/>
          <w:szCs w:val="24"/>
          <w:lang w:val="tt-RU"/>
        </w:rPr>
        <w:t xml:space="preserve"> Ә миңа бабаем менә нинди курчак ясап бирде. (Бала кулындагы саламнан, таяктан ясалган курчакны күрсәтә.)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Әйе, боз белән салам гына түгел, ә салам яки таяк, я булмаса чүпрәктән ясалган курчакларны да утыртып агызып җибәргәннәр. Шул карачкы артыннан карап барганнар. Бу вакытта авыру-сырхауларны, хәвеф-хәтәрләрне агызып алып кит, дип теләү кирәк.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Килен:</w:t>
      </w:r>
      <w:r w:rsidRPr="0042063E">
        <w:rPr>
          <w:rFonts w:ascii="Times New Roman" w:hAnsi="Times New Roman"/>
          <w:sz w:val="24"/>
          <w:szCs w:val="24"/>
          <w:lang w:val="tt-RU"/>
        </w:rPr>
        <w:t xml:space="preserve"> Әле татарларда шулай ук, авыру чирләр китсен, “Чирем-чырым коелсын, боз белән агып китсен” дип, иске әйберләрне суга агызып җибәрү гадәте дә булган.Язгы ташу сулары авыруларны алып китсен өчен, тәңкәләр ыргытканнар, кулларны бозлы су белән юганнар.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“Боз озату” йоласын үткәргәндә, суга бәхет, уңыш,игелек теләп тә төрле әйберләр агызганнар. Кызлар, яшь киленнәр кулъяулыклар агызган.</w:t>
      </w:r>
    </w:p>
    <w:p w:rsidR="00397F59" w:rsidRPr="0042063E" w:rsidRDefault="00397F59" w:rsidP="00E468CD">
      <w:pPr>
        <w:pStyle w:val="NoSpacing"/>
        <w:rPr>
          <w:rFonts w:ascii="Times New Roman" w:hAnsi="Times New Roman"/>
          <w:b/>
          <w:sz w:val="24"/>
          <w:szCs w:val="24"/>
          <w:lang w:val="tt-RU"/>
        </w:rPr>
      </w:pPr>
      <w:r w:rsidRPr="0042063E">
        <w:rPr>
          <w:rFonts w:ascii="Times New Roman" w:hAnsi="Times New Roman"/>
          <w:b/>
          <w:sz w:val="24"/>
          <w:szCs w:val="24"/>
          <w:lang w:val="tt-RU"/>
        </w:rPr>
        <w:t>(Күрше бабай керә. Учында ашлык бөртекләре.)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 xml:space="preserve">Бабай: </w:t>
      </w:r>
      <w:r w:rsidRPr="0042063E">
        <w:rPr>
          <w:rFonts w:ascii="Times New Roman" w:hAnsi="Times New Roman"/>
          <w:sz w:val="24"/>
          <w:szCs w:val="24"/>
          <w:lang w:val="tt-RU"/>
        </w:rPr>
        <w:t>Саулармы сез, боз кузгалды, күрми калмыйм, дип ашыктым. Күршекәем күпме онык җыелган яныңа, болай булгач йоланы тапшырыр буын бар, аллахка шөкер.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Бала:</w:t>
      </w:r>
      <w:r w:rsidRPr="0042063E">
        <w:rPr>
          <w:rFonts w:ascii="Times New Roman" w:hAnsi="Times New Roman"/>
          <w:sz w:val="24"/>
          <w:szCs w:val="24"/>
          <w:lang w:val="tt-RU"/>
        </w:rPr>
        <w:t xml:space="preserve"> Бабакай, синең учыңда ни ул?</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Бабай:</w:t>
      </w:r>
      <w:r w:rsidRPr="0042063E">
        <w:rPr>
          <w:rFonts w:ascii="Times New Roman" w:hAnsi="Times New Roman"/>
          <w:sz w:val="24"/>
          <w:szCs w:val="24"/>
          <w:lang w:val="tt-RU"/>
        </w:rPr>
        <w:t xml:space="preserve"> Хәй, картлык галәмәте, сезнең белән юанып ни өчен килгәнемне оныта язганмын бит. Бу, балалар, ашлык бөртекләре. “Боз озату” йоласында авылның аксакаллары күпердән елгага ашлык бөртекләре сибәләр һәм мондый теләкләр әйтәләр: “Илләребез, җирләребез имин булсын, гаиләләребезгә кайгы ишек какмасын, булган борчу-хәсрәтләребез шушы язгы сулар белән агып китсен! Балалар сәламәт, имин, игелекле булып үссен!”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Сәхипҗамал, авылда гаилә кору яшенә җиткән яшьләр бармы әле, барладыңмы?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“Бозлар калмасын. Бозлар калса – кызлар кала”. Гәйфетдин, йоласы шул, барладым. Хәере белән булсын.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(Бию көе уйнаган гармун тавышы ишетелә.)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Гармун тавышы кичкә кадәр тынмасын. Яшьләр, бала-чага әле кичкә кадәр күңел ача. Әйдәле, бабай без дә оныкларга алар күк чакта яратып уйнаган уенны өйрәтик. Бу уен “Кабыргалы, камчылы” дип атала.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белән бергәләп уйнала)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Бала:</w:t>
      </w:r>
      <w:r w:rsidRPr="0042063E">
        <w:rPr>
          <w:rFonts w:ascii="Times New Roman" w:hAnsi="Times New Roman"/>
          <w:sz w:val="24"/>
          <w:szCs w:val="24"/>
          <w:lang w:val="tt-RU"/>
        </w:rPr>
        <w:t xml:space="preserve"> Ташу вакыты җитмичә,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Күперне кузгатмагыз;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Чиле-пешле җырлар белән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Күңелне болгатмагыз.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Уенның тәртибе мондый. Балалар ике саф булып кара-каршы тезеләләр. Беренче төркем уйнаучылары, кулга-кул тотынышып, “Кабыргалы, камчылы” такмагын әйтәләр һәм “чылбыр”ны өзәчәк уйнаучының исемен атыйлар.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Кабыргалы, камчылы,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Тама торган тамчылы.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Ал кирәк, гөл кирәк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Безнең матур Әлфия кирәк.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Чакырылган уйнаучы, йөгереп барып, каршы яктагы “чылбыр”ны өзә. Өзә алса, каршы якның бер кешесен үз ягына алып чыга. Өзә алмаса, шул якта кала. Уен шулай бер яктагылар икенче якка чыгып беткәнче дәвам итә.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(Уен тәмамланганнан соң.)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Балалар:</w:t>
      </w:r>
      <w:r w:rsidRPr="0042063E">
        <w:rPr>
          <w:rFonts w:ascii="Times New Roman" w:hAnsi="Times New Roman"/>
          <w:sz w:val="24"/>
          <w:szCs w:val="24"/>
          <w:lang w:val="tt-RU"/>
        </w:rPr>
        <w:t xml:space="preserve"> Рәхмәт, әбекәй. Бигрәк күңелле уен икән.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Бабай:</w:t>
      </w:r>
      <w:r w:rsidRPr="0042063E">
        <w:rPr>
          <w:rFonts w:ascii="Times New Roman" w:hAnsi="Times New Roman"/>
          <w:sz w:val="24"/>
          <w:szCs w:val="24"/>
          <w:lang w:val="tt-RU"/>
        </w:rPr>
        <w:t xml:space="preserve"> Миннән калмасын, мин дә үзем яратып уйнаган “12 таяк” уенын өйрәтим. Кем санамыш белә? Безгә арадан бер “көтүче” сайларга кирәк.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 бала санамыш ярдәмендә санап чыгара)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Бүкән яки кирпеч өстенә такта куела. Тактаның бер башына 10 см озынлыктагы 12 таяк куела. Тактаның бер очына җыелган 12 таякны, тактаның икенче очына басып, “чәчәләр” дә, балалар як-якка сибелә. “Көтүче” таякларны тактага тезә кала, шул арада балаларның кайсы кая яшеренә. “Көтүче” качкан баланы табуга, такта уртасына кул белән кагылып, табылган уйнаучы исемен әйтә. Гөрләүче эзләп йөргәндә , берәр бала тактага килеп таякларны чөйдереп җибәрә алса, гөрләүче кеше үз урынында кала. Әгәр ул тактага басарга ирек куймыйча, барлык балаларны да табып таягы белән сугып чыга алса, яңа “көтүче” сайлана.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(“12 таяк” уенын бергәләп уйныйлар.)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Балалар:</w:t>
      </w:r>
      <w:r w:rsidRPr="0042063E">
        <w:rPr>
          <w:rFonts w:ascii="Times New Roman" w:hAnsi="Times New Roman"/>
          <w:sz w:val="24"/>
          <w:szCs w:val="24"/>
          <w:lang w:val="tt-RU"/>
        </w:rPr>
        <w:t xml:space="preserve"> Күңелле дә уен булды бу бабакай, рәхмәт сиңа.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Әби:</w:t>
      </w:r>
      <w:r w:rsidRPr="0042063E">
        <w:rPr>
          <w:rFonts w:ascii="Times New Roman" w:hAnsi="Times New Roman"/>
          <w:sz w:val="24"/>
          <w:szCs w:val="24"/>
          <w:lang w:val="tt-RU"/>
        </w:rPr>
        <w:t xml:space="preserve"> Әйдәгез, балакайлар, инде әниегез коймакларны өлгерткәндер, самавырны яңарткандыр. Өйгә кайтып  коймак белән чәй эчерим үзегезгә. Аннан тагын без өйрәткән уеннарны дәвам итәрсез. Башка иптәшләрегезгә дә өйрәтерсез.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(Йолада катнашучылар бергәләп чыгып китәләр.)</w:t>
      </w:r>
    </w:p>
    <w:p w:rsidR="00397F59" w:rsidRDefault="00397F59" w:rsidP="00E468CD">
      <w:pPr>
        <w:pStyle w:val="NoSpacing"/>
        <w:rPr>
          <w:rFonts w:ascii="Times New Roman" w:hAnsi="Times New Roman"/>
          <w:sz w:val="24"/>
          <w:szCs w:val="24"/>
          <w:lang w:val="tt-RU"/>
        </w:rPr>
      </w:pPr>
      <w:r w:rsidRPr="0042063E">
        <w:rPr>
          <w:rFonts w:ascii="Times New Roman" w:hAnsi="Times New Roman"/>
          <w:b/>
          <w:sz w:val="24"/>
          <w:szCs w:val="24"/>
          <w:lang w:val="tt-RU"/>
        </w:rPr>
        <w:t>Алып баручы:</w:t>
      </w:r>
      <w:r w:rsidRPr="0042063E">
        <w:rPr>
          <w:rFonts w:ascii="Times New Roman" w:hAnsi="Times New Roman"/>
          <w:sz w:val="24"/>
          <w:szCs w:val="24"/>
          <w:lang w:val="tt-RU"/>
        </w:rPr>
        <w:t xml:space="preserve"> Инде асыл эчтәлеген җуйса да, үзенең кабатланмас рухы, төсмере булган “Боз озату” йоласы буыннан-буынга күчеп, әнә шулай, авылда күңелле ыгы-зыгы тудырып, көнкүрешебезнең яме-бизәге булып яши бирә. Иң мөһиме: йолада татарларның табигатьне олылау, аның тәртибе һәм хәрәкәте белән санлашу фәлсәфәсе чагылыш тапкан.</w:t>
      </w:r>
    </w:p>
    <w:p w:rsidR="00397F59" w:rsidRDefault="00397F59" w:rsidP="00E468CD">
      <w:pPr>
        <w:pStyle w:val="NoSpacing"/>
        <w:rPr>
          <w:rFonts w:ascii="Times New Roman" w:hAnsi="Times New Roman"/>
          <w:sz w:val="24"/>
          <w:szCs w:val="24"/>
          <w:lang w:val="tt-RU"/>
        </w:rPr>
      </w:pPr>
    </w:p>
    <w:p w:rsidR="00397F59" w:rsidRPr="0042063E" w:rsidRDefault="00397F59" w:rsidP="00E468CD">
      <w:pPr>
        <w:spacing w:after="0" w:line="240" w:lineRule="auto"/>
        <w:jc w:val="center"/>
        <w:rPr>
          <w:rFonts w:ascii="Times New Roman" w:hAnsi="Times New Roman"/>
          <w:b/>
          <w:sz w:val="24"/>
          <w:szCs w:val="24"/>
          <w:lang w:eastAsia="ru-RU"/>
        </w:rPr>
      </w:pPr>
      <w:r w:rsidRPr="0042063E">
        <w:rPr>
          <w:rFonts w:ascii="Times New Roman" w:hAnsi="Times New Roman"/>
          <w:b/>
          <w:sz w:val="24"/>
          <w:szCs w:val="24"/>
          <w:lang w:eastAsia="ru-RU"/>
        </w:rPr>
        <w:t>«Кичке уен»</w:t>
      </w:r>
    </w:p>
    <w:p w:rsidR="00397F59" w:rsidRDefault="00397F59" w:rsidP="00E468CD">
      <w:pPr>
        <w:spacing w:after="0" w:line="240" w:lineRule="auto"/>
        <w:jc w:val="center"/>
        <w:rPr>
          <w:rFonts w:ascii="Times New Roman" w:hAnsi="Times New Roman"/>
          <w:sz w:val="24"/>
          <w:szCs w:val="24"/>
          <w:lang w:eastAsia="ru-RU"/>
        </w:rPr>
      </w:pPr>
      <w:r w:rsidRPr="0042063E">
        <w:rPr>
          <w:rFonts w:ascii="Times New Roman" w:hAnsi="Times New Roman"/>
          <w:sz w:val="24"/>
          <w:szCs w:val="24"/>
          <w:lang w:eastAsia="ru-RU"/>
        </w:rPr>
        <w:t>Фольклорная игра</w:t>
      </w:r>
    </w:p>
    <w:p w:rsidR="00397F59" w:rsidRDefault="00397F59" w:rsidP="00E468CD">
      <w:pPr>
        <w:spacing w:after="0" w:line="240" w:lineRule="auto"/>
        <w:jc w:val="right"/>
        <w:rPr>
          <w:rFonts w:ascii="Times New Roman" w:hAnsi="Times New Roman"/>
          <w:sz w:val="24"/>
          <w:szCs w:val="24"/>
          <w:lang w:eastAsia="ru-RU"/>
        </w:rPr>
      </w:pPr>
      <w:r w:rsidRPr="0042063E">
        <w:rPr>
          <w:rFonts w:ascii="Times New Roman" w:hAnsi="Times New Roman"/>
          <w:sz w:val="24"/>
          <w:szCs w:val="24"/>
          <w:lang w:eastAsia="ru-RU"/>
        </w:rPr>
        <w:t>Аубакирова Чулпан Рустамовна</w:t>
      </w:r>
    </w:p>
    <w:p w:rsidR="00397F59" w:rsidRPr="0042063E" w:rsidRDefault="00397F59" w:rsidP="00E468CD">
      <w:pPr>
        <w:spacing w:after="0" w:line="240" w:lineRule="auto"/>
        <w:jc w:val="right"/>
        <w:rPr>
          <w:rFonts w:ascii="Times New Roman" w:hAnsi="Times New Roman"/>
          <w:sz w:val="24"/>
          <w:szCs w:val="24"/>
          <w:lang w:eastAsia="ru-RU"/>
        </w:rPr>
      </w:pPr>
      <w:r w:rsidRPr="0042063E">
        <w:rPr>
          <w:rFonts w:ascii="Times New Roman" w:hAnsi="Times New Roman"/>
          <w:sz w:val="24"/>
          <w:szCs w:val="24"/>
          <w:lang w:eastAsia="ru-RU"/>
        </w:rPr>
        <w:t>МБДОУ «Балтасинский детский сад №2»</w:t>
      </w:r>
    </w:p>
    <w:p w:rsidR="00397F59" w:rsidRPr="0042063E" w:rsidRDefault="00397F59" w:rsidP="00E468CD">
      <w:pPr>
        <w:spacing w:after="0" w:line="240" w:lineRule="auto"/>
        <w:jc w:val="right"/>
        <w:rPr>
          <w:rFonts w:ascii="Times New Roman" w:hAnsi="Times New Roman"/>
          <w:sz w:val="24"/>
          <w:szCs w:val="24"/>
        </w:rPr>
      </w:pPr>
    </w:p>
    <w:p w:rsidR="00397F59" w:rsidRPr="0042063E" w:rsidRDefault="00397F59" w:rsidP="00E468CD">
      <w:pPr>
        <w:spacing w:after="0" w:line="240" w:lineRule="auto"/>
        <w:jc w:val="right"/>
        <w:rPr>
          <w:rFonts w:ascii="Times New Roman" w:hAnsi="Times New Roman"/>
          <w:sz w:val="24"/>
          <w:szCs w:val="24"/>
          <w:lang w:val="tt-RU"/>
        </w:rPr>
      </w:pPr>
    </w:p>
    <w:p w:rsidR="00397F59" w:rsidRPr="0042063E" w:rsidRDefault="00397F59" w:rsidP="00E468CD">
      <w:pPr>
        <w:pStyle w:val="NoSpacing"/>
        <w:rPr>
          <w:rFonts w:ascii="Times New Roman" w:hAnsi="Times New Roman"/>
          <w:sz w:val="24"/>
          <w:szCs w:val="24"/>
          <w:lang w:val="tt-RU"/>
        </w:rPr>
      </w:pPr>
      <w:r w:rsidRPr="0042063E">
        <w:rPr>
          <w:rStyle w:val="Strong"/>
          <w:rFonts w:ascii="Times New Roman" w:hAnsi="Times New Roman"/>
          <w:bCs/>
          <w:color w:val="000000"/>
          <w:sz w:val="24"/>
          <w:szCs w:val="24"/>
          <w:lang w:val="tt-RU"/>
        </w:rPr>
        <w:t>Балалар бакчасында зурлар һәм мәктәпкә әзерлек төркеме балалары белән  үткәрү өчен сценарий.</w:t>
      </w:r>
    </w:p>
    <w:p w:rsidR="00397F59" w:rsidRPr="0042063E" w:rsidRDefault="00397F59" w:rsidP="00E468CD">
      <w:pPr>
        <w:pStyle w:val="NoSpacing"/>
        <w:rPr>
          <w:rFonts w:ascii="Times New Roman" w:hAnsi="Times New Roman"/>
          <w:color w:val="FFFFFF"/>
          <w:sz w:val="24"/>
          <w:szCs w:val="24"/>
          <w:lang w:val="tt-RU"/>
        </w:rPr>
      </w:pPr>
      <w:r w:rsidRPr="0042063E">
        <w:rPr>
          <w:rStyle w:val="Strong"/>
          <w:rFonts w:ascii="Times New Roman" w:hAnsi="Times New Roman"/>
          <w:bCs/>
          <w:color w:val="000000"/>
          <w:sz w:val="24"/>
          <w:szCs w:val="24"/>
          <w:lang w:val="tt-RU"/>
        </w:rPr>
        <w:t>Максат:</w:t>
      </w:r>
      <w:r w:rsidRPr="0042063E">
        <w:rPr>
          <w:rFonts w:ascii="Times New Roman" w:hAnsi="Times New Roman"/>
          <w:sz w:val="24"/>
          <w:szCs w:val="24"/>
          <w:lang w:val="tt-RU"/>
        </w:rPr>
        <w:t> Балаларның татар халык йолалары, бәйрәмнәре турында  белемнәрен баету, татар фольклоры белән таныштыру. Кичке уене йоласы турында әнгәмә. Элекке гореф-гадәтләрне искә төшерү. Бәйләнешле сөйләм телен үстерү.</w:t>
      </w:r>
    </w:p>
    <w:p w:rsidR="00397F59" w:rsidRPr="0042063E" w:rsidRDefault="00397F59" w:rsidP="00E468CD">
      <w:pPr>
        <w:pStyle w:val="NoSpacing"/>
        <w:rPr>
          <w:rFonts w:ascii="Times New Roman" w:hAnsi="Times New Roman"/>
          <w:sz w:val="24"/>
          <w:szCs w:val="24"/>
        </w:rPr>
      </w:pPr>
      <w:r w:rsidRPr="0042063E">
        <w:rPr>
          <w:rStyle w:val="Strong"/>
          <w:rFonts w:ascii="Times New Roman" w:hAnsi="Times New Roman"/>
          <w:bCs/>
          <w:color w:val="000000"/>
          <w:sz w:val="24"/>
          <w:szCs w:val="24"/>
          <w:lang w:val="tt-RU"/>
        </w:rPr>
        <w:t>Җиһаз:</w:t>
      </w:r>
      <w:r w:rsidRPr="0042063E">
        <w:rPr>
          <w:rFonts w:ascii="Times New Roman" w:hAnsi="Times New Roman"/>
          <w:sz w:val="24"/>
          <w:szCs w:val="24"/>
          <w:lang w:val="tt-RU"/>
        </w:rPr>
        <w:t xml:space="preserve"> Кичке авыл  капка тобе куренеше. </w:t>
      </w:r>
      <w:r w:rsidRPr="0042063E">
        <w:rPr>
          <w:rFonts w:ascii="Times New Roman" w:hAnsi="Times New Roman"/>
          <w:sz w:val="24"/>
          <w:szCs w:val="24"/>
        </w:rPr>
        <w:t>Каен агачлары усә. Йорт макеты. Коймалар, утыргычлар. Арткы планда авыл куренеше.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rPr>
        <w:t xml:space="preserve">                                 Б</w:t>
      </w:r>
      <w:r w:rsidRPr="0042063E">
        <w:rPr>
          <w:rFonts w:ascii="Times New Roman" w:hAnsi="Times New Roman"/>
          <w:sz w:val="24"/>
          <w:szCs w:val="24"/>
          <w:lang w:val="tt-RU"/>
        </w:rPr>
        <w:t>әйрәм барышы:</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Бала: Исәнмесез, хәерле кич кунаклар. Беләсезме, җәйнен бер матур кичендэ балалар яшел чирәмлеккә уйнарга җыелдылар. Әй, сойлэмим әле., узегез карагыз, иң яхшысы шул булыр. (кереп китә)</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 xml:space="preserve">  Балалар керә. </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1.Уйнат, Ильдар, магнитофон</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Бераз сикереп алыйк</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Яшь чак килә бер генә</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Кадерен белеп калыйк.</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2. Хәзер, хәзер уйнатырмын</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Тик,  бер минут җәмәгать</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Нәрсә булган һич аңламыйм</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Эшлэми бу әкәмәт.</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3. Эшләмәсә бигрәк әйбәт</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Туйдырды сикерергә</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Менә гармун булса иде</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Рәхәтләнеп биергә.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4. Бөтен авыл балаларын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Җыеп шушы болында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Рәхәтләнеп уйнар идек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Җырлар идек без монда.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5. Тик менә нихәл итәсең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Гармун уйный белмибез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Магнитофон кычкыртып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Урам буйлап йөрибез.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6. Дусларым, сезгә бер тәкъдим</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Хәзер болай эшлибез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Нәфисәне һәм әтисен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 уенга дәшәбез.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7. Киттек, бик яхшы булыр.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(Китәләр, өй янына баралар)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Ислам: Шакир абый, Шакир абый чыгып кына кер әле. (кычкырып чакыра)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Шакир чыга. Аптырап: - Ни булды, ни бар?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Исәнмесез Шакир абый, хәерле кич.</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Хәерле кич, дусларым, ни эшләп йөрү?</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Әдилә: Шакир абый, гозеребез бик зур, безгә ярдәм итегез. Зинһар өчен гармун тотып, су буена төшегез.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Иии балалар, минем гармун тотып кичке уенга йөрер чакларым үткән инде. (Борылып кызын чакыра) Кызым Нәфисә чык әле, әнә дусларың килгән.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Нәфисә чыга. - Хәерле кич дусларым.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Әнвэр: Нәфисә без бүген кичке уен ясамакчы идек. Сезне дә чакырабыз, гармун белән күнел ачасы килә.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Нәфисә: Бик әйбәт, әйдәгез су буена төшик.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Шакир абый, әйдәгез инде, безнең буген бик уйныйсыбыз килә.</w:t>
      </w:r>
    </w:p>
    <w:p w:rsidR="00397F59" w:rsidRPr="0042063E" w:rsidRDefault="00397F59" w:rsidP="00E468CD">
      <w:pPr>
        <w:pStyle w:val="NoSpacing"/>
        <w:rPr>
          <w:rFonts w:ascii="Times New Roman" w:hAnsi="Times New Roman"/>
          <w:sz w:val="24"/>
          <w:szCs w:val="24"/>
          <w:lang w:val="tt-RU"/>
        </w:rPr>
      </w:pP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Ярар булмаса, чыгарбыз. Наилә әнисе, чык әле. (Наилә чыга) Менә яшьләр килгән, безне кичке уенга чакыралар.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Наилә: Хәзер, кеше көлдереп кенә йөрисе калган иде ди менә. Яшьләр мени болар, бала-чага бит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Алай димә әнисе. Бу балалар- безнең киләчәгебез.Элек без уйнаган уеннарны уйныйсы килә үзләренең, әйдә өйрәтеп, күрсәтеп кайтыйк, булмаса.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Наилә апа, әйдәгез инде.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Наилэ: Ярар, алай бик нык ялындырып торып булмас инде. Киттек балалар.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Әнисе, гармунны гына алып чыгып бир әле. (Наилә алып чыга)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су буена җырлап тошэбезме сон?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Җырлап тошэбез, җырлап. (Җырлый, җырлый су буена таба китәләр)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Җыр: “Уйна, тальян гармуныңны” тхҗ</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Наилә: Менә килеп тә җиттек. И монда бездән башка да бик куп балалар җыелган икән.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Әдилә: Наилә апа, әйдәгез беренче уенны сез башлагыз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Наилә: Шулаймы? Әйдәгез алайса биюдән башлыйк. Парлашып басыгыз да, капкалы уйнап, биеп алыйк.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Парлы бию “Капкалы”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8. Әйдә дуслар, җырлыйк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Уйнаган гармуннарга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Ал чәчәк күк яшик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Бирешмик кайгыларга.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Җырлы- бию “Челтәр элдем читәнгә” тхҗ башкарыла.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9. Су буенда вак таллык</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lang w:val="tt-RU"/>
        </w:rPr>
        <w:t>Вак таллыкта вак балык</w:t>
      </w:r>
    </w:p>
    <w:p w:rsidR="00397F59" w:rsidRPr="0042063E" w:rsidRDefault="00397F59" w:rsidP="00E468CD">
      <w:pPr>
        <w:pStyle w:val="NoSpacing"/>
        <w:rPr>
          <w:rFonts w:ascii="Times New Roman" w:hAnsi="Times New Roman"/>
          <w:sz w:val="24"/>
          <w:szCs w:val="24"/>
        </w:rPr>
      </w:pPr>
      <w:r w:rsidRPr="0042063E">
        <w:rPr>
          <w:rFonts w:ascii="Times New Roman" w:hAnsi="Times New Roman"/>
          <w:sz w:val="24"/>
          <w:szCs w:val="24"/>
        </w:rPr>
        <w:t>Шулай матур күнел ачсак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Бер сүз дә әйтмәс халык.</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10. Ал да булыр чагыбыз,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Гөл дә булыр чагыбыз.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 җырламый, кем җырласын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Безнең җырлар чагыбыз.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“Уфа - Чиләбе” тхҗ башкарыла.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Шакир: Менэ без яш чакта “Җебегән” дигән уен уйныйлар иде.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Балалар: Без аны беләбез Шакир абый, әйдәгез уйныйбыз.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Уен “Җебегән”  (парлы, түгәрәктә уен)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Парсыз калган балага “җебегән” “ачык авыз” “йоклаган” “күке” кебек сүзләр әйтэлэр. Уртага чыккан бала “мин кем” дип сорый. Парсыз калган балага җәза бирелә (бию)</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11. Бие әле, бие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Биегәнең юк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Сине матур бии диләр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Биетеп карыйк әле.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Парсыз калган бала бии. Ул биеп бетергәндэ бер бала йөгереп чыга.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12. Җитэр, җитәр уздырдың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Бигрәк тузан туздырдың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Аягымны шапылдытып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Колагымны тондырдың.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13. Биегэн бала: Әбиемнең кәҗәсе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Бакчада кәбестәдә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Биемәгәч, җырламагач</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Син монда нәмәстәгә.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14.Ары да баса икән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Бире дә баса икән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Кем бии дип карап торсам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Безнең малайлар икән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Малайлар биюе. Баламишкин көенә.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Бию бетүгә әби килеп керә.</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Эби: Әллә куземә күренәләр инде, бала чага күнел ачып ята түгелме соң.? Кара-кара тегеләре Шакир белән Наилә түгелме, бала чага биетеп яталармы?</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Наилә: Хупҗамал эби, нишләп йөрисең?</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Әби: Менә казларым кайтмаган иде, бәбкәләре белән. Шуларны эзләп йөри идем. Ә сез монда пыр тузып...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15. Ә без монда рәхәтләнеп</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Күнел ачып ятабыз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Әби бәлки берәр уен</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Бергәләшеп уйнарбыз.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Әби: Әй,  тәки мине дә җилкендерәсез бит. Без яшь чакта “кап та коп” дигән уен уйнарга ярата идек.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Уен  “Кап та коп” (җәза очен- бию, җырлау, шигырь, әтәч булып кычкыру Һ.б)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Эби: Булдырдыгыз, балакайларым. Шакир, Наилә сезнең үзегезнең дә кызыгыз бик матур җырлый бугай?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Нәфисә башкаруында “Сандугач-күгәрчен” тхҗ.</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16. Менә ничек уйнаганнар,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Биегәннэр, җырлаганнар.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Безнең бабай һәм әбилэр, </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Безнең әти-әниләр.</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17.Рәхмәт барыгызга да,</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 xml:space="preserve"> Ямьләдегез бу кичне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Шулай матур үткәрербез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Алдагы көнебезне.</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Әби: Рәхмәт, балакайларым. Бик күнелле булды. Борынгы йолаларыбызны, гореф-гадәтлэребезне, туган телебезне онытмаганыгыз өчен рәхмәт сезгә. Ә сез уз чиратыгызда, белгәнегезне, өйрэнгән йолаларыбызны киләчәк буынга тапшырырга бурычлы, шуны исегездән чыгармагыз. Сау булыгыз.</w:t>
      </w:r>
    </w:p>
    <w:p w:rsidR="00397F59" w:rsidRPr="0042063E" w:rsidRDefault="00397F59" w:rsidP="00E468CD">
      <w:pPr>
        <w:pStyle w:val="NoSpacing"/>
        <w:rPr>
          <w:rFonts w:ascii="Times New Roman" w:hAnsi="Times New Roman"/>
          <w:sz w:val="24"/>
          <w:szCs w:val="24"/>
          <w:lang w:val="tt-RU"/>
        </w:rPr>
      </w:pPr>
      <w:r w:rsidRPr="0042063E">
        <w:rPr>
          <w:rFonts w:ascii="Times New Roman" w:hAnsi="Times New Roman"/>
          <w:sz w:val="24"/>
          <w:szCs w:val="24"/>
          <w:lang w:val="tt-RU"/>
        </w:rPr>
        <w:t>“Уйна, тальян гармуныңны” кое астында барысы да су буеннан өйлэренә тарала.</w:t>
      </w:r>
    </w:p>
    <w:p w:rsidR="00397F59" w:rsidRPr="0042063E" w:rsidRDefault="00397F59" w:rsidP="00E468CD">
      <w:pPr>
        <w:pStyle w:val="NoSpacing"/>
        <w:rPr>
          <w:rFonts w:ascii="Times New Roman" w:hAnsi="Times New Roman"/>
          <w:sz w:val="24"/>
          <w:szCs w:val="24"/>
          <w:lang w:val="tt-RU"/>
        </w:rPr>
      </w:pPr>
    </w:p>
    <w:p w:rsidR="00397F59" w:rsidRPr="0042063E" w:rsidRDefault="00397F59" w:rsidP="00E468CD">
      <w:pPr>
        <w:pStyle w:val="NoSpacing"/>
        <w:rPr>
          <w:rFonts w:ascii="Times New Roman" w:hAnsi="Times New Roman"/>
          <w:sz w:val="24"/>
          <w:szCs w:val="24"/>
          <w:lang w:val="tt-RU"/>
        </w:rPr>
      </w:pPr>
    </w:p>
    <w:p w:rsidR="00397F59" w:rsidRDefault="00397F59" w:rsidP="00E468CD">
      <w:pPr>
        <w:pStyle w:val="NoSpacing"/>
        <w:jc w:val="center"/>
        <w:rPr>
          <w:rFonts w:ascii="Times New Roman" w:hAnsi="Times New Roman"/>
          <w:b/>
          <w:sz w:val="24"/>
          <w:szCs w:val="24"/>
          <w:lang w:eastAsia="ru-RU"/>
        </w:rPr>
      </w:pPr>
      <w:r w:rsidRPr="00B704AD">
        <w:rPr>
          <w:rFonts w:ascii="Times New Roman" w:hAnsi="Times New Roman"/>
          <w:b/>
          <w:sz w:val="24"/>
          <w:szCs w:val="24"/>
          <w:lang w:eastAsia="ru-RU"/>
        </w:rPr>
        <w:t>«Кар кызы туфлиен эзли»</w:t>
      </w:r>
    </w:p>
    <w:p w:rsidR="00397F59" w:rsidRPr="00B704AD" w:rsidRDefault="00397F59" w:rsidP="00E468CD">
      <w:pPr>
        <w:pStyle w:val="NoSpacing"/>
        <w:jc w:val="center"/>
        <w:rPr>
          <w:rFonts w:ascii="Times New Roman" w:hAnsi="Times New Roman"/>
          <w:b/>
          <w:sz w:val="24"/>
          <w:szCs w:val="24"/>
          <w:lang w:val="tt-RU"/>
        </w:rPr>
      </w:pPr>
    </w:p>
    <w:p w:rsidR="00397F59" w:rsidRPr="00B704AD" w:rsidRDefault="00397F59" w:rsidP="00E468CD">
      <w:pPr>
        <w:spacing w:after="0" w:line="240" w:lineRule="auto"/>
        <w:jc w:val="right"/>
        <w:rPr>
          <w:rFonts w:ascii="Times New Roman" w:hAnsi="Times New Roman"/>
          <w:sz w:val="24"/>
          <w:szCs w:val="24"/>
          <w:lang w:eastAsia="ru-RU"/>
        </w:rPr>
      </w:pPr>
      <w:r w:rsidRPr="00B704AD">
        <w:rPr>
          <w:rFonts w:ascii="Times New Roman" w:hAnsi="Times New Roman"/>
          <w:sz w:val="24"/>
          <w:szCs w:val="24"/>
          <w:lang w:eastAsia="ru-RU"/>
        </w:rPr>
        <w:t>Амирова Гулюса Рифхатовна</w:t>
      </w:r>
    </w:p>
    <w:p w:rsidR="00397F59" w:rsidRPr="0042063E" w:rsidRDefault="00397F59" w:rsidP="00E468CD">
      <w:pPr>
        <w:pStyle w:val="NoSpacing"/>
        <w:jc w:val="right"/>
        <w:rPr>
          <w:rFonts w:ascii="Times New Roman" w:hAnsi="Times New Roman"/>
          <w:sz w:val="24"/>
          <w:szCs w:val="24"/>
          <w:lang w:val="tt-RU"/>
        </w:rPr>
      </w:pPr>
      <w:r>
        <w:rPr>
          <w:rFonts w:ascii="Times New Roman" w:hAnsi="Times New Roman"/>
          <w:sz w:val="24"/>
          <w:szCs w:val="24"/>
          <w:lang w:eastAsia="ru-RU"/>
        </w:rPr>
        <w:t>МБДОУ «Юлабатский детский сад «Ромашка»</w:t>
      </w:r>
    </w:p>
    <w:p w:rsidR="00397F59" w:rsidRPr="0042063E" w:rsidRDefault="00397F59" w:rsidP="00E468CD">
      <w:pPr>
        <w:pStyle w:val="NoSpacing"/>
        <w:rPr>
          <w:rFonts w:ascii="Times New Roman" w:hAnsi="Times New Roman"/>
          <w:sz w:val="24"/>
          <w:szCs w:val="24"/>
          <w:lang w:val="tt-RU"/>
        </w:rPr>
      </w:pPr>
    </w:p>
    <w:p w:rsidR="00397F59" w:rsidRPr="00B704AD" w:rsidRDefault="00397F59" w:rsidP="00E468CD">
      <w:pPr>
        <w:pStyle w:val="NoSpacing"/>
        <w:rPr>
          <w:rStyle w:val="c1"/>
          <w:rFonts w:ascii="Times New Roman" w:hAnsi="Times New Roman"/>
          <w:sz w:val="24"/>
          <w:szCs w:val="24"/>
          <w:lang w:val="tt-RU"/>
        </w:rPr>
      </w:pPr>
      <w:r w:rsidRPr="00B704AD">
        <w:rPr>
          <w:rStyle w:val="c1"/>
          <w:rFonts w:ascii="Times New Roman" w:hAnsi="Times New Roman"/>
          <w:sz w:val="24"/>
          <w:szCs w:val="24"/>
          <w:lang w:val="tt-RU"/>
        </w:rPr>
        <w:t>Максат: балаларны яна елга багышланган шигырьлэр, жырлар белэн таныштыру;</w:t>
      </w:r>
    </w:p>
    <w:p w:rsidR="00397F59" w:rsidRPr="00B704AD" w:rsidRDefault="00397F59" w:rsidP="00E468CD">
      <w:pPr>
        <w:pStyle w:val="NoSpacing"/>
        <w:rPr>
          <w:rStyle w:val="c1"/>
          <w:rFonts w:ascii="Times New Roman" w:hAnsi="Times New Roman"/>
          <w:sz w:val="24"/>
          <w:szCs w:val="24"/>
          <w:lang w:val="tt-RU"/>
        </w:rPr>
      </w:pPr>
      <w:r w:rsidRPr="00B704AD">
        <w:rPr>
          <w:rStyle w:val="c1"/>
          <w:rFonts w:ascii="Times New Roman" w:hAnsi="Times New Roman"/>
          <w:sz w:val="24"/>
          <w:szCs w:val="24"/>
          <w:lang w:val="tt-RU"/>
        </w:rPr>
        <w:t>балаларнын шигырьне сэнгатьле итеп сойли белулэренэ ирешу;</w:t>
      </w:r>
    </w:p>
    <w:p w:rsidR="00397F59" w:rsidRPr="00B704AD" w:rsidRDefault="00397F59" w:rsidP="00E468CD">
      <w:pPr>
        <w:pStyle w:val="NoSpacing"/>
        <w:rPr>
          <w:rStyle w:val="c1"/>
          <w:rFonts w:ascii="Times New Roman" w:hAnsi="Times New Roman"/>
          <w:sz w:val="24"/>
          <w:szCs w:val="24"/>
          <w:lang w:val="tt-RU"/>
        </w:rPr>
      </w:pPr>
      <w:r w:rsidRPr="00B704AD">
        <w:rPr>
          <w:rStyle w:val="c1"/>
          <w:rFonts w:ascii="Times New Roman" w:hAnsi="Times New Roman"/>
          <w:sz w:val="24"/>
          <w:szCs w:val="24"/>
          <w:lang w:val="tt-RU"/>
        </w:rPr>
        <w:t>балалар кунелендэ кышкы табигатькэ соклану уяту;</w:t>
      </w:r>
    </w:p>
    <w:p w:rsidR="00397F59" w:rsidRPr="00B704AD" w:rsidRDefault="00397F59" w:rsidP="00E468CD">
      <w:pPr>
        <w:pStyle w:val="NoSpacing"/>
        <w:rPr>
          <w:rStyle w:val="c1"/>
          <w:rFonts w:ascii="Times New Roman" w:hAnsi="Times New Roman"/>
          <w:sz w:val="24"/>
          <w:szCs w:val="24"/>
          <w:lang w:val="tt-RU"/>
        </w:rPr>
      </w:pPr>
      <w:r w:rsidRPr="00B704AD">
        <w:rPr>
          <w:rStyle w:val="c1"/>
          <w:rFonts w:ascii="Times New Roman" w:hAnsi="Times New Roman"/>
          <w:sz w:val="24"/>
          <w:szCs w:val="24"/>
          <w:lang w:val="tt-RU"/>
        </w:rPr>
        <w:t>торле уеннар аша балаларда дуслык хислэре  тэрбиялэу;</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Тема : «Кар кызы түфлиен эзли».</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Балалар музыка астында залга керәләр, һәм ярымтүгәрәк ясап чыршы янына басалар.</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xml:space="preserve">Хэерле кон кадерле балалар, хормэтле кунаклар! Менэ узенен борчу- мэшэкатьлэре, шатлык -куанычлары белэн тагын бер ел утеп китте. Килэсе Яна ел безгэ бары тик бэхетле коннэр, сэламэтлек, куп шатлыклар,гаилэлэребезгэ иминлек, мул табыннар  алып килсен. </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А.б Бар жихан акка торенгэн,</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 xml:space="preserve">      Жем-жем килеп кар колэ.</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 xml:space="preserve">      Сафлык боркеп, ак нур сибеп,</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xml:space="preserve">      Жиргэ Яна ел килэ!</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Кыш ул үзе йөрми ялгыз гына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Җитәкләгән күркәм бәйрәмне,</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Нинди бәйрәм диеп ?-сорасагыз,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Балалар(бергә).Бездә бүген чыршы бәйрәме!  </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А.б.Балалар чыршыга карагыз әле.Ул тылсымлы бугай.Утлары да янмый.Әйдәгез тылсымлы сүзләр әйтеп карыйк әле,утлары янмас микән?</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 Чыршы ,чыршы утларыңны кабызчы   (3 тапкыр)</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Чыршы тавышы:</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Ерак урманда үстем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өстендә йокладым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Сезгә бәйрәмгә кунакка килдем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Без бүген уйнарбыз һәм көлербез(Чыршынын утлары яна)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А.б.Рэхмэт сиңа Чыршыкай .Әйдәгез балалар чыршыга багышлап бер матур җыр җырлыйбыз.</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Жыр”Чыршыкай”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А.б.Ай балалар бик матур жырладыгыз.</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(тылсымлы көй яңгырый))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А.б.Балалар карагыз әле чыршы төбендә ниндидер матур  бер таяк ята.Бу кемнең таягы микән?</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Б.Феяныкы.</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А.Б.Чыннан да , Фея үзенең тылсымлы таягын калдырган.Балалар ,ә сезнең Яңа ел урманында нәрсә булганын күрәсегез киләме?Әйдәгез тылсымлы таяк ярдәмендә урманга барабыз.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(Алып баручы тылсымлы таяк белән селки .Почмакта балаларга арты белән кар әби утыра)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Апчхи!!!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А.б.Сәламәт бул.</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әби:Апчхи!!!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Балалар: Сәламәт булыгыз.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А.б.Ләкин мин төчкермәдем.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әби:Апчхи!!!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А.б.Кем соң бу?</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чыга)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Исәнмесез балалар, исәнмесез кунаклар, менә килеп тә җиттем .Мин Кар әби булам. Бөтен җирне кыш көне кар белән тутырам.Чыршыгыз ай- һай матур булган.Менә сезгә килгәндә юлда бер түфли таптым(күрсәтә) Кем югалткан белмим?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А.б:Балаларның берәрседер бәлки?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балалар арасыннан эзли)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А.Б.Бәлки балаларны биетеп карарбыз.Кемнең түфлие юк икәне шунда күренер.</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Балалар ә сез бии беләсезме соң? Әйдәгез әле биеп күрсәтегез.Бәлки мин дэ түфлинең хуҗасын табармын!</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Бию”Руку правую вперед”</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Матур биисез икэн. Лэкин мин түфлисез бала күрмәдем.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А.б:Кар әби,әйдә алайса безнең белән  урманга барыйк,урман юлыннан эзлик.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Туктап тор әле син,әйдэгез бер уйнап алыйк</w:t>
      </w: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 xml:space="preserve">Уен”Кар йомарламнарын чилэккэ салу”   уен вакытында  музыка куела Кар кызы киенергэ кереп китэ   </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Уен  "Чыршыга нэрсэлэр эленгэн"</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xml:space="preserve">Кар әби:Булдырдыгыз балалар. </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эьи : Балалар, карагыз әле, еракта бер өй тора, шунда барып карыйк әле.Нинди матур әкият өе,кем яши микән монда?( Шакый)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кызы:Кем бар анда, кем шакый анда?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эби: Бу без Йосыф -алан балалар бакчасына йоруче  балалар.Сине үзебезнең бәйрәмгә алырга килдек.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 Бик барыр идем дә , тик менә урманда йөргәндә түфлиемне югалттым.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Мин балалар янына барганда синең түфлиеңне таптым .</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кызына түфлине бирә)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 Бик зур рәхмәт.</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эби: Әйдәгез әле балалар.Кар кызына үзебезнең чыршыны күрсәтик, бергәләп жырлап алыйк.</w:t>
      </w: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Жыр”В лесу родилась елочка”</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Уен " шар шартлату"</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кызы.Балалар, Кыш бабагыз килмәдемени әле?</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 Юк.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 Хәзер үзем Кыш бабайны алып киләм.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К.Кызы. Әйдәгез әле балалар,Кар әбигэ булышыйк,бергәләп Кыш бабайны чакырыйк.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Б:Кыш бабай!(3 тапкыр)</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Мин Кыш бабай, Кыш Бабай.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Һәр кемгә таныш бабай.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Сез дәштегез, мин килдем.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Яңа ел бәйрәменә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Чыршы әйләнәсендә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Җыр җырлап әйләнергә.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Исәнмесез балалар,Исәнмесез кунаклар. Кызым, Кар чәчәк,кар бөртекләре үзең беләнме?</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 Үзем белән Бабакай.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 Кызым мин арып килдем, карларны ерып килдем,мин бераз ял итеп алыйм.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 Ял ит бабакай, утырып тор.Без кар бөртекләре белән бер уен уйнап алырбыз.</w:t>
      </w: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Уен: "Кар бортегенэ басып калырга тырыш"</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 Рәхмэт сезгә балалар,бик житезлэр икэнсез, миңа да җиләс булып китте.</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А.б:Әйдәгез әле балалар, Кыш бабай белән бергә жырлап алыйк.</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Жыр”Кыш бабай”</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А.Б:Бабакай балалар сиңа бик күп шигырьләр өйрәнделәр, әйдә әле утыр, хәзер балалар сиңа шигырьләрен сөйләрләр.</w:t>
      </w:r>
    </w:p>
    <w:p w:rsidR="00397F59" w:rsidRPr="00B704AD" w:rsidRDefault="00397F59" w:rsidP="00E468CD">
      <w:pPr>
        <w:pStyle w:val="NoSpacing"/>
        <w:rPr>
          <w:rStyle w:val="c1"/>
          <w:rFonts w:ascii="Times New Roman" w:hAnsi="Times New Roman"/>
          <w:sz w:val="24"/>
          <w:szCs w:val="24"/>
        </w:rPr>
      </w:pP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Золфэт:</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Курегез бу чыршыны,</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Чыршынын да чып-чыны.</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Нинди тоз ,матур ,биек,</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Тора тушэмгэ тиеп.</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Балкып яна утлары,</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Матур уенчыклары.</w:t>
      </w: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Айзат:</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Исэнме, чыршы, исэнме,</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Яна ел килеп житте!</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Кунелле чыршы бэйрэмен,</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 xml:space="preserve"> Балалар куптэн котте!</w:t>
      </w:r>
    </w:p>
    <w:p w:rsidR="00397F59" w:rsidRPr="00B704AD" w:rsidRDefault="00397F59" w:rsidP="00E468CD">
      <w:pPr>
        <w:pStyle w:val="NoSpacing"/>
        <w:rPr>
          <w:rStyle w:val="c1"/>
          <w:rFonts w:ascii="Times New Roman" w:hAnsi="Times New Roman"/>
          <w:b/>
          <w:sz w:val="24"/>
          <w:szCs w:val="24"/>
        </w:rPr>
      </w:pPr>
      <w:r w:rsidRPr="00B704AD">
        <w:rPr>
          <w:rStyle w:val="c1"/>
          <w:rFonts w:ascii="Times New Roman" w:hAnsi="Times New Roman"/>
          <w:b/>
          <w:sz w:val="24"/>
          <w:szCs w:val="24"/>
        </w:rPr>
        <w:t>Данис:</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Ерактан, суык яклардан,</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Боз чанага утырып,</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Бэйрэмгэ килде Кыш Бабай</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Кучтэнэчлэр тутырып!</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Кулларында боз таягы,</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Сакалы жиргэ тигэн,</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Э янында сылу бер кыз</w:t>
      </w:r>
    </w:p>
    <w:p w:rsidR="00397F59" w:rsidRPr="00B704AD" w:rsidRDefault="00397F59" w:rsidP="00E468CD">
      <w:pPr>
        <w:pStyle w:val="NoSpacing"/>
        <w:rPr>
          <w:rStyle w:val="c1"/>
          <w:rFonts w:ascii="Times New Roman" w:hAnsi="Times New Roman"/>
          <w:sz w:val="24"/>
          <w:szCs w:val="24"/>
        </w:rPr>
      </w:pPr>
      <w:r w:rsidRPr="00B704AD">
        <w:rPr>
          <w:rStyle w:val="c1"/>
          <w:rFonts w:ascii="Times New Roman" w:hAnsi="Times New Roman"/>
          <w:sz w:val="24"/>
          <w:szCs w:val="24"/>
        </w:rPr>
        <w:t>Энже кардан киенгэн.</w:t>
      </w:r>
    </w:p>
    <w:p w:rsidR="00397F59" w:rsidRPr="00B704AD" w:rsidRDefault="00397F59" w:rsidP="00E468CD">
      <w:pPr>
        <w:pStyle w:val="NoSpacing"/>
        <w:rPr>
          <w:rFonts w:ascii="Times New Roman" w:hAnsi="Times New Roman"/>
          <w:b/>
          <w:sz w:val="24"/>
          <w:szCs w:val="24"/>
        </w:rPr>
      </w:pPr>
      <w:r w:rsidRPr="00B704AD">
        <w:rPr>
          <w:rFonts w:ascii="Times New Roman" w:hAnsi="Times New Roman"/>
          <w:b/>
          <w:sz w:val="24"/>
          <w:szCs w:val="24"/>
        </w:rPr>
        <w:t>Газиз:</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Матур чыршыны</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Куреп туймыйбыз!</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Чыршы янында</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Жырлап уйныйбыз!</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Чыршы бэйрэме,</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Ямьле бэйрэм бит,</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 xml:space="preserve">Чыршы янында </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Жырлап эйлэник!</w:t>
      </w:r>
    </w:p>
    <w:p w:rsidR="00397F59" w:rsidRPr="00B704AD" w:rsidRDefault="00397F59" w:rsidP="00E468CD">
      <w:pPr>
        <w:pStyle w:val="NoSpacing"/>
        <w:rPr>
          <w:rFonts w:ascii="Times New Roman" w:hAnsi="Times New Roman"/>
          <w:b/>
          <w:sz w:val="24"/>
          <w:szCs w:val="24"/>
        </w:rPr>
      </w:pPr>
      <w:r w:rsidRPr="00B704AD">
        <w:rPr>
          <w:rFonts w:ascii="Times New Roman" w:hAnsi="Times New Roman"/>
          <w:b/>
          <w:sz w:val="24"/>
          <w:szCs w:val="24"/>
        </w:rPr>
        <w:t>Ралинэ:</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Эй кунелле Яна ел!</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Нинди була Яна ел?</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Тэмлеме ул Яна ел?</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Тэмлесен бик тэмле дэ,</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Бик тиз утеп китэ ул.</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Ямьлесен бик ямьле дэ,</w:t>
      </w:r>
    </w:p>
    <w:p w:rsidR="00397F59" w:rsidRPr="00B704AD" w:rsidRDefault="00397F59" w:rsidP="00E468CD">
      <w:pPr>
        <w:pStyle w:val="NoSpacing"/>
        <w:rPr>
          <w:rFonts w:ascii="Times New Roman" w:hAnsi="Times New Roman"/>
          <w:sz w:val="24"/>
          <w:szCs w:val="24"/>
        </w:rPr>
      </w:pPr>
      <w:r w:rsidRPr="00B704AD">
        <w:rPr>
          <w:rFonts w:ascii="Times New Roman" w:hAnsi="Times New Roman"/>
          <w:sz w:val="24"/>
          <w:szCs w:val="24"/>
        </w:rPr>
        <w:t>Бик тиз утеп китэ шул!</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 Сез балалар бигрәк уңган бик тәртипле икәнсез.Бик матур шигырьләр дә өйрәнгәнсез.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Мин бит сезгә бер уен алып килдем.. Килегез түгәрәккә,бергәләп уйнап алыйк.</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Уен”Өшетәм” " Топсез капчыкка балалар тутыру"</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А.Б.Әйдәгез балалар хәзер җыр җырлап алыйк.</w:t>
      </w:r>
    </w:p>
    <w:p w:rsidR="00397F59" w:rsidRPr="00B704AD" w:rsidRDefault="00397F59" w:rsidP="00E468CD">
      <w:pPr>
        <w:pStyle w:val="NoSpacing"/>
        <w:rPr>
          <w:rFonts w:ascii="Times New Roman" w:hAnsi="Times New Roman"/>
          <w:b/>
          <w:sz w:val="24"/>
          <w:szCs w:val="24"/>
        </w:rPr>
      </w:pPr>
      <w:r w:rsidRPr="00B704AD">
        <w:rPr>
          <w:rStyle w:val="c1"/>
          <w:rFonts w:ascii="Times New Roman" w:hAnsi="Times New Roman"/>
          <w:b/>
          <w:sz w:val="24"/>
          <w:szCs w:val="24"/>
        </w:rPr>
        <w:t>Җыр:”Торле ,торле утлар яна”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 Кызым, Кар чәчәк,минем нишләптер бүләкләрем белән капчыгым күренми.</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кызы: Кыш бабай менә бит бүләгең.</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(кечкенә генә тартма курсәтә)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бабай:Юк кызым, минем балаларга бүләгем зур капчык белән.</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әби:Хәзер табып алып киләм Кыш бабай.</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(Бүләкләрне Кар әби алып керә)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әби:Шушы капчыкмы, Кыш бабай? Булэк олэшу</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Кыш бабай: Әйе,рәхмәт Кар әби.Менә балалар сезгә бүләкләр.Төркемдә апагыз өләшеп бирер.Ә безгә китәргә вакыт. Безне башка  балалар бакчасында да  көтәләр Сезне барыгызны да тагын бер кат яңа ел белән котлыйм.Тәртипле булыгыз, әти-әниләрегезнең сүзләрен тыңлагыз.Исәнлек-саулык ак бәхетләр сезгә.Саубулыгыз!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Кар әби:Саубулыгыз балалар!Бәйрәм белән сезне!Мин дә Кыш бабайдан калмыйм.Бәлки тагын берәр түфли табырмын юлда.</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Б:Саубулыгыз,бик зур рәхмәт сезгә.</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А.Б:Шуның белән безнең бәйрәмебез тәмам.Сезне тагын бер кат Яңа ел белән котлыйм.</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Бәйрәм үтте, ә Яңа ел тиздән безгә киләчәк.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Яхшы булсын, имин булсын матур булсын киләчәк.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Рәхмәт әйтик чыршыбызга матур бәйрәме өчен.</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Яңа елга яңа юлдан нык басып,бердәм керик.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 Иң изге саф теләкләрне бер-беребезгә телик.</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Ә хәзер хөрмәтле әти-әниләр сезне барыгызны да чыршы әйләнәсенә җыр җырлап әйләнергә чакырабыз.</w:t>
      </w:r>
    </w:p>
    <w:p w:rsidR="00397F59" w:rsidRPr="00B704AD" w:rsidRDefault="00397F59" w:rsidP="00E468CD">
      <w:pPr>
        <w:pStyle w:val="NoSpacing"/>
        <w:rPr>
          <w:rFonts w:ascii="Times New Roman" w:hAnsi="Times New Roman"/>
          <w:sz w:val="24"/>
          <w:szCs w:val="24"/>
        </w:rPr>
      </w:pPr>
      <w:r w:rsidRPr="00B704AD">
        <w:rPr>
          <w:rStyle w:val="c1"/>
          <w:rFonts w:ascii="Times New Roman" w:hAnsi="Times New Roman"/>
          <w:sz w:val="24"/>
          <w:szCs w:val="24"/>
        </w:rPr>
        <w:t>Җыр” ”</w:t>
      </w:r>
    </w:p>
    <w:p w:rsidR="00397F59" w:rsidRPr="00B704AD" w:rsidRDefault="00397F59" w:rsidP="00E468CD">
      <w:pPr>
        <w:pStyle w:val="NoSpacing"/>
        <w:rPr>
          <w:rFonts w:ascii="Times New Roman" w:hAnsi="Times New Roman"/>
          <w:sz w:val="24"/>
          <w:szCs w:val="24"/>
        </w:rPr>
      </w:pPr>
    </w:p>
    <w:p w:rsidR="00397F59" w:rsidRPr="00663CF7" w:rsidRDefault="00397F59" w:rsidP="00E468CD">
      <w:pPr>
        <w:pStyle w:val="NoSpacing"/>
        <w:jc w:val="center"/>
        <w:rPr>
          <w:rFonts w:ascii="Times New Roman" w:hAnsi="Times New Roman"/>
          <w:b/>
          <w:sz w:val="24"/>
          <w:szCs w:val="24"/>
          <w:lang w:val="tt-RU"/>
        </w:rPr>
      </w:pPr>
      <w:r w:rsidRPr="00663CF7">
        <w:rPr>
          <w:rFonts w:ascii="Times New Roman" w:hAnsi="Times New Roman"/>
          <w:b/>
          <w:sz w:val="24"/>
          <w:szCs w:val="24"/>
          <w:lang w:val="tt-RU"/>
        </w:rPr>
        <w:t>Аулак өй</w:t>
      </w:r>
    </w:p>
    <w:p w:rsidR="00397F59" w:rsidRPr="00663CF7" w:rsidRDefault="00397F59" w:rsidP="00E468CD">
      <w:pPr>
        <w:framePr w:hSpace="180" w:wrap="around" w:hAnchor="margin" w:y="1185"/>
        <w:spacing w:after="0" w:line="240" w:lineRule="auto"/>
        <w:jc w:val="center"/>
        <w:rPr>
          <w:rFonts w:ascii="Times New Roman" w:hAnsi="Times New Roman"/>
          <w:sz w:val="24"/>
          <w:szCs w:val="24"/>
          <w:lang w:val="tt-RU" w:eastAsia="ru-RU"/>
        </w:rPr>
      </w:pPr>
      <w:r w:rsidRPr="00663CF7">
        <w:rPr>
          <w:rFonts w:ascii="Times New Roman" w:hAnsi="Times New Roman"/>
          <w:sz w:val="24"/>
          <w:szCs w:val="24"/>
          <w:lang w:val="tt-RU" w:eastAsia="ru-RU"/>
        </w:rPr>
        <w:t>“</w:t>
      </w:r>
      <w:r w:rsidRPr="00663CF7">
        <w:rPr>
          <w:rFonts w:ascii="Times New Roman" w:hAnsi="Times New Roman"/>
          <w:sz w:val="24"/>
          <w:szCs w:val="24"/>
          <w:lang w:eastAsia="ru-RU"/>
        </w:rPr>
        <w:t xml:space="preserve">Аулак </w:t>
      </w:r>
      <w:r w:rsidRPr="00663CF7">
        <w:rPr>
          <w:rFonts w:ascii="Times New Roman" w:hAnsi="Times New Roman"/>
          <w:sz w:val="24"/>
          <w:szCs w:val="24"/>
          <w:lang w:val="tt-RU" w:eastAsia="ru-RU"/>
        </w:rPr>
        <w:t>өй “</w:t>
      </w:r>
    </w:p>
    <w:p w:rsidR="00397F59" w:rsidRDefault="00397F59" w:rsidP="00E468CD">
      <w:pPr>
        <w:pStyle w:val="NoSpacing"/>
        <w:jc w:val="center"/>
        <w:rPr>
          <w:rFonts w:ascii="Times New Roman" w:hAnsi="Times New Roman"/>
          <w:spacing w:val="-1"/>
          <w:sz w:val="24"/>
          <w:szCs w:val="24"/>
        </w:rPr>
      </w:pPr>
      <w:r w:rsidRPr="00663CF7">
        <w:rPr>
          <w:rFonts w:ascii="Times New Roman" w:hAnsi="Times New Roman"/>
          <w:spacing w:val="-1"/>
          <w:sz w:val="24"/>
          <w:szCs w:val="24"/>
        </w:rPr>
        <w:t>фольклорно-обрядового праздник</w:t>
      </w:r>
    </w:p>
    <w:p w:rsidR="00397F59" w:rsidRDefault="00397F59" w:rsidP="00E468CD">
      <w:pPr>
        <w:pStyle w:val="NoSpacing"/>
        <w:jc w:val="right"/>
        <w:rPr>
          <w:rFonts w:ascii="Times New Roman" w:hAnsi="Times New Roman"/>
          <w:sz w:val="24"/>
          <w:szCs w:val="24"/>
          <w:lang w:eastAsia="ru-RU"/>
        </w:rPr>
      </w:pPr>
      <w:r w:rsidRPr="00FA3B8E">
        <w:rPr>
          <w:rFonts w:ascii="Times New Roman" w:hAnsi="Times New Roman"/>
          <w:sz w:val="24"/>
          <w:szCs w:val="24"/>
          <w:lang w:eastAsia="ru-RU"/>
        </w:rPr>
        <w:t>Ахметшина Нурфия Робертовна</w:t>
      </w:r>
    </w:p>
    <w:p w:rsidR="00397F59" w:rsidRDefault="00397F59" w:rsidP="00E468CD">
      <w:pPr>
        <w:pStyle w:val="NoSpacing"/>
        <w:jc w:val="right"/>
        <w:rPr>
          <w:rFonts w:ascii="Times New Roman" w:hAnsi="Times New Roman"/>
          <w:sz w:val="24"/>
          <w:szCs w:val="24"/>
        </w:rPr>
      </w:pPr>
      <w:r w:rsidRPr="00FA3B8E">
        <w:rPr>
          <w:rFonts w:ascii="Times New Roman" w:hAnsi="Times New Roman"/>
          <w:sz w:val="24"/>
          <w:szCs w:val="24"/>
        </w:rPr>
        <w:t>МБДОУ «Арский детский сад №9</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b/>
          <w:bCs/>
          <w:sz w:val="24"/>
          <w:szCs w:val="24"/>
        </w:rPr>
        <w:t>Максат:</w:t>
      </w:r>
      <w:r w:rsidRPr="00663CF7">
        <w:rPr>
          <w:rFonts w:ascii="Times New Roman" w:hAnsi="Times New Roman"/>
          <w:sz w:val="24"/>
          <w:szCs w:val="24"/>
        </w:rPr>
        <w:t> балаларны татар халкының милли гореф-гадәтләре белән</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sz w:val="24"/>
          <w:szCs w:val="24"/>
        </w:rPr>
        <w:t>таныштыруны дәвам итү; балаларда бу гореф гадәтләргә,йолаларга хөрмәт,ихтирам тәрбияләү,милли җырлы- биюле уеннар аша балаларда туган телгә карата хөрмәт тәрбияләү, балаларның сүз байлыкларын арттыру.</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b/>
          <w:bCs/>
          <w:sz w:val="24"/>
          <w:szCs w:val="24"/>
        </w:rPr>
        <w:t>Җиһазлау</w:t>
      </w:r>
      <w:r w:rsidRPr="00663CF7">
        <w:rPr>
          <w:rFonts w:ascii="Times New Roman" w:hAnsi="Times New Roman"/>
          <w:sz w:val="24"/>
          <w:szCs w:val="24"/>
        </w:rPr>
        <w:t>: зал бәйрәмчә бизәлә-чиккән сөлгеләр,өстәлдә самовар белән чашкалар, йон эрли торган каба .</w:t>
      </w:r>
    </w:p>
    <w:p w:rsidR="00397F59" w:rsidRPr="00663CF7" w:rsidRDefault="00397F59" w:rsidP="00E468CD">
      <w:pPr>
        <w:spacing w:after="0" w:line="240" w:lineRule="auto"/>
        <w:rPr>
          <w:rFonts w:ascii="Times New Roman" w:hAnsi="Times New Roman"/>
          <w:b/>
          <w:bCs/>
          <w:sz w:val="24"/>
          <w:szCs w:val="24"/>
        </w:rPr>
      </w:pPr>
      <w:r w:rsidRPr="00663CF7">
        <w:rPr>
          <w:rFonts w:ascii="Times New Roman" w:hAnsi="Times New Roman"/>
          <w:b/>
          <w:bCs/>
          <w:sz w:val="24"/>
          <w:szCs w:val="24"/>
        </w:rPr>
        <w:t>Бәйрәм барышы.</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Исәнмесез, хөрмәтле кунаклар!</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Менә сез дә килеп җиткәнсез.</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Безнең бакчабызның шау тормышын</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Күреп китик әле, дигәнсез.</w:t>
      </w:r>
    </w:p>
    <w:p w:rsidR="00397F59" w:rsidRPr="00663CF7" w:rsidRDefault="00397F59" w:rsidP="00E468CD">
      <w:pPr>
        <w:spacing w:after="0" w:line="240" w:lineRule="auto"/>
        <w:rPr>
          <w:rFonts w:ascii="Times New Roman" w:hAnsi="Times New Roman"/>
          <w:color w:val="000000"/>
          <w:sz w:val="24"/>
          <w:szCs w:val="24"/>
        </w:rPr>
      </w:pP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Исәнмесез, кадерле дуслар!</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Хәерле көн сезгә бу җирдә.</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«Аулак өй» кичәсен карарга</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 Чакырдык без бүген сезне дә.</w:t>
      </w:r>
    </w:p>
    <w:p w:rsidR="00397F59" w:rsidRPr="00663CF7" w:rsidRDefault="00397F59" w:rsidP="00E468CD">
      <w:pPr>
        <w:spacing w:after="0" w:line="240" w:lineRule="auto"/>
        <w:rPr>
          <w:rFonts w:ascii="Times New Roman" w:hAnsi="Times New Roman"/>
          <w:color w:val="000000"/>
          <w:sz w:val="24"/>
          <w:szCs w:val="24"/>
        </w:rPr>
      </w:pP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 xml:space="preserve"> Онытылган гореф — гадәтләрне</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 Яңартабыз хәзер көннән-көн.</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 Уен йолалары, җыр- биюе,</w:t>
      </w:r>
    </w:p>
    <w:p w:rsidR="00397F59" w:rsidRPr="00663CF7" w:rsidRDefault="00397F59" w:rsidP="00E468CD">
      <w:pPr>
        <w:spacing w:after="0" w:line="240" w:lineRule="auto"/>
        <w:rPr>
          <w:rFonts w:ascii="Times New Roman" w:hAnsi="Times New Roman"/>
          <w:color w:val="000000"/>
          <w:sz w:val="24"/>
          <w:szCs w:val="24"/>
        </w:rPr>
      </w:pPr>
      <w:r w:rsidRPr="00663CF7">
        <w:rPr>
          <w:rFonts w:ascii="Times New Roman" w:hAnsi="Times New Roman"/>
          <w:color w:val="000000"/>
          <w:sz w:val="24"/>
          <w:szCs w:val="24"/>
        </w:rPr>
        <w:t> Һәр киләчәк көнне бизәсен.</w:t>
      </w:r>
    </w:p>
    <w:p w:rsidR="00397F59" w:rsidRPr="00663CF7" w:rsidRDefault="00397F59" w:rsidP="00E468CD">
      <w:pPr>
        <w:spacing w:after="0" w:line="240" w:lineRule="auto"/>
        <w:rPr>
          <w:rFonts w:ascii="Times New Roman" w:hAnsi="Times New Roman"/>
          <w:b/>
          <w:bCs/>
          <w:sz w:val="24"/>
          <w:szCs w:val="24"/>
        </w:rPr>
      </w:pPr>
    </w:p>
    <w:p w:rsidR="00397F59" w:rsidRPr="00663CF7" w:rsidRDefault="00397F59" w:rsidP="00E468CD">
      <w:pPr>
        <w:spacing w:after="0" w:line="240" w:lineRule="auto"/>
        <w:rPr>
          <w:rFonts w:ascii="Times New Roman" w:hAnsi="Times New Roman"/>
          <w:b/>
          <w:bCs/>
          <w:sz w:val="24"/>
          <w:szCs w:val="24"/>
          <w:lang w:val="tt-RU"/>
        </w:rPr>
      </w:pPr>
      <w:r w:rsidRPr="00663CF7">
        <w:rPr>
          <w:rFonts w:ascii="Times New Roman" w:hAnsi="Times New Roman"/>
          <w:b/>
          <w:bCs/>
          <w:sz w:val="24"/>
          <w:szCs w:val="24"/>
        </w:rPr>
        <w:t>С</w:t>
      </w:r>
      <w:r w:rsidRPr="00663CF7">
        <w:rPr>
          <w:rFonts w:ascii="Times New Roman" w:hAnsi="Times New Roman"/>
          <w:b/>
          <w:bCs/>
          <w:sz w:val="24"/>
          <w:szCs w:val="24"/>
          <w:lang w:val="tt-RU"/>
        </w:rPr>
        <w:t>әхнә артыннан машина тавышы килә, Әби сәзләре ишетелә: Ярар, балалар, исән-сау, хәвеф-хәтәрсез генә йөреп кайтыгыз. Кыз белән Әби сәхнәгә чыгалар,</w:t>
      </w:r>
      <w:r w:rsidRPr="00663CF7">
        <w:rPr>
          <w:rFonts w:ascii="Times New Roman" w:hAnsi="Times New Roman"/>
          <w:b/>
          <w:sz w:val="24"/>
          <w:szCs w:val="24"/>
          <w:lang w:val="tt-RU"/>
        </w:rPr>
        <w:t>Әби йон эрләргә  утыра,кыз бала бер читкә  барып, ноутбуктан нәрсәдер карап утыра.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Әби</w:t>
      </w:r>
      <w:r w:rsidRPr="00663CF7">
        <w:rPr>
          <w:rFonts w:ascii="Times New Roman" w:hAnsi="Times New Roman"/>
          <w:sz w:val="24"/>
          <w:szCs w:val="24"/>
          <w:lang w:val="tt-RU"/>
        </w:rPr>
        <w:t xml:space="preserve">: Кызым,әти-әниең кунакка киткәч, өйләр буш булып, күңелсезләнеп калды, бар булмаса күрше әбиеңне чакырып кер әле, бер сөйләшеп, чәйләп алырбыз. </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Кыз: </w:t>
      </w:r>
      <w:r w:rsidRPr="00663CF7">
        <w:rPr>
          <w:rFonts w:ascii="Times New Roman" w:hAnsi="Times New Roman"/>
          <w:sz w:val="24"/>
          <w:szCs w:val="24"/>
          <w:lang w:val="tt-RU"/>
        </w:rPr>
        <w:t>Ярый, әбекәй хөзер. (Кыз телефоннан күрше кызына шалтырата: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-__________, әниләр кунакка киттеләр, әбиең белән безгә керегез, әби чәй эчергә чакыра.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Әби</w:t>
      </w:r>
      <w:r w:rsidRPr="00663CF7">
        <w:rPr>
          <w:rFonts w:ascii="Times New Roman" w:hAnsi="Times New Roman"/>
          <w:sz w:val="24"/>
          <w:szCs w:val="24"/>
          <w:lang w:val="tt-RU"/>
        </w:rPr>
        <w:t>: Әй алланың рәхмәте, кара инде бу дөнья дигәннәрен генә бер, өйдән дә чыгасы юк, күршеләрне дә телефоннан гына чакырып яталар хәзер балалар.</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Ишек шакыйлар.</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Исәнләшеп күрше әби белән кыз керә.</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Күрше әби:</w:t>
      </w:r>
      <w:r w:rsidRPr="00663CF7">
        <w:rPr>
          <w:rFonts w:ascii="Times New Roman" w:hAnsi="Times New Roman"/>
          <w:sz w:val="24"/>
          <w:szCs w:val="24"/>
          <w:lang w:val="tt-RU"/>
        </w:rPr>
        <w:t> Исәнмесез, саумысез! Нишләп ятасыз,Хәлләрегез беркөеме?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Әби</w:t>
      </w:r>
      <w:r w:rsidRPr="00663CF7">
        <w:rPr>
          <w:rFonts w:ascii="Times New Roman" w:hAnsi="Times New Roman"/>
          <w:sz w:val="24"/>
          <w:szCs w:val="24"/>
          <w:lang w:val="tt-RU"/>
        </w:rPr>
        <w:t>: Түрдән уз күрше. Алланың биргәненә шөкер. Балалар кунакка киткән иде. Менә онык белән икәү боегып тик утырабыз. Бер утырып сөйләшеп, чәйләп тә алырбыз дип сезне дәштергән идем.</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Кызлар бер читтә мәш килеп ноутбуктан әйбер карыйлар.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Әби: </w:t>
      </w:r>
      <w:r w:rsidRPr="00663CF7">
        <w:rPr>
          <w:rFonts w:ascii="Times New Roman" w:hAnsi="Times New Roman"/>
          <w:sz w:val="24"/>
          <w:szCs w:val="24"/>
          <w:lang w:val="tt-RU"/>
        </w:rPr>
        <w:t>Күршекәем, бу балаларны гына кара әле бер, шул пласма тактага башлары белән кереп чумалар да дөньяларын оныталар.Бөтен тормышлары шул тартмада диярсең.</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Күрше әби:</w:t>
      </w:r>
      <w:r w:rsidRPr="00663CF7">
        <w:rPr>
          <w:rFonts w:ascii="Times New Roman" w:hAnsi="Times New Roman"/>
          <w:sz w:val="24"/>
          <w:szCs w:val="24"/>
          <w:lang w:val="tt-RU"/>
        </w:rPr>
        <w:t xml:space="preserve"> әйтмәдә генә инде ахирәткәем. Замана балалары шул. </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Эх,бар иде бит безнең яшь чаклар. Егетләр гармун уйнап,җырлап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 Әби</w:t>
      </w:r>
      <w:r w:rsidRPr="00663CF7">
        <w:rPr>
          <w:rFonts w:ascii="Times New Roman" w:hAnsi="Times New Roman"/>
          <w:sz w:val="24"/>
          <w:szCs w:val="24"/>
          <w:lang w:val="tt-RU"/>
        </w:rPr>
        <w:t>: Шулай шул  бик дөрес сөйлисең,Һәрбер кеше үз почмагында бикләнеп тик утыра.Бер матур итеп җырлый,бии белмиләр.Күңелле итеп ял итә белмиләр.Безнең замандагы аулак өйләрне генә әйт әле син!!.</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Кыз</w:t>
      </w:r>
      <w:r w:rsidRPr="00663CF7">
        <w:rPr>
          <w:rFonts w:ascii="Times New Roman" w:hAnsi="Times New Roman"/>
          <w:sz w:val="24"/>
          <w:szCs w:val="24"/>
          <w:lang w:val="tt-RU"/>
        </w:rPr>
        <w:t>: Әбекәй, нәрсә соң ул аулак өй ? Ул ничек була ? Сөйләгез  әле безгә дә.</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Әби</w:t>
      </w:r>
      <w:r w:rsidRPr="00663CF7">
        <w:rPr>
          <w:rFonts w:ascii="Times New Roman" w:hAnsi="Times New Roman"/>
          <w:sz w:val="24"/>
          <w:szCs w:val="24"/>
          <w:lang w:val="tt-RU"/>
        </w:rPr>
        <w:t>: Берәр кыз яки егетнең әти-әнисе кунакка яки берәр җиргә китсә, бу өйдә аулак өй оештыралар иде.Кызлар янына егетләр килә. Шул чагында китә инде уен-көлке,җыр-бию,такмак әйтешү.Бик күнелле була да инде.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2 Кыз:</w:t>
      </w:r>
      <w:r w:rsidRPr="00663CF7">
        <w:rPr>
          <w:rFonts w:ascii="Times New Roman" w:hAnsi="Times New Roman"/>
          <w:sz w:val="24"/>
          <w:szCs w:val="24"/>
          <w:lang w:val="tt-RU"/>
        </w:rPr>
        <w:t> әбекәй,безгә дә өйрәтегез шул вакытта уйнаган уеннарыгызны,җыр- биюләрегезне.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Әби</w:t>
      </w:r>
      <w:r w:rsidRPr="00663CF7">
        <w:rPr>
          <w:rFonts w:ascii="Times New Roman" w:hAnsi="Times New Roman"/>
          <w:sz w:val="24"/>
          <w:szCs w:val="24"/>
          <w:lang w:val="tt-RU"/>
        </w:rPr>
        <w:t>: бик рәхәтләнеп. Менә нәкъ бүген әниләрегез дә кунакка китте. Әйдә күршекәем, балаларга бер  аулак өй ясап үткәннәрне искә төшереп алыйк әле.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Күрше әби: </w:t>
      </w:r>
      <w:r w:rsidRPr="00663CF7">
        <w:rPr>
          <w:rFonts w:ascii="Times New Roman" w:hAnsi="Times New Roman"/>
          <w:sz w:val="24"/>
          <w:szCs w:val="24"/>
          <w:lang w:val="tt-RU"/>
        </w:rPr>
        <w:t> Дөрестән дә, без аларны</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Искә төшерик әле.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Халык йоласын кайтарып,</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Бер уйнап алыйк әле.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Барыгыз кызым, иптәшләрегезне аулак өйгә чакырыгыз, тиз генә өйне тәртипкә китереп куегыз. Кунаклар килгәндә өй чиста, күркәм булырга тиеш.</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Кызлар телефоннан иптәшләрен чакыралар, өйне тәртипкә салалар.</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Тыштан ишек шакыйлар.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Күрше әби:</w:t>
      </w:r>
      <w:r w:rsidRPr="00663CF7">
        <w:rPr>
          <w:rFonts w:ascii="Times New Roman" w:hAnsi="Times New Roman"/>
          <w:sz w:val="24"/>
          <w:szCs w:val="24"/>
          <w:lang w:val="tt-RU"/>
        </w:rPr>
        <w:t> Бәрәч, дуслары  килеп тә җиттеләр. Каршы ал кызым кунакларны.</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Балалар керә. Бер малай:</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Исәнмесез, саумысез,</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Нигә кәҗә саумыйсыз.</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Әтәчегез күкәй салган,</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Нигә чыгып алмыйсыз!</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Әби: </w:t>
      </w:r>
      <w:r w:rsidRPr="00663CF7">
        <w:rPr>
          <w:rFonts w:ascii="Times New Roman" w:hAnsi="Times New Roman"/>
          <w:sz w:val="24"/>
          <w:szCs w:val="24"/>
          <w:lang w:val="tt-RU"/>
        </w:rPr>
        <w:t>Хай улым, булдырдың. Безнең элекке сөйли торган сүзләребезне каян белеп сөйләдең әле?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Малай: </w:t>
      </w:r>
      <w:r w:rsidRPr="00663CF7">
        <w:rPr>
          <w:rFonts w:ascii="Times New Roman" w:hAnsi="Times New Roman"/>
          <w:sz w:val="24"/>
          <w:szCs w:val="24"/>
          <w:lang w:val="tt-RU"/>
        </w:rPr>
        <w:t>Габдулла бабай өйрәтте. Гөлҗамал әбиләреңә баргач шуны сөйләп кер, мин яшь чакта сөйләгәнне бик ярата иде ул, диде.</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 xml:space="preserve">Әби: </w:t>
      </w:r>
      <w:r w:rsidRPr="00663CF7">
        <w:rPr>
          <w:rFonts w:ascii="Times New Roman" w:hAnsi="Times New Roman"/>
          <w:sz w:val="24"/>
          <w:szCs w:val="24"/>
          <w:lang w:val="tt-RU"/>
        </w:rPr>
        <w:t xml:space="preserve">Хәй Габдулла бабаң Һаман да онытмаган мени әле ул шигырен. </w:t>
      </w:r>
      <w:r w:rsidRPr="00663CF7">
        <w:rPr>
          <w:rFonts w:ascii="Times New Roman" w:hAnsi="Times New Roman"/>
          <w:b/>
          <w:sz w:val="24"/>
          <w:szCs w:val="24"/>
          <w:lang w:val="tt-RU"/>
        </w:rPr>
        <w:t>(Көлешәләр)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bCs/>
          <w:sz w:val="24"/>
          <w:szCs w:val="24"/>
          <w:lang w:val="tt-RU"/>
        </w:rPr>
        <w:t>Күрше әби:</w:t>
      </w:r>
      <w:r w:rsidRPr="00663CF7">
        <w:rPr>
          <w:rFonts w:ascii="Times New Roman" w:hAnsi="Times New Roman"/>
          <w:sz w:val="24"/>
          <w:szCs w:val="24"/>
          <w:lang w:val="tt-RU"/>
        </w:rPr>
        <w:t> Әйдәгез оланнар, урнашыгыз түрдән. Бүген бездә аулак өй. Ә аулак өйдә без бер дә тик утырмый идек: кайсыбыз чигү чигә, бәйләү бәйли, кемдер каз каурые сыдыра, йомгак чорный. Җырлап, биеп, төрле уеннар уйнап, күңел ачыгыз, без дә үткән яшьлекләрне искә алырбыз.</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Балалар үзләре алып килгән кул эшләрен эшлиләр.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Әби: </w:t>
      </w:r>
      <w:r w:rsidRPr="00663CF7">
        <w:rPr>
          <w:rFonts w:ascii="Times New Roman" w:hAnsi="Times New Roman"/>
          <w:sz w:val="24"/>
          <w:szCs w:val="24"/>
          <w:lang w:val="tt-RU"/>
        </w:rPr>
        <w:t>Сез инде балалар без элек яратып уйнаган уеннарны белми торгансыздыр.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1 кыз:</w:t>
      </w:r>
      <w:r w:rsidRPr="00663CF7">
        <w:rPr>
          <w:rFonts w:ascii="Times New Roman" w:hAnsi="Times New Roman"/>
          <w:sz w:val="24"/>
          <w:szCs w:val="24"/>
          <w:lang w:val="tt-RU"/>
        </w:rPr>
        <w:t xml:space="preserve"> И әбекәй, нишләп белмәскә, безгә бит бакчада татар халык уеннарын өйрәтеп, уйнатып торалар. Дусларым әйдәгез «Йөзек салыш» уенын уйныйбыз (йөзек күрсәтеп):        </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Кашлы йөзек кулымда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Карагыз әле монда.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Йөзек кемгә эләгә</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Шигырь сөйләп күрсәтә.</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(Балалар тезелешеп кулларын-кулга куеп утыралар, йөзек салучы кыз бер баланың кулына йөзек сала, барсын да үтеп чыккач сорый):</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 Йөзек кемдә, йөгереп чык, - ди.</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 Йөзек миндә, мин шигырь сөйлим.</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Шигырь сөйли.</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Уен берничә тапкыр уйнала.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2 кыз: </w:t>
      </w:r>
      <w:r w:rsidRPr="00663CF7">
        <w:rPr>
          <w:rFonts w:ascii="Times New Roman" w:hAnsi="Times New Roman"/>
          <w:sz w:val="24"/>
          <w:szCs w:val="24"/>
          <w:lang w:val="tt-RU"/>
        </w:rPr>
        <w:t>Мин дә бер бик матур уен беләм. “Алтын капка” дип атала. Әйдәгез әле дусларым, уйнап алыйк әле.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«Алтын капка» уены. </w:t>
      </w:r>
      <w:r w:rsidRPr="00663CF7">
        <w:rPr>
          <w:rFonts w:ascii="Times New Roman" w:hAnsi="Times New Roman"/>
          <w:sz w:val="24"/>
          <w:szCs w:val="24"/>
          <w:lang w:val="tt-RU"/>
        </w:rPr>
        <w:t>( Санамыш әйтеп чыгарылган ике бала  кулга-кул тотынып, кулларын өскә күтәреп «капка ясыйлар», калган балалар җитәкләшеп бу «капкадан» кереп—чыгып йөриләр, уен сүләре беткәч куллар төшерелә, «капкага» эләккән бала нәрсәдер эшләп күрсәтергә тиеш).</w:t>
      </w:r>
    </w:p>
    <w:p w:rsidR="00397F59" w:rsidRPr="00663CF7" w:rsidRDefault="00397F59" w:rsidP="00E468CD">
      <w:pPr>
        <w:spacing w:after="0" w:line="240" w:lineRule="auto"/>
        <w:rPr>
          <w:rFonts w:ascii="Times New Roman" w:hAnsi="Times New Roman"/>
          <w:sz w:val="24"/>
          <w:szCs w:val="24"/>
          <w:lang w:val="tt-RU"/>
        </w:rPr>
        <w:sectPr w:rsidR="00397F59" w:rsidRPr="00663CF7">
          <w:pgSz w:w="11906" w:h="16838"/>
          <w:pgMar w:top="1134" w:right="850" w:bottom="1134" w:left="1701" w:header="708" w:footer="708" w:gutter="0"/>
          <w:cols w:space="708"/>
          <w:docGrid w:linePitch="360"/>
        </w:sectPr>
      </w:pP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Бу безенең алтын капка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Ачык тот аны, япма.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Кереп чыгып йөрибез,</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Тукталмыйбыз беребез.</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Капкага җил кагылса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Шап иттереп ябыла,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Көтеп торып керәсең</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Эләктерик берәрсен.</w:t>
      </w:r>
    </w:p>
    <w:p w:rsidR="00397F59" w:rsidRPr="00663CF7" w:rsidRDefault="00397F59" w:rsidP="00E468CD">
      <w:pPr>
        <w:spacing w:after="0" w:line="240" w:lineRule="auto"/>
        <w:rPr>
          <w:rFonts w:ascii="Times New Roman" w:hAnsi="Times New Roman"/>
          <w:b/>
          <w:sz w:val="24"/>
          <w:szCs w:val="24"/>
          <w:lang w:val="tt-RU"/>
        </w:rPr>
        <w:sectPr w:rsidR="00397F59" w:rsidRPr="00663CF7" w:rsidSect="006B5E23">
          <w:type w:val="continuous"/>
          <w:pgSz w:w="11906" w:h="16838"/>
          <w:pgMar w:top="1134" w:right="850" w:bottom="1134" w:left="1701" w:header="708" w:footer="708" w:gutter="0"/>
          <w:cols w:num="2" w:space="708"/>
          <w:docGrid w:linePitch="360"/>
        </w:sectPr>
      </w:pP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Капкага эләккән балалар  такмак әйтә:</w:t>
      </w:r>
    </w:p>
    <w:p w:rsidR="00397F59" w:rsidRPr="00663CF7" w:rsidRDefault="00397F59" w:rsidP="00E468CD">
      <w:pPr>
        <w:spacing w:after="0" w:line="240" w:lineRule="auto"/>
        <w:rPr>
          <w:rFonts w:ascii="Times New Roman" w:hAnsi="Times New Roman"/>
          <w:sz w:val="24"/>
          <w:szCs w:val="24"/>
          <w:lang w:val="tt-RU"/>
        </w:rPr>
        <w:sectPr w:rsidR="00397F59" w:rsidRPr="00663CF7" w:rsidSect="006B5E23">
          <w:type w:val="continuous"/>
          <w:pgSz w:w="11906" w:h="16838"/>
          <w:pgMar w:top="1134" w:right="850" w:bottom="1134" w:left="1701" w:header="708" w:footer="708" w:gutter="0"/>
          <w:cols w:space="708"/>
          <w:docGrid w:linePitch="360"/>
        </w:sectPr>
      </w:pP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1.Тәрәзәңә карар идем,</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Тәрәзәңә боз каткан.</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Кунак кызың ялкау икән</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Сәгать сигездә яткан.</w:t>
      </w:r>
    </w:p>
    <w:p w:rsidR="00397F59" w:rsidRPr="00663CF7" w:rsidRDefault="00397F59" w:rsidP="00E468CD">
      <w:pPr>
        <w:spacing w:after="0" w:line="240" w:lineRule="auto"/>
        <w:rPr>
          <w:rFonts w:ascii="Times New Roman" w:hAnsi="Times New Roman"/>
          <w:sz w:val="24"/>
          <w:szCs w:val="24"/>
          <w:lang w:val="tt-RU"/>
        </w:rPr>
        <w:sectPr w:rsidR="00397F59" w:rsidRPr="00663CF7" w:rsidSect="006B5E23">
          <w:type w:val="continuous"/>
          <w:pgSz w:w="11906" w:h="16838"/>
          <w:pgMar w:top="1134" w:right="850" w:bottom="1134" w:left="1701" w:header="708" w:footer="708" w:gutter="0"/>
          <w:cols w:num="2" w:space="708"/>
          <w:docGrid w:linePitch="360"/>
        </w:sectPr>
      </w:pP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2. Иртән торып эшкә чыксам,</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Кәҗәләр кар көриләр.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 Чикерткәләр туфли киеп</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Җырлап — биеп йөриләр.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3.Аргы төркемнән килдеңме,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Бирге төркемнән килдеңме?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Без сагынганны белдеңме,</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sz w:val="24"/>
          <w:szCs w:val="24"/>
          <w:lang w:val="tt-RU"/>
        </w:rPr>
        <w:t>Үзең сагынып килдеңме?</w:t>
      </w:r>
    </w:p>
    <w:p w:rsidR="00397F59" w:rsidRPr="00663CF7" w:rsidRDefault="00397F59" w:rsidP="00E468CD">
      <w:pPr>
        <w:spacing w:after="0" w:line="240" w:lineRule="auto"/>
        <w:rPr>
          <w:rFonts w:ascii="Times New Roman" w:hAnsi="Times New Roman"/>
          <w:b/>
          <w:sz w:val="24"/>
          <w:szCs w:val="24"/>
          <w:lang w:val="tt-RU"/>
        </w:rPr>
        <w:sectPr w:rsidR="00397F59" w:rsidRPr="00663CF7" w:rsidSect="006B5E23">
          <w:type w:val="continuous"/>
          <w:pgSz w:w="11906" w:h="16838"/>
          <w:pgMar w:top="1134" w:right="850" w:bottom="1134" w:left="1701" w:header="708" w:footer="708" w:gutter="0"/>
          <w:cols w:num="2" w:space="708"/>
          <w:docGrid w:linePitch="360"/>
        </w:sectPr>
      </w:pP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Әби: </w:t>
      </w:r>
      <w:r w:rsidRPr="00663CF7">
        <w:rPr>
          <w:rFonts w:ascii="Times New Roman" w:hAnsi="Times New Roman"/>
          <w:sz w:val="24"/>
          <w:szCs w:val="24"/>
          <w:lang w:val="tt-RU"/>
        </w:rPr>
        <w:t>Ай-яй, булдырасыз икән балалар. Сезгә карап күңелләр сөенеп утыра, шулай бит күршекәем?</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Күрше әби: </w:t>
      </w:r>
      <w:r w:rsidRPr="00663CF7">
        <w:rPr>
          <w:rFonts w:ascii="Times New Roman" w:hAnsi="Times New Roman"/>
          <w:sz w:val="24"/>
          <w:szCs w:val="24"/>
          <w:lang w:val="tt-RU"/>
        </w:rPr>
        <w:t>Шулай, шулай ахирәткәем. Инде мин бу уеннарны белүче юктыр дигән идем, менә бит оланнар ничек матур итеп уйнап күрсәттеләр, рәхмәт яугырлары!</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 xml:space="preserve">3кыз: </w:t>
      </w:r>
      <w:r w:rsidRPr="00663CF7">
        <w:rPr>
          <w:rFonts w:ascii="Times New Roman" w:hAnsi="Times New Roman"/>
          <w:sz w:val="24"/>
          <w:szCs w:val="24"/>
          <w:lang w:val="tt-RU"/>
        </w:rPr>
        <w:t>Әле без “Миңлебай” уенын да беләбез, әби. Әйдәгез дусларым, басыгыз әле түгәрәккә.</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Балалар түгәрәк ясап басалар, санамыш белән Миңлебайны уртага чыгаралар.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
          <w:sz w:val="24"/>
          <w:szCs w:val="24"/>
          <w:lang w:val="tt-RU"/>
        </w:rPr>
        <w:t>4кыз.</w:t>
      </w:r>
      <w:r w:rsidRPr="00663CF7">
        <w:rPr>
          <w:rFonts w:ascii="Times New Roman" w:hAnsi="Times New Roman"/>
          <w:sz w:val="24"/>
          <w:szCs w:val="24"/>
          <w:lang w:val="tt-RU"/>
        </w:rPr>
        <w:t xml:space="preserve"> Кызлар, малайлар, ә без нишләп утырабыз, йокыга китәсез түгелме соң инде? Әйдәгез әле, болар бер нәрсә дә белмиләр икән дип уйламасыннар, үзебезнең “Куш кулым” уенын уйнап күрсәтик әле.</w:t>
      </w:r>
    </w:p>
    <w:p w:rsidR="00397F59" w:rsidRPr="00663CF7" w:rsidRDefault="00397F59" w:rsidP="00E468CD">
      <w:pPr>
        <w:spacing w:after="0" w:line="240" w:lineRule="auto"/>
        <w:rPr>
          <w:rFonts w:ascii="Times New Roman" w:hAnsi="Times New Roman"/>
          <w:b/>
          <w:sz w:val="24"/>
          <w:szCs w:val="24"/>
          <w:lang w:val="tt-RU"/>
        </w:rPr>
      </w:pPr>
      <w:r w:rsidRPr="00663CF7">
        <w:rPr>
          <w:rFonts w:ascii="Times New Roman" w:hAnsi="Times New Roman"/>
          <w:b/>
          <w:sz w:val="24"/>
          <w:szCs w:val="24"/>
          <w:lang w:val="tt-RU"/>
        </w:rPr>
        <w:t>Балалар парлашып түгәрәккә басалар. “Куш кулым” уены уйнала</w:t>
      </w:r>
    </w:p>
    <w:p w:rsidR="00397F59" w:rsidRPr="00663CF7" w:rsidRDefault="00397F59" w:rsidP="00E468CD">
      <w:pPr>
        <w:spacing w:after="0" w:line="240" w:lineRule="auto"/>
        <w:rPr>
          <w:rFonts w:ascii="Times New Roman" w:hAnsi="Times New Roman"/>
          <w:bCs/>
          <w:iCs/>
          <w:sz w:val="24"/>
          <w:szCs w:val="24"/>
          <w:lang w:val="tt-RU"/>
        </w:rPr>
        <w:sectPr w:rsidR="00397F59" w:rsidRPr="00663CF7" w:rsidSect="006B5E23">
          <w:type w:val="continuous"/>
          <w:pgSz w:w="11906" w:h="16838"/>
          <w:pgMar w:top="1134" w:right="850" w:bottom="1134" w:left="1701" w:header="708" w:footer="708" w:gutter="0"/>
          <w:cols w:space="708"/>
          <w:docGrid w:linePitch="360"/>
        </w:sectPr>
      </w:pP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Cs/>
          <w:iCs/>
          <w:sz w:val="24"/>
          <w:szCs w:val="24"/>
          <w:lang w:val="tt-RU"/>
        </w:rPr>
        <w:t>1.Уйнадык та, җырладык та</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Cs/>
          <w:iCs/>
          <w:sz w:val="24"/>
          <w:szCs w:val="24"/>
          <w:lang w:val="tt-RU"/>
        </w:rPr>
        <w:t> Бүген бездә аулак өй,</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Cs/>
          <w:iCs/>
          <w:sz w:val="24"/>
          <w:szCs w:val="24"/>
          <w:lang w:val="tt-RU"/>
        </w:rPr>
        <w:t> Аулак өйдә булмаганнар</w:t>
      </w:r>
    </w:p>
    <w:p w:rsidR="00397F59" w:rsidRPr="00663CF7" w:rsidRDefault="00397F59" w:rsidP="00E468CD">
      <w:pPr>
        <w:spacing w:after="0" w:line="240" w:lineRule="auto"/>
        <w:rPr>
          <w:rFonts w:ascii="Times New Roman" w:hAnsi="Times New Roman"/>
          <w:sz w:val="24"/>
          <w:szCs w:val="24"/>
          <w:lang w:val="tt-RU"/>
        </w:rPr>
      </w:pPr>
      <w:r w:rsidRPr="00663CF7">
        <w:rPr>
          <w:rFonts w:ascii="Times New Roman" w:hAnsi="Times New Roman"/>
          <w:bCs/>
          <w:iCs/>
          <w:sz w:val="24"/>
          <w:szCs w:val="24"/>
          <w:lang w:val="tt-RU"/>
        </w:rPr>
        <w:t> Безнең күңелне аңламый.</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bCs/>
          <w:iCs/>
          <w:sz w:val="24"/>
          <w:szCs w:val="24"/>
          <w:lang w:val="tt-RU"/>
        </w:rPr>
        <w:t>2.</w:t>
      </w:r>
      <w:r w:rsidRPr="00663CF7">
        <w:rPr>
          <w:rFonts w:ascii="Times New Roman" w:hAnsi="Times New Roman"/>
          <w:bCs/>
          <w:iCs/>
          <w:sz w:val="24"/>
          <w:szCs w:val="24"/>
        </w:rPr>
        <w:t>Татар халык иҗатын</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bCs/>
          <w:iCs/>
          <w:sz w:val="24"/>
          <w:szCs w:val="24"/>
        </w:rPr>
        <w:t>Милли гореф – гадәтен</w:t>
      </w:r>
    </w:p>
    <w:p w:rsidR="00397F59" w:rsidRPr="00663CF7" w:rsidRDefault="00397F59" w:rsidP="00E468CD">
      <w:pPr>
        <w:spacing w:after="0" w:line="240" w:lineRule="auto"/>
        <w:rPr>
          <w:rFonts w:ascii="Times New Roman" w:hAnsi="Times New Roman"/>
          <w:sz w:val="24"/>
          <w:szCs w:val="24"/>
        </w:rPr>
      </w:pPr>
      <w:r w:rsidRPr="00663CF7">
        <w:rPr>
          <w:rFonts w:ascii="Times New Roman" w:hAnsi="Times New Roman"/>
          <w:bCs/>
          <w:iCs/>
          <w:sz w:val="24"/>
          <w:szCs w:val="24"/>
        </w:rPr>
        <w:t>Тугры халык антларга</w:t>
      </w:r>
    </w:p>
    <w:p w:rsidR="00397F59" w:rsidRDefault="00397F59" w:rsidP="00E468CD">
      <w:pPr>
        <w:spacing w:after="0" w:line="240" w:lineRule="auto"/>
        <w:jc w:val="both"/>
        <w:rPr>
          <w:rFonts w:ascii="Times New Roman" w:hAnsi="Times New Roman"/>
          <w:bCs/>
          <w:iCs/>
          <w:sz w:val="24"/>
          <w:szCs w:val="24"/>
        </w:rPr>
      </w:pPr>
      <w:r w:rsidRPr="00663CF7">
        <w:rPr>
          <w:rFonts w:ascii="Times New Roman" w:hAnsi="Times New Roman"/>
          <w:bCs/>
          <w:iCs/>
          <w:sz w:val="24"/>
          <w:szCs w:val="24"/>
        </w:rPr>
        <w:t>  Сүз бирәбез сакларга!</w:t>
      </w:r>
    </w:p>
    <w:p w:rsidR="00397F59" w:rsidRPr="00663CF7" w:rsidRDefault="00397F59" w:rsidP="00E468CD">
      <w:pPr>
        <w:pStyle w:val="NoSpacing"/>
        <w:jc w:val="both"/>
        <w:rPr>
          <w:rFonts w:ascii="Times New Roman" w:hAnsi="Times New Roman"/>
          <w:sz w:val="24"/>
          <w:szCs w:val="24"/>
          <w:lang w:val="tt-RU"/>
        </w:rPr>
      </w:pPr>
      <w:r w:rsidRPr="00663CF7">
        <w:rPr>
          <w:rFonts w:ascii="Times New Roman" w:hAnsi="Times New Roman"/>
          <w:b/>
          <w:sz w:val="24"/>
          <w:szCs w:val="24"/>
          <w:lang w:val="tt-RU"/>
        </w:rPr>
        <w:t xml:space="preserve"> Әби: </w:t>
      </w:r>
      <w:r w:rsidRPr="00663CF7">
        <w:rPr>
          <w:rFonts w:ascii="Times New Roman" w:hAnsi="Times New Roman"/>
          <w:sz w:val="24"/>
          <w:szCs w:val="24"/>
          <w:lang w:val="tt-RU"/>
        </w:rPr>
        <w:t xml:space="preserve">Әй балалар. Халкыбызның онытылып барган гореф-гадәтләрен, уеннарын уйнап, җырларын җырлап сез безне бүген яшьлегебезгә кайтарып килдегез.  </w:t>
      </w:r>
    </w:p>
    <w:p w:rsidR="00397F59" w:rsidRPr="00663CF7" w:rsidRDefault="00397F59" w:rsidP="00E468CD">
      <w:pPr>
        <w:pStyle w:val="NoSpacing"/>
        <w:jc w:val="both"/>
        <w:rPr>
          <w:rFonts w:ascii="Times New Roman" w:hAnsi="Times New Roman"/>
          <w:sz w:val="24"/>
          <w:szCs w:val="24"/>
          <w:lang w:val="tt-RU"/>
        </w:rPr>
      </w:pPr>
      <w:r w:rsidRPr="00663CF7">
        <w:rPr>
          <w:rFonts w:ascii="Times New Roman" w:hAnsi="Times New Roman"/>
          <w:b/>
          <w:bCs/>
          <w:sz w:val="24"/>
          <w:szCs w:val="24"/>
          <w:lang w:val="tt-RU"/>
        </w:rPr>
        <w:t>Күрше әби</w:t>
      </w:r>
      <w:r w:rsidRPr="00663CF7">
        <w:rPr>
          <w:rFonts w:ascii="Times New Roman" w:hAnsi="Times New Roman"/>
          <w:b/>
          <w:sz w:val="24"/>
          <w:szCs w:val="24"/>
          <w:lang w:val="tt-RU"/>
        </w:rPr>
        <w:t xml:space="preserve">: </w:t>
      </w:r>
      <w:r w:rsidRPr="00663CF7">
        <w:rPr>
          <w:rFonts w:ascii="Times New Roman" w:hAnsi="Times New Roman"/>
          <w:sz w:val="24"/>
          <w:szCs w:val="24"/>
          <w:lang w:val="tt-RU"/>
        </w:rPr>
        <w:t>Бигрәк тә күңелле ял булды. Болай булгач гореф- гадәтләребез югалмый икән. Рәхмәт сезгә, балалар!</w:t>
      </w:r>
    </w:p>
    <w:p w:rsidR="00397F59" w:rsidRPr="00663CF7" w:rsidRDefault="00397F59" w:rsidP="00E468CD">
      <w:pPr>
        <w:pStyle w:val="NoSpacing"/>
        <w:jc w:val="both"/>
        <w:rPr>
          <w:rFonts w:ascii="Times New Roman" w:hAnsi="Times New Roman"/>
          <w:sz w:val="24"/>
          <w:szCs w:val="24"/>
          <w:lang w:val="tt-RU"/>
        </w:rPr>
      </w:pPr>
      <w:r w:rsidRPr="00663CF7">
        <w:rPr>
          <w:rFonts w:ascii="Times New Roman" w:hAnsi="Times New Roman"/>
          <w:b/>
          <w:sz w:val="24"/>
          <w:szCs w:val="24"/>
          <w:lang w:val="tt-RU"/>
        </w:rPr>
        <w:t>Әби:</w:t>
      </w:r>
      <w:r w:rsidRPr="00663CF7">
        <w:rPr>
          <w:rFonts w:ascii="Times New Roman" w:hAnsi="Times New Roman"/>
          <w:sz w:val="24"/>
          <w:szCs w:val="24"/>
          <w:lang w:val="tt-RU"/>
        </w:rPr>
        <w:t xml:space="preserve"> Аулак өйдә уйнала торган уеннарны, җырлана торган җырларны бер көндә генә башкарып бетереп булмый. Хөрмәтле кунаклар! Туган телебезне, гореф-гадәтләребезне саклыйк, киләчәк буыннарга да тапшырыйк! Шуның белән безнең Аулак өй кичәсе тәмам, игътибарыгыз өчен рәхмәт!</w:t>
      </w:r>
    </w:p>
    <w:p w:rsidR="00397F59" w:rsidRPr="00663CF7" w:rsidRDefault="00397F59" w:rsidP="00E468CD">
      <w:pPr>
        <w:pStyle w:val="NoSpacing"/>
        <w:jc w:val="both"/>
        <w:rPr>
          <w:rFonts w:ascii="Times New Roman" w:hAnsi="Times New Roman"/>
          <w:sz w:val="24"/>
          <w:szCs w:val="24"/>
          <w:lang w:val="tt-RU"/>
        </w:rPr>
      </w:pPr>
    </w:p>
    <w:p w:rsidR="00397F59" w:rsidRDefault="00397F59" w:rsidP="00E468CD">
      <w:pPr>
        <w:pStyle w:val="NoSpacing"/>
        <w:jc w:val="both"/>
        <w:rPr>
          <w:rFonts w:ascii="Times New Roman" w:hAnsi="Times New Roman"/>
          <w:sz w:val="24"/>
          <w:szCs w:val="24"/>
          <w:lang w:val="tt-RU"/>
        </w:rPr>
      </w:pPr>
    </w:p>
    <w:p w:rsidR="00397F59" w:rsidRDefault="00397F59" w:rsidP="00E468CD">
      <w:pPr>
        <w:pStyle w:val="NoSpacing"/>
        <w:jc w:val="both"/>
        <w:rPr>
          <w:rFonts w:ascii="Times New Roman" w:hAnsi="Times New Roman"/>
          <w:sz w:val="24"/>
          <w:szCs w:val="24"/>
          <w:lang w:val="tt-RU"/>
        </w:rPr>
      </w:pPr>
    </w:p>
    <w:p w:rsidR="00397F59" w:rsidRDefault="00397F59" w:rsidP="00E468CD">
      <w:pPr>
        <w:pStyle w:val="NoSpacing"/>
        <w:jc w:val="both"/>
        <w:rPr>
          <w:rFonts w:ascii="Times New Roman" w:hAnsi="Times New Roman"/>
          <w:sz w:val="24"/>
          <w:szCs w:val="24"/>
          <w:lang w:val="tt-RU"/>
        </w:rPr>
      </w:pPr>
    </w:p>
    <w:p w:rsidR="00397F59" w:rsidRDefault="00397F59" w:rsidP="00E468CD">
      <w:pPr>
        <w:pStyle w:val="NoSpacing"/>
        <w:jc w:val="both"/>
        <w:rPr>
          <w:rFonts w:ascii="Times New Roman" w:hAnsi="Times New Roman"/>
          <w:sz w:val="24"/>
          <w:szCs w:val="24"/>
          <w:lang w:val="tt-RU"/>
        </w:rPr>
      </w:pPr>
    </w:p>
    <w:p w:rsidR="00397F59" w:rsidRDefault="00397F59" w:rsidP="00E468CD">
      <w:pPr>
        <w:pStyle w:val="NoSpacing"/>
        <w:jc w:val="both"/>
        <w:rPr>
          <w:rFonts w:ascii="Times New Roman" w:hAnsi="Times New Roman"/>
          <w:sz w:val="24"/>
          <w:szCs w:val="24"/>
          <w:lang w:val="tt-RU"/>
        </w:rPr>
      </w:pPr>
    </w:p>
    <w:p w:rsidR="00397F59" w:rsidRPr="00663CF7" w:rsidRDefault="00397F59" w:rsidP="00E468CD">
      <w:pPr>
        <w:pStyle w:val="NoSpacing"/>
        <w:jc w:val="both"/>
        <w:rPr>
          <w:rFonts w:ascii="Times New Roman" w:hAnsi="Times New Roman"/>
          <w:sz w:val="24"/>
          <w:szCs w:val="24"/>
          <w:lang w:val="tt-RU"/>
        </w:rPr>
        <w:sectPr w:rsidR="00397F59" w:rsidRPr="00663CF7" w:rsidSect="006B5E23">
          <w:type w:val="continuous"/>
          <w:pgSz w:w="11906" w:h="16838"/>
          <w:pgMar w:top="1134" w:right="850" w:bottom="1134" w:left="1701" w:header="708" w:footer="708" w:gutter="0"/>
          <w:cols w:num="2" w:space="708"/>
          <w:docGrid w:linePitch="360"/>
        </w:sectPr>
      </w:pPr>
    </w:p>
    <w:p w:rsidR="00397F59" w:rsidRDefault="00397F59" w:rsidP="00E468CD">
      <w:pPr>
        <w:pStyle w:val="NormalWeb"/>
        <w:spacing w:before="0" w:beforeAutospacing="0" w:after="0" w:afterAutospacing="0"/>
        <w:jc w:val="center"/>
        <w:rPr>
          <w:rStyle w:val="Strong"/>
          <w:bCs/>
          <w:iCs/>
          <w:lang w:val="tt-RU"/>
        </w:rPr>
      </w:pPr>
      <w:r w:rsidRPr="00803DD8">
        <w:rPr>
          <w:rStyle w:val="Strong"/>
          <w:bCs/>
          <w:iCs/>
          <w:lang w:val="tt-RU"/>
        </w:rPr>
        <w:t>Яшәгез, чишмәләр!</w:t>
      </w:r>
    </w:p>
    <w:p w:rsidR="00397F59" w:rsidRPr="003843C5" w:rsidRDefault="00397F59" w:rsidP="00E468CD">
      <w:pPr>
        <w:spacing w:after="0" w:line="240" w:lineRule="auto"/>
        <w:jc w:val="right"/>
        <w:rPr>
          <w:rFonts w:ascii="Times New Roman" w:hAnsi="Times New Roman"/>
          <w:sz w:val="24"/>
          <w:szCs w:val="24"/>
        </w:rPr>
      </w:pPr>
      <w:r w:rsidRPr="003843C5">
        <w:rPr>
          <w:rFonts w:ascii="Times New Roman" w:hAnsi="Times New Roman"/>
          <w:sz w:val="24"/>
          <w:szCs w:val="24"/>
        </w:rPr>
        <w:t>Базгутдинова Гульчачак Рашитовна</w:t>
      </w:r>
    </w:p>
    <w:p w:rsidR="00397F59" w:rsidRPr="003843C5" w:rsidRDefault="00397F59" w:rsidP="00E468CD">
      <w:pPr>
        <w:spacing w:after="0" w:line="240" w:lineRule="auto"/>
        <w:jc w:val="right"/>
        <w:rPr>
          <w:rFonts w:ascii="Times New Roman" w:hAnsi="Times New Roman"/>
          <w:sz w:val="24"/>
          <w:szCs w:val="24"/>
        </w:rPr>
      </w:pPr>
      <w:r w:rsidRPr="003843C5">
        <w:rPr>
          <w:rFonts w:ascii="Times New Roman" w:hAnsi="Times New Roman"/>
          <w:sz w:val="24"/>
          <w:szCs w:val="24"/>
        </w:rPr>
        <w:t>МБДОУ «Детский сад общеразвивающего вида№6»Кукмор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Максат: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балаларның су чыганаклары турында күзаллауларын киңәйтү;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“Зиннәт” чишмәсенең тарихы белән таныштыру;</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 чишмәләргә сакчыл мөнәсәбәт, мәхәббәт тәрбияләү</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Материал: Каенсар авылы турында фильм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Әдәбият: Г.Тукай «Безнең авыл”, Каенсар авылында туып үскән шагыйрь Харис Мостафинның “Зиннәт чишмәсе” шигыре, Илдар Юзеев “Аксакал нәсихәте” шигыре</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Чараның барышы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Алып баручы: Исәнмесез кадерле балалар, кунаклар! Бүгенге чарабызны бөек татар шагыйренең сүзләре белән башлыйсы килә: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Тау башына салынгандыр безнең авыл</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Бер чишмә бар, якын безнең авылга ул.</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Авылыбызның ямен, суы тәмен беләм,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Шуңа күрә сөям җаным-тәнем белән.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(Экранда Каенсар авылына багышланган видео күрсәтелә)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Алып баручы: Һәр кешенең үз туган җире бар. Ул аның өчен җан атып яши, саклый, горурлана, чит җирләргә китсә аны сагынып кайта. Без дә Кукмара шәһәребезне бик тә яратабыз. Бүген без сезнең белән Кукмара районың Каенсар авылына сәяхәткә барырбыз. Каенсар авылы бик бай табигатьле, бөтен яктан да иксез-чиксез иген-кырлары, калкулыклар, җиләкле болыннар чорнап алынган. Иң матур, истәлекле урыннарның берсе -  “Зиннәт” чишмәсе. Ул авыл башында ике таулык арасыннан саркып чыга. Бу авылда Зиннәт исемле агай яшәгән. Ул шушы агып чыккан сулыкны күреп, чистарткан, тирә-ягын рәтләнгән. Менә шуннан башлап авыл халкы бу чишмәгә йөри башлаган һәм аңа “Зиннәт” исеме биргәннәр. “Зиннәт” чишмәсенең суы салкын, чиста, саф. Ерак аралардан кайткан авылдашлар аның суын татып карамыйча китмиләр.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Элек электән татар кызлары, егетләре чишмәгә суга төшкәннәр. Анда алар бер берсе белән аралашканнар, төрле-төрле уеннар уйнаганнар. Әйдәгез әле, без дә бүген, татар халкының матур бер гореф-гадәтләренең берсен чишмә бәйрәмен уздырыйк.</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1 нче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Таң алдыннан сандугачлар җыры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Кушылгандыр синең моңыңа.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Салкын суың эчеп юлаучылар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Юнәлгәндер барыр юлыңа.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2 нче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Күпме еллар инде бер туктамый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Халкм йөрәгедәй тибәсең.</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Каенсарның үткәннәре кебек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Тамырларын тирән күрәсең.</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3 нче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Тирә-якка матур бер ямь биреп,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Челтер-челтер җырлап агасың.</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Саклыйсыңмы хәтереңдә, суың</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Эчеп үскән авыл баласын.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4 нче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Зиннәт чишмәсе – җырлы чишмә,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Сукмак бетмәс синең яныңа.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Ничә буын шифалы суңнан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Куәт алып яши җаныңа.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(Чиләк тоткан карт белән карчык килеп керәләр)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 Һай, әбисе кара әле, кара,  чишмә янында күпме яшьләр җыелган. Нәкъ безнең яшь вакыттагы шикелле!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Карчык: - Ииии, бабасы, бар иде заманалар!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 Исәнмесез, балалар! Бигрәк матур киенгәнсез, бигрәк күп җыелгансыз. Берәр бәйрәмме әллә монда?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 5 нче бала: Исәнмесез бабакай,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Исәнмесез, әбекәй!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Җыелдык без уйнарга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Чишмә янында күңел ачарга!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Тик менә берәр кызыклы уен уйныйсы килә иде дә...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Карчык: - Әәәә! Алай икән!Әйдәле, картым, өйрәтик әле балаларга үзебез яратып уйнаган уенны.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Карт: - Әйдә!Әйдә! Уенның исеме “Алдыр чишмә тамчылый”. </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(Балалар, ике командагы бүленеп, бер команда залның бер башына, икенчесе икенче башына басалар һәм кулга-кул тотынышалар. Беренче команда икенче яктагы балаларга кычкырып түбәндәге сүзләрне әйтәләр: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Алдыр чишмә тамчылый,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Гөлдер чишмә тамчылый,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 кирәк, гөл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Бездән сезгә кем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Икенче командадагы балалар җавап бирәләр: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Алдыр чишмә тамчылый,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Гөлдер чишмә тамчылый,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 да кирәк, гөл дә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Ләлә матур кыз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Исеме чыккан бала икенче команданың сафын йөгереп барып өзеп чыгарга тиеш. Өзә алса, бер баланы ияртеп, үз командасына алып кайта. Өзә алмаса, үзе шул якта кала. Уен шулай дәвам итә)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6 нчы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Алсу кая җенган?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Су алырга чишмәдән.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Юлын белә, урынын белә,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Ул бер генә тәшмәгән.</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7 нче бала: Көянтә-чиләк асып,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Кыз өч адым атлауга,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Суга мин дә барам дип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Килеп җитә Акбай да.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ab/>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8 нче бала: Ахирәтен озатып,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Ияреп бармыймы соң;</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Кызларның үзен генә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Җибәрү ярймы соң?!</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9 нчы бала: Чишмәне дә тикшереп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Чыга Акбай, килгәч тә,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Эт телендә үзенчә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Бирә әле киңәш тә.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Карт: Әбекәй, син бит иң матур биюче кыз идең. Баскан җирдән ут чыгара идең.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Карчык: Ииии, рэхмэт инде картым! Мин әле хәзер дә булдырамдыр.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(Татар халык бию көе яңгырый. Әби бии башлый, арып карты янына килә)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Булдырдың, әбисе! Балалар, ә сез бии беләсезме?</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10 нчы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Биемичә ничек инде</w:t>
      </w:r>
      <w:r w:rsidRPr="003843C5">
        <w:rPr>
          <w:rFonts w:ascii="Times New Roman" w:hAnsi="Times New Roman"/>
          <w:sz w:val="24"/>
          <w:szCs w:val="24"/>
        </w:rPr>
        <w:br/>
        <w:t>Түзсен җаныбыз?!</w:t>
      </w:r>
      <w:r w:rsidRPr="003843C5">
        <w:rPr>
          <w:rFonts w:ascii="Times New Roman" w:hAnsi="Times New Roman"/>
          <w:sz w:val="24"/>
          <w:szCs w:val="24"/>
        </w:rPr>
        <w:br/>
        <w:t>И-и-их, биибез! Безнең әле</w:t>
      </w:r>
      <w:r w:rsidRPr="003843C5">
        <w:rPr>
          <w:rFonts w:ascii="Times New Roman" w:hAnsi="Times New Roman"/>
          <w:sz w:val="24"/>
          <w:szCs w:val="24"/>
        </w:rPr>
        <w:br/>
        <w:t>Бик матур чагыбыз!</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(Кызлар татар халкының “Су юлы” җырына бииләр)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Бигрәк матур бииләр инде бу кызлар! Чишмәнең суын эчеп карадыгызмы соң әле сез? Ничек сулары?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Бала: Эчтек, әбекәй, эчтек, бабакай. Бигрәкләр дә тәмле инде бу чишмә сулары.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Ул тәмле генә түгел, файдалы да әле ул. Ул сусаганны гына басмый, ә шифасын да бирә. Менә сезнең кулыгызда гел төймәле... нәрсә әле ул? Әй, карчык, нәрсәләрдә уйныйлар әле хәзерге замана баласы?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Карчык: Тилифун,тилифун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Карт: Әйе, әйе. Менә шул нәрсәгә көне-төне карап утырасыз, күзләрегезне бозасыз. Менә шушы чишмә суы белән юынсагыз файдасы тими калмас!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11 нче бала: Челтер-челтер көмеш чишмә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Яр астыннан агадыр.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Әби көндә тәмле чәйгә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Суны шуннан аладыр.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12 нче бала: Көрәк тотып чишмәне мин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Чистартып кына торам.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Кыр-кырнына ташлар түшим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Аннан ерганак ерам.</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Алып баручы: Балалар, әйдәгез әле безнең әби белән бабайга җырлап та күрсәтик әле.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(Җыр башкарыла: Раушания Закирова музыкасы, Гөлфия Шакирова сүләре “Чишмә” җыры)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13 нче бала: Җырлап кайта көянтәм,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Тирбәлә чиләкләрем.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Чәчәкләрем су эчә,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Чылана чүәкләрем</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14 нче бала: Тау астында җырлап чишмә ага,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Камышлыкка кереп югала.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Татлы суы, дәртле җыры белән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Гөлчәчәкле җирне сугара.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15 нче бала: Җир яшәрә аның сун эчеп,</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Ак каеннар яфрак яралар.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Таң алдында аның җырларыннан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Сандугачлар канатланалар.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Ай, балалар, булдырдыгыз! Рәхмәт сезгә! Нинди күңелле ял иттек!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Карчык: Балалар, исегездә тотыгыз! Чишмә- су чыганагы гына түгел, ул безне үткән белән киләчәкне бәйләп торучы җеп тә. Чишмәләр кебек урыннарны сакларга һәм төзекләндерергә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Карт: Бик дөрес, карчык. Аларның кадерен белеп торыгыз. Без сезгә аларны мирас итеп калдырабыз. Ә хәзергә хушыгыз. Безгә инде кайтырга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Балалар: Сау булыгыз</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Алып баручы: Ә мин бәйрәмне Ильдар Юзеевның шигыре белән тәмамлыйсым килә: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br/>
        <w:t>Көлгәндә дә чишмә кебек челтерәп</w:t>
      </w:r>
      <w:r w:rsidRPr="003843C5">
        <w:rPr>
          <w:rFonts w:ascii="Times New Roman" w:hAnsi="Times New Roman"/>
          <w:sz w:val="24"/>
          <w:szCs w:val="24"/>
        </w:rPr>
        <w:br/>
        <w:t>Нәкъ татарча тыйнак көлегез.</w:t>
      </w:r>
      <w:r w:rsidRPr="003843C5">
        <w:rPr>
          <w:rFonts w:ascii="Times New Roman" w:hAnsi="Times New Roman"/>
          <w:sz w:val="24"/>
          <w:szCs w:val="24"/>
        </w:rPr>
        <w:br/>
        <w:t>Тәнгә-җанга сихәт-дәрман биргән</w:t>
      </w:r>
    </w:p>
    <w:p w:rsidR="00397F59" w:rsidRPr="003843C5" w:rsidRDefault="00397F59" w:rsidP="00E468CD">
      <w:pPr>
        <w:spacing w:after="0" w:line="240" w:lineRule="auto"/>
        <w:rPr>
          <w:rFonts w:ascii="Times New Roman" w:hAnsi="Times New Roman"/>
          <w:sz w:val="24"/>
          <w:szCs w:val="24"/>
        </w:rPr>
      </w:pPr>
      <w:r>
        <w:rPr>
          <w:rFonts w:ascii="Times New Roman" w:hAnsi="Times New Roman"/>
          <w:sz w:val="24"/>
          <w:szCs w:val="24"/>
        </w:rPr>
        <w:t>Чишмәләрнең кадерен белегез!</w:t>
      </w:r>
    </w:p>
    <w:p w:rsidR="00397F59" w:rsidRPr="003843C5" w:rsidRDefault="00397F59" w:rsidP="00E468CD">
      <w:pPr>
        <w:spacing w:after="0" w:line="240" w:lineRule="auto"/>
        <w:jc w:val="center"/>
        <w:rPr>
          <w:rFonts w:ascii="Times New Roman" w:hAnsi="Times New Roman"/>
          <w:b/>
          <w:sz w:val="24"/>
          <w:szCs w:val="24"/>
        </w:rPr>
      </w:pPr>
      <w:r w:rsidRPr="003843C5">
        <w:rPr>
          <w:rFonts w:ascii="Times New Roman" w:hAnsi="Times New Roman"/>
          <w:b/>
          <w:sz w:val="24"/>
          <w:szCs w:val="24"/>
        </w:rPr>
        <w:t>“Сөрән җыю”</w:t>
      </w:r>
    </w:p>
    <w:p w:rsidR="00397F59" w:rsidRPr="003843C5" w:rsidRDefault="00397F59" w:rsidP="00E468CD">
      <w:pPr>
        <w:spacing w:after="0" w:line="240" w:lineRule="auto"/>
        <w:jc w:val="center"/>
        <w:rPr>
          <w:rFonts w:ascii="Times New Roman" w:hAnsi="Times New Roman"/>
          <w:sz w:val="24"/>
          <w:szCs w:val="24"/>
        </w:rPr>
      </w:pPr>
      <w:r w:rsidRPr="003843C5">
        <w:rPr>
          <w:rFonts w:ascii="Times New Roman" w:hAnsi="Times New Roman"/>
          <w:sz w:val="24"/>
          <w:szCs w:val="24"/>
        </w:rPr>
        <w:t>Татар халык йоласы</w:t>
      </w:r>
    </w:p>
    <w:p w:rsidR="00397F59" w:rsidRDefault="00397F59" w:rsidP="00E468CD">
      <w:pPr>
        <w:spacing w:after="0" w:line="240" w:lineRule="auto"/>
        <w:jc w:val="right"/>
        <w:rPr>
          <w:rFonts w:ascii="Times New Roman" w:hAnsi="Times New Roman"/>
          <w:b/>
          <w:sz w:val="24"/>
          <w:szCs w:val="24"/>
          <w:lang w:val="tt-RU"/>
        </w:rPr>
      </w:pPr>
      <w:r w:rsidRPr="003843C5">
        <w:rPr>
          <w:rFonts w:ascii="Times New Roman" w:hAnsi="Times New Roman"/>
          <w:sz w:val="24"/>
          <w:szCs w:val="24"/>
        </w:rPr>
        <w:t>Волкова Гузалия Ваккасовна</w:t>
      </w:r>
      <w:r w:rsidRPr="003843C5">
        <w:rPr>
          <w:rFonts w:ascii="Times New Roman" w:hAnsi="Times New Roman"/>
          <w:b/>
          <w:sz w:val="24"/>
          <w:szCs w:val="24"/>
          <w:lang w:val="tt-RU"/>
        </w:rPr>
        <w:t xml:space="preserve"> </w:t>
      </w:r>
    </w:p>
    <w:p w:rsidR="00397F59" w:rsidRDefault="00397F59" w:rsidP="00E468CD">
      <w:pPr>
        <w:spacing w:after="0" w:line="240" w:lineRule="auto"/>
        <w:jc w:val="right"/>
        <w:rPr>
          <w:rFonts w:ascii="Times New Roman" w:hAnsi="Times New Roman"/>
          <w:sz w:val="24"/>
          <w:szCs w:val="24"/>
          <w:lang w:val="tt-RU" w:eastAsia="ru-RU"/>
        </w:rPr>
      </w:pPr>
      <w:r w:rsidRPr="00391A38">
        <w:rPr>
          <w:rFonts w:ascii="Times New Roman" w:hAnsi="Times New Roman"/>
          <w:sz w:val="24"/>
          <w:szCs w:val="24"/>
          <w:lang w:val="tt-RU" w:eastAsia="ru-RU"/>
        </w:rPr>
        <w:t>Гадулхакова Лилия Раисовна</w:t>
      </w:r>
    </w:p>
    <w:p w:rsidR="00397F59" w:rsidRPr="00F1710C" w:rsidRDefault="00397F59" w:rsidP="00E468CD">
      <w:pPr>
        <w:spacing w:after="0" w:line="240" w:lineRule="auto"/>
        <w:jc w:val="right"/>
        <w:rPr>
          <w:rFonts w:ascii="Times New Roman" w:hAnsi="Times New Roman"/>
          <w:b/>
          <w:sz w:val="24"/>
          <w:szCs w:val="24"/>
          <w:lang w:val="tt-RU"/>
        </w:rPr>
      </w:pPr>
      <w:r>
        <w:rPr>
          <w:rFonts w:ascii="Times New Roman" w:hAnsi="Times New Roman"/>
          <w:sz w:val="24"/>
          <w:szCs w:val="24"/>
          <w:lang w:val="tt-RU"/>
        </w:rPr>
        <w:t>МБДОУ “Балтасинский детский сад №1</w:t>
      </w:r>
    </w:p>
    <w:p w:rsidR="00397F59" w:rsidRPr="003843C5" w:rsidRDefault="00397F59" w:rsidP="00E468CD">
      <w:pPr>
        <w:spacing w:after="0" w:line="240" w:lineRule="auto"/>
        <w:rPr>
          <w:rFonts w:ascii="Times New Roman" w:hAnsi="Times New Roman"/>
          <w:sz w:val="24"/>
          <w:szCs w:val="24"/>
          <w:lang w:val="tt-RU"/>
        </w:rPr>
      </w:pPr>
    </w:p>
    <w:p w:rsidR="00397F59" w:rsidRPr="001B342C" w:rsidRDefault="00397F59" w:rsidP="00E468CD">
      <w:pPr>
        <w:spacing w:after="0" w:line="240" w:lineRule="auto"/>
        <w:jc w:val="center"/>
        <w:rPr>
          <w:rFonts w:ascii="Times New Roman" w:hAnsi="Times New Roman"/>
          <w:b/>
          <w:sz w:val="24"/>
          <w:szCs w:val="24"/>
          <w:lang w:val="tt-RU"/>
        </w:rPr>
      </w:pPr>
    </w:p>
    <w:p w:rsidR="00397F59" w:rsidRDefault="00397F59" w:rsidP="00E468CD">
      <w:pPr>
        <w:tabs>
          <w:tab w:val="left" w:pos="240"/>
        </w:tabs>
        <w:spacing w:after="0" w:line="240" w:lineRule="auto"/>
        <w:rPr>
          <w:rFonts w:ascii="Times New Roman" w:hAnsi="Times New Roman"/>
          <w:sz w:val="24"/>
          <w:szCs w:val="24"/>
          <w:lang w:val="tt-RU"/>
        </w:rPr>
      </w:pPr>
      <w:r w:rsidRPr="00F1710C">
        <w:rPr>
          <w:rFonts w:ascii="Times New Roman" w:hAnsi="Times New Roman"/>
          <w:b/>
          <w:sz w:val="24"/>
          <w:szCs w:val="24"/>
          <w:lang w:val="tt-RU"/>
        </w:rPr>
        <w:t xml:space="preserve">Төркем: </w:t>
      </w:r>
      <w:r w:rsidRPr="00F1710C">
        <w:rPr>
          <w:rFonts w:ascii="Times New Roman" w:hAnsi="Times New Roman"/>
          <w:sz w:val="24"/>
          <w:szCs w:val="24"/>
          <w:lang w:val="tt-RU"/>
        </w:rPr>
        <w:t>Зурлар һәм мәктәпкә әзерлек төркеме балалары өчен</w:t>
      </w:r>
    </w:p>
    <w:p w:rsidR="00397F59" w:rsidRPr="00F1710C" w:rsidRDefault="00397F59" w:rsidP="00E468CD">
      <w:pPr>
        <w:tabs>
          <w:tab w:val="left" w:pos="240"/>
        </w:tabs>
        <w:spacing w:after="0" w:line="240" w:lineRule="auto"/>
        <w:rPr>
          <w:rFonts w:ascii="Times New Roman" w:hAnsi="Times New Roman"/>
          <w:b/>
          <w:sz w:val="24"/>
          <w:szCs w:val="24"/>
          <w:lang w:val="tt-RU"/>
        </w:rPr>
      </w:pPr>
    </w:p>
    <w:p w:rsidR="00397F59" w:rsidRDefault="00397F59" w:rsidP="00E468CD">
      <w:pPr>
        <w:tabs>
          <w:tab w:val="left" w:pos="240"/>
        </w:tabs>
        <w:spacing w:after="0" w:line="240" w:lineRule="auto"/>
        <w:rPr>
          <w:rFonts w:ascii="Times New Roman" w:hAnsi="Times New Roman"/>
          <w:sz w:val="24"/>
          <w:szCs w:val="24"/>
          <w:lang w:val="tt-RU"/>
        </w:rPr>
      </w:pPr>
      <w:r w:rsidRPr="00F1710C">
        <w:rPr>
          <w:rFonts w:ascii="Times New Roman" w:hAnsi="Times New Roman"/>
          <w:b/>
          <w:sz w:val="24"/>
          <w:szCs w:val="24"/>
          <w:lang w:val="tt-RU"/>
        </w:rPr>
        <w:t xml:space="preserve">Белем өлкәләре: </w:t>
      </w:r>
      <w:r w:rsidRPr="00F1710C">
        <w:rPr>
          <w:rFonts w:ascii="Times New Roman" w:hAnsi="Times New Roman"/>
          <w:sz w:val="24"/>
          <w:szCs w:val="24"/>
          <w:lang w:val="tt-RU"/>
        </w:rPr>
        <w:t>“Сәнгати эстетик үсеш”,”Сөйләм үсеше”.</w:t>
      </w:r>
    </w:p>
    <w:p w:rsidR="00397F59" w:rsidRPr="00F1710C" w:rsidRDefault="00397F59" w:rsidP="00E468CD">
      <w:pPr>
        <w:tabs>
          <w:tab w:val="left" w:pos="240"/>
        </w:tabs>
        <w:spacing w:after="0" w:line="240" w:lineRule="auto"/>
        <w:rPr>
          <w:rFonts w:ascii="Times New Roman" w:hAnsi="Times New Roman"/>
          <w:b/>
          <w:sz w:val="24"/>
          <w:szCs w:val="24"/>
          <w:lang w:val="tt-RU"/>
        </w:rPr>
      </w:pPr>
    </w:p>
    <w:p w:rsidR="00397F59" w:rsidRDefault="00397F59" w:rsidP="00E468CD">
      <w:pPr>
        <w:spacing w:after="0" w:line="240" w:lineRule="auto"/>
        <w:jc w:val="both"/>
        <w:rPr>
          <w:rFonts w:ascii="Times New Roman" w:hAnsi="Times New Roman"/>
          <w:iCs/>
          <w:color w:val="000000"/>
          <w:kern w:val="24"/>
          <w:sz w:val="24"/>
          <w:szCs w:val="32"/>
          <w:lang w:val="tt-RU"/>
        </w:rPr>
      </w:pPr>
      <w:r w:rsidRPr="00F1710C">
        <w:rPr>
          <w:rFonts w:ascii="Times New Roman" w:hAnsi="Times New Roman"/>
          <w:b/>
          <w:bCs/>
          <w:iCs/>
          <w:color w:val="000000"/>
          <w:kern w:val="24"/>
          <w:sz w:val="24"/>
          <w:szCs w:val="32"/>
          <w:lang w:val="tt-RU"/>
        </w:rPr>
        <w:t>Эшкәртмәнең төп максаты</w:t>
      </w:r>
      <w:r w:rsidRPr="00F1710C">
        <w:rPr>
          <w:rFonts w:ascii="Times New Roman" w:hAnsi="Times New Roman"/>
          <w:iCs/>
          <w:color w:val="000000"/>
          <w:kern w:val="24"/>
          <w:sz w:val="24"/>
          <w:szCs w:val="32"/>
          <w:lang w:val="tt-RU"/>
        </w:rPr>
        <w:t xml:space="preserve"> мәктәпкәчә яшьтәге балаларны, милли-төбәк компоненты буенча тәрбия-белем бирү эшен тормышка ашыру аша,</w:t>
      </w:r>
      <w:r w:rsidRPr="00F1710C">
        <w:rPr>
          <w:rFonts w:ascii="Times New Roman" w:hAnsi="Times New Roman"/>
          <w:b/>
          <w:bCs/>
          <w:iCs/>
          <w:color w:val="000000"/>
          <w:kern w:val="24"/>
          <w:sz w:val="24"/>
          <w:szCs w:val="32"/>
          <w:lang w:val="tt-RU"/>
        </w:rPr>
        <w:t xml:space="preserve"> </w:t>
      </w:r>
      <w:r w:rsidRPr="00F1710C">
        <w:rPr>
          <w:rFonts w:ascii="Times New Roman" w:hAnsi="Times New Roman"/>
          <w:iCs/>
          <w:color w:val="000000"/>
          <w:kern w:val="24"/>
          <w:sz w:val="24"/>
          <w:szCs w:val="32"/>
          <w:lang w:val="tt-RU"/>
        </w:rPr>
        <w:t>халкыбызның  матур гореф- гадәтләрен, буыннан- буынга күчеп килгән сыйфатларын тәрбияләүгә, онытылып бара торган йолалары белән таныштыруга юнәлдерелгән. Бигрәк тә, Кумара районы күкшел авылында үткәрелә торган Сөрән җыю йоласы белән балаларны таныштыру, йоланың асылына төшендерү</w:t>
      </w:r>
    </w:p>
    <w:p w:rsidR="00397F59" w:rsidRPr="00F1710C" w:rsidRDefault="00397F59" w:rsidP="00E468CD">
      <w:pPr>
        <w:spacing w:after="0" w:line="240" w:lineRule="auto"/>
        <w:jc w:val="both"/>
        <w:rPr>
          <w:rFonts w:ascii="Times New Roman" w:hAnsi="Times New Roman"/>
          <w:b/>
          <w:sz w:val="20"/>
          <w:szCs w:val="24"/>
          <w:lang w:val="tt-RU"/>
        </w:rPr>
      </w:pPr>
    </w:p>
    <w:p w:rsidR="00397F59" w:rsidRDefault="00397F59" w:rsidP="00E468CD">
      <w:pPr>
        <w:tabs>
          <w:tab w:val="left" w:pos="705"/>
        </w:tabs>
        <w:spacing w:after="0" w:line="240" w:lineRule="auto"/>
        <w:jc w:val="both"/>
        <w:rPr>
          <w:rFonts w:ascii="Times New Roman" w:hAnsi="Times New Roman"/>
          <w:sz w:val="24"/>
          <w:szCs w:val="24"/>
          <w:lang w:val="tt-RU"/>
        </w:rPr>
      </w:pPr>
      <w:r w:rsidRPr="00F1710C">
        <w:rPr>
          <w:rFonts w:ascii="Times New Roman" w:hAnsi="Times New Roman"/>
          <w:b/>
          <w:sz w:val="24"/>
          <w:szCs w:val="24"/>
          <w:lang w:val="tt-RU"/>
        </w:rPr>
        <w:t xml:space="preserve">Сүзлек эше:  </w:t>
      </w:r>
      <w:r w:rsidRPr="00F1710C">
        <w:rPr>
          <w:rFonts w:ascii="Times New Roman" w:hAnsi="Times New Roman"/>
          <w:sz w:val="24"/>
          <w:szCs w:val="24"/>
          <w:lang w:val="tt-RU"/>
        </w:rPr>
        <w:t>Сөрән җыю ,чал тарих,йола,колга,тай,йөгән, гореф-гадәтләр.</w:t>
      </w:r>
    </w:p>
    <w:p w:rsidR="00397F59" w:rsidRPr="00F1710C" w:rsidRDefault="00397F59" w:rsidP="00E468CD">
      <w:pPr>
        <w:tabs>
          <w:tab w:val="left" w:pos="705"/>
        </w:tabs>
        <w:spacing w:after="0" w:line="240" w:lineRule="auto"/>
        <w:jc w:val="both"/>
        <w:rPr>
          <w:rFonts w:ascii="Times New Roman" w:hAnsi="Times New Roman"/>
          <w:sz w:val="24"/>
          <w:szCs w:val="24"/>
          <w:lang w:val="tt-RU"/>
        </w:rPr>
      </w:pPr>
    </w:p>
    <w:p w:rsidR="00397F59" w:rsidRDefault="00397F59" w:rsidP="00E468CD">
      <w:pPr>
        <w:tabs>
          <w:tab w:val="left" w:pos="705"/>
        </w:tabs>
        <w:spacing w:after="0" w:line="240" w:lineRule="auto"/>
        <w:jc w:val="both"/>
        <w:rPr>
          <w:rFonts w:ascii="Times New Roman" w:hAnsi="Times New Roman"/>
          <w:sz w:val="24"/>
          <w:szCs w:val="24"/>
          <w:lang w:val="tt-RU"/>
        </w:rPr>
      </w:pPr>
      <w:r w:rsidRPr="00F1710C">
        <w:rPr>
          <w:rFonts w:ascii="Times New Roman" w:hAnsi="Times New Roman"/>
          <w:b/>
          <w:sz w:val="24"/>
          <w:szCs w:val="24"/>
          <w:lang w:val="tt-RU"/>
        </w:rPr>
        <w:t xml:space="preserve">Алдан башкарылган эш: </w:t>
      </w:r>
      <w:r w:rsidRPr="00F1710C">
        <w:rPr>
          <w:rFonts w:ascii="Times New Roman" w:hAnsi="Times New Roman"/>
          <w:sz w:val="24"/>
          <w:szCs w:val="24"/>
          <w:lang w:val="tt-RU"/>
        </w:rPr>
        <w:t>жырлар, биюләр, шигырьләр өйрәнү, алдагы көнне авыл буйлап, җырлап- биеп , яулык җыю, халыкны бәйрәмгә чакыру күренешләре турында презентация карау,әңгәмәләр оештыру.</w:t>
      </w:r>
    </w:p>
    <w:p w:rsidR="00397F59" w:rsidRPr="00F1710C" w:rsidRDefault="00397F59" w:rsidP="00E468CD">
      <w:pPr>
        <w:tabs>
          <w:tab w:val="left" w:pos="705"/>
        </w:tabs>
        <w:spacing w:after="0" w:line="240" w:lineRule="auto"/>
        <w:jc w:val="both"/>
        <w:rPr>
          <w:rFonts w:ascii="Times New Roman" w:hAnsi="Times New Roman"/>
          <w:sz w:val="24"/>
          <w:szCs w:val="24"/>
          <w:lang w:val="tt-RU"/>
        </w:rPr>
      </w:pPr>
    </w:p>
    <w:p w:rsidR="00397F59" w:rsidRPr="00F1710C" w:rsidRDefault="00397F59" w:rsidP="00E468CD">
      <w:pPr>
        <w:tabs>
          <w:tab w:val="left" w:pos="705"/>
        </w:tabs>
        <w:spacing w:after="0" w:line="240" w:lineRule="auto"/>
        <w:jc w:val="both"/>
        <w:rPr>
          <w:rFonts w:ascii="Times New Roman" w:hAnsi="Times New Roman"/>
          <w:sz w:val="24"/>
          <w:szCs w:val="24"/>
          <w:lang w:val="tt-RU"/>
        </w:rPr>
      </w:pPr>
      <w:r w:rsidRPr="00F1710C">
        <w:rPr>
          <w:rFonts w:ascii="Times New Roman" w:hAnsi="Times New Roman"/>
          <w:b/>
          <w:sz w:val="24"/>
          <w:szCs w:val="24"/>
          <w:lang w:val="tt-RU"/>
        </w:rPr>
        <w:t>Җиһазлау:</w:t>
      </w:r>
      <w:r w:rsidRPr="00F1710C">
        <w:rPr>
          <w:rFonts w:ascii="Times New Roman" w:hAnsi="Times New Roman"/>
          <w:sz w:val="24"/>
          <w:szCs w:val="24"/>
          <w:lang w:val="tt-RU"/>
        </w:rPr>
        <w:t xml:space="preserve"> Зал түрендә матур итеп бизәлгән авыл йортының эчке күренеше. Өстәл, самавыр, чәй табыны.</w:t>
      </w:r>
    </w:p>
    <w:p w:rsidR="00397F59" w:rsidRDefault="00397F59" w:rsidP="00E468CD">
      <w:pPr>
        <w:tabs>
          <w:tab w:val="left" w:pos="705"/>
        </w:tabs>
        <w:spacing w:after="0" w:line="240" w:lineRule="auto"/>
        <w:jc w:val="center"/>
        <w:rPr>
          <w:rFonts w:ascii="Times New Roman" w:hAnsi="Times New Roman"/>
          <w:b/>
          <w:sz w:val="24"/>
          <w:szCs w:val="24"/>
          <w:lang w:val="tt-RU"/>
        </w:rPr>
      </w:pPr>
    </w:p>
    <w:p w:rsidR="00397F59" w:rsidRDefault="00397F59" w:rsidP="00E468CD">
      <w:pPr>
        <w:tabs>
          <w:tab w:val="left" w:pos="705"/>
        </w:tabs>
        <w:spacing w:after="0" w:line="240" w:lineRule="auto"/>
        <w:jc w:val="center"/>
        <w:rPr>
          <w:rFonts w:ascii="Times New Roman" w:hAnsi="Times New Roman"/>
          <w:b/>
          <w:sz w:val="24"/>
          <w:szCs w:val="24"/>
          <w:lang w:val="tt-RU"/>
        </w:rPr>
      </w:pPr>
      <w:r>
        <w:rPr>
          <w:rFonts w:ascii="Times New Roman" w:hAnsi="Times New Roman"/>
          <w:b/>
          <w:sz w:val="24"/>
          <w:szCs w:val="24"/>
          <w:lang w:val="tt-RU"/>
        </w:rPr>
        <w:t>Барышы:</w:t>
      </w:r>
    </w:p>
    <w:p w:rsidR="00397F59" w:rsidRPr="00F1710C" w:rsidRDefault="00397F59" w:rsidP="00E468CD">
      <w:pPr>
        <w:tabs>
          <w:tab w:val="left" w:pos="705"/>
        </w:tabs>
        <w:spacing w:after="0" w:line="240" w:lineRule="auto"/>
        <w:jc w:val="center"/>
        <w:rPr>
          <w:rFonts w:ascii="Times New Roman" w:hAnsi="Times New Roman"/>
          <w:b/>
          <w:sz w:val="24"/>
          <w:szCs w:val="24"/>
          <w:lang w:val="tt-RU"/>
        </w:rPr>
      </w:pP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sz w:val="24"/>
          <w:szCs w:val="24"/>
          <w:lang w:val="tt-RU"/>
        </w:rPr>
        <w:t xml:space="preserve"> Өстәл артында әби кунакка кайтасы оныгын көтеп утыра.</w:t>
      </w: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Әби</w:t>
      </w:r>
      <w:r w:rsidRPr="00F1710C">
        <w:rPr>
          <w:rFonts w:ascii="Times New Roman" w:hAnsi="Times New Roman"/>
          <w:sz w:val="24"/>
          <w:szCs w:val="24"/>
          <w:lang w:val="tt-RU"/>
        </w:rPr>
        <w:t>. Бүген авылыбызда зур бәйрәм - Сөрән җыю. Бик күңелле борынгыдан килгән бәйрәм шул. Яле, чәйләремне яңартыйм, хәзер кунакка, җәйге ялга  оныгым , алма бөртегем дә , кайтып җитәр.</w:t>
      </w:r>
    </w:p>
    <w:p w:rsidR="00397F59" w:rsidRPr="00F1710C" w:rsidRDefault="00397F59" w:rsidP="00E468CD">
      <w:pPr>
        <w:tabs>
          <w:tab w:val="left" w:pos="0"/>
        </w:tabs>
        <w:spacing w:after="0" w:line="240" w:lineRule="auto"/>
        <w:contextualSpacing/>
        <w:jc w:val="center"/>
        <w:rPr>
          <w:rFonts w:ascii="Times New Roman" w:hAnsi="Times New Roman"/>
          <w:sz w:val="24"/>
          <w:szCs w:val="24"/>
          <w:lang w:val="tt-RU"/>
        </w:rPr>
      </w:pPr>
      <w:r w:rsidRPr="00F1710C">
        <w:rPr>
          <w:rFonts w:ascii="Times New Roman" w:hAnsi="Times New Roman"/>
          <w:sz w:val="24"/>
          <w:szCs w:val="24"/>
          <w:lang w:val="tt-RU"/>
        </w:rPr>
        <w:t>(Кыз керә, әби белән күрешәләр)</w:t>
      </w: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Кунак кыз. </w:t>
      </w:r>
      <w:r w:rsidRPr="00F1710C">
        <w:rPr>
          <w:rFonts w:ascii="Times New Roman" w:hAnsi="Times New Roman"/>
          <w:sz w:val="24"/>
          <w:szCs w:val="24"/>
          <w:lang w:val="tt-RU"/>
        </w:rPr>
        <w:t xml:space="preserve">Әбекәй, әбекәем, өйдәме син, мин кайтып җиттем.  </w:t>
      </w: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sz w:val="24"/>
          <w:szCs w:val="24"/>
          <w:lang w:val="tt-RU"/>
        </w:rPr>
        <w:t>Кара әле, әбием, бөтен авыл халкы капка төбендә. Гармун тавышы яңгырый, ишегалларында табын әзерләнгән . Берәр төрле бәйрәмме әллә авылыбызда?</w:t>
      </w: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Әби. </w:t>
      </w:r>
      <w:r w:rsidRPr="00F1710C">
        <w:rPr>
          <w:rFonts w:ascii="Times New Roman" w:hAnsi="Times New Roman"/>
          <w:sz w:val="24"/>
          <w:szCs w:val="24"/>
          <w:lang w:val="tt-RU"/>
        </w:rPr>
        <w:t>И-и-и кызым, син бит бик уңышлы кайттың. Бүген авылыбызда борынгы йола- Сөрән җыю бәйрәме.</w:t>
      </w:r>
    </w:p>
    <w:p w:rsidR="00397F59" w:rsidRPr="00F1710C" w:rsidRDefault="00397F59" w:rsidP="00E468CD">
      <w:pPr>
        <w:tabs>
          <w:tab w:val="left" w:pos="0"/>
        </w:tabs>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Кунак кыз.</w:t>
      </w:r>
      <w:r w:rsidRPr="00F1710C">
        <w:rPr>
          <w:rFonts w:ascii="Times New Roman" w:hAnsi="Times New Roman"/>
          <w:sz w:val="24"/>
          <w:szCs w:val="24"/>
          <w:lang w:val="tt-RU"/>
        </w:rPr>
        <w:t xml:space="preserve"> Нинди бәйрәм соң ул, әбием? Нәрсәне аңлата?</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Әби. </w:t>
      </w:r>
      <w:r w:rsidRPr="00F1710C">
        <w:rPr>
          <w:rFonts w:ascii="Times New Roman" w:hAnsi="Times New Roman"/>
          <w:sz w:val="24"/>
          <w:szCs w:val="24"/>
          <w:lang w:val="tt-RU"/>
        </w:rPr>
        <w:t xml:space="preserve">Сөрән җыю </w:t>
      </w:r>
      <w:r w:rsidRPr="00F1710C">
        <w:rPr>
          <w:rFonts w:ascii="Times New Roman" w:hAnsi="Times New Roman"/>
          <w:b/>
          <w:sz w:val="24"/>
          <w:szCs w:val="24"/>
          <w:lang w:val="tt-RU"/>
        </w:rPr>
        <w:t xml:space="preserve">– </w:t>
      </w:r>
      <w:r w:rsidRPr="00F1710C">
        <w:rPr>
          <w:rFonts w:ascii="Times New Roman" w:hAnsi="Times New Roman"/>
          <w:sz w:val="24"/>
          <w:szCs w:val="24"/>
          <w:lang w:val="tt-RU"/>
        </w:rPr>
        <w:t xml:space="preserve">борынгыдан килгән  йола.Сабантуй бәйрәменә бүләк җыюны аңлата. Өй саен кереп, бүләк җыюны сөрәнгә чыгу, сөрән җыю дип атаганнар. </w:t>
      </w:r>
      <w:r w:rsidRPr="00F1710C">
        <w:rPr>
          <w:rFonts w:ascii="Times New Roman" w:hAnsi="Times New Roman"/>
          <w:color w:val="000000"/>
          <w:sz w:val="24"/>
          <w:szCs w:val="24"/>
          <w:lang w:val="tt-RU"/>
        </w:rPr>
        <w:t xml:space="preserve">Кичен авыл яшьләре болынга, ягъни сабан туе буласы урынга кичке уенга җыела. Егетләр - кызлар татар халкының җырлы -биюле уеннарын, "Назалы", "Биш парлы", "Балыкчы", "Капкалы", “Биеп алышлы ", "Каешлы", һ.б. уйныйлар. Аннан сөрән җыю башлана. </w:t>
      </w:r>
      <w:r w:rsidRPr="00F1710C">
        <w:rPr>
          <w:rFonts w:ascii="Times New Roman" w:hAnsi="Times New Roman"/>
          <w:sz w:val="24"/>
          <w:szCs w:val="24"/>
          <w:lang w:val="tt-RU"/>
        </w:rPr>
        <w:t xml:space="preserve"> Сөрәнче – сабан туена бүләк җыючы булган.</w:t>
      </w:r>
      <w:r w:rsidRPr="00F1710C">
        <w:rPr>
          <w:rFonts w:ascii="Times New Roman" w:hAnsi="Times New Roman"/>
          <w:color w:val="000000"/>
          <w:sz w:val="24"/>
          <w:szCs w:val="24"/>
          <w:lang w:val="tt-RU"/>
        </w:rPr>
        <w:t xml:space="preserve"> Сөрән җыючы егетләр башларына түбәтәй, аякларына киез итек, ак күлмәк, кара чалбар киеп, билләренә чиккән сөлгеләр, кызыл төстәге билбау бәйләп кичке мәҗлестән (егетләр сөрән алдыннан мәҗлесләр үткәрәләр, сөрән җырларын өйрәнәләр) кичке уенлыкка киләләр.</w:t>
      </w:r>
      <w:r w:rsidRPr="00F1710C">
        <w:rPr>
          <w:rFonts w:ascii="Times New Roman" w:hAnsi="Times New Roman"/>
          <w:sz w:val="24"/>
          <w:szCs w:val="24"/>
          <w:lang w:val="tt-RU"/>
        </w:rPr>
        <w:t xml:space="preserve"> </w:t>
      </w:r>
      <w:r w:rsidRPr="00F1710C">
        <w:rPr>
          <w:rFonts w:ascii="Times New Roman" w:hAnsi="Times New Roman"/>
          <w:color w:val="000000"/>
          <w:sz w:val="24"/>
          <w:szCs w:val="24"/>
          <w:lang w:val="tt-RU"/>
        </w:rPr>
        <w:t xml:space="preserve">Авыл халкы ишек алдына табын әзерли. Табынга чәй, буялган йомырка, камыр ризыклары, кабымлык куела. </w:t>
      </w:r>
    </w:p>
    <w:p w:rsidR="00397F59" w:rsidRPr="00F1710C" w:rsidRDefault="00397F59" w:rsidP="00E468CD">
      <w:pPr>
        <w:tabs>
          <w:tab w:val="left" w:pos="0"/>
        </w:tabs>
        <w:spacing w:after="0" w:line="240" w:lineRule="auto"/>
        <w:contextualSpacing/>
        <w:jc w:val="both"/>
        <w:rPr>
          <w:rFonts w:ascii="Times New Roman" w:hAnsi="Times New Roman"/>
          <w:b/>
          <w:sz w:val="24"/>
          <w:szCs w:val="24"/>
          <w:lang w:val="tt-RU"/>
        </w:rPr>
      </w:pPr>
      <w:r w:rsidRPr="00F1710C">
        <w:rPr>
          <w:rFonts w:ascii="Times New Roman" w:hAnsi="Times New Roman"/>
          <w:sz w:val="24"/>
          <w:szCs w:val="24"/>
          <w:lang w:val="tt-RU"/>
        </w:rPr>
        <w:t xml:space="preserve">Һәр хуҗа хатын сабан туйга бүләк чыгара торган булган. </w:t>
      </w:r>
    </w:p>
    <w:p w:rsidR="00397F59" w:rsidRPr="00F1710C" w:rsidRDefault="00397F59" w:rsidP="00E468CD">
      <w:pPr>
        <w:shd w:val="clear" w:color="auto" w:fill="FFFFFF"/>
        <w:tabs>
          <w:tab w:val="left" w:pos="567"/>
        </w:tabs>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Хуҗалар егетләрнең колгасына сабантуйга диелгән бүләкләрен бәйләгәч: "Габидулла абыйның сабантуйга, Татарстан бәйрәменә биргән бүләге өчен, ура! ура! ура!"- дип рәхмәт әйтәләр.           </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Кунак кыз. </w:t>
      </w:r>
      <w:r w:rsidRPr="00F1710C">
        <w:rPr>
          <w:rFonts w:ascii="Times New Roman" w:hAnsi="Times New Roman"/>
          <w:sz w:val="24"/>
          <w:szCs w:val="24"/>
          <w:lang w:val="tt-RU"/>
        </w:rPr>
        <w:t>Әбием, бигрәк матур, күңелле йола . Әйдә, киттек, без дә Сөрән җыюны карыйк.</w:t>
      </w:r>
    </w:p>
    <w:p w:rsidR="00397F59" w:rsidRPr="00F1710C" w:rsidRDefault="00397F59" w:rsidP="00E468CD">
      <w:pPr>
        <w:shd w:val="clear" w:color="auto" w:fill="FFFFFF"/>
        <w:autoSpaceDE w:val="0"/>
        <w:autoSpaceDN w:val="0"/>
        <w:adjustRightInd w:val="0"/>
        <w:spacing w:after="0" w:line="240" w:lineRule="auto"/>
        <w:contextualSpacing/>
        <w:jc w:val="center"/>
        <w:rPr>
          <w:rFonts w:ascii="Times New Roman" w:hAnsi="Times New Roman"/>
          <w:sz w:val="24"/>
          <w:szCs w:val="24"/>
          <w:lang w:val="tt-RU"/>
        </w:rPr>
      </w:pPr>
      <w:r w:rsidRPr="00F1710C">
        <w:rPr>
          <w:rFonts w:ascii="Times New Roman" w:hAnsi="Times New Roman"/>
          <w:sz w:val="24"/>
          <w:szCs w:val="24"/>
          <w:lang w:val="tt-RU"/>
        </w:rPr>
        <w:t>(Әби белән кыз Сөрән бәйрәмен карарга китәләр.“Авыл көе” яңгырый. Авыл күренеше. Залга сөрәнчеләр-колга тоткан егетләр керә. )</w:t>
      </w:r>
    </w:p>
    <w:p w:rsidR="00397F59" w:rsidRPr="00F1710C" w:rsidRDefault="00397F59" w:rsidP="00E468CD">
      <w:pPr>
        <w:shd w:val="clear" w:color="auto" w:fill="FFFFFF"/>
        <w:autoSpaceDE w:val="0"/>
        <w:autoSpaceDN w:val="0"/>
        <w:adjustRightInd w:val="0"/>
        <w:spacing w:after="0" w:line="240" w:lineRule="auto"/>
        <w:contextualSpacing/>
        <w:jc w:val="center"/>
        <w:rPr>
          <w:rFonts w:ascii="Times New Roman" w:hAnsi="Times New Roman"/>
          <w:b/>
          <w:sz w:val="24"/>
          <w:szCs w:val="24"/>
          <w:lang w:val="tt-RU"/>
        </w:rPr>
      </w:pPr>
      <w:r w:rsidRPr="00F1710C">
        <w:rPr>
          <w:rFonts w:ascii="Times New Roman" w:hAnsi="Times New Roman"/>
          <w:b/>
          <w:sz w:val="24"/>
          <w:szCs w:val="24"/>
          <w:lang w:val="tt-RU"/>
        </w:rPr>
        <w:t xml:space="preserve">Җыр “Утыр әле, яннарыма” </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 xml:space="preserve">1 бала.    </w:t>
      </w:r>
      <w:r w:rsidRPr="00F1710C">
        <w:rPr>
          <w:rFonts w:ascii="Times New Roman" w:hAnsi="Times New Roman"/>
          <w:sz w:val="24"/>
          <w:szCs w:val="24"/>
          <w:lang w:val="tt-RU"/>
        </w:rPr>
        <w:t>Шатлыклар – күңелебездә.</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Ал кояш – күгебездә.</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rPr>
      </w:pPr>
      <w:r w:rsidRPr="00F1710C">
        <w:rPr>
          <w:rFonts w:ascii="Times New Roman" w:hAnsi="Times New Roman"/>
          <w:sz w:val="24"/>
          <w:szCs w:val="24"/>
          <w:lang w:val="tt-RU"/>
        </w:rPr>
        <w:t xml:space="preserve">                 </w:t>
      </w:r>
      <w:r w:rsidRPr="00F1710C">
        <w:rPr>
          <w:rFonts w:ascii="Times New Roman" w:hAnsi="Times New Roman"/>
          <w:sz w:val="24"/>
          <w:szCs w:val="24"/>
        </w:rPr>
        <w:t>Килегез, дуслар, кунакка,</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rPr>
      </w:pPr>
      <w:r w:rsidRPr="00F1710C">
        <w:rPr>
          <w:rFonts w:ascii="Times New Roman" w:hAnsi="Times New Roman"/>
          <w:sz w:val="24"/>
          <w:szCs w:val="24"/>
          <w:lang w:val="tt-RU"/>
        </w:rPr>
        <w:t xml:space="preserve">                 </w:t>
      </w:r>
      <w:r w:rsidRPr="00F1710C">
        <w:rPr>
          <w:rFonts w:ascii="Times New Roman" w:hAnsi="Times New Roman"/>
          <w:sz w:val="24"/>
          <w:szCs w:val="24"/>
        </w:rPr>
        <w:t>Сабан туй бүген бездә!</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 xml:space="preserve">2 бала.    </w:t>
      </w:r>
      <w:r w:rsidRPr="00F1710C">
        <w:rPr>
          <w:rFonts w:ascii="Times New Roman" w:hAnsi="Times New Roman"/>
          <w:sz w:val="24"/>
          <w:szCs w:val="24"/>
          <w:lang w:val="tt-RU"/>
        </w:rPr>
        <w:t>Җилферди чиккән сөлгеләр.</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Бүләкләр – күбебезгә!</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Көрәшик тә, узышыйк та –</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Сабантуй бүген бездә!</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b/>
          <w:sz w:val="24"/>
          <w:szCs w:val="24"/>
          <w:lang w:val="tt-RU"/>
        </w:rPr>
      </w:pPr>
      <w:r w:rsidRPr="00F1710C">
        <w:rPr>
          <w:rFonts w:ascii="Times New Roman" w:hAnsi="Times New Roman"/>
          <w:b/>
          <w:sz w:val="24"/>
          <w:szCs w:val="24"/>
          <w:lang w:val="tt-RU"/>
        </w:rPr>
        <w:t xml:space="preserve">3 бала.    </w:t>
      </w:r>
      <w:r w:rsidRPr="00F1710C">
        <w:rPr>
          <w:rFonts w:ascii="Times New Roman" w:hAnsi="Times New Roman"/>
          <w:sz w:val="24"/>
          <w:szCs w:val="24"/>
          <w:lang w:val="tt-RU"/>
        </w:rPr>
        <w:t>Күңелле сөрән җыюлар,</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b/>
          <w:sz w:val="24"/>
          <w:szCs w:val="24"/>
          <w:lang w:val="tt-RU"/>
        </w:rPr>
      </w:pPr>
      <w:r w:rsidRPr="00F1710C">
        <w:rPr>
          <w:rFonts w:ascii="Times New Roman" w:hAnsi="Times New Roman"/>
          <w:b/>
          <w:sz w:val="24"/>
          <w:szCs w:val="24"/>
          <w:lang w:val="tt-RU"/>
        </w:rPr>
        <w:t xml:space="preserve">                 </w:t>
      </w:r>
      <w:r w:rsidRPr="00F1710C">
        <w:rPr>
          <w:rFonts w:ascii="Times New Roman" w:hAnsi="Times New Roman"/>
          <w:sz w:val="24"/>
          <w:szCs w:val="24"/>
          <w:lang w:val="tt-RU"/>
        </w:rPr>
        <w:t>Бүген бәйрәм, зур бәйрәм</w:t>
      </w:r>
      <w:r w:rsidRPr="00F1710C">
        <w:rPr>
          <w:rFonts w:ascii="Times New Roman" w:hAnsi="Times New Roman"/>
          <w:b/>
          <w:sz w:val="24"/>
          <w:szCs w:val="24"/>
          <w:lang w:val="tt-RU"/>
        </w:rPr>
        <w:t>.</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Сөрән җыю-борынгы йола,</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Уйныйбыз әйлән-бәйлән.</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4 бала</w:t>
      </w:r>
      <w:r w:rsidRPr="00F1710C">
        <w:rPr>
          <w:rFonts w:ascii="Times New Roman" w:hAnsi="Times New Roman"/>
          <w:sz w:val="24"/>
          <w:szCs w:val="24"/>
          <w:lang w:val="tt-RU"/>
        </w:rPr>
        <w:t>.  Әй, егетләр, егетләр, кызлар килә түгелме?</w:t>
      </w:r>
    </w:p>
    <w:p w:rsidR="00397F59" w:rsidRPr="00F1710C" w:rsidRDefault="00397F59" w:rsidP="00E468CD">
      <w:pPr>
        <w:shd w:val="clear" w:color="auto" w:fill="FFFFFF"/>
        <w:tabs>
          <w:tab w:val="left" w:pos="1220"/>
        </w:tabs>
        <w:autoSpaceDE w:val="0"/>
        <w:autoSpaceDN w:val="0"/>
        <w:adjustRightInd w:val="0"/>
        <w:spacing w:after="0" w:line="240" w:lineRule="auto"/>
        <w:contextualSpacing/>
        <w:jc w:val="center"/>
        <w:rPr>
          <w:rFonts w:ascii="Times New Roman" w:hAnsi="Times New Roman"/>
          <w:sz w:val="24"/>
          <w:szCs w:val="24"/>
          <w:lang w:val="tt-RU"/>
        </w:rPr>
      </w:pPr>
      <w:r w:rsidRPr="00F1710C">
        <w:rPr>
          <w:rFonts w:ascii="Times New Roman" w:hAnsi="Times New Roman"/>
          <w:sz w:val="24"/>
          <w:szCs w:val="24"/>
          <w:lang w:val="tt-RU"/>
        </w:rPr>
        <w:t xml:space="preserve">         (Музыка яңгырый. Милли киемнәрдән кызлар, көянтә-чиләкләр белән биеп керәләр.)</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p>
    <w:p w:rsidR="00397F59" w:rsidRPr="00F1710C" w:rsidRDefault="00397F59" w:rsidP="00E468CD">
      <w:pPr>
        <w:shd w:val="clear" w:color="auto" w:fill="FFFFFF"/>
        <w:tabs>
          <w:tab w:val="left" w:pos="1220"/>
        </w:tabs>
        <w:autoSpaceDE w:val="0"/>
        <w:autoSpaceDN w:val="0"/>
        <w:adjustRightInd w:val="0"/>
        <w:spacing w:after="0" w:line="240" w:lineRule="auto"/>
        <w:contextualSpacing/>
        <w:jc w:val="center"/>
        <w:rPr>
          <w:rFonts w:ascii="Times New Roman" w:hAnsi="Times New Roman"/>
          <w:b/>
          <w:sz w:val="24"/>
          <w:szCs w:val="24"/>
          <w:lang w:val="tt-RU"/>
        </w:rPr>
      </w:pPr>
      <w:r w:rsidRPr="00F1710C">
        <w:rPr>
          <w:rFonts w:ascii="Times New Roman" w:hAnsi="Times New Roman"/>
          <w:b/>
          <w:sz w:val="24"/>
          <w:szCs w:val="24"/>
          <w:lang w:val="tt-RU"/>
        </w:rPr>
        <w:t>Бию“</w:t>
      </w:r>
      <w:r w:rsidRPr="00F1710C">
        <w:rPr>
          <w:rFonts w:ascii="Times New Roman" w:hAnsi="Times New Roman"/>
          <w:b/>
          <w:bCs/>
          <w:sz w:val="24"/>
          <w:szCs w:val="24"/>
          <w:lang w:val="tt-RU"/>
        </w:rPr>
        <w:t>Көянтә</w:t>
      </w:r>
      <w:r w:rsidRPr="00F1710C">
        <w:rPr>
          <w:rFonts w:ascii="Times New Roman" w:hAnsi="Times New Roman"/>
          <w:sz w:val="24"/>
          <w:szCs w:val="24"/>
          <w:lang w:val="tt-RU"/>
        </w:rPr>
        <w:t xml:space="preserve"> </w:t>
      </w:r>
      <w:r w:rsidRPr="00F1710C">
        <w:rPr>
          <w:rFonts w:ascii="Times New Roman" w:hAnsi="Times New Roman"/>
          <w:b/>
          <w:bCs/>
          <w:sz w:val="24"/>
          <w:szCs w:val="24"/>
          <w:lang w:val="tt-RU"/>
        </w:rPr>
        <w:t>белән</w:t>
      </w:r>
      <w:r w:rsidRPr="00F1710C">
        <w:rPr>
          <w:rFonts w:ascii="Times New Roman" w:hAnsi="Times New Roman"/>
          <w:sz w:val="24"/>
          <w:szCs w:val="24"/>
          <w:lang w:val="tt-RU"/>
        </w:rPr>
        <w:t xml:space="preserve"> </w:t>
      </w:r>
      <w:r w:rsidRPr="00F1710C">
        <w:rPr>
          <w:rFonts w:ascii="Times New Roman" w:hAnsi="Times New Roman"/>
          <w:b/>
          <w:bCs/>
          <w:sz w:val="24"/>
          <w:szCs w:val="24"/>
          <w:lang w:val="tt-RU"/>
        </w:rPr>
        <w:t>бию</w:t>
      </w:r>
      <w:r w:rsidRPr="00F1710C">
        <w:rPr>
          <w:rFonts w:ascii="Times New Roman" w:hAnsi="Times New Roman"/>
          <w:b/>
          <w:sz w:val="24"/>
          <w:szCs w:val="24"/>
          <w:lang w:val="tt-RU"/>
        </w:rPr>
        <w:t>”.(ЭМТЧ)</w:t>
      </w:r>
    </w:p>
    <w:p w:rsidR="00397F59" w:rsidRPr="00F1710C" w:rsidRDefault="00397F59" w:rsidP="00E468CD">
      <w:pPr>
        <w:shd w:val="clear" w:color="auto" w:fill="FFFFFF"/>
        <w:tabs>
          <w:tab w:val="left" w:pos="1220"/>
        </w:tabs>
        <w:autoSpaceDE w:val="0"/>
        <w:autoSpaceDN w:val="0"/>
        <w:adjustRightInd w:val="0"/>
        <w:spacing w:after="0" w:line="240" w:lineRule="auto"/>
        <w:contextualSpacing/>
        <w:jc w:val="center"/>
        <w:rPr>
          <w:rFonts w:ascii="Times New Roman" w:hAnsi="Times New Roman"/>
          <w:b/>
          <w:sz w:val="24"/>
          <w:szCs w:val="24"/>
          <w:lang w:val="tt-RU"/>
        </w:rPr>
      </w:pP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b/>
          <w:sz w:val="24"/>
          <w:szCs w:val="24"/>
          <w:lang w:val="tt-RU"/>
        </w:rPr>
        <w:t>Егетләр:</w:t>
      </w:r>
      <w:r w:rsidRPr="00F1710C">
        <w:rPr>
          <w:rFonts w:ascii="Times New Roman" w:hAnsi="Times New Roman"/>
          <w:b/>
          <w:sz w:val="24"/>
          <w:szCs w:val="24"/>
          <w:lang w:val="tt-RU"/>
        </w:rPr>
        <w:tab/>
        <w:t xml:space="preserve"> </w:t>
      </w:r>
      <w:r w:rsidRPr="00F1710C">
        <w:rPr>
          <w:rFonts w:ascii="Times New Roman" w:hAnsi="Times New Roman"/>
          <w:sz w:val="24"/>
          <w:szCs w:val="24"/>
          <w:lang w:val="tt-RU"/>
        </w:rPr>
        <w:t> Исәнмесез, кызлар,</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Һавадагы йолдызлар.</w:t>
      </w:r>
    </w:p>
    <w:p w:rsidR="00397F59" w:rsidRPr="00F1710C" w:rsidRDefault="00397F59" w:rsidP="00E468CD">
      <w:pPr>
        <w:shd w:val="clear" w:color="auto" w:fill="FFFFFF"/>
        <w:tabs>
          <w:tab w:val="left" w:pos="264"/>
          <w:tab w:val="left" w:pos="1220"/>
        </w:tabs>
        <w:autoSpaceDE w:val="0"/>
        <w:autoSpaceDN w:val="0"/>
        <w:adjustRightInd w:val="0"/>
        <w:spacing w:after="0" w:line="240" w:lineRule="auto"/>
        <w:contextualSpacing/>
        <w:rPr>
          <w:rFonts w:ascii="Times New Roman" w:hAnsi="Times New Roman"/>
          <w:b/>
          <w:sz w:val="24"/>
          <w:szCs w:val="24"/>
          <w:lang w:val="tt-RU"/>
        </w:rPr>
      </w:pP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(Кызлар малайлар белән кара –каршы такмаклар җырлыйлар.)</w:t>
      </w:r>
    </w:p>
    <w:p w:rsidR="00397F59" w:rsidRPr="00F1710C" w:rsidRDefault="00397F59" w:rsidP="00E468CD">
      <w:pPr>
        <w:shd w:val="clear" w:color="auto" w:fill="FFFFFF"/>
        <w:tabs>
          <w:tab w:val="left" w:pos="1220"/>
        </w:tabs>
        <w:autoSpaceDE w:val="0"/>
        <w:autoSpaceDN w:val="0"/>
        <w:adjustRightInd w:val="0"/>
        <w:spacing w:after="0" w:line="240" w:lineRule="auto"/>
        <w:contextualSpacing/>
        <w:rPr>
          <w:rFonts w:ascii="Times New Roman" w:hAnsi="Times New Roman"/>
          <w:sz w:val="24"/>
          <w:szCs w:val="24"/>
          <w:lang w:val="tt-RU"/>
        </w:rPr>
      </w:pP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b/>
          <w:sz w:val="24"/>
          <w:szCs w:val="24"/>
          <w:lang w:val="tt-RU"/>
        </w:rPr>
      </w:pPr>
      <w:r w:rsidRPr="00F1710C">
        <w:rPr>
          <w:rFonts w:ascii="Times New Roman" w:hAnsi="Times New Roman"/>
          <w:b/>
          <w:sz w:val="24"/>
          <w:szCs w:val="24"/>
          <w:lang w:val="tt-RU"/>
        </w:rPr>
        <w:t xml:space="preserve">            “Түгәрәк” уен (М.Бикбова сүзләре,Р.Сәлмәнов) УМК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 xml:space="preserve">                                 </w:t>
      </w:r>
      <w:r w:rsidRPr="00F1710C">
        <w:rPr>
          <w:rFonts w:ascii="Times New Roman" w:hAnsi="Times New Roman"/>
          <w:sz w:val="24"/>
          <w:szCs w:val="24"/>
          <w:lang w:val="tt-RU"/>
        </w:rPr>
        <w:t>Бир кулыңны, бир кулыңны,</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Булсын әле түгәрәк.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Әйе шул,әйе шул,</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Булсын эле түгәрәк.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jc w:val="center"/>
        <w:rPr>
          <w:rFonts w:ascii="Times New Roman" w:hAnsi="Times New Roman"/>
          <w:sz w:val="24"/>
          <w:szCs w:val="24"/>
          <w:lang w:val="tt-RU"/>
        </w:rPr>
      </w:pP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Күтәреп кулларыбызны</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Чәп-чәп итеп кул чабыйк.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Әйе шул,әйе шул,</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Чәп-чәп итеп кул чабыйк.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jc w:val="center"/>
        <w:rPr>
          <w:rFonts w:ascii="Times New Roman" w:hAnsi="Times New Roman"/>
          <w:sz w:val="24"/>
          <w:szCs w:val="24"/>
          <w:lang w:val="tt-RU"/>
        </w:rPr>
      </w:pP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Ягез хәзер бергәләшеп</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Тыпырдап биеп алыйк.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Әйе шул,әйе шул,</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Тыпырдап биеп алыйк.</w:t>
      </w:r>
    </w:p>
    <w:p w:rsidR="00397F59" w:rsidRPr="00F1710C" w:rsidRDefault="00397F59" w:rsidP="00E468CD">
      <w:pPr>
        <w:shd w:val="clear" w:color="auto" w:fill="FFFFFF"/>
        <w:tabs>
          <w:tab w:val="left" w:pos="2417"/>
        </w:tabs>
        <w:autoSpaceDE w:val="0"/>
        <w:autoSpaceDN w:val="0"/>
        <w:adjustRightInd w:val="0"/>
        <w:spacing w:after="0" w:line="240" w:lineRule="auto"/>
        <w:contextualSpacing/>
        <w:jc w:val="center"/>
        <w:rPr>
          <w:rFonts w:ascii="Times New Roman" w:hAnsi="Times New Roman"/>
          <w:sz w:val="24"/>
          <w:szCs w:val="24"/>
          <w:lang w:val="tt-RU"/>
        </w:rPr>
      </w:pP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 xml:space="preserve">Кунак кыз.     </w:t>
      </w:r>
      <w:r w:rsidRPr="00F1710C">
        <w:rPr>
          <w:rFonts w:ascii="Times New Roman" w:hAnsi="Times New Roman"/>
          <w:sz w:val="24"/>
          <w:szCs w:val="24"/>
          <w:lang w:val="tt-RU"/>
        </w:rPr>
        <w:t>Бигрәк күңелле икән</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Дуслар җыелган җирдә,</w:t>
      </w:r>
    </w:p>
    <w:p w:rsidR="00397F59" w:rsidRPr="00F1710C" w:rsidRDefault="00397F59" w:rsidP="00E468CD">
      <w:pPr>
        <w:shd w:val="clear" w:color="auto" w:fill="FFFFFF"/>
        <w:tabs>
          <w:tab w:val="left" w:pos="241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Ягез әле, уйнап алыйк,</w:t>
      </w:r>
    </w:p>
    <w:p w:rsidR="00397F59" w:rsidRPr="00F1710C" w:rsidRDefault="00397F59" w:rsidP="00E468CD">
      <w:pPr>
        <w:shd w:val="clear" w:color="auto" w:fill="FFFFFF"/>
        <w:tabs>
          <w:tab w:val="left" w:pos="1616"/>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Бер халык уенын да.</w:t>
      </w:r>
    </w:p>
    <w:p w:rsidR="00397F59" w:rsidRPr="00F1710C" w:rsidRDefault="00397F59" w:rsidP="00E468CD">
      <w:pPr>
        <w:shd w:val="clear" w:color="auto" w:fill="FFFFFF"/>
        <w:tabs>
          <w:tab w:val="left" w:pos="1616"/>
        </w:tabs>
        <w:autoSpaceDE w:val="0"/>
        <w:autoSpaceDN w:val="0"/>
        <w:adjustRightInd w:val="0"/>
        <w:spacing w:after="0" w:line="240" w:lineRule="auto"/>
        <w:contextualSpacing/>
        <w:rPr>
          <w:rFonts w:ascii="Times New Roman" w:hAnsi="Times New Roman"/>
          <w:sz w:val="24"/>
          <w:szCs w:val="24"/>
          <w:lang w:val="tt-RU"/>
        </w:rPr>
      </w:pP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b/>
          <w:sz w:val="24"/>
          <w:szCs w:val="24"/>
          <w:lang w:val="tt-RU"/>
        </w:rPr>
      </w:pPr>
      <w:r w:rsidRPr="00F1710C">
        <w:rPr>
          <w:rFonts w:ascii="Times New Roman" w:hAnsi="Times New Roman"/>
          <w:sz w:val="24"/>
          <w:szCs w:val="24"/>
          <w:lang w:val="tt-RU"/>
        </w:rPr>
        <w:t xml:space="preserve">            </w:t>
      </w:r>
      <w:r w:rsidRPr="00F1710C">
        <w:rPr>
          <w:rFonts w:ascii="Times New Roman" w:hAnsi="Times New Roman"/>
          <w:b/>
          <w:sz w:val="24"/>
          <w:szCs w:val="24"/>
          <w:lang w:val="tt-RU"/>
        </w:rPr>
        <w:t>Татар халык уен җыры:</w:t>
      </w:r>
      <w:r w:rsidRPr="00F1710C">
        <w:rPr>
          <w:rFonts w:ascii="Times New Roman" w:hAnsi="Times New Roman"/>
          <w:sz w:val="24"/>
          <w:szCs w:val="24"/>
          <w:lang w:val="tt-RU"/>
        </w:rPr>
        <w:t xml:space="preserve"> </w:t>
      </w:r>
      <w:r w:rsidRPr="00F1710C">
        <w:rPr>
          <w:rFonts w:ascii="Times New Roman" w:hAnsi="Times New Roman"/>
          <w:b/>
          <w:sz w:val="24"/>
          <w:szCs w:val="24"/>
          <w:lang w:val="tt-RU"/>
        </w:rPr>
        <w:t xml:space="preserve">“Матур уен” (УМК) </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b/>
          <w:sz w:val="24"/>
          <w:szCs w:val="24"/>
          <w:lang w:val="tt-RU"/>
        </w:rPr>
      </w:pP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Сез уртада,без кырыйда </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Әйләнәбез түгәрәк.</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Уеныбыз булсын матур,</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Күңел ачыйк бергәләп.</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Таянабыз билләргә,</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Тотынабыз биергә.</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Тыпыр-тыпыр тыпырдатып </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Әйләнәбез без бергә.</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 xml:space="preserve">Кунак кыз. </w:t>
      </w:r>
      <w:r w:rsidRPr="00F1710C">
        <w:rPr>
          <w:rFonts w:ascii="Times New Roman" w:hAnsi="Times New Roman"/>
          <w:sz w:val="24"/>
          <w:szCs w:val="24"/>
          <w:lang w:val="tt-RU"/>
        </w:rPr>
        <w:t>Бигрәк матур сөлгеләр, кулъяулыклар. Барсы да          кулдан чигелгән, ләбаса.</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b/>
          <w:sz w:val="24"/>
          <w:szCs w:val="24"/>
          <w:lang w:val="tt-RU"/>
        </w:rPr>
        <w:t>1 кыз бала</w:t>
      </w:r>
      <w:r w:rsidRPr="00F1710C">
        <w:rPr>
          <w:rFonts w:ascii="Times New Roman" w:hAnsi="Times New Roman"/>
          <w:sz w:val="24"/>
          <w:szCs w:val="24"/>
          <w:lang w:val="tt-RU"/>
        </w:rPr>
        <w:t>. Эйе, Алсу, яшь киленнәр сөрәнгә бик матур чигелгән сөлге, ә яшь кызлар күз явын алырдай итеп чигелгән кулъяулык биргәннәр. Алай гына да түгел, һәр йортта 15 яшьлек кызның чигелгән кулъяулыгы булырга тиеш. Ул аны сөрәнчеләр арасындагы бер егеткә атап бирергә мәҗбүр.</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b/>
          <w:sz w:val="24"/>
          <w:szCs w:val="24"/>
          <w:lang w:val="tt-RU"/>
        </w:rPr>
        <w:t>2 кыз бала.</w:t>
      </w:r>
      <w:r w:rsidRPr="00F1710C">
        <w:rPr>
          <w:rFonts w:ascii="Times New Roman" w:hAnsi="Times New Roman"/>
          <w:sz w:val="24"/>
          <w:szCs w:val="24"/>
          <w:lang w:val="tt-RU"/>
        </w:rPr>
        <w:t xml:space="preserve"> Яшь киленнәрдән алган сөлге иң кыйммәтлесе булып саналган. Килен аны шушы йоланы истә тотып, үзенең бирнәсендәге иң матур бизәкле сөлгедән әзерләгән.</w:t>
      </w:r>
      <w:r w:rsidRPr="00F1710C">
        <w:rPr>
          <w:rFonts w:ascii="Times New Roman" w:hAnsi="Times New Roman"/>
          <w:color w:val="000000"/>
          <w:sz w:val="24"/>
          <w:szCs w:val="24"/>
          <w:lang w:val="tt-RU"/>
        </w:rPr>
        <w:t xml:space="preserve">Яшь кияү (нинди яшьтә булуына карамастан) урам уртасына алып чыгып -Ура!-кычкырып чөелә. </w:t>
      </w:r>
    </w:p>
    <w:p w:rsidR="00397F59" w:rsidRPr="00F1710C" w:rsidRDefault="00397F59" w:rsidP="00E468CD">
      <w:pPr>
        <w:shd w:val="clear" w:color="auto" w:fill="FFFFFF"/>
        <w:tabs>
          <w:tab w:val="left" w:pos="2042"/>
        </w:tabs>
        <w:autoSpaceDE w:val="0"/>
        <w:autoSpaceDN w:val="0"/>
        <w:adjustRightInd w:val="0"/>
        <w:spacing w:after="0" w:line="240" w:lineRule="auto"/>
        <w:contextualSpacing/>
        <w:rPr>
          <w:rFonts w:ascii="Times New Roman" w:hAnsi="Times New Roman"/>
          <w:b/>
          <w:color w:val="000000"/>
          <w:sz w:val="24"/>
          <w:szCs w:val="24"/>
          <w:lang w:val="tt-RU"/>
        </w:rPr>
      </w:pPr>
      <w:r w:rsidRPr="00F1710C">
        <w:rPr>
          <w:rFonts w:ascii="Times New Roman" w:hAnsi="Times New Roman"/>
          <w:b/>
          <w:color w:val="000000"/>
          <w:sz w:val="24"/>
          <w:szCs w:val="24"/>
          <w:lang w:val="tt-RU"/>
        </w:rPr>
        <w:t xml:space="preserve">1 малай. </w:t>
      </w:r>
      <w:r w:rsidRPr="00F1710C">
        <w:rPr>
          <w:rFonts w:ascii="Times New Roman" w:hAnsi="Times New Roman"/>
          <w:color w:val="000000"/>
          <w:sz w:val="24"/>
          <w:szCs w:val="24"/>
          <w:lang w:val="tt-RU"/>
        </w:rPr>
        <w:t>Әйдәгез, егетләр, сөрән җыюны дәвам итик.</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Егетләр урамнан "Алмагачлары" көенә җырлап китәләр. Мәсәлән:</w:t>
      </w: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color w:val="000000"/>
          <w:sz w:val="24"/>
          <w:szCs w:val="24"/>
          <w:lang w:val="tt-RU"/>
        </w:rPr>
        <w:t xml:space="preserve">                              </w:t>
      </w:r>
      <w:r w:rsidRPr="00F1710C">
        <w:rPr>
          <w:rFonts w:ascii="Times New Roman" w:hAnsi="Times New Roman"/>
          <w:sz w:val="24"/>
          <w:szCs w:val="24"/>
          <w:lang w:val="tt-RU"/>
        </w:rPr>
        <w:t>Сөрән җыю бик күңелле,</w:t>
      </w: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ab/>
        <w:t>Бәйрәм шул бүген бездә.</w:t>
      </w: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ab/>
        <w:t>Күңелле булсын сезгә дә,</w:t>
      </w: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 xml:space="preserve">                              Җырлыйбыз бергә-бергә.</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                             Алмагачым чәчәк ата</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                             Майның унбишләрендә .</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                             Шул алмагач чәчәге күк</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r w:rsidRPr="00F1710C">
        <w:rPr>
          <w:rFonts w:ascii="Times New Roman" w:hAnsi="Times New Roman"/>
          <w:color w:val="000000"/>
          <w:sz w:val="24"/>
          <w:szCs w:val="24"/>
          <w:lang w:val="tt-RU"/>
        </w:rPr>
        <w:t xml:space="preserve">                             Минем дус - ишләрем дә.</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sz w:val="24"/>
          <w:szCs w:val="24"/>
          <w:lang w:val="tt-RU"/>
        </w:rPr>
      </w:pPr>
      <w:r w:rsidRPr="00F1710C">
        <w:rPr>
          <w:rFonts w:ascii="Times New Roman" w:hAnsi="Times New Roman"/>
          <w:sz w:val="24"/>
          <w:szCs w:val="24"/>
          <w:lang w:val="tt-RU"/>
        </w:rPr>
        <w:t>Егетләр җырлый-җырлый бер табын әзерләнгән өстәл янына туктыйлар.(Ишегалды күренеше күзәтелә)</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Сөрән җыючы егетләр:      </w:t>
      </w:r>
      <w:r w:rsidRPr="00F1710C">
        <w:rPr>
          <w:rFonts w:ascii="Times New Roman" w:hAnsi="Times New Roman"/>
          <w:color w:val="000000"/>
          <w:sz w:val="24"/>
          <w:szCs w:val="24"/>
          <w:lang w:val="tt-RU"/>
        </w:rPr>
        <w:t>Атлар иярләдеңме,</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                                             Тайлар йөгәнләдеңме,</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                                              Сабантуйлар җитә диеп,</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r w:rsidRPr="00F1710C">
        <w:rPr>
          <w:rFonts w:ascii="Times New Roman" w:hAnsi="Times New Roman"/>
          <w:color w:val="000000"/>
          <w:sz w:val="24"/>
          <w:szCs w:val="24"/>
          <w:lang w:val="tt-RU"/>
        </w:rPr>
        <w:t xml:space="preserve">                                              Бүләк әзерләдеңме?</w:t>
      </w:r>
    </w:p>
    <w:p w:rsidR="00397F59" w:rsidRPr="00F1710C" w:rsidRDefault="00397F59" w:rsidP="00E468CD">
      <w:pPr>
        <w:shd w:val="clear" w:color="auto" w:fill="FFFFFF"/>
        <w:tabs>
          <w:tab w:val="left" w:pos="567"/>
        </w:tabs>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sz w:val="24"/>
          <w:szCs w:val="24"/>
          <w:lang w:val="tt-RU"/>
        </w:rPr>
        <w:t xml:space="preserve">                  Хуҗалар (әби-бабай) бүләкләр бирәләр. </w:t>
      </w:r>
    </w:p>
    <w:p w:rsidR="00397F59" w:rsidRPr="00F1710C" w:rsidRDefault="00397F59" w:rsidP="00E468CD">
      <w:pPr>
        <w:shd w:val="clear" w:color="auto" w:fill="FFFFFF"/>
        <w:tabs>
          <w:tab w:val="left" w:pos="567"/>
        </w:tabs>
        <w:autoSpaceDE w:val="0"/>
        <w:autoSpaceDN w:val="0"/>
        <w:adjustRightInd w:val="0"/>
        <w:spacing w:after="0" w:line="240" w:lineRule="auto"/>
        <w:contextualSpacing/>
        <w:jc w:val="both"/>
        <w:rPr>
          <w:rFonts w:ascii="Times New Roman" w:hAnsi="Times New Roman"/>
          <w:sz w:val="24"/>
          <w:szCs w:val="24"/>
          <w:lang w:val="tt-RU"/>
        </w:rPr>
      </w:pPr>
    </w:p>
    <w:p w:rsidR="00397F59" w:rsidRPr="00F1710C" w:rsidRDefault="00397F59" w:rsidP="00E468CD">
      <w:pPr>
        <w:shd w:val="clear" w:color="auto" w:fill="FFFFFF"/>
        <w:tabs>
          <w:tab w:val="left" w:pos="567"/>
        </w:tabs>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Сөрән җыючы егетләр: </w:t>
      </w:r>
      <w:r w:rsidRPr="00F1710C">
        <w:rPr>
          <w:rFonts w:ascii="Times New Roman" w:hAnsi="Times New Roman"/>
          <w:color w:val="000000"/>
          <w:sz w:val="24"/>
          <w:szCs w:val="24"/>
          <w:lang w:val="tt-RU"/>
        </w:rPr>
        <w:t xml:space="preserve">"Галиулла абыйның сабантуйга, Татарстан бәйрәменә биргән бүләге өчен, ура! ура! ура!"- дип рәхмәт әйтәләр. ( </w:t>
      </w:r>
      <w:r w:rsidRPr="00F1710C">
        <w:rPr>
          <w:rFonts w:ascii="Times New Roman" w:hAnsi="Times New Roman"/>
          <w:sz w:val="24"/>
          <w:szCs w:val="24"/>
          <w:lang w:val="tt-RU"/>
        </w:rPr>
        <w:t>яшь кыз кулъяулык бирә)</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b/>
          <w:sz w:val="24"/>
          <w:szCs w:val="24"/>
          <w:lang w:val="tt-RU"/>
        </w:rPr>
        <w:t xml:space="preserve">  Сөрән җыючы егетләр</w:t>
      </w:r>
      <w:r w:rsidRPr="00F1710C">
        <w:rPr>
          <w:rFonts w:ascii="Times New Roman" w:hAnsi="Times New Roman"/>
          <w:sz w:val="24"/>
          <w:szCs w:val="24"/>
          <w:lang w:val="tt-RU"/>
        </w:rPr>
        <w:t>:    Әйе шул, шулай шул, </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Кунак кыздан кулъяулык. </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b/>
          <w:sz w:val="24"/>
          <w:szCs w:val="24"/>
          <w:lang w:val="tt-RU"/>
        </w:rPr>
      </w:pPr>
      <w:r w:rsidRPr="00F1710C">
        <w:rPr>
          <w:rFonts w:ascii="Times New Roman" w:hAnsi="Times New Roman"/>
          <w:b/>
          <w:sz w:val="24"/>
          <w:szCs w:val="24"/>
          <w:lang w:val="tt-RU"/>
        </w:rPr>
        <w:t xml:space="preserve">                                         </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lang w:val="tt-RU"/>
        </w:rPr>
      </w:pPr>
      <w:r w:rsidRPr="00F1710C">
        <w:rPr>
          <w:rFonts w:ascii="Times New Roman" w:hAnsi="Times New Roman"/>
          <w:b/>
          <w:sz w:val="24"/>
          <w:szCs w:val="24"/>
          <w:lang w:val="tt-RU"/>
        </w:rPr>
        <w:t xml:space="preserve">                                               </w:t>
      </w:r>
      <w:r w:rsidRPr="00F1710C">
        <w:rPr>
          <w:rFonts w:ascii="Times New Roman" w:hAnsi="Times New Roman"/>
          <w:color w:val="000000"/>
          <w:sz w:val="24"/>
          <w:szCs w:val="24"/>
          <w:lang w:val="tt-RU"/>
        </w:rPr>
        <w:t>Биек икән тавыгыз,</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rPr>
      </w:pPr>
      <w:r w:rsidRPr="00F1710C">
        <w:rPr>
          <w:rFonts w:ascii="Times New Roman" w:hAnsi="Times New Roman"/>
          <w:color w:val="000000"/>
          <w:sz w:val="24"/>
          <w:szCs w:val="24"/>
          <w:lang w:val="tt-RU"/>
        </w:rPr>
        <w:t xml:space="preserve">                                               </w:t>
      </w:r>
      <w:r w:rsidRPr="00F1710C">
        <w:rPr>
          <w:rFonts w:ascii="Times New Roman" w:hAnsi="Times New Roman"/>
          <w:color w:val="000000"/>
          <w:sz w:val="24"/>
          <w:szCs w:val="24"/>
        </w:rPr>
        <w:t>Каршы ява карыгыз</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sz w:val="24"/>
          <w:szCs w:val="24"/>
        </w:rPr>
      </w:pPr>
      <w:r w:rsidRPr="00F1710C">
        <w:rPr>
          <w:rFonts w:ascii="Times New Roman" w:hAnsi="Times New Roman"/>
          <w:color w:val="000000"/>
          <w:sz w:val="24"/>
          <w:szCs w:val="24"/>
        </w:rPr>
        <w:t xml:space="preserve">                         </w:t>
      </w:r>
      <w:r w:rsidRPr="00F1710C">
        <w:rPr>
          <w:rFonts w:ascii="Times New Roman" w:hAnsi="Times New Roman"/>
          <w:color w:val="000000"/>
          <w:sz w:val="24"/>
          <w:szCs w:val="24"/>
          <w:lang w:val="tt-RU"/>
        </w:rPr>
        <w:t xml:space="preserve">                      </w:t>
      </w:r>
      <w:r w:rsidRPr="00F1710C">
        <w:rPr>
          <w:rFonts w:ascii="Times New Roman" w:hAnsi="Times New Roman"/>
          <w:color w:val="000000"/>
          <w:sz w:val="24"/>
          <w:szCs w:val="24"/>
        </w:rPr>
        <w:t>Без килдек тә кунак булдык,</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r w:rsidRPr="00F1710C">
        <w:rPr>
          <w:rFonts w:ascii="Times New Roman" w:hAnsi="Times New Roman"/>
          <w:color w:val="000000"/>
          <w:sz w:val="24"/>
          <w:szCs w:val="24"/>
        </w:rPr>
        <w:t xml:space="preserve">                        </w:t>
      </w:r>
      <w:r w:rsidRPr="00F1710C">
        <w:rPr>
          <w:rFonts w:ascii="Times New Roman" w:hAnsi="Times New Roman"/>
          <w:color w:val="000000"/>
          <w:sz w:val="24"/>
          <w:szCs w:val="24"/>
          <w:lang w:val="tt-RU"/>
        </w:rPr>
        <w:t xml:space="preserve">                      </w:t>
      </w:r>
      <w:r w:rsidRPr="00F1710C">
        <w:rPr>
          <w:rFonts w:ascii="Times New Roman" w:hAnsi="Times New Roman"/>
          <w:color w:val="000000"/>
          <w:sz w:val="24"/>
          <w:szCs w:val="24"/>
        </w:rPr>
        <w:t xml:space="preserve"> Сабантуйга </w:t>
      </w:r>
      <w:r w:rsidRPr="00F1710C">
        <w:rPr>
          <w:rFonts w:ascii="Times New Roman" w:hAnsi="Times New Roman"/>
          <w:color w:val="000000"/>
          <w:sz w:val="24"/>
          <w:szCs w:val="24"/>
          <w:lang w:val="tt-RU"/>
        </w:rPr>
        <w:t>килегез!</w:t>
      </w:r>
    </w:p>
    <w:p w:rsidR="00397F59" w:rsidRPr="00F1710C" w:rsidRDefault="00397F59" w:rsidP="00E468CD">
      <w:pPr>
        <w:spacing w:after="0" w:line="240" w:lineRule="auto"/>
        <w:contextualSpacing/>
        <w:jc w:val="both"/>
        <w:rPr>
          <w:rFonts w:ascii="Times New Roman" w:hAnsi="Times New Roman"/>
          <w:color w:val="000000"/>
          <w:sz w:val="24"/>
          <w:szCs w:val="24"/>
          <w:lang w:val="tt-RU"/>
        </w:rPr>
      </w:pPr>
      <w:r w:rsidRPr="00F1710C">
        <w:rPr>
          <w:rFonts w:ascii="Times New Roman" w:hAnsi="Times New Roman"/>
          <w:color w:val="000000"/>
          <w:sz w:val="24"/>
          <w:szCs w:val="24"/>
          <w:lang w:val="tt-RU"/>
        </w:rPr>
        <w:t xml:space="preserve">                 Егетләр сабан туена чакырып чыгып китәләр.</w:t>
      </w:r>
    </w:p>
    <w:p w:rsidR="00397F59" w:rsidRPr="00F1710C" w:rsidRDefault="00397F59" w:rsidP="00E468CD">
      <w:pPr>
        <w:shd w:val="clear" w:color="auto" w:fill="FFFFFF"/>
        <w:tabs>
          <w:tab w:val="left" w:pos="1837"/>
        </w:tabs>
        <w:autoSpaceDE w:val="0"/>
        <w:autoSpaceDN w:val="0"/>
        <w:adjustRightInd w:val="0"/>
        <w:spacing w:after="0" w:line="240" w:lineRule="auto"/>
        <w:contextualSpacing/>
        <w:rPr>
          <w:rFonts w:ascii="Times New Roman" w:hAnsi="Times New Roman"/>
          <w:b/>
          <w:sz w:val="24"/>
          <w:szCs w:val="24"/>
          <w:lang w:val="tt-RU"/>
        </w:rPr>
      </w:pP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r w:rsidRPr="00F1710C">
        <w:rPr>
          <w:rFonts w:ascii="Times New Roman" w:hAnsi="Times New Roman"/>
          <w:b/>
          <w:color w:val="000000"/>
          <w:sz w:val="24"/>
          <w:szCs w:val="24"/>
          <w:lang w:val="tt-RU"/>
        </w:rPr>
        <w:t>Кызлар:</w:t>
      </w:r>
      <w:r w:rsidRPr="00F1710C">
        <w:rPr>
          <w:rFonts w:ascii="Times New Roman" w:hAnsi="Times New Roman"/>
          <w:color w:val="000000"/>
          <w:sz w:val="24"/>
          <w:szCs w:val="24"/>
          <w:lang w:val="tt-RU"/>
        </w:rPr>
        <w:t xml:space="preserve"> Хуҗаларга рәхмәт әйтеп, яшь күңелне җилкендереп,       әйдәгез, бер биеп алыйк.</w:t>
      </w:r>
    </w:p>
    <w:p w:rsidR="00397F59" w:rsidRPr="00F1710C" w:rsidRDefault="00397F59" w:rsidP="00E468CD">
      <w:pPr>
        <w:shd w:val="clear" w:color="auto" w:fill="FFFFFF"/>
        <w:autoSpaceDE w:val="0"/>
        <w:autoSpaceDN w:val="0"/>
        <w:adjustRightInd w:val="0"/>
        <w:spacing w:after="0" w:line="240" w:lineRule="auto"/>
        <w:contextualSpacing/>
        <w:jc w:val="both"/>
        <w:rPr>
          <w:rFonts w:ascii="Times New Roman" w:hAnsi="Times New Roman"/>
          <w:color w:val="000000"/>
          <w:sz w:val="24"/>
          <w:szCs w:val="24"/>
          <w:lang w:val="tt-RU"/>
        </w:rPr>
      </w:pPr>
    </w:p>
    <w:p w:rsidR="00397F59" w:rsidRPr="00F1710C" w:rsidRDefault="00397F59" w:rsidP="00E468CD">
      <w:pPr>
        <w:shd w:val="clear" w:color="auto" w:fill="FFFFFF"/>
        <w:tabs>
          <w:tab w:val="left" w:pos="2248"/>
        </w:tabs>
        <w:autoSpaceDE w:val="0"/>
        <w:autoSpaceDN w:val="0"/>
        <w:adjustRightInd w:val="0"/>
        <w:spacing w:after="0" w:line="240" w:lineRule="auto"/>
        <w:contextualSpacing/>
        <w:jc w:val="both"/>
        <w:rPr>
          <w:rFonts w:ascii="Times New Roman" w:hAnsi="Times New Roman"/>
          <w:b/>
          <w:color w:val="000000"/>
          <w:sz w:val="24"/>
          <w:szCs w:val="24"/>
          <w:lang w:val="tt-RU"/>
        </w:rPr>
      </w:pPr>
      <w:r w:rsidRPr="00F1710C">
        <w:rPr>
          <w:rFonts w:ascii="Times New Roman" w:hAnsi="Times New Roman"/>
          <w:color w:val="000000"/>
          <w:sz w:val="24"/>
          <w:szCs w:val="24"/>
          <w:lang w:val="tt-RU"/>
        </w:rPr>
        <w:tab/>
      </w:r>
      <w:r w:rsidRPr="00F1710C">
        <w:rPr>
          <w:rFonts w:ascii="Times New Roman" w:hAnsi="Times New Roman"/>
          <w:b/>
          <w:color w:val="000000"/>
          <w:sz w:val="24"/>
          <w:szCs w:val="24"/>
          <w:lang w:val="tt-RU"/>
        </w:rPr>
        <w:t>Татар халык биюе ”Сигезле” (ЭМТЧ)</w:t>
      </w:r>
    </w:p>
    <w:p w:rsidR="00397F59" w:rsidRPr="00F1710C" w:rsidRDefault="00397F59" w:rsidP="00E468CD">
      <w:pPr>
        <w:shd w:val="clear" w:color="auto" w:fill="FFFFFF"/>
        <w:tabs>
          <w:tab w:val="left" w:pos="2248"/>
        </w:tabs>
        <w:autoSpaceDE w:val="0"/>
        <w:autoSpaceDN w:val="0"/>
        <w:adjustRightInd w:val="0"/>
        <w:spacing w:after="0" w:line="240" w:lineRule="auto"/>
        <w:contextualSpacing/>
        <w:jc w:val="both"/>
        <w:rPr>
          <w:rFonts w:ascii="Times New Roman" w:hAnsi="Times New Roman"/>
          <w:b/>
          <w:color w:val="000000"/>
          <w:sz w:val="24"/>
          <w:szCs w:val="24"/>
          <w:lang w:val="tt-RU"/>
        </w:rPr>
      </w:pPr>
    </w:p>
    <w:p w:rsidR="00397F59" w:rsidRPr="00F1710C" w:rsidRDefault="00397F59" w:rsidP="00E468CD">
      <w:pPr>
        <w:shd w:val="clear" w:color="auto" w:fill="FFFFFF"/>
        <w:tabs>
          <w:tab w:val="left" w:pos="2248"/>
        </w:tabs>
        <w:autoSpaceDE w:val="0"/>
        <w:autoSpaceDN w:val="0"/>
        <w:adjustRightInd w:val="0"/>
        <w:spacing w:after="0" w:line="240" w:lineRule="auto"/>
        <w:contextualSpacing/>
        <w:jc w:val="both"/>
        <w:rPr>
          <w:rFonts w:ascii="Times New Roman" w:hAnsi="Times New Roman"/>
          <w:b/>
          <w:color w:val="000000"/>
          <w:sz w:val="24"/>
          <w:szCs w:val="24"/>
          <w:lang w:val="tt-RU"/>
        </w:rPr>
      </w:pPr>
      <w:r w:rsidRPr="00F1710C">
        <w:rPr>
          <w:rFonts w:ascii="Times New Roman" w:hAnsi="Times New Roman"/>
          <w:b/>
          <w:color w:val="000000"/>
          <w:sz w:val="24"/>
          <w:szCs w:val="24"/>
          <w:lang w:val="tt-RU"/>
        </w:rPr>
        <w:t>Кунак кыз</w:t>
      </w:r>
      <w:r w:rsidRPr="00F1710C">
        <w:rPr>
          <w:rFonts w:ascii="Times New Roman" w:hAnsi="Times New Roman"/>
          <w:color w:val="000000"/>
          <w:sz w:val="24"/>
          <w:szCs w:val="24"/>
          <w:lang w:val="tt-RU"/>
        </w:rPr>
        <w:t>.(әбине кочаклап) Әбием, бүгенге искиткеч матур , мәңге хәтерләрдә калачак бәйрәмне - Сөрән җыюны мин үземнең дусларыма да сөйләячәкмен. Аларны да авылга кунакка алып кайтып шушы йоланы күрсәтермен.</w:t>
      </w:r>
    </w:p>
    <w:p w:rsidR="00397F59" w:rsidRPr="00F1710C" w:rsidRDefault="00397F59" w:rsidP="00E468CD">
      <w:pPr>
        <w:numPr>
          <w:ilvl w:val="0"/>
          <w:numId w:val="80"/>
        </w:numPr>
        <w:shd w:val="clear" w:color="auto" w:fill="FFFFFF"/>
        <w:autoSpaceDE w:val="0"/>
        <w:autoSpaceDN w:val="0"/>
        <w:adjustRightInd w:val="0"/>
        <w:spacing w:after="0" w:line="240" w:lineRule="auto"/>
        <w:ind w:left="0"/>
        <w:contextualSpacing/>
        <w:jc w:val="both"/>
        <w:rPr>
          <w:rFonts w:ascii="Times New Roman" w:hAnsi="Times New Roman"/>
          <w:sz w:val="24"/>
          <w:szCs w:val="24"/>
          <w:lang w:val="tt-RU"/>
        </w:rPr>
      </w:pPr>
      <w:r w:rsidRPr="00F1710C">
        <w:rPr>
          <w:rFonts w:ascii="Times New Roman" w:hAnsi="Times New Roman"/>
          <w:color w:val="000000"/>
          <w:sz w:val="24"/>
          <w:szCs w:val="24"/>
          <w:lang w:val="tt-RU"/>
        </w:rPr>
        <w:t xml:space="preserve">Әбием, халкымның гореф - гадәтләре, йолалары онытылмый, бәйрәмнәрнең рухы безнең каныбызда яшәр! </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w:t>
      </w:r>
      <w:r w:rsidRPr="00F1710C">
        <w:rPr>
          <w:rFonts w:ascii="Times New Roman" w:hAnsi="Times New Roman"/>
          <w:b/>
          <w:sz w:val="24"/>
          <w:szCs w:val="24"/>
          <w:lang w:val="tt-RU"/>
        </w:rPr>
        <w:t>1 бала.</w:t>
      </w:r>
      <w:r w:rsidRPr="00F1710C">
        <w:rPr>
          <w:rFonts w:ascii="Times New Roman" w:hAnsi="Times New Roman"/>
          <w:sz w:val="24"/>
          <w:szCs w:val="24"/>
          <w:lang w:val="tt-RU"/>
        </w:rPr>
        <w:t xml:space="preserve">         Чал тарихлы горур кешеләр  без,</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Тынмас моң бар безнең каннарда</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Ата- бабай мирас иткән сымак</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Дәвам итәр юлын без бар</w:t>
      </w:r>
      <w:r w:rsidRPr="00F1710C">
        <w:rPr>
          <w:rFonts w:ascii="Times New Roman" w:hAnsi="Times New Roman"/>
          <w:sz w:val="24"/>
          <w:szCs w:val="24"/>
        </w:rPr>
        <w:t>да.</w:t>
      </w:r>
    </w:p>
    <w:p w:rsidR="00397F59" w:rsidRPr="00F1710C" w:rsidRDefault="00397F59" w:rsidP="00E468CD">
      <w:pPr>
        <w:spacing w:after="0" w:line="240" w:lineRule="auto"/>
        <w:rPr>
          <w:rFonts w:ascii="Times New Roman" w:hAnsi="Times New Roman"/>
          <w:sz w:val="24"/>
          <w:szCs w:val="24"/>
          <w:lang w:val="tt-RU"/>
        </w:rPr>
      </w:pP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w:t>
      </w:r>
      <w:r w:rsidRPr="00F1710C">
        <w:rPr>
          <w:rFonts w:ascii="Times New Roman" w:hAnsi="Times New Roman"/>
          <w:b/>
          <w:sz w:val="24"/>
          <w:szCs w:val="24"/>
          <w:lang w:val="tt-RU"/>
        </w:rPr>
        <w:t>2 бала</w:t>
      </w:r>
      <w:r w:rsidRPr="00F1710C">
        <w:rPr>
          <w:rFonts w:ascii="Times New Roman" w:hAnsi="Times New Roman"/>
          <w:sz w:val="24"/>
          <w:szCs w:val="24"/>
          <w:lang w:val="tt-RU"/>
        </w:rPr>
        <w:t>.        Онытылган гореф-гадәтләрне</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Күңел янә яңартсын.</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Уен йолалары, җыр-биюе,</w:t>
      </w:r>
    </w:p>
    <w:p w:rsidR="00397F59" w:rsidRPr="00F1710C" w:rsidRDefault="00397F59" w:rsidP="00E468CD">
      <w:pPr>
        <w:spacing w:after="0" w:line="240" w:lineRule="auto"/>
        <w:rPr>
          <w:rFonts w:ascii="Times New Roman" w:hAnsi="Times New Roman"/>
          <w:sz w:val="24"/>
          <w:szCs w:val="24"/>
          <w:lang w:val="tt-RU"/>
        </w:rPr>
      </w:pPr>
      <w:r w:rsidRPr="00F1710C">
        <w:rPr>
          <w:rFonts w:ascii="Times New Roman" w:hAnsi="Times New Roman"/>
          <w:sz w:val="24"/>
          <w:szCs w:val="24"/>
          <w:lang w:val="tt-RU"/>
        </w:rPr>
        <w:t xml:space="preserve">                      Һәр киләчәк көнне бизәсен.</w:t>
      </w:r>
    </w:p>
    <w:p w:rsidR="00397F59" w:rsidRPr="00F1710C" w:rsidRDefault="00397F59" w:rsidP="00E468CD">
      <w:pPr>
        <w:spacing w:after="0" w:line="240" w:lineRule="auto"/>
        <w:jc w:val="both"/>
        <w:rPr>
          <w:rFonts w:ascii="Times New Roman" w:hAnsi="Times New Roman"/>
          <w:b/>
          <w:sz w:val="24"/>
          <w:szCs w:val="24"/>
          <w:lang w:val="tt-RU"/>
        </w:rPr>
      </w:pPr>
    </w:p>
    <w:p w:rsidR="00397F59" w:rsidRPr="00F1710C" w:rsidRDefault="00397F59" w:rsidP="00E468CD">
      <w:pPr>
        <w:tabs>
          <w:tab w:val="left" w:pos="1247"/>
        </w:tabs>
        <w:spacing w:after="0" w:line="240" w:lineRule="auto"/>
        <w:jc w:val="center"/>
        <w:rPr>
          <w:rFonts w:ascii="Times New Roman" w:hAnsi="Times New Roman"/>
          <w:b/>
          <w:sz w:val="24"/>
          <w:szCs w:val="24"/>
          <w:lang w:val="tt-RU"/>
        </w:rPr>
      </w:pPr>
      <w:r w:rsidRPr="00F1710C">
        <w:rPr>
          <w:rFonts w:ascii="Times New Roman" w:hAnsi="Times New Roman"/>
          <w:b/>
          <w:sz w:val="24"/>
          <w:szCs w:val="24"/>
          <w:lang w:val="tt-RU"/>
        </w:rPr>
        <w:t>Җыр “Сабантуй”</w:t>
      </w:r>
    </w:p>
    <w:p w:rsidR="00397F59" w:rsidRPr="00803DD8" w:rsidRDefault="00397F59" w:rsidP="00E468CD">
      <w:pPr>
        <w:pStyle w:val="NoSpacing"/>
        <w:jc w:val="both"/>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Default="00397F59" w:rsidP="00E468CD">
      <w:pPr>
        <w:pStyle w:val="NoSpacing"/>
        <w:jc w:val="right"/>
        <w:rPr>
          <w:rFonts w:ascii="Times New Roman" w:hAnsi="Times New Roman"/>
          <w:sz w:val="24"/>
          <w:szCs w:val="24"/>
          <w:lang w:val="tt-RU"/>
        </w:rPr>
      </w:pPr>
    </w:p>
    <w:p w:rsidR="00397F59" w:rsidRPr="001B342C" w:rsidRDefault="00397F59" w:rsidP="00E468CD">
      <w:pPr>
        <w:tabs>
          <w:tab w:val="left" w:pos="2685"/>
        </w:tabs>
        <w:spacing w:after="0" w:line="240" w:lineRule="auto"/>
        <w:jc w:val="center"/>
        <w:rPr>
          <w:rFonts w:ascii="Times New Roman" w:hAnsi="Times New Roman"/>
          <w:b/>
          <w:sz w:val="24"/>
          <w:szCs w:val="24"/>
          <w:lang w:val="tt-RU"/>
        </w:rPr>
      </w:pPr>
      <w:r w:rsidRPr="001B342C">
        <w:rPr>
          <w:rFonts w:ascii="Times New Roman" w:hAnsi="Times New Roman"/>
          <w:b/>
          <w:sz w:val="24"/>
          <w:szCs w:val="24"/>
          <w:lang w:val="tt-RU"/>
        </w:rPr>
        <w:t>Каеннарда халкым моңы</w:t>
      </w:r>
    </w:p>
    <w:p w:rsidR="00397F59" w:rsidRDefault="00397F59" w:rsidP="00E468CD">
      <w:pPr>
        <w:tabs>
          <w:tab w:val="left" w:pos="2685"/>
        </w:tabs>
        <w:spacing w:after="0" w:line="240" w:lineRule="auto"/>
        <w:jc w:val="center"/>
        <w:rPr>
          <w:rFonts w:ascii="Times New Roman" w:hAnsi="Times New Roman"/>
          <w:sz w:val="24"/>
          <w:szCs w:val="24"/>
          <w:lang w:val="tt-RU"/>
        </w:rPr>
      </w:pPr>
      <w:r w:rsidRPr="001B342C">
        <w:rPr>
          <w:rFonts w:ascii="Times New Roman" w:hAnsi="Times New Roman"/>
          <w:sz w:val="24"/>
          <w:szCs w:val="24"/>
          <w:lang w:val="tt-RU"/>
        </w:rPr>
        <w:t>Комплекслы күңел ачу кичәсе</w:t>
      </w:r>
    </w:p>
    <w:p w:rsidR="00397F59" w:rsidRDefault="00397F59" w:rsidP="00E468CD">
      <w:pPr>
        <w:spacing w:after="0" w:line="240" w:lineRule="auto"/>
        <w:jc w:val="right"/>
        <w:rPr>
          <w:rFonts w:ascii="Times New Roman" w:hAnsi="Times New Roman"/>
          <w:sz w:val="24"/>
          <w:szCs w:val="24"/>
          <w:lang w:val="tt-RU"/>
        </w:rPr>
      </w:pPr>
      <w:r w:rsidRPr="00D47122">
        <w:rPr>
          <w:rFonts w:ascii="Times New Roman" w:hAnsi="Times New Roman"/>
          <w:sz w:val="24"/>
          <w:szCs w:val="24"/>
        </w:rPr>
        <w:t>Валиева Лилия Илдаровна</w:t>
      </w:r>
      <w:r>
        <w:rPr>
          <w:rFonts w:ascii="Times New Roman" w:hAnsi="Times New Roman"/>
          <w:sz w:val="24"/>
          <w:szCs w:val="24"/>
          <w:lang w:val="tt-RU"/>
        </w:rPr>
        <w:t xml:space="preserve">, </w:t>
      </w:r>
    </w:p>
    <w:p w:rsidR="00397F59" w:rsidRPr="00D47122" w:rsidRDefault="00397F59" w:rsidP="00E468CD">
      <w:pPr>
        <w:spacing w:after="0" w:line="240" w:lineRule="auto"/>
        <w:jc w:val="right"/>
        <w:rPr>
          <w:rFonts w:ascii="Times New Roman" w:hAnsi="Times New Roman"/>
          <w:sz w:val="24"/>
          <w:szCs w:val="24"/>
        </w:rPr>
      </w:pPr>
      <w:r w:rsidRPr="00D47122">
        <w:rPr>
          <w:rFonts w:ascii="Times New Roman" w:hAnsi="Times New Roman"/>
          <w:sz w:val="24"/>
          <w:szCs w:val="24"/>
        </w:rPr>
        <w:t>Мухаметдинова Гузель Марсельевна</w:t>
      </w:r>
    </w:p>
    <w:p w:rsidR="00397F59" w:rsidRDefault="00397F59" w:rsidP="00E468CD">
      <w:pPr>
        <w:tabs>
          <w:tab w:val="left" w:pos="2685"/>
        </w:tabs>
        <w:spacing w:after="0" w:line="240" w:lineRule="auto"/>
        <w:jc w:val="right"/>
        <w:rPr>
          <w:rFonts w:ascii="Times New Roman" w:hAnsi="Times New Roman"/>
          <w:sz w:val="24"/>
          <w:szCs w:val="24"/>
          <w:lang w:val="tt-RU"/>
        </w:rPr>
      </w:pPr>
      <w:r w:rsidRPr="00D47122">
        <w:rPr>
          <w:rFonts w:ascii="Times New Roman" w:hAnsi="Times New Roman"/>
          <w:sz w:val="24"/>
          <w:szCs w:val="24"/>
        </w:rPr>
        <w:t>Канафиева Ландыш Миннеракиповна</w:t>
      </w:r>
    </w:p>
    <w:p w:rsidR="00397F59" w:rsidRPr="001B342C" w:rsidRDefault="00397F59" w:rsidP="00E468CD">
      <w:pPr>
        <w:tabs>
          <w:tab w:val="left" w:pos="2685"/>
        </w:tabs>
        <w:spacing w:after="0" w:line="240" w:lineRule="auto"/>
        <w:jc w:val="right"/>
        <w:rPr>
          <w:rFonts w:ascii="Times New Roman" w:hAnsi="Times New Roman"/>
          <w:sz w:val="24"/>
          <w:szCs w:val="24"/>
          <w:lang w:val="tt-RU"/>
        </w:rPr>
      </w:pPr>
      <w:r>
        <w:rPr>
          <w:rFonts w:ascii="Times New Roman" w:hAnsi="Times New Roman"/>
          <w:sz w:val="24"/>
          <w:szCs w:val="24"/>
          <w:lang w:val="tt-RU"/>
        </w:rPr>
        <w:t>МБДОУ “Сабинский детский сад №2 Эллуки”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1. Татар халкының онытыла барган изге бәйрәмнәрен, гореф – гадәтләрен хәтердә яңарту һәм саклау, элекке чорның матурлыгын күрсәтү;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2. Балаларда татар халкының җырлы – биюле уеннарына, авыз иҗатына мәхәббәт уяту.</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3.Сәнгатьле сөйләм телен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4. Татар халкына ихтирам, горурлык хисләре тәрбияләү.</w:t>
      </w:r>
    </w:p>
    <w:p w:rsidR="00397F59" w:rsidRPr="006B5E23" w:rsidRDefault="00397F59" w:rsidP="00E468CD">
      <w:pPr>
        <w:spacing w:after="0" w:line="240" w:lineRule="auto"/>
        <w:rPr>
          <w:rFonts w:ascii="Times New Roman" w:hAnsi="Times New Roman"/>
          <w:sz w:val="24"/>
          <w:szCs w:val="24"/>
          <w:lang w:val="tt-RU"/>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Бию “Каеннар”.</w:t>
      </w:r>
    </w:p>
    <w:p w:rsidR="00397F59" w:rsidRPr="00B44F9A" w:rsidRDefault="00397F59" w:rsidP="00E468CD">
      <w:pPr>
        <w:spacing w:after="0" w:line="240" w:lineRule="auto"/>
        <w:rPr>
          <w:rFonts w:ascii="Times New Roman" w:hAnsi="Times New Roman"/>
          <w:b/>
          <w:i/>
          <w:sz w:val="28"/>
          <w:szCs w:val="28"/>
          <w:lang w:val="tt-RU"/>
        </w:rPr>
      </w:pPr>
      <w:r w:rsidRPr="004E7184">
        <w:rPr>
          <w:rFonts w:ascii="Times New Roman" w:hAnsi="Times New Roman"/>
          <w:b/>
          <w:i/>
          <w:noProof/>
          <w:sz w:val="28"/>
          <w:szCs w:val="28"/>
          <w:lang w:eastAsia="ru-RU"/>
        </w:rPr>
        <w:pict>
          <v:shape id="Рисунок 227" o:spid="_x0000_i1144" type="#_x0000_t75" style="width:460.5pt;height:276.75pt;visibility:visible" o:bordertopcolor="red" o:borderleftcolor="red" o:borderbottomcolor="red" o:borderrightcolor="red">
            <v:imagedata r:id="rId183" o:title=""/>
            <w10:bordertop type="single" width="6"/>
            <w10:borderleft type="single" width="6"/>
            <w10:borderbottom type="single" width="6"/>
            <w10:borderright type="single" width="6"/>
          </v:shape>
        </w:pic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А.б. Бүген без халкыбызның элек-электән сакланып килгән гүзәл бәйрәмнәренең берсе “Каен бәйрәме” н үткәрәбез. Язларын гына түгел, һәр ел фасылында да кешеләр зифа каенны котлап, дөньяга иминлек, җиһанга сәламәтлек, пакълек билгесе – Каенсылу янына килә торган булганнар. Сылу каенга үзләренең ядкарь бүләкләрен бирә, теләкләр тели торган булганнар.</w:t>
      </w:r>
    </w:p>
    <w:p w:rsidR="00397F59" w:rsidRPr="006B5E23" w:rsidRDefault="00397F59" w:rsidP="00E468CD">
      <w:pPr>
        <w:spacing w:after="0" w:line="240" w:lineRule="auto"/>
        <w:rPr>
          <w:rFonts w:ascii="Times New Roman" w:hAnsi="Times New Roman"/>
          <w:sz w:val="24"/>
          <w:szCs w:val="24"/>
          <w:lang w:val="tt-RU"/>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1 бала.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Яз кунакка килде туган ягыма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 Ул шундый күп бизәк китергән.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Нечкә билле каен кызларына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Яшел чуклы күлмәк кидергән.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2 бала.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Туган якның сылу каеннары,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Тибрәләләр җилләр искәндә.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Яшел чук-чуклары каеннарның,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Аңлаталар яшәү мәгънәсен.</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 1 бала.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Нәфис каеннарның ак кәүсәсе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Үсә, тамыр җәеп туган туфракка.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Ак төс бит ул – яшәү мәгънәсе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Аклык, сафлык пакълек билгесе.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2 бала.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Ак кәүсәдә кара-кара таплар,</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Кара таплар – бу бит җир төсе,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Яшәү биргән туган туфрагыбызда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Калсын уелып, һәрберебез эзе.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 к.: Кулъяулыгым бүләк итәм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Зифа буйлы каенга.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Әкрен искән йомшак җилдә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Җилфердәсен тагын да.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(кул. элә).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2 к.: Үзем чиккән кулъяулыгым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Булсын сиңа бүләгем.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(кул. элә).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3 к.: Милләтемнең төсе булган</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Кулъяулыгым бүләгем.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(кул. элә).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4 к.: Сөеп кигән муенсам,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Булсын сиңа бүләгем.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(кул. элә).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А.Б. : Менә рәхмәт, кызлар! Тагын бүләк бирүчеләр бармы? (кул. Тасма тоткан кызлар керә)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 к.: Зәңгәр тасмам – күк төсендә булса,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2 к.: Кызыл тасмам – кояш көзгесе.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3 к.: Яшел тасмам – яшел үлән төсе,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4 к.: Ә ак тасма сафлык билгесе.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 б.: Кызлар, сез тасмалар белән туган ягыбызның матур да, киң дә, бай да, саф булуын аңлатып бирә алдыгыз. Каенсылуга бер бию бүләк итмәссезме икән?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Татар халык биюе (Кызлар бии).</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Малайлар керә. (Егетлә тавышы ишетелә)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Исәнмесез, дуслар, исәнмесез кызлар! Нигә безне балалар бакчасында калдырып аланлыкка киттегез? Әйдәгез, бергәләп уйныйк!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Малайлар, әйдәгез, Каенсылуны котлап, бер җыр башкарыйк.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З.Ярмәки “Ак каен”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 Кызлар, бу бүләкләрне сез бирдегезме Каенсылуга?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1 м. : Мин бит татар малае – </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Каенсылуга бирим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Кигән түбәтәемне.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А.б. Балалар, түбәтәеңне Каенсылуга бүләк иткәнче, әйдәгез, түбәтәй уены уйнап алыйк.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Түбәтәй кемдә кала,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Шуңа бирербез җәза.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Уен “Түбәтәй”.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(Ландыш һәм Илҗмир татар халык биюен бииләр).</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А.б. : Әйдәгез әле “Түбәтәй” уенын дәвам итик. (Бер кыз бер малайның түбәтәен ала да йөгерә, малай аның артыннан чаба)</w:t>
      </w:r>
    </w:p>
    <w:p w:rsidR="00397F59" w:rsidRPr="00B44F9A" w:rsidRDefault="00397F59" w:rsidP="00E468CD">
      <w:pPr>
        <w:pStyle w:val="ListParagraph"/>
        <w:spacing w:after="0" w:line="240" w:lineRule="auto"/>
        <w:ind w:left="0"/>
        <w:rPr>
          <w:rFonts w:ascii="Times New Roman" w:hAnsi="Times New Roman"/>
          <w:b/>
          <w:i/>
          <w:sz w:val="28"/>
          <w:szCs w:val="28"/>
          <w:lang w:val="tt-RU"/>
        </w:rPr>
      </w:pPr>
      <w:r w:rsidRPr="004E7184">
        <w:rPr>
          <w:rFonts w:ascii="Times New Roman" w:hAnsi="Times New Roman"/>
          <w:b/>
          <w:i/>
          <w:noProof/>
          <w:sz w:val="28"/>
          <w:szCs w:val="28"/>
        </w:rPr>
        <w:pict>
          <v:shape id="Рисунок 226" o:spid="_x0000_i1145" type="#_x0000_t75" style="width:460.5pt;height:259.5pt;visibility:visible" o:bordertopcolor="red" o:borderleftcolor="red" o:borderbottomcolor="red" o:borderrightcolor="red">
            <v:imagedata r:id="rId184" o:title=""/>
            <w10:bordertop type="single" width="6"/>
            <w10:borderleft type="single" width="6"/>
            <w10:borderbottom type="single" width="6"/>
            <w10:borderright type="single" width="6"/>
          </v:shape>
        </w:pic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Бир түбәтәйне, минеке бит ул.</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Табышмак әйтәм, җавап бирсәң түбәтәеңне бирәм.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Үзе озын да була,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Үзе кыска да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Үзе яшел дә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Үзе сары да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Бу нәрсә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Я инде, әйтеп кара.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 м.: Белмим, белмим.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2 м. :Үзе зифа да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Үзе сылу да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Шундый кирәк нәрсә ул, </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Дару да ясап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1 м.: Белдем, белдем, Каен бу (түбәтәйне каенга элә)</w:t>
      </w:r>
      <w:r w:rsidRPr="003843C5">
        <w:rPr>
          <w:rFonts w:ascii="Times New Roman" w:hAnsi="Times New Roman"/>
          <w:sz w:val="24"/>
          <w:szCs w:val="24"/>
        </w:rPr>
        <w:tab/>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Уен.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Каенкай,  кая барасыз?</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Күрче суга барамын.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Сиңа нигә су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Чукларым өчен кирәк.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 чукларың нәрсәгә?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Дөньяны бизәкләргә.</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Бизәкләмәсәң ни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Урман яме югала.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 югалса ни була?</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Яшәү күңелсез була.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Каенсылу керә:</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Җир елый, ишетәсезме?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Мин ишетәм!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Челтерәп аккан чишмәләрем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Нигә кипкән?</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Җир елый, ишетәсезме?</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Мин ишетәм!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Сандугачлы каеннарны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Кемнәр кискән?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Табигатьне кемнәр шулай</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Әрәм иткән?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Кешеләрдә миһербанлык</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Кая киткән?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 xml:space="preserve">Җир елый, ишетәсезме? </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Мин ишетәм!</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Бу гүзәллек, бу ҖИР шары</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Яшәр микән?</w:t>
      </w: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(Ә.Авзалова)</w:t>
      </w:r>
    </w:p>
    <w:p w:rsidR="00397F59" w:rsidRPr="003843C5" w:rsidRDefault="00397F59" w:rsidP="00E468CD">
      <w:pPr>
        <w:spacing w:after="0" w:line="240" w:lineRule="auto"/>
        <w:rPr>
          <w:rFonts w:ascii="Times New Roman" w:hAnsi="Times New Roman"/>
          <w:sz w:val="24"/>
          <w:szCs w:val="24"/>
        </w:rPr>
      </w:pPr>
    </w:p>
    <w:p w:rsidR="00397F59" w:rsidRPr="003843C5" w:rsidRDefault="00397F59" w:rsidP="00E468CD">
      <w:pPr>
        <w:spacing w:after="0" w:line="240" w:lineRule="auto"/>
        <w:rPr>
          <w:rFonts w:ascii="Times New Roman" w:hAnsi="Times New Roman"/>
          <w:sz w:val="24"/>
          <w:szCs w:val="24"/>
        </w:rPr>
      </w:pPr>
      <w:r w:rsidRPr="003843C5">
        <w:rPr>
          <w:rFonts w:ascii="Times New Roman" w:hAnsi="Times New Roman"/>
          <w:sz w:val="24"/>
          <w:szCs w:val="24"/>
        </w:rPr>
        <w:t>Бию “Бас,  кызым Әпипә”</w:t>
      </w:r>
    </w:p>
    <w:p w:rsidR="00397F59" w:rsidRDefault="00397F59" w:rsidP="00E468CD">
      <w:pPr>
        <w:tabs>
          <w:tab w:val="left" w:pos="2685"/>
        </w:tabs>
        <w:spacing w:after="0" w:line="240" w:lineRule="auto"/>
        <w:rPr>
          <w:b/>
          <w:sz w:val="24"/>
          <w:szCs w:val="24"/>
          <w:lang w:val="tt-RU"/>
        </w:rPr>
      </w:pPr>
      <w:r w:rsidRPr="004E7184">
        <w:rPr>
          <w:rFonts w:ascii="Times New Roman" w:hAnsi="Times New Roman"/>
          <w:b/>
          <w:i/>
          <w:noProof/>
          <w:sz w:val="28"/>
          <w:szCs w:val="28"/>
          <w:lang w:eastAsia="ru-RU"/>
        </w:rPr>
        <w:pict>
          <v:shape id="Рисунок 225" o:spid="_x0000_i1146" type="#_x0000_t75" style="width:393.75pt;height:189pt;visibility:visible" o:bordertopcolor="red" o:borderleftcolor="red" o:borderbottomcolor="red" o:borderrightcolor="red">
            <v:imagedata r:id="rId185" o:title=""/>
            <w10:bordertop type="single" width="6"/>
            <w10:borderleft type="single" width="6"/>
            <w10:borderbottom type="single" width="6"/>
            <w10:borderright type="single" width="6"/>
          </v:shape>
        </w:pict>
      </w:r>
    </w:p>
    <w:p w:rsidR="00397F59" w:rsidRDefault="00397F59" w:rsidP="00E468CD">
      <w:pPr>
        <w:tabs>
          <w:tab w:val="left" w:pos="2100"/>
        </w:tabs>
        <w:spacing w:after="0" w:line="240" w:lineRule="auto"/>
        <w:rPr>
          <w:sz w:val="24"/>
          <w:szCs w:val="24"/>
          <w:lang w:val="tt-RU"/>
        </w:rPr>
      </w:pPr>
      <w:r>
        <w:rPr>
          <w:sz w:val="24"/>
          <w:szCs w:val="24"/>
          <w:lang w:val="tt-RU"/>
        </w:rPr>
        <w:tab/>
      </w:r>
    </w:p>
    <w:p w:rsidR="00397F59" w:rsidRPr="003843C5" w:rsidRDefault="00397F59" w:rsidP="00E468CD">
      <w:pPr>
        <w:tabs>
          <w:tab w:val="left" w:pos="2100"/>
        </w:tabs>
        <w:spacing w:after="0" w:line="240" w:lineRule="auto"/>
        <w:jc w:val="center"/>
        <w:rPr>
          <w:rFonts w:ascii="Times New Roman" w:hAnsi="Times New Roman"/>
          <w:b/>
          <w:sz w:val="24"/>
          <w:szCs w:val="24"/>
          <w:lang w:val="tt-RU"/>
        </w:rPr>
      </w:pPr>
      <w:r w:rsidRPr="003843C5">
        <w:rPr>
          <w:rFonts w:ascii="Times New Roman" w:hAnsi="Times New Roman"/>
          <w:b/>
          <w:sz w:val="24"/>
          <w:szCs w:val="24"/>
          <w:lang w:val="tt-RU"/>
        </w:rPr>
        <w:t>Навруз</w:t>
      </w:r>
    </w:p>
    <w:p w:rsidR="00397F59" w:rsidRDefault="00397F59" w:rsidP="00E468CD">
      <w:pPr>
        <w:tabs>
          <w:tab w:val="left" w:pos="2100"/>
        </w:tabs>
        <w:spacing w:after="0" w:line="240" w:lineRule="auto"/>
        <w:jc w:val="center"/>
        <w:rPr>
          <w:rFonts w:ascii="Times New Roman" w:hAnsi="Times New Roman"/>
          <w:spacing w:val="-1"/>
          <w:sz w:val="24"/>
          <w:szCs w:val="24"/>
        </w:rPr>
      </w:pPr>
      <w:r w:rsidRPr="006A367A">
        <w:rPr>
          <w:rFonts w:ascii="Times New Roman" w:hAnsi="Times New Roman"/>
          <w:spacing w:val="-1"/>
          <w:sz w:val="24"/>
          <w:szCs w:val="24"/>
        </w:rPr>
        <w:t>фольклорно-обрядового праздник</w:t>
      </w:r>
    </w:p>
    <w:p w:rsidR="00397F59" w:rsidRDefault="00397F59" w:rsidP="00E468CD">
      <w:pPr>
        <w:tabs>
          <w:tab w:val="left" w:pos="2100"/>
        </w:tabs>
        <w:spacing w:after="0" w:line="240" w:lineRule="auto"/>
        <w:jc w:val="right"/>
        <w:rPr>
          <w:rFonts w:ascii="Times New Roman" w:hAnsi="Times New Roman"/>
          <w:spacing w:val="-1"/>
          <w:sz w:val="24"/>
          <w:szCs w:val="24"/>
        </w:rPr>
      </w:pPr>
      <w:r w:rsidRPr="00B14673">
        <w:rPr>
          <w:rFonts w:ascii="Times New Roman" w:hAnsi="Times New Roman"/>
          <w:spacing w:val="-1"/>
          <w:sz w:val="24"/>
          <w:szCs w:val="24"/>
          <w:lang w:val="tt-RU"/>
        </w:rPr>
        <w:t>Габдрахманова Айгул</w:t>
      </w:r>
      <w:r w:rsidRPr="00B14673">
        <w:rPr>
          <w:rFonts w:ascii="Times New Roman" w:hAnsi="Times New Roman"/>
          <w:spacing w:val="-1"/>
          <w:sz w:val="24"/>
          <w:szCs w:val="24"/>
        </w:rPr>
        <w:t>ь Габдулбаровна</w:t>
      </w:r>
    </w:p>
    <w:p w:rsidR="00397F59" w:rsidRDefault="00397F59" w:rsidP="00E468CD">
      <w:pPr>
        <w:tabs>
          <w:tab w:val="left" w:pos="2100"/>
        </w:tabs>
        <w:spacing w:after="0" w:line="240" w:lineRule="auto"/>
        <w:jc w:val="right"/>
        <w:rPr>
          <w:sz w:val="24"/>
          <w:szCs w:val="24"/>
          <w:lang w:val="tt-RU"/>
        </w:rPr>
      </w:pPr>
      <w:r>
        <w:rPr>
          <w:rFonts w:ascii="Times New Roman" w:hAnsi="Times New Roman"/>
          <w:spacing w:val="-1"/>
          <w:sz w:val="24"/>
          <w:szCs w:val="24"/>
        </w:rPr>
        <w:t>МБДОУ «Большеатнинский детский сад», Атнинский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Максат: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Балаларны халкыбызның гореф – гадәтләре белән таныштыру.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Сөйләм телен үстерү, тыңлап аңлау күнекмәләрен формалаштыру.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 Татар бәйрәменә кызыксыну уяту.</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залга кереп тезелеп басалар.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“Яз ,яз житә”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нче бала.Әйдә, кояш,сип нурыңны,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Кызганма бер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Зур бәйрәм, күңелле бәйрәм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бүген бездә.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нче бала.Ал  да  итәрбез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Гөл дә итәрбез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Матур җырлар җырлый-җырлый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Бәйрәм итәрбез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3нче  бала. Нәүрүз килә, Нәүрүз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Күктән нурлар сибелә.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Туган илем, туган җирем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Язны күреп сөенә.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 нче бала.Яратыгыз көзне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Яратыгыз кышны 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Яратыгыз җәйне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Яратыгыз язны 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Залга берничә балалар керә.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5 нче бала. Ач ишегең,керәбез,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әйтә киләбез.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Әй, Ишбабай,Ишбабай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Мич башыннан төш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Биш тиен акча бир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6 нчы бала.Торыгыз,тор хуҗалар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җитте беләмсез?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Нәүрүзчеләр килде сезгә,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Ни сөенче бирәсез?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 белән әби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бабай. Исәнмесез, оланнар!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 Мондый мөхтәрәм бәйрәм өчен биш тиен генә акчаны табабыз инде аны. Хәзерге заманда биш тиен пүчтәк бит 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Әй балакайларым,күптән көтә идек сезне Ишбабагыз белән. Күчтәнәчләребезне дә әзерләп куйган идек. Иң элек сез безгә биеп күрсәтегез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Бию: «Гөлләрем»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Рәхмәт инде сезгә,балалар. Сезгә диеп әзерләнгән күчтәнәчләребезне кабул итеп алыгыз. (тәлинкә белән пешкән күкәйләр бирелә)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7 нче бала. Әбкәй, эшең уң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Теләгәнең юш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Күңелләрең хуш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8 нче бала. Казанга бармак кирәк,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Балыкка кармак кирәк.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 безгә бәйрәм кирәк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9 нчы бала. Нәүрүз әйттек без сезгә,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Хакын бирдегез безгә,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Яшегез җитсен йөзгә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Малыгыз артсын көзгә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Нәүрүз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 Балалар, инде Нәүрүзбикәнең үзен чакырырга вакыт җитте. Әйдәгез,бергәләп Нәүрүзбикәне чакырып алыйк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Балалар.Нәүрүзбикә,Нәүрүзбикә!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А.б. Карагызчы,нинди матурлык,җиргә ямь өстәп Нәүрүз килә,Нәүрүз!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Исәнмесез,дускайларым минем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Газиз җирем,якты кояшым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 чәчәкләрем,бөек кешеләрем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Исәнмесез,исәнмесез.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Рәхим ит, Нәүрүз,түрдән уз.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Бүген бөтен җир йөзендәге кешеләр мине зурлый, Бәйрәм бүген! Бәй-рәм!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Хуш киләсең, гүзәл Нәүрүз,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Язгы Яңа елыбыз!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Яңа елда туры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Нурлы булсын,юлыбыз!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10 нчы бала. Нәүрүз килде,тиз килде,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килде яз килде,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Яз белән муллык килде,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Яз белән көрлек килде.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 Нәүрүзбикә кызым, бүгенге язда безне нәрсәләр көтә? Ачлыкмы, туклыкмы, кайгы хәсрәтме, әллә бәхетле, шатлыклы көннәрме?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Нәүрүз.Дусларым,сез эш сөясезме?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Сөябез.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Арагызда ялкаулар юкмы? Җир эшен яратасызмы? Кеше хезмәтен хөрмәтлисезме? Мин бик шат.Алтын куллы уңган кешеләрне шатлыклы көннәр көтә. Җирдән муллык, кояштан җылылык, күктән яңгыр иңәр.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 Рәхмәт кызым.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Дусларым! Көн белән төн тоташкан,тигезләшкән көнне кешеләргә бәхет теләгез, бер - берегезгә ягымлы булыгыз.Кешеләр белән ике кулыгызны биреп күрешегез. Шул вакытта күрмәс күзләрегез күрә башлар,телсезләрнең теле ачылыр, тәнегезгә сихәт, күңелегезгә игелек нуры иңәр.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11 нче бала. Яратыгыз,көннәрне,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Айларны һәм елларны,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Кешеләрне,табигатьне,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Саклагыз сез аларны.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12 нче бала.Яз килә! Яз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Сыерчыклар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Гөрләшеп, сайрашып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Җырчы кошлар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13 нче бала.Яз килде, кояш көлде,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Дөньяга нур бөркелде.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Уянды бар агачлар,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Куанды алмагачлар.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14 нче бала.Нәүрүз килә, Нәүрүз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Нәүрүзне зурлыйк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Гөрләвекләр челтерәвенә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Кушылып җырлыйк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«Гөмбәләр»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15 нче бала.Алтын нурларга төренеп,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Яз килә, яз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Шат  балаларга карап,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Кояш көлә, кояш көлә.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16 нчы  бала.Чәчәкләр белән күмелсен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 яшәгән ил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Тизрәк кил безгә, җылы яз,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Тизрәк-тизрәк кил!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17 нче бала.Яратыгыз көннәрне,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Айларны елларны,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Кешеләрне, табигатьне,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Саклагыз сез аларны.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Бию: « Зонтиклар белән»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Кыңгырау, гармун тавышы ишетелә.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 Ишетәсезме, кыңгырау һәм гармун тавышлары ишетелә.Тагын кунаклар килә ахрысы.Күрегез әле ,балалар,Кыш бабай түгелме бу,рәхим ит ,Кыш бабай, түрдән уз!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Бу нинди җыен монда?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Миңа әйтми киткәнсең,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Кышны җиңәм дигәнсең,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Ха-ха-ха!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 өрермен-җил исәр,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Шыткан чәчәкне кисәр,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Ике өрсәм-кар ятар,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Елга-күлгә боз катар,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Кит,Нәүрүз,кит!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Шап итсәм җил тынар,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Елмайсам-карың елар.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Үзең кит,Кыш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Минем җитез тайларым бар,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Гыйнвар,февраль айларым бар.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Минем дә бит тайларым бар,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Җитез апрель, майларым бар!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 Кыш бабай, юкка ачуланасың,безнең балалар да беләләр бит инде, кыш артыннан яз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бабай:Юк, юк, мин китмим. Тартышмыйча гына язга – Нәүрүзбикәгә биләмә-ләремне бирү юк. Минем шартларымны үтәргә син әзерме?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Нәүрүзбикә: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Синең бөтен шартларыңны да үтәргә әзер мин.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әйдә, җеп  чорнау буенча ярышып карый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Уен: Җеп чорнау.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Әйдә көч сынашыйк. Болай гына урынымны Нәүрүзбикәгә калдыру юк.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Менә хәзер карыйк әле ярышып,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Бераз аркан тартышып.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Мин риза. (ярышалар, Нәүрүзбикә җиңә.)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18 нче бала. Кыш бабай ачуланма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Яратсакта үзеңне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Быелга син китеп тор,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Нәүрүзгә бир син көнеңне.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Минем көчем җитәрлек.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Менә кашык,менә күкәй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Тот кулыңа чибәркәй.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Кайсыбыз алдан килер.?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(Кашыкка күкәй салып йөгерү, Нәүрүз беренче килә, кыш бабай егылып кала).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 Кыш бабай син ял итеп ал,балалар юиеп күрсәтерләр.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Җырлы- биюле уен: «Чума үрдәк, чума каз»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 Кыш бабай,карт булсаң да,үзең хәйләкәр инде син,яңа ел бәйрәмендә биегән идең бит, әллә синдә биеп карыйсыңмы? (Кыш бабай биеп китә)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Уф арыдым,сусадым,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Харап булдым,җиңелдем.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Эредем бит,эредем,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Ярый, балалар, дөрестәндә Нәүрүзбикәгә урынымны тапшырыр минутларым килеп җитте. Хәзергә хушыгыз, киләсе очрашуларга кадәр сау булыгыз.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Сау бул, Кыш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(Кыш бабай китә)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Салкын кышны яз җиңде,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Моны барчагыз күрде.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Кулны-кулга тотынышып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Бәйрәм итик көн буе.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Җырлы- биюле уен: «Кәрия- Зәкәрия»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Нәүрүз: Балалар, миңа икенче балалар бакчасына барыр вакыт җитте. Бәйрәмегез бик күңелле булды. Зур рәхмәт! Тик минем сезгә зур үтенечем бар.Табигатьне саклагыз, кошларны, бөҗәкләрне рәнҗетмәгез! Сау булыгыз!</w:t>
      </w:r>
      <w:r w:rsidRPr="00FA7C43">
        <w:rPr>
          <w:rFonts w:ascii="Times New Roman" w:hAnsi="Times New Roman"/>
          <w:sz w:val="24"/>
          <w:szCs w:val="24"/>
        </w:rPr>
        <w:br/>
        <w:t>Алып баручы: - Сау булыгыз,  Нәүрүз!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Алып баручы: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Бүгенгенең гүзәл мизгелләре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Күңелләрдә калсын уелып.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Тагын шулай, дуслар, бергәләшеп,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Очрашырга язсын җыелып.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Яз бәйрәме мөбәрәк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Дөньялар имин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 Кояшлы ил»</w:t>
      </w:r>
    </w:p>
    <w:p w:rsidR="00397F59" w:rsidRPr="00FA7C43" w:rsidRDefault="00397F59" w:rsidP="00E468CD">
      <w:pPr>
        <w:spacing w:after="0" w:line="240" w:lineRule="auto"/>
        <w:rPr>
          <w:rFonts w:ascii="Times New Roman" w:hAnsi="Times New Roman"/>
          <w:sz w:val="24"/>
          <w:szCs w:val="24"/>
        </w:rPr>
      </w:pPr>
    </w:p>
    <w:p w:rsidR="00397F59" w:rsidRPr="00D268FC" w:rsidRDefault="00397F59" w:rsidP="00E468CD">
      <w:pPr>
        <w:pStyle w:val="NoSpacing"/>
        <w:framePr w:hSpace="180" w:wrap="around" w:hAnchor="margin" w:y="1185"/>
        <w:rPr>
          <w:rFonts w:ascii="Times New Roman" w:hAnsi="Times New Roman"/>
          <w:spacing w:val="-1"/>
          <w:sz w:val="24"/>
          <w:szCs w:val="24"/>
          <w:lang w:val="tt-RU"/>
        </w:rPr>
      </w:pPr>
      <w:r w:rsidRPr="00D268FC">
        <w:rPr>
          <w:rFonts w:ascii="Times New Roman" w:hAnsi="Times New Roman"/>
          <w:spacing w:val="-1"/>
          <w:sz w:val="24"/>
          <w:szCs w:val="24"/>
        </w:rPr>
        <w:t>Б</w:t>
      </w:r>
      <w:r w:rsidRPr="00D268FC">
        <w:rPr>
          <w:rFonts w:ascii="Times New Roman" w:hAnsi="Times New Roman"/>
          <w:spacing w:val="-1"/>
          <w:sz w:val="24"/>
          <w:szCs w:val="24"/>
          <w:lang w:val="tt-RU"/>
        </w:rPr>
        <w:t>әби чәе</w:t>
      </w:r>
    </w:p>
    <w:p w:rsidR="00397F59" w:rsidRPr="00742652" w:rsidRDefault="00397F59" w:rsidP="00E468CD">
      <w:pPr>
        <w:spacing w:after="0" w:line="240" w:lineRule="auto"/>
        <w:jc w:val="center"/>
        <w:rPr>
          <w:rFonts w:ascii="Times New Roman" w:hAnsi="Times New Roman"/>
          <w:b/>
          <w:spacing w:val="-1"/>
          <w:sz w:val="24"/>
          <w:szCs w:val="24"/>
          <w:lang w:val="tt-RU"/>
        </w:rPr>
      </w:pPr>
      <w:r w:rsidRPr="00742652">
        <w:rPr>
          <w:rFonts w:ascii="Times New Roman" w:hAnsi="Times New Roman"/>
          <w:b/>
          <w:spacing w:val="-1"/>
          <w:sz w:val="24"/>
          <w:szCs w:val="24"/>
          <w:lang w:val="tt-RU"/>
        </w:rPr>
        <w:t>Бәби чәе</w:t>
      </w:r>
    </w:p>
    <w:p w:rsidR="00397F59" w:rsidRDefault="00397F59" w:rsidP="00E468CD">
      <w:pPr>
        <w:spacing w:after="0" w:line="240" w:lineRule="auto"/>
        <w:jc w:val="center"/>
        <w:rPr>
          <w:rFonts w:ascii="Times New Roman" w:hAnsi="Times New Roman"/>
          <w:spacing w:val="-1"/>
          <w:sz w:val="24"/>
          <w:szCs w:val="24"/>
          <w:lang w:val="tt-RU"/>
        </w:rPr>
      </w:pPr>
      <w:r w:rsidRPr="006A367A">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pacing w:val="-1"/>
          <w:sz w:val="24"/>
          <w:szCs w:val="24"/>
          <w:lang w:val="tt-RU"/>
        </w:rPr>
      </w:pPr>
      <w:r w:rsidRPr="00D268FC">
        <w:rPr>
          <w:rFonts w:ascii="Times New Roman" w:hAnsi="Times New Roman"/>
          <w:spacing w:val="-1"/>
          <w:sz w:val="24"/>
          <w:szCs w:val="24"/>
        </w:rPr>
        <w:t>Газимова Раиля Рифовна</w:t>
      </w:r>
    </w:p>
    <w:p w:rsidR="00397F59" w:rsidRPr="00742652" w:rsidRDefault="00397F59" w:rsidP="00E468CD">
      <w:pPr>
        <w:pStyle w:val="NoSpacing"/>
        <w:jc w:val="right"/>
        <w:rPr>
          <w:rFonts w:ascii="Times New Roman" w:hAnsi="Times New Roman"/>
          <w:sz w:val="24"/>
          <w:szCs w:val="24"/>
          <w:lang w:val="tt-RU" w:eastAsia="ru-RU"/>
        </w:rPr>
      </w:pPr>
      <w:r w:rsidRPr="00742652">
        <w:rPr>
          <w:rFonts w:ascii="Times New Roman" w:hAnsi="Times New Roman"/>
          <w:sz w:val="24"/>
          <w:szCs w:val="24"/>
          <w:lang w:val="tt-RU" w:eastAsia="ru-RU"/>
        </w:rPr>
        <w:t>МБДОУ «Балтасинский детский сад №2»</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Ел дәвамында өйрәнгән әдәби әсәрләрне кабатлау. Шигырь һәм уеннар аша балаларны  татар халкының үткәне белән таныштыруны дәвам итү. Татар халкының  гореф-гадәтләренә, фольклорына мәхәббәт һәм ихти-рам тәрбияләү.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Бурычлар: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1) балаларның татар халкының гореф-гадәтләре, бәйрәмнәре турындагы күзаллауларын киңәйтү.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2) балаларның игътибарын, хәтерен, аңга алуларын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3) балаларда нәфис сүзгә мәхәббәт, гаилә әгъзаларына карата кайгыртучан-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лык, мәрхәмәтлелек тәрбияләү.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Җиһазлау: өй күренеше, чигуле сөлгеләр, сәке, мендәрләр, сандык, бизәл-гән бишек.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Сүзлек: изге, сый, хөрмәт.</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Зал түрендә өйнен эчке күренеше.Татар халкынын борынгы әйберләрен-нән: сәке-анда өелгән мендәрләр,сандык, чигуле сөлгеләр, пәрдәләр белән бизәлгән бишек асылган, бишектә бәби.</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Әни кеше(тәрбияче) җырлый-җырлый бәби йоклата: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Әлли-бәлли ит, улым,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Карлыгачым, был былым,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Гүзәлләрнең гүзәле,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Йөрәгемнең үзәге.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Иркәли энекәең,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Тыныч бул, бәгырькәем.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Син җәүһәрем, күз нурым,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Карлыгачым, был былым.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Алгы якта милли киемнән киенгән әби чигү эшләре  белән утыра. Ишек шакыйлар, балалар килеп керә.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Адиля: Исәнмесез, саумысыз! Ак әби, без бәби күрергә кердек.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Әйдәгез, әйдәгез, оланнар, бәби күрү-изге эш.</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Ислам: Әтиләр бит ничә кабат алабыз дип, алдыйлар.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Бердәнбер малайларына бер сенлекәш алмыйлар.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Бәби күрергә килдем.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Алгы яктан әни кеше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Исәнмесез, саумысез, күптән көткән кунак 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Куршеләрне көтә-көтә Булат йоклап китте бишектә.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Менә килде, кунаклар, аларга сый әзерлә.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Тиешенчә хөрмәтлә, тиешенчә кадерлә.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урындыкларга утыралар.</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И, оланнар, бәбиебез, бик каты йоклый, әйдәгез ул уянганчы биеп җырлап алыйк.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башкаруында “Татар кызлары” биюе.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Балакайларым, без яшь чакта аулак өйләрдә, болынларда бик яра-тып күмәк уеннар уйный идек. Әйдәгез сезнен беләндә берсен уйнап алыйк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Уен. “Яулык салыш” Балалар түгәрәктә. Көй башлануга яулык кулдан-кулга түгәрәк буйлап җибәрелә. Көй туктауга яулык кемдә кала, шул җәза үти.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башкаруында җыр “Шома бас” (тат. халык көе, Г.Насрый сүз-ләре.)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Динә: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Бергәләшеп уйнарга  бер иптәш кирәк мина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Берәү генә булса да, ямьсезгенә булса 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Елак кына булса да әнекәш кирәк мина.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Булыр, булыр, балакаем.Әнә, безнең Булатыбыз да йокыдан уянды бугай, тавышы ишетелә.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әни кеше белән бергә бишек янына киләләлр.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Улым, тор әле, тор, ач күзенне. Кара әле, синең яныңа апалар, абый-лар килгәннәр.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Үчти-үчти үчтеки,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Үсте китте кечтеки.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Үсте-үсте – зур булды,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Таза һәмма тур булды,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Акыллы, зирәк булды,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Һәркемгә кирәк булды.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Рамиль: Минем әбием кечкенә сенлемне уятканда менә мондый сүзләр әйтә: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Үчти-үчти, үчтеки,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Үсмәгәнгә кечтеки,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Үсә-үсә зур булыр,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Бик-бик бәхетле булыр.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Саит: Ә мин “Үс-үс” иттерү сүзләрен беләм, аны миңа әнием өйрәтте.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Яле, яле улым, әйтеп кара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Yc, үс, улым, үс әйдә,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Дөнья бик киң, сыярсың,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Аягың җиргә терәрсең,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Башың күккә сузарсың.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Бу җирләргә сыймасаң,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Галәмнәргә чыгарсың.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Күчтәнәчләр апкайтып,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Әнкәеңне сыйларсың.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бәбигә корым сөртеп куя: “Ят күзләрдән, авырулардан сакласын!”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 Бу бала бал кебек, сыгылып торган тал кебек.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Авызы-борыны уймактай, өсте тутырган коймактай.(бәбине кулы белән сыпырып бүләген куя).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Инсаф: Матур булып үс син, батыр булып үс син,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Илгә хезмәт итәрдәй лачын булып үс син.(бәбине кулы белән сыпырып бүләген куя).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Әсхәт: Яман күзләр сина тимәсен, намуслы бул, тырыш, гадел бул.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Туры куллы, сабыр бул, сабыр булу үзе бәхет ул.(карый буләген куя)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Бигрәк матур теләкләр теләдегез, балалар.Ә сез балалар турында мәкальләр беләсезме?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Беләбез.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Яле, әйтеп карагыз.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Бабайга таяк кирәк, бәбәйгә сиртмә кирәк.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 заманасына охшап туар.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 йөри белгәнче үрмәләп йөри.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Балалы кеше-бай кеше.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 күргәнен эшләр.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Бала-бәгырь җимеше.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Балалы өйдә бур ятмас.</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Баланың телен анасы белер.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Әйе, балалар, бик дөрес, мәгьнәле сүзләр әйттегез. И-и улым Булат-нын да йокысы килгән бит, йоклатырга кирәк аны.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Сәмирә: Ак әби, без бик матур бишек җыры беләбез. Рөхсәт итсән, улыгыз-ны йоклатырбыз, сезгә дә бераз ял булыр.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“Бишек җырын” җырлыйлар.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Йокла, улым, йом күзен,</w:t>
      </w:r>
      <w:r w:rsidRPr="00FA7C43">
        <w:rPr>
          <w:rFonts w:ascii="Times New Roman" w:hAnsi="Times New Roman"/>
          <w:sz w:val="24"/>
          <w:szCs w:val="24"/>
        </w:rPr>
        <w:br/>
        <w:t>Йом, йом күзең, йолдызым;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Кичтән йокың кала да,</w:t>
      </w:r>
      <w:r w:rsidRPr="00FA7C43">
        <w:rPr>
          <w:rFonts w:ascii="Times New Roman" w:hAnsi="Times New Roman"/>
          <w:sz w:val="24"/>
          <w:szCs w:val="24"/>
        </w:rPr>
        <w:br/>
        <w:t>Елап үтә көндезең.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Әлли- бәлли көйләрмен,</w:t>
      </w:r>
      <w:r w:rsidRPr="00FA7C43">
        <w:rPr>
          <w:rFonts w:ascii="Times New Roman" w:hAnsi="Times New Roman"/>
          <w:sz w:val="24"/>
          <w:szCs w:val="24"/>
        </w:rPr>
        <w:br/>
        <w:t>Хикәятләр сөйләрмен.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Синең төләк төләрмен,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Бәхетле бул, диярмен.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Гыйззәтем син, кадрем син,</w:t>
      </w:r>
      <w:r w:rsidRPr="00FA7C43">
        <w:rPr>
          <w:rFonts w:ascii="Times New Roman" w:hAnsi="Times New Roman"/>
          <w:sz w:val="24"/>
          <w:szCs w:val="24"/>
        </w:rPr>
        <w:br/>
        <w:t>Минем йөрәк бәгърем син;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Куанычым, шатлыгым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Тик син минем, син, син, син!</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кеше: Улым йоклапта  китте. Рәхмәт сезгә балалар, улымны шундый матур теләкләр теләп йоклатканыгыз өчен.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Һай балалар, коймакларым әзер түгел микән? Карап чыгым әле.Ә сез балалар, җырлый-уйный торыгыз.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Җырлы-биюле уен “Кәрия-Зәкәрия”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Уен: “Түбәтәйле” Уртада урындыклар тора, урындыкларга түбәтәйләр куела. Балалар урындыклар тирәли басалар, көй башлануга, җиңелчә биеп баралар. Көй туктауга, түбәтәйләрен кияләр, шул арада урындыкларга уты-рып өлгерергә тиешләр. Кем урынсыз кала, шул уеннан чыга. Икенче мәр-тәбә уйнаганда уртада өч урындык кала, уйнаучылар саны артыграк була. Соңга таба бер урындык калдыралар. Шулай итеп иң игътибарлы, җитез бала билгеләнә.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Кулына поднос белән коймак тотып Ак әби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 әби: Коймак пеште, табадан төште, кунаклрга сый-хөрмәт, якты чырай,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тәмле чәй. Әйдәгез, хөрмәтле кунаклар чәйдән, көймактан авыз итегез.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көймак белән сыйланалар).</w:t>
      </w:r>
    </w:p>
    <w:p w:rsidR="00397F59" w:rsidRPr="00FA7C43" w:rsidRDefault="00397F59" w:rsidP="00E468CD">
      <w:pPr>
        <w:spacing w:after="0" w:line="240" w:lineRule="auto"/>
        <w:rPr>
          <w:rFonts w:ascii="Times New Roman" w:hAnsi="Times New Roman"/>
          <w:sz w:val="24"/>
          <w:szCs w:val="24"/>
        </w:rPr>
      </w:pPr>
    </w:p>
    <w:p w:rsidR="00397F59" w:rsidRPr="00AF704F" w:rsidRDefault="00397F59" w:rsidP="00E468CD">
      <w:pPr>
        <w:spacing w:after="0" w:line="240" w:lineRule="auto"/>
        <w:jc w:val="center"/>
        <w:rPr>
          <w:rFonts w:ascii="Times New Roman" w:hAnsi="Times New Roman"/>
          <w:b/>
          <w:sz w:val="24"/>
          <w:szCs w:val="24"/>
        </w:rPr>
      </w:pPr>
      <w:r w:rsidRPr="00AF704F">
        <w:rPr>
          <w:rFonts w:ascii="Times New Roman" w:hAnsi="Times New Roman"/>
          <w:b/>
          <w:sz w:val="24"/>
          <w:szCs w:val="24"/>
        </w:rPr>
        <w:t>Чишмә янында – кичке уенда</w:t>
      </w:r>
    </w:p>
    <w:p w:rsidR="00397F59" w:rsidRPr="00FA7C43" w:rsidRDefault="00397F59" w:rsidP="00E468CD">
      <w:pPr>
        <w:spacing w:after="0" w:line="240" w:lineRule="auto"/>
        <w:jc w:val="center"/>
        <w:rPr>
          <w:rFonts w:ascii="Times New Roman" w:hAnsi="Times New Roman"/>
          <w:sz w:val="24"/>
          <w:szCs w:val="24"/>
        </w:rPr>
      </w:pPr>
      <w:r w:rsidRPr="00FA7C43">
        <w:rPr>
          <w:rFonts w:ascii="Times New Roman" w:hAnsi="Times New Roman"/>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szCs w:val="24"/>
        </w:rPr>
      </w:pPr>
      <w:r w:rsidRPr="00FA7C43">
        <w:rPr>
          <w:rFonts w:ascii="Times New Roman" w:hAnsi="Times New Roman"/>
          <w:sz w:val="24"/>
          <w:szCs w:val="24"/>
        </w:rPr>
        <w:t>Гарипова Айгуль Нургаяновна,</w:t>
      </w:r>
    </w:p>
    <w:p w:rsidR="00397F59" w:rsidRPr="00FA7C43" w:rsidRDefault="00397F59" w:rsidP="00E468CD">
      <w:pPr>
        <w:spacing w:after="0" w:line="240" w:lineRule="auto"/>
        <w:jc w:val="right"/>
        <w:rPr>
          <w:rFonts w:ascii="Times New Roman" w:hAnsi="Times New Roman"/>
          <w:sz w:val="24"/>
          <w:szCs w:val="24"/>
        </w:rPr>
      </w:pPr>
      <w:r w:rsidRPr="00FA7C43">
        <w:rPr>
          <w:rFonts w:ascii="Times New Roman" w:hAnsi="Times New Roman"/>
          <w:sz w:val="24"/>
          <w:szCs w:val="24"/>
        </w:rPr>
        <w:t xml:space="preserve"> Габдрахманова Зульфия Бадгиевна</w:t>
      </w:r>
    </w:p>
    <w:p w:rsidR="00397F59" w:rsidRPr="00FA7C43" w:rsidRDefault="00397F59" w:rsidP="00E468CD">
      <w:pPr>
        <w:spacing w:after="0" w:line="240" w:lineRule="auto"/>
        <w:jc w:val="right"/>
        <w:rPr>
          <w:rFonts w:ascii="Times New Roman" w:hAnsi="Times New Roman"/>
          <w:sz w:val="24"/>
          <w:szCs w:val="24"/>
        </w:rPr>
      </w:pPr>
      <w:r w:rsidRPr="00FA7C43">
        <w:rPr>
          <w:rFonts w:ascii="Times New Roman" w:hAnsi="Times New Roman"/>
          <w:sz w:val="24"/>
          <w:szCs w:val="24"/>
        </w:rPr>
        <w:t>МБДОУ “Карелинский детский сад”, Балтаси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Максат: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Балаларның  күңелләрендә татар халкының җырлы-моңлы  биюле уеннары аша гасырлар буенча үткәрелгән татар халык йола бәйрәмнәрен саклап калу.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Бурычлар: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1.Балаларны уен аша татар халык  йолалары белән таныштыру;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Киләчәк буыннарны милли традицияләрдә тәрбияләү нигезендә халкыбыз рухының аерылгысыз бер өлешен тәшкил иткән татар халык уенлы- сүзле җырларының югалуына юл куймау;</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3.Халкыбызның милли трдицияләрен җыйнау, аларга кабаттан "җан өрү" хәстәрен күрү.</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Кошлар тавышы, челтерәп аккан чишмә тавышы,чишмә янындагы скәмиягә әби(тәрбияче) чыгып утыра.</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Әби(сокланып) Әй,бәрәкалла,чишмә тавышы..... Э-х, бар иде яшь чаклар,чишмә суы аккан кебек,челтерәп агып,үтте дә китте.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w:t>
      </w:r>
      <w:r w:rsidRPr="00FA7C43">
        <w:rPr>
          <w:rFonts w:ascii="Times New Roman" w:hAnsi="Times New Roman"/>
          <w:sz w:val="24"/>
          <w:szCs w:val="24"/>
        </w:rPr>
        <w:tab/>
        <w:t xml:space="preserve">Әй-й....,бигрәкләр дә сакламыйлар шул хәзер чишмә буйларын, күр,  никадәр чүп-чар. Каяле, өемэ кайтып чиләк алып килеп бу чүпләрне жыештырыйм булмаса (китә)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Салмак кына көй яңгырый. Көянтә-чиләк күтәргән кызлар(балалар) чыгалар, аяк очларында биеп әйләнәләр дә, чишмә тирәсендә туктап калалар.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Кыз: Кызлар, карагыз әле, күпме чуп-чар. Әйдәгез, чүпләрне җыештырып, бәйләп куябыз, җил теләсә-кая очыртмасын.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Әйдәгез, әйдә...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(Кызлар чиләк-көянтәләрен саклык белән куеп, чүп пакетына чүпләрне тутырып бәйләп куялар.Чишмәдә  кулларын юалар да, сөлгегә сөртеп, сәлгене элеп куялар)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Кыз: Челтер-челтер чишмә ага,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Көмеш төсле сулары.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Су өстендә җем-җем 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Алтын-көмеш нурлары.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Кыз: Тау астында чишмәбез,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Су алырга төшәбез.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Татлы суын без аның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Бик яратып эчәбез.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w:t>
      </w:r>
      <w:r w:rsidRPr="00FA7C43">
        <w:rPr>
          <w:rFonts w:ascii="Times New Roman" w:hAnsi="Times New Roman"/>
          <w:sz w:val="24"/>
          <w:szCs w:val="24"/>
        </w:rPr>
        <w:tab/>
        <w:t xml:space="preserve"> Вак-вак адымнар белән Әби килеп җитә: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Әй, сөбоханалла, кызларым! Чишмә тирәсен җыештырып та куйгансыз бит, рәхмәт яугырлары! Кызларым, чишмә тирәсен гел чистартып, матурлап торырга кирәк. Менә мин дә бүген чишмәне матурлап яңа чүмеч алып килдем. Яле кызым, чүмечне элеп куй.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Гармунда (татар халык көенә) “Авыл көе” уйнатып, бабай (музыка җитәкчесе) белән егетләр (төркем малайлары) керәләр, җилкәләренә чиккән сөлгеләр куйганнар.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Бабай уйнавыннан туктап, егетләргә: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Бабай:  Эх, менә кайда икән ул, кызларның асыллары! (Җырлыйлар)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“Матур кызлар”җыры.   “Әнисә”татар халык көе.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1. Матур кызлар суга бара,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Алмалы чиләкләре.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Берсе сирень,берсе нәркиз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Берсе гөлнен зәңгәре.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2.  Барысы да бер дигәннәр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Ефәк күлмәк кигәннәр.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Кайсын сайларга да белмим,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Барысы да чибәрләр.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Сәлам бирдек чибәр кызларга!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Сәламегезне алдык, кесәбезгә салдык! (көләләр)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Шуннан?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Тугыз ким уннан.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Шуннан?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Утырган да шуган.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Шуннан?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Кишер белән суган.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Шуннан?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Койрыгы тунган. (көләләр)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Әй, кызлар су алырга төшкән булып,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Нигә эшсез йөрисез?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Ә сез, гармун тартып, моң таратып,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Без – кызларны күзлисез!  (көлешәләр)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Малай: Ю-ю- к кызлар күзләргә түгел, Ак бабай белән чишмәгә сөлгеләр эләргә төштек.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Бабай: Әйе,  яле улларым, сөлгеләребезне чишмәгә элеп куйыйк. (сөлгеләрен эләргә баралар)    Суга сусаган юлчылар туктап, кулларын юып, сөлгеләргә кулларын сөртеп, сихәтле чишмә суларын эчеп, тәннәренә шифа алып, юлларын дәвам итсеннәр.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Әби: Рәхмәт яусын Ак бабай, рәхмэт балакайлар! Утырышыйк та, чишмә яны гүзәллеген күзәтеп, сихри авазларны тыңлыйк. (Чишмә,кошлар тавышы,талгын көй башлана)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Без яшь киленнәр булган чакта, кышкы озын кичләрдә өйләребездә лампа яктысында кул эшләре белән утыра идек.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Карлар эреп, җирләр кипкәч, авылның уңган килен-кияүләре кул эшләрен алып, чишмә янына килеп кич утыра идек, җырлар җырлап, биеп күңел ачып, өйләребезгә кайтканбыз.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Шулай ук һәр төбәкнең җырларда макталып, шигъри юлларга күчкән бер урыны була. Безнең якның да иң матур урыны шушы чишмә аланы булган. Халык аны яратып,”Чишмә аланы” дип атаган.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Җыр: “Чишмә җыры.” Г.Шакирова сүзләре Р. Закирова көе.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Әби: Рәхмәт, балакайлар. Карале Ак бабай, без дә яшь чакларны искә алып, киленнәрне чакырып, кул эшләре эшләп кич утырыйкмы әллә?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Бабай: Әйе шул, бик әйбәт булыр! Балалар, без килгәнче сез китмәгез, әбиегез белән без бик тиз килербез.(китәлэр)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Малай: Дуслар, тик утырмыйк, әйдәгез “Әйтешле” уйныйбыз.(кара-каршы басалар)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Раил: Әлинәү!</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Алинә: Әү?</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Раил: Авызын дәү!</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Мәрьям: Көлмә кешедән, авызың өшегән!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Инзилэ: Нияз! Кабартма -дип әйт.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Нияз: Кабартма.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Инзилә: Битләреңне кабартма!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Динара: Кәрим! Сөт – дип әйт.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Кәрим: Сөт.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Динара: Авызыңны сөрт!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Кызлар бергә: Эх,сез малайлар,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Түбәдәге калайлар!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Малайлар:   Эх, сез 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һавадагы йолдызлар!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ab/>
        <w:t>Малай:  Ярый, дуслар, үпкәләшмик, әкият сөйлим, утырыгыз.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  Борын-борын заманда,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Яшәгән ди, әби белән бабай.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Аларның өйләре булган ди, таштан.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Кәҗәләре йөргән ди, баштан.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Этләре булган ди Каштан."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Сөйлимме яңабаштан?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Ю-ю-ю-ю-юк!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Чү, туктагыз, тик утырыйк, әнә Әби белән кунаклар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Залның бер ягыннан әби белән кыз-киленнәр (тәрбиячеләр) кул эшләре, ләгәннәр тотып киләләр дә, скәмиягә утыралар.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Залның икенче ягыннан бабай белән малайлар җырлап керәләр дә, малайлар һәм кызлар кара –каршы басып җырлыйлар.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Шаян җыр ”Челтәр элдем читәнгә”(татар халык жыры)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Челтәр элдем читәнгә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Җилфер-җилфер итәргә.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 килмәдек буш китәргә.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Килдек алып китәргә.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Кызлар: Алын алырсыз микән,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Гөлен алырсыз микән,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Урталарга чыгып сайлап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Кемне алырсыз минән?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Алларын да алырбыз,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Гөлләрен дә алырбыз,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Күңелебезгә кем ошаса-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Шуны сайлап алырбыз.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Кызлар:Уйнасак та,җырласак 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Гармун кулларыбызда.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Алсу гөллэр чәчәк атсын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Йөргән юлларыбызда.</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Малайлар кул эшләрен җәймәгә җәеп куялар. Ә кызлар киленнәр янына барып утыралар.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Әйдә, бабай, тизерәк,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Эшләгәнне күрсеннәр.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Безне авыл кызлары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Бигрәк өлгер, дисеннәр!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Бабай гармунын куеп малайлар янына тукмаклар шомартырга эшләргә утыра. Әби дә киленнәр, кызлар белән эшкә утыралар.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Әби:”Агачны яфрак бизәсә – кешене хезмәт бизи,”-ди халык мәкале, әйдәгез мәкаль әйтеш уйныйбыз. Мин башын әйтәм, сез ахырын әйтерсез.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Агач җимеше белән....................кеше эше белән матур.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Эше юкның............................ашы юк.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Хөнәрле үлмәс..................хөнәрсез көн күрмәс.</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Аз сөйлә..........................күп эшлә.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Эш беткәч................уйнарга, җырларга ярый!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Бабай гармунын ала да, уйнап җибәрә.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Татар халык көе, сүзе. “Күрсәт әле үскәнем”.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Күрсәт әле бабакай,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Ничек тукмак ясыйлар?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Менә шулай, менә шулай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Шулай тукмак ясыйлар.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Күрсәт әле әбекәй,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Ничек йомгак урыйлар?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Менә шулай,менә шулай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Шулай йомгак урыйлар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Андый матур тукмакны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Бездә ясый малайлар.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Андый тигез йомгакны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Бездә урыйлар 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Карагыз әле, балакайларым, сез эш эшләгәндә, киленнәр кер юганда эш коралларыннан мин ниндидер көй ишеткән кебек булдым, әллә мин әйтәм, гармунга кушылып, без дә эш коралларыннан көй чыгарып карыйкмы? (балалар һәм киленнәр үзләренә билгеләнгән эш кораллары алалар да, гармунга кушылып “эш -уен коралларында “уйныйлар).</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Булдырдыгыз, рәхмәт! (Әби малайларның шомарткан тукмакларын карап чыга) булдырып та эшләгәнсез, егет икәнсез! Менә бу тукмагыгыз миңа бигрәк тә ошады! Әйдәгез,”Тукмаклы”уенын уйнап алабыз.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Бала: (тукмакны тотып): Игътибар белән тынлагыз,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“Тукмаклы” уйнатабыз.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Бирем кемгә икәнлекне,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Тукмактан сайлатабыз-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(“Такмаза”татар халык сүзләре)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“Тукмак” уены уйнала.Тукмак эйләндергәндә кемдә туктый,шул кешегә җәза бирелә (балалар теләге буенча җәза бирелә,уен 3 тапкыр уйнала)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Әйдәгез,парлашып җырлап-биеп алабыз.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Җырлы-биюле уен: “ Куш кулым” татар халык сүзләре, көе.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Чишмә буенда кайнашкан әби: Ай, рәхмәт яугырлары! Бигрәкләрдә булдырып уйныйсыз инде...Киленнәр әллә сез дә берәр уен уйнап курсәтәсезме, әле онытырга өлгермәгәнсездер?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Киленнәр: Сез рөхсәт итсәгез, бик тә рәхәтләнеп уйныйбыз.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“Кулъяулык салыш» татар халык уены.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килен: Уенның тәртибен аңлатам. Түгәрәктә биеп йөрибез, уртада кулъяулык болгап мин биим һәм үзем теләгән кешенең җилкәсенә кулъяулыгымны салам. Кулъяулык кемдә кала- шул җаза үти.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Уен 3 тапкыр уйнала.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Бабакай, балалар, киленнәр, дөньябызны онытып уйнап та ятабыз бит, кояш баеп килә түгелме?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Барысы: Әйе, әйе...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Балакайларым, исегездә тотыгыз, кояш баегач беркайчан да чишмәдән су алмагыз, ярамый! Чишмә янын һәрвакыт чиста тотыгыз, чишмәләрне саклагыз, бүген уйнаган уеннарны онытмагыз, ишек алларында дусларыгыз белән, өйдә әти-әниләрегез белән уйнагыз яме.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чиләк-көянтәләрне кызларга кияргә булышалар. Калганнар да эш коралларын җыеп, кайтырга кузгалалар.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(тат.халык көе “Су юлы” көенә китәләр).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  Бөртекләп вә берәмтекләп җыйган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Җәүһәрләрне барлар чак җиткән.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Гореф-гадәт, һөнәр югалмаган,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Күпме еллар, гасырлар үткән.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Илләребез имин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Матур булсын тормышлар.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Бу мирасны дәвам итәр-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Иң уңганнар, тырышлар!</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Гармун көенә салмак кына йөреп чыгып китәләр. Татар халык көе “Төмән”</w:t>
      </w:r>
    </w:p>
    <w:p w:rsidR="00397F59" w:rsidRPr="003109B7" w:rsidRDefault="00397F59" w:rsidP="00E468CD">
      <w:pPr>
        <w:spacing w:after="0" w:line="240" w:lineRule="auto"/>
        <w:jc w:val="center"/>
        <w:rPr>
          <w:rFonts w:ascii="Times New Roman" w:hAnsi="Times New Roman"/>
          <w:b/>
          <w:lang w:val="tt-RU"/>
        </w:rPr>
      </w:pPr>
      <w:r w:rsidRPr="003109B7">
        <w:rPr>
          <w:rFonts w:ascii="Times New Roman" w:hAnsi="Times New Roman"/>
          <w:b/>
          <w:lang w:val="tt-RU"/>
        </w:rPr>
        <w:t>Килдебәктә Аулак өй</w:t>
      </w:r>
    </w:p>
    <w:p w:rsidR="00397F59" w:rsidRDefault="00397F59" w:rsidP="00E468CD">
      <w:pPr>
        <w:tabs>
          <w:tab w:val="left" w:pos="3270"/>
        </w:tabs>
        <w:spacing w:after="0" w:line="240" w:lineRule="auto"/>
        <w:jc w:val="center"/>
        <w:rPr>
          <w:rFonts w:ascii="Times New Roman" w:hAnsi="Times New Roman"/>
          <w:spacing w:val="-1"/>
          <w:sz w:val="24"/>
          <w:szCs w:val="24"/>
          <w:lang w:val="tt-RU"/>
        </w:rPr>
      </w:pPr>
      <w:r w:rsidRPr="00311D10">
        <w:rPr>
          <w:rFonts w:ascii="Times New Roman" w:hAnsi="Times New Roman"/>
          <w:spacing w:val="-1"/>
          <w:sz w:val="24"/>
          <w:szCs w:val="24"/>
        </w:rPr>
        <w:t>фольклорно-обрядового праздник</w:t>
      </w:r>
    </w:p>
    <w:p w:rsidR="00397F59" w:rsidRDefault="00397F59" w:rsidP="00E468CD">
      <w:pPr>
        <w:tabs>
          <w:tab w:val="left" w:pos="3270"/>
        </w:tabs>
        <w:spacing w:after="0" w:line="240" w:lineRule="auto"/>
        <w:jc w:val="right"/>
        <w:rPr>
          <w:rFonts w:ascii="Times New Roman" w:hAnsi="Times New Roman"/>
          <w:lang w:val="tt-RU"/>
        </w:rPr>
      </w:pPr>
      <w:r>
        <w:rPr>
          <w:rFonts w:ascii="Times New Roman" w:hAnsi="Times New Roman"/>
          <w:lang w:val="tt-RU"/>
        </w:rPr>
        <w:t>Губайдуллина Фарида Иль</w:t>
      </w:r>
      <w:r w:rsidRPr="00311D10">
        <w:rPr>
          <w:rFonts w:ascii="Times New Roman" w:hAnsi="Times New Roman"/>
          <w:lang w:val="tt-RU"/>
        </w:rPr>
        <w:t>дусовна</w:t>
      </w:r>
    </w:p>
    <w:p w:rsidR="00397F59" w:rsidRDefault="00397F59" w:rsidP="00E468CD">
      <w:pPr>
        <w:spacing w:after="0" w:line="240" w:lineRule="auto"/>
        <w:jc w:val="right"/>
        <w:rPr>
          <w:rFonts w:ascii="Times New Roman" w:hAnsi="Times New Roman"/>
          <w:lang w:val="tt-RU"/>
        </w:rPr>
      </w:pPr>
      <w:r w:rsidRPr="00311D10">
        <w:rPr>
          <w:rFonts w:ascii="Times New Roman" w:hAnsi="Times New Roman"/>
          <w:lang w:val="tt-RU"/>
        </w:rPr>
        <w:t>МБДОУ “Кильдебякский детский сад”</w:t>
      </w:r>
      <w:r>
        <w:rPr>
          <w:rFonts w:ascii="Times New Roman" w:hAnsi="Times New Roman"/>
          <w:lang w:val="tt-RU"/>
        </w:rPr>
        <w:t xml:space="preserve">, </w:t>
      </w:r>
      <w:r w:rsidRPr="00311D10">
        <w:rPr>
          <w:rFonts w:ascii="Times New Roman" w:hAnsi="Times New Roman"/>
          <w:lang w:val="tt-RU"/>
        </w:rPr>
        <w:t>Сабинский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Зал бизәлеше: зал түрендә өйнең эчке күренеше, анда борынгы сандык, чиккән мендәрләр, сөлгеләр, идәндә тукыган паласлар җәелгән.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Бәйрәмнең барышы: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Залда өй күренеше, залның икенче башында чишмә, агачлар.... Әби белән бабай сөйләшеп керәләр.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Әти: Әй, әнисе сиңа әйтәм, эш бетте, әллә мин әйтәм, Сабага җизниләргә кунакка барып кайтыйк микән?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Әни: Бик яхшы булыр әтисе.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Әти: әйдә аласа тизрәк әзерлән!</w:t>
      </w:r>
    </w:p>
    <w:p w:rsidR="00397F59" w:rsidRPr="00FA7C43" w:rsidRDefault="00397F59" w:rsidP="00E468CD">
      <w:pPr>
        <w:spacing w:after="0" w:line="240" w:lineRule="auto"/>
        <w:rPr>
          <w:rFonts w:ascii="Times New Roman" w:hAnsi="Times New Roman"/>
          <w:sz w:val="24"/>
          <w:szCs w:val="24"/>
        </w:rPr>
      </w:pPr>
      <w:r w:rsidRPr="006B5E23">
        <w:rPr>
          <w:rFonts w:ascii="Times New Roman" w:hAnsi="Times New Roman"/>
          <w:sz w:val="24"/>
          <w:szCs w:val="24"/>
          <w:lang w:val="tt-RU"/>
        </w:rPr>
        <w:t xml:space="preserve">Әни: Тукта инде, тукта, өйне кемгә калдырыйк икән әтисе? </w:t>
      </w:r>
      <w:r w:rsidRPr="00FA7C43">
        <w:rPr>
          <w:rFonts w:ascii="Times New Roman" w:hAnsi="Times New Roman"/>
          <w:sz w:val="24"/>
          <w:szCs w:val="24"/>
        </w:rPr>
        <w:t>Күрше Бибинур әби чирләп тора бит!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Әти: Нигә юкка кайгырасың, Гүзәлиябез олы кыз бит, аны өй сакларга калдырып була инде. Карт кыз янына яшьләр килми инде, әнисе.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Ярар, алайса, шулай итәрбез. Кызыбызны кисәтеп калдырыйк!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Әти: (Гүзәлияне чакыра) Кызым, әй, кызым, кер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Гүзәлия кызым, без Сабага җизниләргә кунакка барабыз. Берүк өйне сакла, сеңелең  Зөһрәгә дә күз-колак булырсың. Егетләр, кызлар җыеп аулак өйләр ясап ята күрмәгез!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Гүзәлия: Юк, юк әни тыныч кына йөреп кайтыгыз!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(Әти белән әни саубуллашып чыгып китәләр)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Зөһрә керә: Гүзәлия апа, мин барысында ишетеп тордым. Әйдә апа аулак өй ясыйбыз.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Гүзәлия: Абау! Әти белән әни мине олы кыз диеп, күз-колак булырга кушып калдырдылар бит. Ачуланмаслармы икән? (Зөһрә үпкәләгән кебек басып тора)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Гүзәлия: Я ярый, чакырсаң чакырырсың  инде иптәш кызларыңны!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Зөһрә: (апасын кочаклап ала) Рәхмәт сиңа апа, хэзер тиз генә суга тошеп менәм чишмәгә шунда кызларныда чакырам. </w:t>
      </w:r>
      <w:r w:rsidRPr="00FA7C43">
        <w:rPr>
          <w:rFonts w:ascii="Times New Roman" w:hAnsi="Times New Roman"/>
          <w:sz w:val="24"/>
          <w:szCs w:val="24"/>
        </w:rPr>
        <w:br/>
      </w:r>
      <w:r w:rsidRPr="00FA7C43">
        <w:rPr>
          <w:rFonts w:ascii="Times New Roman" w:hAnsi="Times New Roman"/>
          <w:sz w:val="24"/>
          <w:szCs w:val="24"/>
        </w:rPr>
        <w:br/>
        <w:t>Гүзәлия: Ә мин тиз генә өйне тәртипкә китереп куя торам. Кунаклар килгәндә өй чиста, күркәм булырга тиеш.</w:t>
      </w:r>
      <w:r w:rsidRPr="00FA7C43">
        <w:rPr>
          <w:rFonts w:ascii="Times New Roman" w:hAnsi="Times New Roman"/>
          <w:sz w:val="24"/>
          <w:szCs w:val="24"/>
        </w:rPr>
        <w:br/>
        <w:t xml:space="preserve">(Зөһрә чиләк- көянтәсен алып экрен генә әйләнә, залның икенче башына чишмәгә бара.Су ала, икенче кызда суга килә, тагын икенче кыз килә, шулай берничә кыз килә. Ул арада агачлар артыннан посып кына бер малай аларны күзәтә һәм сызгырып иптәшләрен чакыра ). </w:t>
      </w:r>
      <w:r w:rsidRPr="00FA7C43">
        <w:rPr>
          <w:rFonts w:ascii="Times New Roman" w:hAnsi="Times New Roman"/>
          <w:sz w:val="24"/>
          <w:szCs w:val="24"/>
        </w:rPr>
        <w:br/>
        <w:t>1 кыз: Ай кызлар егетләр килә, нишлибез.</w:t>
      </w:r>
      <w:r w:rsidRPr="00FA7C43">
        <w:rPr>
          <w:rFonts w:ascii="Times New Roman" w:hAnsi="Times New Roman"/>
          <w:sz w:val="24"/>
          <w:szCs w:val="24"/>
        </w:rPr>
        <w:br/>
        <w:t>1 егет: Хәерле көн кызлар! Көн шундый эссе, сусадык су эчермәссез микән чиләгегездән.(1 кыз янына килә)</w:t>
      </w:r>
      <w:r w:rsidRPr="00FA7C43">
        <w:rPr>
          <w:rFonts w:ascii="Times New Roman" w:hAnsi="Times New Roman"/>
          <w:sz w:val="24"/>
          <w:szCs w:val="24"/>
        </w:rPr>
        <w:br/>
        <w:t xml:space="preserve">2 кыз: Рәхим ит күпме кирәк шуның кадәр эч (чишмәгә күрсәтә) </w:t>
      </w:r>
      <w:r w:rsidRPr="00FA7C43">
        <w:rPr>
          <w:rFonts w:ascii="Times New Roman" w:hAnsi="Times New Roman"/>
          <w:sz w:val="24"/>
          <w:szCs w:val="24"/>
        </w:rPr>
        <w:br/>
        <w:t>1 егет: Ә минем сезнең чиләктән эчәсем килә иде.</w:t>
      </w:r>
      <w:r w:rsidRPr="00FA7C43">
        <w:rPr>
          <w:rFonts w:ascii="Times New Roman" w:hAnsi="Times New Roman"/>
          <w:sz w:val="24"/>
          <w:szCs w:val="24"/>
        </w:rPr>
        <w:br/>
        <w:t>3 кыз: Ә бәлки минем учымнан эчәрсең?</w:t>
      </w:r>
      <w:r w:rsidRPr="00FA7C43">
        <w:rPr>
          <w:rFonts w:ascii="Times New Roman" w:hAnsi="Times New Roman"/>
          <w:sz w:val="24"/>
          <w:szCs w:val="24"/>
        </w:rPr>
        <w:br/>
        <w:t>1 егет: (Сөенеп) бик рәхәтләнеп. (1 кыз учы белән су алада егет су эчәргә дип кызның кулына илә шул вакыт кыз учы белән суны егеткә сибә. Барысыда көләләр.) Ә-ә-ә әле сез шулаймы? (Бармак яный). Кызлар, егетләр әйдәгез бер җырлап алыйк әле. (Кара-каршы басалар)</w:t>
      </w:r>
      <w:r w:rsidRPr="00FA7C43">
        <w:rPr>
          <w:rFonts w:ascii="Times New Roman" w:hAnsi="Times New Roman"/>
          <w:sz w:val="24"/>
          <w:szCs w:val="24"/>
        </w:rPr>
        <w:br/>
        <w:t>Кызлар: Ак алъяпкыч билләрдә,</w:t>
      </w:r>
      <w:r w:rsidRPr="00FA7C43">
        <w:rPr>
          <w:rFonts w:ascii="Times New Roman" w:hAnsi="Times New Roman"/>
          <w:sz w:val="24"/>
          <w:szCs w:val="24"/>
        </w:rPr>
        <w:br/>
        <w:t xml:space="preserve">                Җилфердәми җилләрдә.</w:t>
      </w:r>
      <w:r w:rsidRPr="00FA7C43">
        <w:rPr>
          <w:rFonts w:ascii="Times New Roman" w:hAnsi="Times New Roman"/>
          <w:sz w:val="24"/>
          <w:szCs w:val="24"/>
        </w:rPr>
        <w:br/>
        <w:t xml:space="preserve">                Сандугачларда сайрамый</w:t>
      </w:r>
      <w:r w:rsidRPr="00FA7C43">
        <w:rPr>
          <w:rFonts w:ascii="Times New Roman" w:hAnsi="Times New Roman"/>
          <w:sz w:val="24"/>
          <w:szCs w:val="24"/>
        </w:rPr>
        <w:br/>
        <w:t xml:space="preserve">                Сез булмаган җирләрдә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Үзләренең коесы бар</w:t>
      </w:r>
      <w:r w:rsidRPr="00FA7C43">
        <w:rPr>
          <w:rFonts w:ascii="Times New Roman" w:hAnsi="Times New Roman"/>
          <w:sz w:val="24"/>
          <w:szCs w:val="24"/>
        </w:rPr>
        <w:br/>
        <w:t xml:space="preserve">                      Безгә килеп су ала.</w:t>
      </w:r>
      <w:r w:rsidRPr="00FA7C43">
        <w:rPr>
          <w:rFonts w:ascii="Times New Roman" w:hAnsi="Times New Roman"/>
          <w:sz w:val="24"/>
          <w:szCs w:val="24"/>
        </w:rPr>
        <w:br/>
        <w:t xml:space="preserve">                      Чиләген тутырып алада</w:t>
      </w:r>
      <w:r w:rsidRPr="00FA7C43">
        <w:rPr>
          <w:rFonts w:ascii="Times New Roman" w:hAnsi="Times New Roman"/>
          <w:sz w:val="24"/>
          <w:szCs w:val="24"/>
        </w:rPr>
        <w:br/>
        <w:t xml:space="preserve">                      Көлә-көлә югала.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Ямьле Мишә буйлары</w:t>
      </w:r>
      <w:r w:rsidRPr="00FA7C43">
        <w:rPr>
          <w:rFonts w:ascii="Times New Roman" w:hAnsi="Times New Roman"/>
          <w:sz w:val="24"/>
          <w:szCs w:val="24"/>
        </w:rPr>
        <w:br/>
        <w:t xml:space="preserve">              Дулкынлана сулары.</w:t>
      </w:r>
      <w:r w:rsidRPr="00FA7C43">
        <w:rPr>
          <w:rFonts w:ascii="Times New Roman" w:hAnsi="Times New Roman"/>
          <w:sz w:val="24"/>
          <w:szCs w:val="24"/>
        </w:rPr>
        <w:br/>
        <w:t xml:space="preserve">              Агачларда кошлар сайрый</w:t>
      </w:r>
      <w:r w:rsidRPr="00FA7C43">
        <w:rPr>
          <w:rFonts w:ascii="Times New Roman" w:hAnsi="Times New Roman"/>
          <w:sz w:val="24"/>
          <w:szCs w:val="24"/>
        </w:rPr>
        <w:br/>
        <w:t xml:space="preserve">              Сагындыра шулары.         </w:t>
      </w:r>
      <w:r w:rsidRPr="00FA7C43">
        <w:rPr>
          <w:rFonts w:ascii="Times New Roman" w:hAnsi="Times New Roman"/>
          <w:sz w:val="24"/>
          <w:szCs w:val="24"/>
        </w:rPr>
        <w:br/>
        <w:t xml:space="preserve">4 кыз: Әйдәгез назалы уйнап алабыз. </w:t>
      </w:r>
      <w:r w:rsidRPr="00FA7C43">
        <w:rPr>
          <w:rFonts w:ascii="Times New Roman" w:hAnsi="Times New Roman"/>
          <w:sz w:val="24"/>
          <w:szCs w:val="24"/>
        </w:rPr>
        <w:br/>
      </w:r>
      <w:r w:rsidRPr="00FA7C43">
        <w:rPr>
          <w:rFonts w:ascii="Times New Roman" w:hAnsi="Times New Roman"/>
          <w:sz w:val="24"/>
          <w:szCs w:val="24"/>
        </w:rPr>
        <w:br/>
        <w:t xml:space="preserve">Наза уены </w:t>
      </w:r>
      <w:r w:rsidRPr="00FA7C43">
        <w:rPr>
          <w:rFonts w:ascii="Times New Roman" w:hAnsi="Times New Roman"/>
          <w:sz w:val="24"/>
          <w:szCs w:val="24"/>
        </w:rPr>
        <w:br/>
      </w:r>
      <w:r w:rsidRPr="00FA7C43">
        <w:rPr>
          <w:rFonts w:ascii="Times New Roman" w:hAnsi="Times New Roman"/>
          <w:sz w:val="24"/>
          <w:szCs w:val="24"/>
        </w:rPr>
        <w:br/>
        <w:t xml:space="preserve"> 1. Синмени, килдеңмени?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Зәйтүн гөле өч тармаклы,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Аның берсе синмени?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Кушымта. Алсуланып кояш чыга , кояш чыга таң аткач,</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Ник сызгырып уятмадың, уятмадың ошаткач?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br/>
        <w:t>2. Исемнәре Нургата,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Синең кебек ялкау бака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Күпер астында ята.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br/>
        <w:t>3. Кара каеш ник будың?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Эш эшләргә ярамагач,</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Җан көйдереп ник тудың?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br/>
        <w:t>4. Исемнәре Алтынбай.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 битендә балкый кояш,</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 битендә балкый ай.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Зөһрә: Кызлар, онытып торам әйдәгез тизрәк кайтыйк, бездә бүген аулак өй, әниләр кунакка киттеләр.</w:t>
      </w:r>
      <w:r w:rsidRPr="00FA7C43">
        <w:rPr>
          <w:rFonts w:ascii="Times New Roman" w:hAnsi="Times New Roman"/>
          <w:sz w:val="24"/>
          <w:szCs w:val="24"/>
        </w:rPr>
        <w:br/>
        <w:t>5 кыз: Шулаймыни (сөенеп), кызлар кул эшләрегезне алыгызда әйдәгез Зөһрәләргә.</w:t>
      </w:r>
      <w:r w:rsidRPr="00FA7C43">
        <w:rPr>
          <w:rFonts w:ascii="Times New Roman" w:hAnsi="Times New Roman"/>
          <w:sz w:val="24"/>
          <w:szCs w:val="24"/>
        </w:rPr>
        <w:br/>
        <w:t>2 егет: Безнедә кертәсезме соң?</w:t>
      </w:r>
      <w:r w:rsidRPr="00FA7C43">
        <w:rPr>
          <w:rFonts w:ascii="Times New Roman" w:hAnsi="Times New Roman"/>
          <w:sz w:val="24"/>
          <w:szCs w:val="24"/>
        </w:rPr>
        <w:br/>
        <w:t xml:space="preserve">6 кыз: Тәртибезгә карарбыз инде.  </w:t>
      </w:r>
      <w:r w:rsidRPr="00FA7C43">
        <w:rPr>
          <w:rFonts w:ascii="Times New Roman" w:hAnsi="Times New Roman"/>
          <w:sz w:val="24"/>
          <w:szCs w:val="24"/>
        </w:rPr>
        <w:br/>
        <w:t xml:space="preserve">(Кызлар чиләкләрен алмакчы булалар егетләр тиз генә чәчәкләр алып кызларга биреп чиләкләрне үзләре алалар. </w:t>
      </w:r>
      <w:r w:rsidRPr="00FA7C43">
        <w:rPr>
          <w:rFonts w:ascii="Times New Roman" w:hAnsi="Times New Roman"/>
          <w:sz w:val="24"/>
          <w:szCs w:val="24"/>
        </w:rPr>
        <w:tab/>
        <w:t xml:space="preserve">Өйгә кадәр бергә кайталар Зөһрә чиләкләрен алып өйгә керә, ә башкалар чыгып китәләр ). </w:t>
      </w:r>
      <w:r w:rsidRPr="00FA7C43">
        <w:rPr>
          <w:rFonts w:ascii="Times New Roman" w:hAnsi="Times New Roman"/>
          <w:sz w:val="24"/>
          <w:szCs w:val="24"/>
        </w:rPr>
        <w:br/>
      </w:r>
      <w:r w:rsidRPr="00FA7C43">
        <w:rPr>
          <w:rFonts w:ascii="Times New Roman" w:hAnsi="Times New Roman"/>
          <w:sz w:val="24"/>
          <w:szCs w:val="24"/>
        </w:rPr>
        <w:br/>
        <w:t>Гүзәлия: Кайтып җиттеңме? Я ничек иптәшләрең киләбез диделәрме? (Ул арада кызлар киләләр). Бәрәч, кызлар килеп тә җитте. Каршы ал сеңлем  кунакларны.</w:t>
      </w:r>
      <w:r w:rsidRPr="00FA7C43">
        <w:rPr>
          <w:rFonts w:ascii="Times New Roman" w:hAnsi="Times New Roman"/>
          <w:sz w:val="24"/>
          <w:szCs w:val="24"/>
        </w:rPr>
        <w:br/>
      </w:r>
      <w:r w:rsidRPr="00FA7C43">
        <w:rPr>
          <w:rFonts w:ascii="Times New Roman" w:hAnsi="Times New Roman"/>
          <w:sz w:val="24"/>
          <w:szCs w:val="24"/>
        </w:rPr>
        <w:br/>
        <w:t>Зөһрә: Бәйрәмсез бик күңелсез бит,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Күңелсездер сезгә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Бәйрәмнәр кирәк сезгә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Кирәк һәммәбезгә 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Бәйрәмнәр бик күп болай 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 шулай да, ә шулай 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Халкыбызның йолаларын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Искә төшерик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Күңелле итеп бүген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“Аулак өй “үткәрик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Җиңелчә көй астында кызлар утырып чигү чигә башлыйлар)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Гүзәлия: Кызлар эшләгәндә берәр җыр җырласак эшләребеәдә тизрәк эшләнер , күңелле дә булыр иде. Әйдәгез әле “Сөлге чигәм” җырын җырлыйк.(җыр башкарыла)</w:t>
      </w:r>
      <w:r w:rsidRPr="00FA7C43">
        <w:rPr>
          <w:rFonts w:ascii="Times New Roman" w:hAnsi="Times New Roman"/>
          <w:sz w:val="24"/>
          <w:szCs w:val="24"/>
        </w:rPr>
        <w:br/>
      </w:r>
      <w:r w:rsidRPr="00FA7C43">
        <w:rPr>
          <w:rFonts w:ascii="Times New Roman" w:hAnsi="Times New Roman"/>
          <w:sz w:val="24"/>
          <w:szCs w:val="24"/>
        </w:rPr>
        <w:br/>
        <w:t>Сөлге чигәм</w:t>
      </w:r>
      <w:r w:rsidRPr="00FA7C43">
        <w:rPr>
          <w:rFonts w:ascii="Times New Roman" w:hAnsi="Times New Roman"/>
          <w:sz w:val="24"/>
          <w:szCs w:val="24"/>
        </w:rPr>
        <w:br/>
        <w:t>Сөлге чигәм асыл җепләр белән.</w:t>
      </w:r>
      <w:r w:rsidRPr="00FA7C43">
        <w:rPr>
          <w:rFonts w:ascii="Times New Roman" w:hAnsi="Times New Roman"/>
          <w:sz w:val="24"/>
          <w:szCs w:val="24"/>
        </w:rPr>
        <w:br/>
        <w:t>Йөрәк хисен салып бу җырга.</w:t>
      </w:r>
      <w:r w:rsidRPr="00FA7C43">
        <w:rPr>
          <w:rFonts w:ascii="Times New Roman" w:hAnsi="Times New Roman"/>
          <w:sz w:val="24"/>
          <w:szCs w:val="24"/>
        </w:rPr>
        <w:br/>
        <w:t>Насыйп булса иде бу бүләгем</w:t>
      </w:r>
      <w:r w:rsidRPr="00FA7C43">
        <w:rPr>
          <w:rFonts w:ascii="Times New Roman" w:hAnsi="Times New Roman"/>
          <w:sz w:val="24"/>
          <w:szCs w:val="24"/>
        </w:rPr>
        <w:br/>
        <w:t>Мәйданнарда җиңгән батырга.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Ефәк җепләр белән сөлге чиктем,</w:t>
      </w:r>
      <w:r w:rsidRPr="00FA7C43">
        <w:rPr>
          <w:rFonts w:ascii="Times New Roman" w:hAnsi="Times New Roman"/>
          <w:sz w:val="24"/>
          <w:szCs w:val="24"/>
        </w:rPr>
        <w:br/>
        <w:t>Уртасында чәчәк-гөл генә.</w:t>
      </w:r>
      <w:r w:rsidRPr="00FA7C43">
        <w:rPr>
          <w:rFonts w:ascii="Times New Roman" w:hAnsi="Times New Roman"/>
          <w:sz w:val="24"/>
          <w:szCs w:val="24"/>
        </w:rPr>
        <w:br/>
        <w:t>Җиңеп алсаң, егет, бу бүләкне,</w:t>
      </w:r>
      <w:r w:rsidRPr="00FA7C43">
        <w:rPr>
          <w:rFonts w:ascii="Times New Roman" w:hAnsi="Times New Roman"/>
          <w:sz w:val="24"/>
          <w:szCs w:val="24"/>
        </w:rPr>
        <w:br/>
        <w:t>Вәгъдә бирәм сиңа мәңгегә.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җырлаган тавыш ишетелә)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7 кыз:-Кызлар! кызлар! Егетләр килә түгелме? Кертәбезме?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8 кыз:-Кертик,кызлар! Әзрәк утырырлар да кайтып китәрләр.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исәнмесез,кызлар-йолдызлар!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исәнмесез! Егет сезгә кем кирәк?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Кара кашлы кыз кирәк! Кызлар ачыгыз инде ишегезне!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Ач булсагыз, ашап килегез,бер кочак акча алып килегез!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Акча бездә бер букча.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Ишек бавы бер алтын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Безнең кызлар мең алтын!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Кызлар кертегез инде. безнең дә уйныйсыбыз килә.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Бусага ялын түләмичә кертмибез!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Егетләр: Түлибез, түлибез, кертегез инде!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Ялыгыз нинди?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(берәм-берәм): Мин биим, мин җырлыйм, мин такмак әйтәм!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Гүзәлия: Ярый инде керсеннәр!                (Егетләр кереп исәнләшәләр)</w:t>
      </w:r>
      <w:r w:rsidRPr="00FA7C43">
        <w:rPr>
          <w:rFonts w:ascii="Times New Roman" w:hAnsi="Times New Roman"/>
          <w:sz w:val="24"/>
          <w:szCs w:val="24"/>
        </w:rPr>
        <w:br/>
      </w:r>
      <w:r w:rsidRPr="00FA7C43">
        <w:rPr>
          <w:rFonts w:ascii="Times New Roman" w:hAnsi="Times New Roman"/>
          <w:sz w:val="24"/>
          <w:szCs w:val="24"/>
        </w:rPr>
        <w:br/>
        <w:t>1 егет:     Исәнмесез саумысез?</w:t>
      </w:r>
      <w:r w:rsidRPr="00FA7C43">
        <w:rPr>
          <w:rFonts w:ascii="Times New Roman" w:hAnsi="Times New Roman"/>
          <w:sz w:val="24"/>
          <w:szCs w:val="24"/>
        </w:rPr>
        <w:br/>
        <w:t xml:space="preserve">                Нигә кәҗә саумыйсыз?</w:t>
      </w:r>
      <w:r w:rsidRPr="00FA7C43">
        <w:rPr>
          <w:rFonts w:ascii="Times New Roman" w:hAnsi="Times New Roman"/>
          <w:sz w:val="24"/>
          <w:szCs w:val="24"/>
        </w:rPr>
        <w:br/>
        <w:t xml:space="preserve">                Әтәчегез күкәй салган </w:t>
      </w:r>
      <w:r w:rsidRPr="00FA7C43">
        <w:rPr>
          <w:rFonts w:ascii="Times New Roman" w:hAnsi="Times New Roman"/>
          <w:sz w:val="24"/>
          <w:szCs w:val="24"/>
        </w:rPr>
        <w:br/>
        <w:t xml:space="preserve">                Нигә чыгып алмыйсыз?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Аның каршысына бер кыз йөгереп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кыз:      Әй, Әпсәләм, Әпсәләм!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Сәлам бирдем Әпсәләм.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Синнән безгә тиештер бит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Вәгаләйкемәссәләм!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Кара-каршы күмәк җырлы уен” Челтәр элдем читәнгә” уйнала.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Егетләр бер рәткә, кызлар аларга каршы басалар. Кара-каршы җырлыйлар.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Челтәр элдем читәнгә, җилфер-җилфер итәргә.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br/>
        <w:t>Егетләр.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 килмәдек буш китәргә, килдек алып китәргә.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Алын алырсыз микән, гөлен алырсыз микән?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Урталарга чыгып сайлап, кемне алырсыз микән?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br/>
        <w:t>Егетләр.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Алларын да алырбыз, гөлләрен дә алырбыз,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Күңелебезгә кем ошаса, шуны сайлап алырбыз.</w:t>
      </w:r>
      <w:r w:rsidRPr="00FA7C43">
        <w:rPr>
          <w:rFonts w:ascii="Times New Roman" w:hAnsi="Times New Roman"/>
          <w:sz w:val="24"/>
          <w:szCs w:val="24"/>
        </w:rPr>
        <w:br/>
      </w:r>
      <w:r w:rsidRPr="00FA7C43">
        <w:rPr>
          <w:rFonts w:ascii="Times New Roman" w:hAnsi="Times New Roman"/>
          <w:sz w:val="24"/>
          <w:szCs w:val="24"/>
        </w:rPr>
        <w:br/>
        <w:t>Гүзәлия: И,безнең яшьләр дә бик булдыра икән! Аулак өйгә килгәч төрле уеннар уйныйк идек. Мәсәлән: “Капкалы” , “Такмак әйтү”, “Түбәтәй”  һәм башка төрле уеннар.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кыз: Әйдәгез “Түбәтәй” уенын уйныйбыз.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“Түбәтәй уены”.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Балалр түгәрәкләнеп басалар. Түбәндәге җырны җырлый-җырлый, түбәтәйне бар-берсенә бирәләр: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Түбәтәеңне кигәнсең, бик ераклардан килгәнсең,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Төскә матурлыгың белән шаккатырыйм, дигәнсең.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Түп – түп-түбәтәй, түбәтәең укалы.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Чиккән матур түбәтәең менә кемдә тукталды.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ахырында түбәтәй кемдә калса, шуңа җәза бирелә (бии, җырлый, әтәч булып  кычкыра һ. б.). Уен шулай дәвам 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кыз: “Йөзек салыш” уенын бергәләп уйнап алыйк!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“Йөзек салыш” уены уйнала.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3 кыз: Үзем саныйм. </w:t>
      </w:r>
      <w:r w:rsidRPr="00FA7C43">
        <w:rPr>
          <w:rFonts w:ascii="Times New Roman" w:hAnsi="Times New Roman"/>
          <w:sz w:val="24"/>
          <w:szCs w:val="24"/>
        </w:rPr>
        <w:br/>
        <w:t xml:space="preserve">Зәй. Зәй, Зәйнәбем. </w:t>
      </w:r>
      <w:r w:rsidRPr="00FA7C43">
        <w:rPr>
          <w:rFonts w:ascii="Times New Roman" w:hAnsi="Times New Roman"/>
          <w:sz w:val="24"/>
          <w:szCs w:val="24"/>
        </w:rPr>
        <w:br/>
        <w:t>Атны кайда бәйләдең?</w:t>
      </w:r>
      <w:r w:rsidRPr="00FA7C43">
        <w:rPr>
          <w:rFonts w:ascii="Times New Roman" w:hAnsi="Times New Roman"/>
          <w:sz w:val="24"/>
          <w:szCs w:val="24"/>
        </w:rPr>
        <w:br/>
        <w:t>Алмагачка бәйләдем.</w:t>
      </w:r>
      <w:r w:rsidRPr="00FA7C43">
        <w:rPr>
          <w:rFonts w:ascii="Times New Roman" w:hAnsi="Times New Roman"/>
          <w:sz w:val="24"/>
          <w:szCs w:val="24"/>
        </w:rPr>
        <w:br/>
        <w:t>Алма төште шап итеп,</w:t>
      </w:r>
      <w:r w:rsidRPr="00FA7C43">
        <w:rPr>
          <w:rFonts w:ascii="Times New Roman" w:hAnsi="Times New Roman"/>
          <w:sz w:val="24"/>
          <w:szCs w:val="24"/>
        </w:rPr>
        <w:br/>
        <w:t>Зәйнәп чыкты ялт итеп! (Санап чыккан бала йөзек сала)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(Кемдә йөзек , шул сикереп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 кыз:  Нинди җәза бирәбез?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егет: Әтәч булып кычкырсын (уен ике мәртәбә уйнала)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нче отылган бала шигырь сөйли: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Әбием аулак өйләрдә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Халык җыры җырлаган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Халык җыры - бай мирас, дип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Бу көнгәчә саклаган!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 нче отылган бала иптәшләренә үзе шигъри юллар белән җәза бирә: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Игътибар белән тыңлагыз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Җәзаны үзем бирәм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Матур – матур сүзләрне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Кайсыгыз күбрәк белә.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Түгәрәккә утырган балалар чиратлашып матур – матур сүзләр әйтәләр: алмам, күгәрченем, былбылым, йолдызым, матурым, алтыным, чибәрем, йомшагым һ.б.</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4 нче отылган бала: Кунак килсә сый – хөрмәтсез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Камыр – ашсыз булмый бит.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Кем нинди ашамлык белә?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 дуслар, әйтеп карыйк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Татар халык ашларын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 тукталмыйча саныйк.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халык ашларын әйтешәләр: чәк – чәк. өчпочмак, коймак, тәбикмәк, бәлеш, кыстыбый, кош теле һ.б.</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(Әти белән әни кайталар, кунаклар белән исәнләшәләр)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Әни: Әллә аулак өй оештырганнар инде (ачуланып)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Әти: Ярар, инде,әнисе, ачуланма, яшь вакытта үзебездә аулак өй оештырырга бик ярата идек. Әйдәле кунак кызларын , кунак малайларын күчтәнәчләр белән сыйлыйк. (Кулы белән балаларга “во!” дип күрсәтә) Үзебезнең матур йолаларыбызны, гореф- гадәтләребезне онытмагыз!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Әни: Җәй көннәрендә эштән соң- болынлыкларда үткәрелгән “Кичке уен”ны, кышкы озын кичләрдәге”Аулак өй”кебек матур бәйрәмнәрне сез, балалар, киләчәк буыннарга  да җиткерергә тиешсез! </w:t>
      </w:r>
      <w:r w:rsidRPr="00FA7C43">
        <w:rPr>
          <w:rFonts w:ascii="Times New Roman" w:hAnsi="Times New Roman"/>
          <w:sz w:val="24"/>
          <w:szCs w:val="24"/>
        </w:rPr>
        <w:br/>
        <w:t xml:space="preserve">    И, онытып та торам бит. Кунактан күп итеп күчтәнәчләр алып кайткан идем. Әйдәгез, ак өйгә чыгып, күчтәнәчләр белән чәй эчеп алыйк.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Алга бер бала чыга: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Дуслык җебе өзелмәс 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Халык моңы бар җирдә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Безнең мондый очрашулар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Истә калсын гомергә.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(Балалар залдан татар көенә биеп чыгып китәләр.)</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p>
    <w:p w:rsidR="00397F59" w:rsidRDefault="00397F59" w:rsidP="00E468CD">
      <w:pPr>
        <w:tabs>
          <w:tab w:val="left" w:pos="3270"/>
        </w:tabs>
        <w:spacing w:after="0" w:line="240" w:lineRule="auto"/>
        <w:jc w:val="center"/>
        <w:rPr>
          <w:b/>
        </w:rPr>
      </w:pPr>
      <w:r w:rsidRPr="00D13A93">
        <w:rPr>
          <w:rFonts w:ascii="Times New Roman" w:hAnsi="Times New Roman"/>
          <w:b/>
          <w:sz w:val="24"/>
          <w:szCs w:val="24"/>
        </w:rPr>
        <w:t>Основа воспитания – традиции народа</w:t>
      </w:r>
    </w:p>
    <w:p w:rsidR="00397F59" w:rsidRDefault="00397F59" w:rsidP="00E468CD">
      <w:pPr>
        <w:spacing w:after="0" w:line="240" w:lineRule="auto"/>
        <w:ind w:firstLine="708"/>
        <w:jc w:val="right"/>
        <w:rPr>
          <w:rFonts w:ascii="Times New Roman" w:hAnsi="Times New Roman"/>
          <w:sz w:val="24"/>
          <w:szCs w:val="24"/>
        </w:rPr>
      </w:pPr>
      <w:r w:rsidRPr="003355AA">
        <w:rPr>
          <w:rFonts w:ascii="Times New Roman" w:hAnsi="Times New Roman"/>
          <w:sz w:val="24"/>
          <w:szCs w:val="24"/>
        </w:rPr>
        <w:t>Закирова Лилия Габдулфартовна</w:t>
      </w:r>
    </w:p>
    <w:p w:rsidR="00397F59" w:rsidRDefault="00397F59" w:rsidP="00E468CD">
      <w:pPr>
        <w:spacing w:after="0" w:line="240" w:lineRule="auto"/>
        <w:jc w:val="right"/>
        <w:rPr>
          <w:rFonts w:ascii="Times New Roman" w:hAnsi="Times New Roman"/>
          <w:sz w:val="24"/>
          <w:szCs w:val="24"/>
        </w:rPr>
      </w:pPr>
      <w:r w:rsidRPr="003355AA">
        <w:rPr>
          <w:rFonts w:ascii="Times New Roman" w:hAnsi="Times New Roman"/>
          <w:sz w:val="24"/>
          <w:szCs w:val="24"/>
        </w:rPr>
        <w:t>МБДОУ «Детский сад село Люга»</w:t>
      </w:r>
      <w:r>
        <w:rPr>
          <w:rFonts w:ascii="Times New Roman" w:hAnsi="Times New Roman"/>
          <w:sz w:val="24"/>
          <w:szCs w:val="24"/>
        </w:rPr>
        <w:t xml:space="preserve">, </w:t>
      </w:r>
      <w:r w:rsidRPr="003355AA">
        <w:rPr>
          <w:rFonts w:ascii="Times New Roman" w:hAnsi="Times New Roman"/>
          <w:sz w:val="24"/>
          <w:szCs w:val="24"/>
        </w:rPr>
        <w:t>Кукморский</w:t>
      </w:r>
    </w:p>
    <w:p w:rsidR="00397F59" w:rsidRPr="00FA7C43" w:rsidRDefault="00397F59" w:rsidP="00E468CD">
      <w:pPr>
        <w:spacing w:after="0" w:line="240" w:lineRule="auto"/>
        <w:rPr>
          <w:rFonts w:ascii="Times New Roman" w:hAnsi="Times New Roman"/>
          <w:sz w:val="24"/>
          <w:szCs w:val="24"/>
        </w:rPr>
      </w:pPr>
      <w:r>
        <w:rPr>
          <w:sz w:val="24"/>
          <w:szCs w:val="24"/>
        </w:rPr>
        <w:tab/>
      </w:r>
      <w:r w:rsidRPr="00FA7C43">
        <w:rPr>
          <w:rFonts w:ascii="Times New Roman" w:hAnsi="Times New Roman"/>
          <w:sz w:val="24"/>
          <w:szCs w:val="24"/>
        </w:rPr>
        <w:t>Введение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Актуальность</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Мы живем в непростое время, в век информатизации, роботизации, компьютеризации. Никому не секрет, что в условиях активной глобализации люди начали терять свое духовное начало. Для детей дошкольного возраста идеалами и примерами становятся мультяшные герои -Рапунцель, Человек –Паук, Халк, Леди Баг, собаки супергерои и др. На  второй план отодвигается воспитание на основе традиций ,обычаев, сказок, народной мудрости. Подчас дети не могут определить свою национальность. Теряется связь, обрывается нить между поколениями. Поэтому перед нами стоит задача создание условий для духовно-нравственного воспитания детей на основе народных традиций, обычаев и осознание гражданской и национальной идентичности подрастающего поколения.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Великий русский педагог К.Д.Ушинский писал: «…воспитание, созданное самим народом и основанное на народных началах, имеет огромную воспитательную силу, которой нет даже в самых лучших системах, заимствованных у других народов»</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Я считаю, что именно мы призваны помогать родителям в воспитании их детей в приобщении их к родным истокам через обычаи, поговорки, игры, песни, стихи, фольклор, мифологию и др. Именно они  закладывают в нас нравственные ориентиры и основные категории морали, основы гуманизма и человечности.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Данная программа призвана помочь родителям приобщить  своих детей к народным традициям; дать им  воспитание, основанное на народной мудрости, уважительно относиться к истории народов проживающих в районе, языку, традициям, воспитание патриотизма; научить выстраивать и ценить семейные отношения, научить с любовью выполнять социальные роли и передать своим детям образец семейной модели. Только в счастливой семье может вырасти достойный гражданин, любящий свою страну и свой народ, который готов быть полезным для окружающих. И только в этом случае его можно считать успешным.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Цель: создать условия для психолого-педагогического просвещения родителей в вопросах духовно- нравственного воспитания детей, укрепления семейных отношений.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Задачи:</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-проведение мероприятий для родителей по приобщению их к народным традициям;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-провести мастер- классы по изготовлению народных кукол;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-ознакомление с блюдами народов проживающих в Кукморском районе;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-научить использовать  народные игровые технологии при организации семейного досуга.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Используемые методы и приемы: в основе мероприятий данной программы преимущественно лежат методы и приемы технологий родительского образования Е.В. Бачевой. При проведении встреч можно использовать такие методы и приемы как «мозговой штурм, «дебаты», «вопрос- ответ», чтение «STOP»ами, совместное чтение, прием «понятийное колесо», SMS-ки любящим родителям, прием “В глубь понятий”, метод незаконченного предложения. А так же можно организовать просмотр и обсуждение социальных и психолого- педагогических видеороликов и мультфильмов и др. Для достижения поставленных задач считаю, что целесообразно будет использовать на занятиях видеоролики на песни- притчи С. Копыловой («Окно», «Брошенный камень», «Крест», «Сын» и др.)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Принципы и формы, аудитория, содержание: В аудитории может быть 20-30 человек. Группа делится на микрогруппы по 3-4 человека. Группа садится по кругу (это является обязательным условием технологии, по принципу «глаза в глаза») Каждый имеет право на собственную точку зрения. Нет правильных и неправильных мнений. Есть собственное. Круг можно пропустить один раз. С правилами на мероприятии необходимо ознакомить родителей заранее.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Структура мероприятий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Тема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Аудитория</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Подготовительная работа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Цель</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Ход</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Результат</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Рефлексия</w:t>
      </w:r>
    </w:p>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Календарно-тематическое планирование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668"/>
        <w:gridCol w:w="4039"/>
        <w:gridCol w:w="1125"/>
        <w:gridCol w:w="3739"/>
      </w:tblGrid>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мероприятие</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дата</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Краткое содержание</w:t>
            </w:r>
          </w:p>
        </w:tc>
      </w:tr>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Мы - разные, мы- вместе!(защита мини-проектов)</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сентябрь</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Ознакомительно- организационное занятие с родителями. В ходе занятия родители делятся на группы и работают над мини- проектами. В конце занятия эти проекты защищаются. Цель: показать родителям, что независимо от языка, вероисповедания, мы живем в одной стране, мы - вместе. Это чувство мы должны вместе прививать  детям.</w:t>
            </w:r>
          </w:p>
        </w:tc>
      </w:tr>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Мастер- класс (изготовление татарской народной куклы из войлока)</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ноябрь</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В процессе занятия родители совместно с воспитателем изготавливают татарскую народную куклу из войлока. В процессе занятия родители научатся изготавливать куклу и дома вместе с детьми должны будут сделать куклу на конкурс «Самая красивая кукла из войлока»</w:t>
            </w:r>
          </w:p>
        </w:tc>
      </w:tr>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Мастер-класс ( изготовление русской народной куклы  -мотанки)</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декабрь</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В процессе занятия родители совместно с воспитателем изготавливают русскую народную куклу из ниток. В процессе занятия родители научатся изготавливать куклу и дома вместе с детьми должны будут сделать куклу 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конкурс: «Самая красивая кукла из ниток»</w:t>
            </w:r>
          </w:p>
        </w:tc>
      </w:tr>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Кухня народов проживающих в Кукморском районе ( вечер «Добро пожаловать!»)</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март</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Родители приносят  угощения, приготовленные совместно с детьми дома. Каждая семья заранее получила задание.  Родители делятся красочно оформленными рецептами, знакомят с технологией приготовления.  Вечер проходит совместно с детьми в теплой дружественной обстановке.</w:t>
            </w:r>
          </w:p>
        </w:tc>
      </w:tr>
      <w:tr w:rsidR="00397F59" w:rsidRPr="00FA7C43" w:rsidTr="006B5E23">
        <w:tc>
          <w:tcPr>
            <w:tcW w:w="675"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5.</w:t>
            </w:r>
          </w:p>
        </w:tc>
        <w:tc>
          <w:tcPr>
            <w:tcW w:w="4110"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Традиционные игры народов, проживающих в Кукморском районе (татары, русские, удмурты, марийцы, чуваши и др.)</w:t>
            </w:r>
          </w:p>
        </w:tc>
        <w:tc>
          <w:tcPr>
            <w:tcW w:w="9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апрель-май</w:t>
            </w:r>
          </w:p>
        </w:tc>
        <w:tc>
          <w:tcPr>
            <w:tcW w:w="3793" w:type="dxa"/>
          </w:tcPr>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Мероприятие целесообразно проводить на свежем воздухе. Родители  совместно с детьми и воспитателем устраивают игры народов, проживающих в районе на свежем воздухе (праздник завершается чаепитием, картошкой на костре, блинами)</w:t>
            </w:r>
          </w:p>
        </w:tc>
      </w:tr>
    </w:tbl>
    <w:p w:rsidR="00397F59" w:rsidRPr="00FA7C43" w:rsidRDefault="00397F59" w:rsidP="00E468CD">
      <w:pPr>
        <w:spacing w:after="0" w:line="240" w:lineRule="auto"/>
        <w:rPr>
          <w:rFonts w:ascii="Times New Roman" w:hAnsi="Times New Roman"/>
          <w:sz w:val="24"/>
          <w:szCs w:val="24"/>
        </w:rPr>
      </w:pP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Лайфхаки для коллег, желающих проводить мероприятия  по данной программе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1.Обязательное наличие источника живой энергии- живого необычного комнатного цветка, лампы, свечи и др. (Я использую необычный комнатный цветок)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2.Четкое планирование мероприятий.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3.Не забывайте - вы не «воспитатель» , а только «ведущий»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4.Не давайте материал сразу в готовом виде. Дайте возможность подумать, поразмышлять, ошибиться в конце концов, потом скорректировать свое мнение. Только тогда ваша цель достигнута.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5.Хронометраж мероприятия необходимо </w:t>
      </w:r>
      <w:r>
        <w:rPr>
          <w:rFonts w:ascii="Times New Roman" w:hAnsi="Times New Roman"/>
          <w:sz w:val="24"/>
          <w:szCs w:val="24"/>
        </w:rPr>
        <w:t>заранее определить (Это важно!)</w:t>
      </w:r>
    </w:p>
    <w:p w:rsidR="00397F59" w:rsidRPr="00D13A93" w:rsidRDefault="00397F59" w:rsidP="00E468CD">
      <w:pPr>
        <w:spacing w:after="0" w:line="240" w:lineRule="auto"/>
        <w:rPr>
          <w:b/>
        </w:rPr>
      </w:pPr>
      <w:r>
        <w:rPr>
          <w:rFonts w:ascii="Times New Roman" w:hAnsi="Times New Roman"/>
          <w:sz w:val="24"/>
          <w:szCs w:val="24"/>
        </w:rPr>
        <w:t xml:space="preserve">                                                      </w:t>
      </w:r>
      <w:r w:rsidRPr="00D13A93">
        <w:rPr>
          <w:rFonts w:ascii="Times New Roman" w:hAnsi="Times New Roman"/>
          <w:b/>
          <w:sz w:val="24"/>
        </w:rPr>
        <w:t>Авылларда каз өмәсе!</w:t>
      </w:r>
    </w:p>
    <w:p w:rsidR="00397F59" w:rsidRDefault="00397F59" w:rsidP="00E468CD">
      <w:pPr>
        <w:tabs>
          <w:tab w:val="left" w:pos="2745"/>
        </w:tabs>
        <w:spacing w:after="0" w:line="240" w:lineRule="auto"/>
        <w:jc w:val="center"/>
        <w:rPr>
          <w:rFonts w:ascii="Times New Roman" w:hAnsi="Times New Roman"/>
          <w:spacing w:val="-1"/>
          <w:sz w:val="24"/>
          <w:szCs w:val="24"/>
        </w:rPr>
      </w:pPr>
      <w:r w:rsidRPr="00311D10">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rPr>
      </w:pPr>
      <w:r w:rsidRPr="00D13A93">
        <w:rPr>
          <w:rFonts w:ascii="Times New Roman" w:hAnsi="Times New Roman"/>
          <w:sz w:val="24"/>
        </w:rPr>
        <w:t>Минемуллина Райхана Нурулловна</w:t>
      </w:r>
    </w:p>
    <w:p w:rsidR="00397F59" w:rsidRPr="00D13A93" w:rsidRDefault="00397F59" w:rsidP="00E468CD">
      <w:pPr>
        <w:spacing w:after="0" w:line="240" w:lineRule="auto"/>
        <w:jc w:val="right"/>
        <w:rPr>
          <w:rFonts w:ascii="Times New Roman" w:hAnsi="Times New Roman"/>
          <w:sz w:val="24"/>
        </w:rPr>
      </w:pPr>
      <w:r w:rsidRPr="004E75B7">
        <w:rPr>
          <w:rFonts w:ascii="Times New Roman" w:hAnsi="Times New Roman"/>
          <w:sz w:val="24"/>
        </w:rPr>
        <w:t>МБДОУ «Детский сад деревни Киндер Куль» Кукморск</w:t>
      </w:r>
      <w:r>
        <w:rPr>
          <w:rFonts w:ascii="Times New Roman" w:hAnsi="Times New Roman"/>
          <w:sz w:val="24"/>
        </w:rPr>
        <w:t>ий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Максат: Татар халыкының әби-бабайлардан калган  гореф-гадәтләрне яңарту; балаларны татар халык традицияләрендә тәрбияләү, әби- бабаларыбызның гореф-гадәтләре аша татар теленә мәхәббәт хисләре уяту; татар халык уеннарын һәм җырларын өйрәтү; әдәплеккә, бер-береңә карата игътибарлы булырга, олылырны хөрмәт итәргә өйрәтү.</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Катнашалар:әти, әни, кыз, дус кызлар, дус малайлар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Жиһаз: «Каз» йолкыр өчен ләгән, «Каз»  түшкәләре, тастымаллар, каз каурыйлары, иләк, утыргычлар, көянтә,  өстәл, самавыр, экранда –чишмә рәсеме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Беренче күренеш.</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Авыл өе күренеше. Талгын гына татар халык көе яңгырый. Татар гаиләсе   өстәл  артында чәй эчеп  сөйләшеп утыра.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Әни, бүген бездә бәйрәм мәллә, өстәлләрдә тәмле-тәмле ризыклар.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Әйе кызым, ел бетеп бара, инде  әтиендә эшләрен бетерде. Шул сәбәпле   бүген бездә бәйрәм - "Каз өмәсе".  Бар   кызым, каз өмәсенә  дус  кызларыңны   чакырып кил.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Ярый, ярый  әнием, хәзер чакырам. (йөгереп  чыгып китә)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Ә без,  әтисе, кызлар килүгә казларны хәзерли торыйк.(чыгып китәләр)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Музыка  яңгырый. “Ай былбылым” җырын җырлап кызлар   чыгалар.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Э-эй, кызларым, өмәбезгә  килеп тә җиткәннәр.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Кызлар:Исэнмесез! Килдек, бик куанып килдек, рәхмәт чакырганыгызга. Йортыгызга бәрәкәт иңсен! Өстәлләрегез бай, сыйлы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Әни: Әйдәгез, әйдәгез, узыгыз, утырыгыз.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Әти:(казлар тотып керә) Безнен унган курше кызлары кереп тә житкәннәр. Менә сезгә казлар, баш – аякларын, канатларын кистем, жырлый-жырлый армыйча эшләгез. (чыгып китә)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Кызларым йолдызларым әйдәгез эшкә тотыныйк алайса. Ин элек култык астыннан харам канатларын йолкып алыйк. Аннары яндырырбыз. Хәзер калган канатларын йолкабыз. Кая әле кызларым, һәр берегезгэ каз бирәм, йолка башлагыз. (Кызлар каз йолкалар.)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кыз: Казларыгыз бигрәк матур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Таза булып үскәннәр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 йоннары, каурыйлары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Мамыкланып беткәннәр.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кыз: Кызлар, ә сез беләсезме?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 ярата елганы.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Йөзә дә ул, чума да 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Су үстерә бит аны.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3 кыз: Көзләр җиткәч җырлый-җырлый,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Казлар йолкый кыз бала.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Авылларда хәзер каз өмәсе,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Өмә җыры һәрбер ызбада.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 кыз: Кыйгак-кыйгак дип кычкыра,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Әллә киек казлармы?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Җырлап-биеп каршы алыйк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Быел килгән көзләрне.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5 кыз: Көз көннәре бигрәк ямьле,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Өмәгә килгән 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Матур булсын каз өмәсе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Әйдәгез, җырлыйк, 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Жыр «Каз канаты» (т.х.к)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1.Каз канаты ак була,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Ир канаты ат була.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Чит җирләрдә йөргән чакта,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Бик сагынган чак була.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2.Каз канаты каурый-каурый,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Коймак майларга ярый.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Уйнамагач та, көлмәгәч</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Бу дөнья нигә ярый.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6 кыз: Миңа бигрәк зур, симез каз эләкте.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7 кыз: Әйе, быел бигрәк уңды шул казлар. Авылда өй буенча каз.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Балалар, казларнын мамыгын аерым, каурыйларын аерым салыгыз яме. Аллаһы боерса, быел каз мамыгыннан гына мендәр ясыйм әле. Каз мамыгыннан гына торган мендәр бик йомшак була. Аңа яту белән эреп китәсен инде. Без кияугә чыкканда әти-әниләр бирнәгә түшәк ястыкны каз мамыгыннан  гына ясыйлар иде. Хәзер андый зур ястыклар юк инде, шулай да бу каз мамыкларыннан жыйнак кына ике мендәр ясыйм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Әтием эрепләр китәр инде яңа мендәрдә йоклап. Иртән йоклап кала күрмәсен тагын.   (көлешәләр)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Әни: Кызлар, йолкып бетергәч казларны әнә теге өстәлгә куярсыз. Үзем эчләрен алып, эшкәртеп бетерермен.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(Урам якта капка тавышы ишетелә).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малай: Шыгыр-шыгыр капканы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Шыгырдатмый япмабыз.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 өмәсе булган жирдән,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Беребез дә калмабыз. (Керәләр)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бер-бер артлы:- Исәнмесез, барчагыз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Бездән сәлам алыгыз!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Сәлам матур кызларга.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Өмә күрке – казларга. (көлешәләр)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Менә тамаша, егетләрдә килеп җиткән.  И-и-и, яшь чакларым искә төшеп китте әле, балалар, шулай каз өмәсендә егетләр килер иде, китәр иде уен-көлке, җыр-биюләр, бүләк алышулар, бүләк бирешүләр.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Мин бит күрше егетләрен узем чакырган идем. Онытмаганнар, рәхмәт, килгәннәр. (малайларга) Кызлар казларны йолкып бетерделәр инде. Кызлар, әйдәгез казларны монда куйыйк. Казларның эчләрен тазартканчы уйнап-җырлап алыйк. (Казларны өстәлгә, урындыкларын ян-якка алып куялар.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кызлар кара-каршы басалар.)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“Дүдәк-дүдәк” (т.х.к)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Күчтәнәчләрем аз гына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Үрдәк белән каз гына.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Әй, дүдәк, дүдәк, дүдәк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Басма өстендә каз урдәк.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Кыйгак-кыйгак,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Бак-бак-бак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Басма өстендә каз-үрдәк шул,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Басма өстендә каз-үрдәк.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Малай: Җаным кебек дусларыма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Җырлап бирим аз гына.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Әй, дүдәк, дүдәк, дүдәк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Басма өстендә каз урдәк.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Кыйгак-кыйгак,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Бак-бак-бак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Басма өстендә каз-үрдәк шул,</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Басма өстендә каз-үрдәк.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Бигрәкләр дә матур җырлыйсыз. Сандугачлар кебек сайрыйсыз.Әллә бер биеп тә күрсәтәсезме?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Биибез, әни, биибез.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 өмәсе бик шәп бәйрәм,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Күңел ачаек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Тыпыр-тыпыр, тыпыр-тыпыр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Бергә басаек әле.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“Күмәк парлы бию”</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Кызлар: Әйдәгез бергәләшеп уйнап  алабыз.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Әй әйләнә,әйләнә,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Сихерледер бу тукмак.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Нинди җәза бирер 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Безнең каршыда туктап.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Малайлар: Карап карыйк әле чынлап та сихерле микән? Ә бит бу уенны яшь вакытларында безнең әниләребез дә бик яратып уйнаган.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Уен: “Тукмак” (тукмак кемгә карап туктый аңа җәза бирелә).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Бик матур уйнадыгыз! Егетләрнең килүе әйбәт булды әле.  Егетләр ярдәм итсеннәр  . Әйдәгез әле, утырып каз канатын сыдырып алыгыз.Ә мин казларны   карыйм.(Малайларга, кызларга каз канатлары  салынган савыт бирелә, берничә төркемгә бүленеп, канат сыдырыла.)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Кызлар,сез беләсезме икән, элек каз канатын карага манып, каләм итеп язганнар.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Кызлар:Әйе, беләбез. Каз канатыннан каләм генә түгел майлагыч та ясап була. Аның белән коймак, күзикмәк майларга бик уңайлы.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Ә нигә су буена төшкәндә каз каурыйларын юл буена сибәләр икән?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Бу - киләсе елда каз күп үссен, йортка тезелешеп кайтып керсен, дигән теләк белән эшләнә.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Әни:   Балакайларым, казлар  әзер, барыгыз су буена төшеп казларны чайкап менегез, каз каурыйларын  су юлына чәчеп кайтыгыз.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Икенче күренеш.</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(Чишмә күренеше. Кызлар казларны көянтәләргә элеп кутәрәләр. Түгәрәккә басалар. “Су буена” төшәләр. Малайларга иләк белән каз каурыйлары бирелә. Алар түбәндәге сүзләрне әйтеп, каурый сибеп баралар).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 Малай: Каурыйлары, каурыйлары</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Сибелсен су буена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Казларыгыз шулай уңсын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Киләсе ел буена.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2 Малай: Кыйгак-кыйгак каз кычкыра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Каурыйларын жәлләмә.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Уңсын, уңсын казлары дип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Менә шулай сипкәлә.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3 Малай:Алдан барсын әнкәсе,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Арттан барсын әткәсе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Пипелдәшеп йөгереп барсын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Егерме биш  бәбкәсе.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кызлар бергә: Кырык булсын, тыкрык тулсын,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Дөньялар имин булсын.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(Килеп җиткәч кызлар каз чайкыйлар).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4 Малай: Каз чайкыйлар безнең кызлар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Куллары эшкә ята.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Мактаудан башка бер сүз юк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Бу кызларга карата.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туңдыра башлады бит әле, биеп алыйк булмаса диешәләр. Казларны бәке читенә куеп бииләр).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“Өммегөлсем” биюе (кызлар башкаруында)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Казларыбыз да чистарды. Җылынып та алдык. Әйдәгез, кайтабыз.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Оченче  күренеш</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(Казларны алып түгәрәккә басалар. Музыка астында кайталар. Аларны әни каршы 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Әни: Кайтып та җиттегезмени, балакайларым? Кая казларыгызны алып куйыйм әле. Бигрәк уңган балалар булдыгыз. Мин әле коймакларымны да пешереп бетермәдем.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Ярар, әни, борчылма, без уйный алабыз.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Уен “Наза” (т.х.у) (парлашып бер-бер артлы басалар,аякларын-кулларын хәрәкәтләндерәләр, парсыз бала уенчылар каршысында)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1.Наза дигән кыз баланың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Бөрлегәне түгелгән;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“Наза” дигән уенны без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Уйныйбыз чын күңелдән.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Наза, Наза,         (парсыз бала күпер аша чыга һәм иптәш сайлый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Наза матур кыз бала.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Наза тырыш, уңган бала,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Зирәк, акыллы бала.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Малай: Әйдәгез, “Яшел яулык” уенын уйныйбыз.</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“Яшел яулык” – кызык уен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Ул сизгерлекне сорый.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Дуслар, ярышкан вакытта</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Кул чабып тормый булмый.</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“Яшел яулык”  уены (уен барышында балалар такмазалар, такмаклар,   сөйлиләр)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“Төймә, төймә”. (җырлап, түгәрәктә әйләнеп йөриләр,туктап  бииләр)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 Яңгыр ява сибәләп,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Төймә, төймә төймәләп.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Их төймә, төймә, төймә,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Төймә була егерме.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җырлыйк, бергә уйныйк,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Бергә яшәү күңелле.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Җепкә тезгән төймә кебек,</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Без дә яшик бергәләп.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Их төймә, төймә, төймә,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Төймә була бер җептә.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Җепкә тезгән төймәләрнең</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Матурлыгы берлектә.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 Гөрләп үтте, шаулап үтте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Авылда каз өмәсе.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Бу айларны, бу көннәрне </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Көтеп ала һәммәсе.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 Менә шулай каз өмәсен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Татарда үткәргәннәр.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Ә яшь кызлар күңел биреп</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Бу эшкә өйрәнгәннәр.</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Кызлар: Изге йола, изге бәйрәм,</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Ел саен кабатлансын.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Малайлар: Һәрбер кеше бу бәйрәмдә</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Чын күңелдән шатлансын.</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Җыр “Каз өмәсе” ( Э.Шәрифуллина сүзләре, З.Мөхәммәтдинов көе)</w:t>
      </w:r>
    </w:p>
    <w:p w:rsidR="00397F59" w:rsidRPr="00FA7C43" w:rsidRDefault="00397F59" w:rsidP="00E468CD">
      <w:pPr>
        <w:spacing w:after="0" w:line="240" w:lineRule="auto"/>
        <w:rPr>
          <w:rFonts w:ascii="Times New Roman" w:hAnsi="Times New Roman"/>
          <w:sz w:val="24"/>
          <w:szCs w:val="24"/>
        </w:rPr>
      </w:pPr>
      <w:r w:rsidRPr="00FA7C43">
        <w:rPr>
          <w:rFonts w:ascii="Times New Roman" w:hAnsi="Times New Roman"/>
          <w:sz w:val="24"/>
          <w:szCs w:val="24"/>
        </w:rPr>
        <w:t xml:space="preserve">Әни: Коймагым да пеште. Әйдәгез, балалар каз майларына манып коймак ашыйк, чәй эчик әле.  </w:t>
      </w:r>
    </w:p>
    <w:p w:rsidR="00397F59" w:rsidRPr="00FA7C43" w:rsidRDefault="00397F59" w:rsidP="00E468CD">
      <w:pPr>
        <w:spacing w:after="0" w:line="240" w:lineRule="auto"/>
        <w:rPr>
          <w:rFonts w:ascii="Times New Roman" w:hAnsi="Times New Roman"/>
          <w:sz w:val="24"/>
          <w:szCs w:val="24"/>
        </w:rPr>
      </w:pPr>
    </w:p>
    <w:p w:rsidR="00397F59" w:rsidRPr="003C2C31" w:rsidRDefault="00397F59" w:rsidP="00E468CD">
      <w:pPr>
        <w:spacing w:after="0" w:line="240" w:lineRule="auto"/>
        <w:jc w:val="center"/>
        <w:rPr>
          <w:rFonts w:ascii="Times New Roman" w:hAnsi="Times New Roman"/>
          <w:b/>
          <w:sz w:val="24"/>
          <w:szCs w:val="24"/>
          <w:lang w:val="tt-RU"/>
        </w:rPr>
      </w:pPr>
      <w:r w:rsidRPr="003C2C31">
        <w:rPr>
          <w:rFonts w:ascii="Times New Roman" w:hAnsi="Times New Roman"/>
          <w:b/>
          <w:sz w:val="24"/>
          <w:szCs w:val="24"/>
        </w:rPr>
        <w:t xml:space="preserve">Аулак </w:t>
      </w:r>
      <w:r w:rsidRPr="003C2C31">
        <w:rPr>
          <w:rFonts w:ascii="Times New Roman" w:hAnsi="Times New Roman"/>
          <w:b/>
          <w:sz w:val="24"/>
          <w:szCs w:val="24"/>
          <w:lang w:val="tt-RU"/>
        </w:rPr>
        <w:t>өй</w:t>
      </w:r>
    </w:p>
    <w:p w:rsidR="00397F59" w:rsidRDefault="00397F59" w:rsidP="00E468CD">
      <w:pPr>
        <w:tabs>
          <w:tab w:val="left" w:pos="2745"/>
        </w:tabs>
        <w:spacing w:after="0" w:line="240" w:lineRule="auto"/>
        <w:jc w:val="center"/>
        <w:rPr>
          <w:rFonts w:ascii="Times New Roman" w:hAnsi="Times New Roman"/>
          <w:spacing w:val="-1"/>
          <w:sz w:val="24"/>
          <w:szCs w:val="24"/>
          <w:lang w:val="tt-RU"/>
        </w:rPr>
      </w:pPr>
      <w:r w:rsidRPr="003355AA">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color w:val="000000"/>
          <w:sz w:val="24"/>
          <w:szCs w:val="24"/>
          <w:lang w:val="tt-RU"/>
        </w:rPr>
      </w:pPr>
      <w:r w:rsidRPr="003355AA">
        <w:rPr>
          <w:rFonts w:ascii="Times New Roman" w:hAnsi="Times New Roman"/>
          <w:color w:val="000000"/>
          <w:sz w:val="24"/>
          <w:szCs w:val="24"/>
          <w:lang w:val="tt-RU"/>
        </w:rPr>
        <w:t>Музепова Гузель Ахметовна</w:t>
      </w:r>
      <w:r>
        <w:rPr>
          <w:rFonts w:ascii="Times New Roman" w:hAnsi="Times New Roman"/>
          <w:color w:val="000000"/>
          <w:sz w:val="24"/>
          <w:szCs w:val="24"/>
          <w:lang w:val="tt-RU"/>
        </w:rPr>
        <w:t xml:space="preserve">, </w:t>
      </w:r>
    </w:p>
    <w:p w:rsidR="00397F59" w:rsidRDefault="00397F59" w:rsidP="00E468CD">
      <w:pPr>
        <w:spacing w:after="0" w:line="240" w:lineRule="auto"/>
        <w:jc w:val="right"/>
        <w:rPr>
          <w:rFonts w:ascii="Times New Roman" w:hAnsi="Times New Roman"/>
          <w:color w:val="000000"/>
          <w:sz w:val="24"/>
          <w:szCs w:val="24"/>
          <w:lang w:val="tt-RU"/>
        </w:rPr>
      </w:pPr>
      <w:r w:rsidRPr="003355AA">
        <w:rPr>
          <w:rFonts w:ascii="Times New Roman" w:hAnsi="Times New Roman"/>
          <w:color w:val="000000"/>
          <w:sz w:val="24"/>
          <w:szCs w:val="24"/>
          <w:lang w:val="tt-RU"/>
        </w:rPr>
        <w:t>Шарафиева Гузелия Наилевна</w:t>
      </w:r>
    </w:p>
    <w:p w:rsidR="00397F59" w:rsidRDefault="00397F59" w:rsidP="00E468CD">
      <w:pPr>
        <w:spacing w:after="0" w:line="240" w:lineRule="auto"/>
        <w:jc w:val="right"/>
        <w:rPr>
          <w:rFonts w:ascii="Times New Roman" w:hAnsi="Times New Roman"/>
          <w:sz w:val="24"/>
          <w:szCs w:val="24"/>
          <w:lang w:val="tt-RU"/>
        </w:rPr>
      </w:pPr>
      <w:r w:rsidRPr="003355AA">
        <w:rPr>
          <w:rFonts w:ascii="Times New Roman" w:hAnsi="Times New Roman"/>
          <w:color w:val="000000"/>
          <w:sz w:val="24"/>
          <w:szCs w:val="24"/>
        </w:rPr>
        <w:t>МБДОУ «Балтасинский детский сад №3 общеразвивающего вида»</w:t>
      </w:r>
    </w:p>
    <w:p w:rsidR="00397F59" w:rsidRPr="00AF704F" w:rsidRDefault="00397F59" w:rsidP="00E468CD">
      <w:pPr>
        <w:spacing w:after="0" w:line="240" w:lineRule="auto"/>
        <w:rPr>
          <w:lang w:val="tt-RU"/>
        </w:rPr>
      </w:pPr>
      <w:r w:rsidRPr="00AF704F">
        <w:rPr>
          <w:rStyle w:val="c2c5"/>
          <w:lang w:val="tt-RU"/>
        </w:rPr>
        <w:t>( Туган телләр һәм халыклар   бердәмлеге елы уңаеннан үткәрелгән фольклор кичәсе)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Катнашалар: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1.Әни- Гузәл</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2.Әби- Гүзәлия</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3.К.Камилә-кызлары.</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4.Кызлар: К. Камилә, С. Камилә, Сәмирә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5.Егетләр: Шакирҗан,Закирҗан,Габдулла,Миннегали.</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Авыл өе күренеше.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Әни: </w:t>
      </w:r>
      <w:r w:rsidRPr="00AF704F">
        <w:rPr>
          <w:rStyle w:val="c0c5"/>
          <w:sz w:val="24"/>
          <w:szCs w:val="24"/>
          <w:lang w:val="tt-RU"/>
        </w:rPr>
        <w:t>(</w:t>
      </w:r>
      <w:r w:rsidRPr="00AF704F">
        <w:rPr>
          <w:rStyle w:val="c2c5"/>
          <w:rFonts w:ascii="Times New Roman" w:hAnsi="Times New Roman"/>
          <w:sz w:val="24"/>
          <w:szCs w:val="24"/>
          <w:lang w:val="tt-RU"/>
        </w:rPr>
        <w:t>кунакка бару өчен киенгән)</w:t>
      </w:r>
      <w:r w:rsidRPr="00AF704F">
        <w:rPr>
          <w:rFonts w:ascii="Times New Roman" w:hAnsi="Times New Roman"/>
          <w:sz w:val="24"/>
          <w:szCs w:val="24"/>
          <w:lang w:val="tt-RU"/>
        </w:rPr>
        <w:t> Кызым,без кодаларга кунакка барабыз.Әтиең ат җигә.Әбиең мунча керә.Чыккач мәтрүшкәләр салып чәй эчертерсең.Без,алла боерса,иртәгә кичкә кайтып җитәрбез.Әйбәт кенә торыгыз,яме.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 Камилә: Әнием,син бер дә борчылма. Без инде җиткән кызлар.Бар эшне дә беләбез.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Әни: Шулай,кызым,шулай.Тик алай да да тәртипле була күрегез.Аулак өйгә иптәш кызларыгыз килми калмас.Әбиеңә дә күз-колак булыгыз.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 Камилә: Борчылма,әнием.Без кызлар белән чигү чигеп кенә утырабыз.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Әни: Ярар,кызым,үзегез карагыз инде.Ходай сезгә әдәплелек бирсен.Аллага тапшырып кузгалыйк без. Юл кешесенең юлда булуы хәерле.Биссмиләһи,тәвәкәлтү галләләһ.Вәлә хәүлә вәлә куәттә иллә билләһ...</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Камилә: Исән-сау йөреп кайтыгыз, әнием,хәерле юллар.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Камилә әнисен озата.</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Камилә: Кызлар зарыгып беткәннәрдер инде. </w:t>
      </w:r>
      <w:r w:rsidRPr="00AF704F">
        <w:rPr>
          <w:rFonts w:ascii="Times New Roman" w:hAnsi="Times New Roman"/>
          <w:sz w:val="24"/>
          <w:szCs w:val="24"/>
        </w:rPr>
        <w:t>Кая тиз генә Аянага кереп чыгыйм әле.</w:t>
      </w:r>
      <w:r w:rsidRPr="00AF704F">
        <w:rPr>
          <w:rFonts w:ascii="Times New Roman" w:hAnsi="Times New Roman"/>
          <w:sz w:val="24"/>
          <w:szCs w:val="24"/>
          <w:lang w:val="tt-RU"/>
        </w:rPr>
        <w:t xml:space="preserve"> Ә сез сеңелләрем өйдә генә утырыгыз. </w:t>
      </w:r>
      <w:r w:rsidRPr="00AF704F">
        <w:rPr>
          <w:rStyle w:val="c2c5"/>
          <w:rFonts w:ascii="Times New Roman" w:hAnsi="Times New Roman"/>
          <w:sz w:val="24"/>
          <w:szCs w:val="24"/>
          <w:lang w:val="tt-RU"/>
        </w:rPr>
        <w:t>(китә).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Әби керә.Кулында сөлге,себерке.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Әби: Һай мунчасы да мунчасы,шундый эссе,шундый парлы булды.Кияү шәп яга шул минем мунчаны.Рәхәтләнеп чабындым,рәхмәт төшкере.Уф,җиде кат тирем чыкты,валлаһи.Кызым, Камилә, син кайда?Өйдә юк, ахыры.Иптәш кызына чапкандыр инде.Кая чәй куеп эчим әле.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(Самавыр алып керә.Чәй эчә.)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 Камилә</w:t>
      </w:r>
      <w:r w:rsidRPr="00AF704F">
        <w:rPr>
          <w:rFonts w:ascii="Times New Roman" w:hAnsi="Times New Roman"/>
          <w:sz w:val="24"/>
          <w:szCs w:val="24"/>
        </w:rPr>
        <w:t xml:space="preserve"> кайта.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Камилә</w:t>
      </w:r>
      <w:r w:rsidRPr="00AF704F">
        <w:rPr>
          <w:rFonts w:ascii="Times New Roman" w:hAnsi="Times New Roman"/>
          <w:sz w:val="24"/>
          <w:szCs w:val="24"/>
        </w:rPr>
        <w:t>: И-и,әби җаным чыгып та җиттеңмени? Өч сәгать тә булмады бит әле.Мунча шәп булдымы?Рәхәтләнеп чабындыңмы?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Әби: Яшь чактагы шикелле өчәр-дүртәр сәгать юынып булмый хәзер,кызым,хәл китә.Җәйгә туксан суга бит инде,алла боерса.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Камилә</w:t>
      </w:r>
      <w:r w:rsidRPr="00AF704F">
        <w:rPr>
          <w:rFonts w:ascii="Times New Roman" w:hAnsi="Times New Roman"/>
          <w:sz w:val="24"/>
          <w:szCs w:val="24"/>
        </w:rPr>
        <w:t>: Әби, сине Бәдерниса күршең үзләренә чакырды әле.Телевизорым ватылды,сөйләшеп утырырбыз ди.</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Әби: Шулаймыни? Бигрәк хәйләкәр инде үзең,нәкъ үземә охшагансың.Бәдернисаны да көйләп куйгансың.Керәм,кызым,керәм.Сезнең янда убырлы карчык булып утырыр хәлем юк.Җыелыгыз аулак өйгә.Яшь чакта уйнап-көлеп калыгыз.Тик артыгын шаярышмагыз.Җегетләр дә киләме соң?</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Камилә</w:t>
      </w:r>
      <w:r w:rsidRPr="00AF704F">
        <w:rPr>
          <w:rFonts w:ascii="Times New Roman" w:hAnsi="Times New Roman"/>
          <w:sz w:val="24"/>
          <w:szCs w:val="24"/>
        </w:rPr>
        <w:t>: Син бигрәк инде,әбием.Кызлар гына килә.Чигү чигеп утырырбыз дигән идек.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Әби</w:t>
      </w:r>
      <w:r w:rsidRPr="00AF704F">
        <w:rPr>
          <w:rStyle w:val="c0c5"/>
          <w:sz w:val="24"/>
          <w:szCs w:val="24"/>
        </w:rPr>
        <w:t>:(</w:t>
      </w:r>
      <w:r w:rsidRPr="00AF704F">
        <w:rPr>
          <w:rStyle w:val="c2c5"/>
          <w:rFonts w:ascii="Times New Roman" w:hAnsi="Times New Roman"/>
          <w:sz w:val="24"/>
          <w:szCs w:val="24"/>
        </w:rPr>
        <w:t>хәйләкәр елмаеп</w:t>
      </w:r>
      <w:r w:rsidRPr="00AF704F">
        <w:rPr>
          <w:rFonts w:ascii="Times New Roman" w:hAnsi="Times New Roman"/>
          <w:sz w:val="24"/>
          <w:szCs w:val="24"/>
        </w:rPr>
        <w:t>)Шулаймыни? И-и,менә без яшь чакта була иде ул аулак өйләр.Үзем мут идем,чибәр идем.Бабаңны да шул аулак өйдә үземә караткан идем.И-и гомерләр.Хәзер телевизордан гына күрергә калды шул.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Әби киенә.Кыз</w:t>
      </w:r>
      <w:r w:rsidRPr="00AF704F">
        <w:rPr>
          <w:rFonts w:ascii="Times New Roman" w:hAnsi="Times New Roman"/>
          <w:sz w:val="24"/>
          <w:szCs w:val="24"/>
          <w:lang w:val="tt-RU"/>
        </w:rPr>
        <w:t>лар</w:t>
      </w:r>
      <w:r w:rsidRPr="00AF704F">
        <w:rPr>
          <w:rFonts w:ascii="Times New Roman" w:hAnsi="Times New Roman"/>
          <w:sz w:val="24"/>
          <w:szCs w:val="24"/>
        </w:rPr>
        <w:t xml:space="preserve"> аңа булыша.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Әби: Коръәнемне дә алыйм әле.Бәдернисага аятьләр укырым.Тәки үзе өйрәнә алмады.(</w:t>
      </w:r>
      <w:r w:rsidRPr="00AF704F">
        <w:rPr>
          <w:rStyle w:val="c2c5"/>
          <w:rFonts w:ascii="Times New Roman" w:hAnsi="Times New Roman"/>
          <w:sz w:val="24"/>
          <w:szCs w:val="24"/>
        </w:rPr>
        <w:t>Чыга.Кыз аны озата).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Камилә</w:t>
      </w:r>
      <w:r w:rsidRPr="00AF704F">
        <w:rPr>
          <w:rFonts w:ascii="Times New Roman" w:hAnsi="Times New Roman"/>
          <w:sz w:val="24"/>
          <w:szCs w:val="24"/>
        </w:rPr>
        <w:t>: Дусларым да килеп җитәр инде.Мичтәге бәлешләрне карыйм әле.Көеп бетмәсеннәр тагы.(</w:t>
      </w:r>
      <w:r w:rsidRPr="00AF704F">
        <w:rPr>
          <w:rStyle w:val="c2c5"/>
          <w:rFonts w:ascii="Times New Roman" w:hAnsi="Times New Roman"/>
          <w:sz w:val="24"/>
          <w:szCs w:val="24"/>
        </w:rPr>
        <w:t>өйнең кече ягына кереп китә).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Күрше кыз</w:t>
      </w:r>
      <w:r w:rsidRPr="00AF704F">
        <w:rPr>
          <w:rFonts w:ascii="Times New Roman" w:hAnsi="Times New Roman"/>
          <w:sz w:val="24"/>
          <w:szCs w:val="24"/>
          <w:lang w:val="tt-RU"/>
        </w:rPr>
        <w:t>лары Аяна, Диләрә, Нәзилә</w:t>
      </w:r>
      <w:r w:rsidRPr="00AF704F">
        <w:rPr>
          <w:rFonts w:ascii="Times New Roman" w:hAnsi="Times New Roman"/>
          <w:sz w:val="24"/>
          <w:szCs w:val="24"/>
        </w:rPr>
        <w:t xml:space="preserve"> керә.Кул эшләре тоткан</w:t>
      </w:r>
      <w:r w:rsidRPr="00AF704F">
        <w:rPr>
          <w:rFonts w:ascii="Times New Roman" w:hAnsi="Times New Roman"/>
          <w:sz w:val="24"/>
          <w:szCs w:val="24"/>
          <w:lang w:val="tt-RU"/>
        </w:rPr>
        <w:t>нар</w:t>
      </w:r>
      <w:r w:rsidRPr="00AF704F">
        <w:rPr>
          <w:rFonts w:ascii="Times New Roman" w:hAnsi="Times New Roman"/>
          <w:sz w:val="24"/>
          <w:szCs w:val="24"/>
        </w:rPr>
        <w:t>.</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Аяна</w:t>
      </w:r>
      <w:r w:rsidRPr="00AF704F">
        <w:rPr>
          <w:rFonts w:ascii="Times New Roman" w:hAnsi="Times New Roman"/>
          <w:sz w:val="24"/>
          <w:szCs w:val="24"/>
        </w:rPr>
        <w:t>: Дустым</w:t>
      </w:r>
      <w:r w:rsidRPr="00AF704F">
        <w:rPr>
          <w:rFonts w:ascii="Times New Roman" w:hAnsi="Times New Roman"/>
          <w:sz w:val="24"/>
          <w:szCs w:val="24"/>
          <w:lang w:val="tt-RU"/>
        </w:rPr>
        <w:t xml:space="preserve"> , Камилә, син кайда? Без килеп җиттек.Ау-у,син кайда? Кызлар, Камилә кайда соң ул? Әллә өйдә юк инде?(</w:t>
      </w:r>
      <w:r w:rsidRPr="00AF704F">
        <w:rPr>
          <w:rStyle w:val="c2c5"/>
          <w:rFonts w:ascii="Times New Roman" w:hAnsi="Times New Roman"/>
          <w:sz w:val="24"/>
          <w:szCs w:val="24"/>
          <w:lang w:val="tt-RU"/>
        </w:rPr>
        <w:t>Көзге каршына килеп төзәтенә,чәчләрен сыпыра</w:t>
      </w:r>
      <w:r w:rsidRPr="00AF704F">
        <w:rPr>
          <w:rFonts w:ascii="Times New Roman" w:hAnsi="Times New Roman"/>
          <w:sz w:val="24"/>
          <w:szCs w:val="24"/>
          <w:lang w:val="tt-RU"/>
        </w:rPr>
        <w:t>).Мин матур,мин чибәр...күрсәң гайрәтең чигәр.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Камилә керә.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Камилә: Кердегезме,дусларым.Менә шәп булган.Әйдә азрак безгә булышырсыз.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Аяна: Егетләр белә микән сездә аулак өй икәнен?Анда кунак егет тә килгән ди әле Сәлмнәргә.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К.Камилә: Белмәсләр ул мут күзләр.Әле бая кызлар чакырырга барганда Сәлим “Аулак өйгә без дә киләбез” дип артымнан кычкырып калды.</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w:t>
      </w:r>
      <w:r w:rsidRPr="00AF704F">
        <w:rPr>
          <w:rFonts w:ascii="Times New Roman" w:hAnsi="Times New Roman"/>
          <w:b/>
          <w:sz w:val="24"/>
          <w:szCs w:val="24"/>
          <w:lang w:val="tt-RU"/>
        </w:rPr>
        <w:t>Зәрина</w:t>
      </w:r>
      <w:r w:rsidRPr="00AF704F">
        <w:rPr>
          <w:rFonts w:ascii="Times New Roman" w:hAnsi="Times New Roman"/>
          <w:sz w:val="24"/>
          <w:szCs w:val="24"/>
          <w:lang w:val="tt-RU"/>
        </w:rPr>
        <w:t>, Венера, Мәрьям керә.Шаярып җырлап-биеп такмак әйтә.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   </w:t>
      </w:r>
      <w:r w:rsidRPr="00AF704F">
        <w:rPr>
          <w:rFonts w:ascii="Times New Roman" w:hAnsi="Times New Roman"/>
          <w:b/>
          <w:sz w:val="24"/>
          <w:szCs w:val="24"/>
          <w:lang w:val="tt-RU"/>
        </w:rPr>
        <w:t>Зәрина</w:t>
      </w:r>
      <w:r w:rsidRPr="00AF704F">
        <w:rPr>
          <w:rFonts w:ascii="Times New Roman" w:hAnsi="Times New Roman"/>
          <w:sz w:val="24"/>
          <w:szCs w:val="24"/>
          <w:lang w:val="tt-RU"/>
        </w:rPr>
        <w:t xml:space="preserve"> Венера, Мәрьям</w:t>
      </w:r>
      <w:r w:rsidRPr="00AF704F">
        <w:rPr>
          <w:rFonts w:ascii="Times New Roman" w:hAnsi="Times New Roman"/>
          <w:sz w:val="24"/>
          <w:szCs w:val="24"/>
        </w:rPr>
        <w:t>: Аулак өйгә чакыргансыз,</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xml:space="preserve">                                               Бәлешегез пешәме?                 </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xml:space="preserve">                                               Егетләр килерме диеп?</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xml:space="preserve">                                                Эчл</w:t>
      </w:r>
      <w:r w:rsidRPr="00AF704F">
        <w:rPr>
          <w:rFonts w:ascii="Times New Roman" w:hAnsi="Times New Roman"/>
          <w:sz w:val="24"/>
          <w:szCs w:val="24"/>
          <w:lang w:val="tt-RU"/>
        </w:rPr>
        <w:t>ә</w:t>
      </w:r>
      <w:r w:rsidRPr="00AF704F">
        <w:rPr>
          <w:rFonts w:ascii="Times New Roman" w:hAnsi="Times New Roman"/>
          <w:sz w:val="24"/>
          <w:szCs w:val="24"/>
        </w:rPr>
        <w:t>регез пошамы?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lang w:val="tt-RU"/>
        </w:rPr>
        <w:t>Кызла:</w:t>
      </w:r>
      <w:r w:rsidRPr="00AF704F">
        <w:rPr>
          <w:rFonts w:ascii="Times New Roman" w:hAnsi="Times New Roman"/>
          <w:sz w:val="24"/>
          <w:szCs w:val="24"/>
        </w:rPr>
        <w:t>Килмәсәләр,кирәкләре бер тиен.</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sz w:val="24"/>
          <w:szCs w:val="24"/>
        </w:rPr>
        <w:t>: Алай димәгез кызлар. Алар килсә күңелле була ул.Такмаклар әйтешербез.Бүләкләр дә алып килерләр.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w:t>
      </w:r>
      <w:r w:rsidRPr="00AF704F">
        <w:rPr>
          <w:rFonts w:ascii="Times New Roman" w:hAnsi="Times New Roman"/>
          <w:b/>
          <w:sz w:val="24"/>
          <w:szCs w:val="24"/>
          <w:lang w:val="tt-RU"/>
        </w:rPr>
        <w:t>Азалина, Алина</w:t>
      </w:r>
      <w:r w:rsidRPr="00AF704F">
        <w:rPr>
          <w:rFonts w:ascii="Times New Roman" w:hAnsi="Times New Roman"/>
          <w:sz w:val="24"/>
          <w:szCs w:val="24"/>
        </w:rPr>
        <w:t> керә.Бәйләү,чигү әйберләрен тоткан</w:t>
      </w:r>
      <w:r w:rsidRPr="00AF704F">
        <w:rPr>
          <w:rFonts w:ascii="Times New Roman" w:hAnsi="Times New Roman"/>
          <w:sz w:val="24"/>
          <w:szCs w:val="24"/>
          <w:lang w:val="tt-RU"/>
        </w:rPr>
        <w:t>нар</w:t>
      </w:r>
      <w:r w:rsidRPr="00AF704F">
        <w:rPr>
          <w:rFonts w:ascii="Times New Roman" w:hAnsi="Times New Roman"/>
          <w:sz w:val="24"/>
          <w:szCs w:val="24"/>
        </w:rPr>
        <w:t>.</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Кәмилә</w:t>
      </w:r>
      <w:r w:rsidRPr="00AF704F">
        <w:rPr>
          <w:rFonts w:ascii="Times New Roman" w:hAnsi="Times New Roman"/>
          <w:sz w:val="24"/>
          <w:szCs w:val="24"/>
        </w:rPr>
        <w:t>: Килеп җит</w:t>
      </w:r>
      <w:r w:rsidRPr="00AF704F">
        <w:rPr>
          <w:rFonts w:ascii="Times New Roman" w:hAnsi="Times New Roman"/>
          <w:sz w:val="24"/>
          <w:szCs w:val="24"/>
          <w:lang w:val="tt-RU"/>
        </w:rPr>
        <w:t xml:space="preserve">тегезме </w:t>
      </w:r>
      <w:r w:rsidRPr="00AF704F">
        <w:rPr>
          <w:rFonts w:ascii="Times New Roman" w:hAnsi="Times New Roman"/>
          <w:sz w:val="24"/>
          <w:szCs w:val="24"/>
        </w:rPr>
        <w:t>дус</w:t>
      </w:r>
      <w:r w:rsidRPr="00AF704F">
        <w:rPr>
          <w:rFonts w:ascii="Times New Roman" w:hAnsi="Times New Roman"/>
          <w:sz w:val="24"/>
          <w:szCs w:val="24"/>
          <w:lang w:val="tt-RU"/>
        </w:rPr>
        <w:t>лар?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Азалина</w:t>
      </w:r>
      <w:r w:rsidRPr="00AF704F">
        <w:rPr>
          <w:rFonts w:ascii="Times New Roman" w:hAnsi="Times New Roman"/>
          <w:b/>
          <w:sz w:val="24"/>
          <w:szCs w:val="24"/>
        </w:rPr>
        <w:t>:</w:t>
      </w:r>
      <w:r w:rsidRPr="00AF704F">
        <w:rPr>
          <w:rFonts w:ascii="Times New Roman" w:hAnsi="Times New Roman"/>
          <w:sz w:val="24"/>
          <w:szCs w:val="24"/>
        </w:rPr>
        <w:t> Җегетләрегез кайда кызлар? Үзегез генә утырырга калдыгызмыни?</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Аяна</w:t>
      </w:r>
      <w:r w:rsidRPr="00AF704F">
        <w:rPr>
          <w:rFonts w:ascii="Times New Roman" w:hAnsi="Times New Roman"/>
          <w:sz w:val="24"/>
          <w:szCs w:val="24"/>
        </w:rPr>
        <w:t>: </w:t>
      </w:r>
      <w:r w:rsidRPr="00AF704F">
        <w:rPr>
          <w:rFonts w:ascii="Times New Roman" w:hAnsi="Times New Roman"/>
          <w:sz w:val="24"/>
          <w:szCs w:val="24"/>
          <w:lang w:val="tt-RU"/>
        </w:rPr>
        <w:t>Азалинаның</w:t>
      </w:r>
      <w:r w:rsidRPr="00AF704F">
        <w:rPr>
          <w:rFonts w:ascii="Times New Roman" w:hAnsi="Times New Roman"/>
          <w:sz w:val="24"/>
          <w:szCs w:val="24"/>
        </w:rPr>
        <w:t xml:space="preserve"> һаман шул җегет булыр инде.Туймадың шул әтрәк әләмнәрдән.</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 </w:t>
      </w:r>
      <w:r w:rsidRPr="00AF704F">
        <w:rPr>
          <w:rFonts w:ascii="Times New Roman" w:hAnsi="Times New Roman"/>
          <w:b/>
          <w:sz w:val="24"/>
          <w:szCs w:val="24"/>
          <w:lang w:val="tt-RU"/>
        </w:rPr>
        <w:t>Руфина, Зөхрә</w:t>
      </w:r>
      <w:r w:rsidRPr="00AF704F">
        <w:rPr>
          <w:rFonts w:ascii="Times New Roman" w:hAnsi="Times New Roman"/>
          <w:sz w:val="24"/>
          <w:szCs w:val="24"/>
        </w:rPr>
        <w:t xml:space="preserve"> керә.Кул</w:t>
      </w:r>
      <w:r w:rsidRPr="00AF704F">
        <w:rPr>
          <w:rFonts w:ascii="Times New Roman" w:hAnsi="Times New Roman"/>
          <w:sz w:val="24"/>
          <w:szCs w:val="24"/>
          <w:lang w:val="tt-RU"/>
        </w:rPr>
        <w:t>лар</w:t>
      </w:r>
      <w:r w:rsidRPr="00AF704F">
        <w:rPr>
          <w:rFonts w:ascii="Times New Roman" w:hAnsi="Times New Roman"/>
          <w:sz w:val="24"/>
          <w:szCs w:val="24"/>
        </w:rPr>
        <w:t>ында зур төенчек.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Руфина, Зөхрә</w:t>
      </w:r>
      <w:r w:rsidRPr="00AF704F">
        <w:rPr>
          <w:rFonts w:ascii="Times New Roman" w:hAnsi="Times New Roman"/>
          <w:sz w:val="24"/>
          <w:szCs w:val="24"/>
        </w:rPr>
        <w:t>: Чакырмасагыз да килд</w:t>
      </w:r>
      <w:r w:rsidRPr="00AF704F">
        <w:rPr>
          <w:rFonts w:ascii="Times New Roman" w:hAnsi="Times New Roman"/>
          <w:sz w:val="24"/>
          <w:szCs w:val="24"/>
          <w:lang w:val="tt-RU"/>
        </w:rPr>
        <w:t>ек</w:t>
      </w:r>
      <w:r w:rsidRPr="00AF704F">
        <w:rPr>
          <w:rFonts w:ascii="Times New Roman" w:hAnsi="Times New Roman"/>
          <w:sz w:val="24"/>
          <w:szCs w:val="24"/>
        </w:rPr>
        <w:t xml:space="preserve"> әле.Нигә сез </w:t>
      </w:r>
      <w:r w:rsidRPr="00AF704F">
        <w:rPr>
          <w:rFonts w:ascii="Times New Roman" w:hAnsi="Times New Roman"/>
          <w:sz w:val="24"/>
          <w:szCs w:val="24"/>
          <w:lang w:val="tt-RU"/>
        </w:rPr>
        <w:t>безне</w:t>
      </w:r>
      <w:r w:rsidRPr="00AF704F">
        <w:rPr>
          <w:rFonts w:ascii="Times New Roman" w:hAnsi="Times New Roman"/>
          <w:sz w:val="24"/>
          <w:szCs w:val="24"/>
        </w:rPr>
        <w:t xml:space="preserve"> һаман читкә кагасыз?</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sz w:val="24"/>
          <w:szCs w:val="24"/>
        </w:rPr>
        <w:t xml:space="preserve"> Әйдә,әйдә </w:t>
      </w:r>
      <w:r w:rsidRPr="00AF704F">
        <w:rPr>
          <w:rFonts w:ascii="Times New Roman" w:hAnsi="Times New Roman"/>
          <w:sz w:val="24"/>
          <w:szCs w:val="24"/>
          <w:lang w:val="tt-RU"/>
        </w:rPr>
        <w:t>кызлар</w:t>
      </w:r>
      <w:r w:rsidRPr="00AF704F">
        <w:rPr>
          <w:rFonts w:ascii="Times New Roman" w:hAnsi="Times New Roman"/>
          <w:sz w:val="24"/>
          <w:szCs w:val="24"/>
        </w:rPr>
        <w:t>,чакырган җиргә генә килмиләр.Менә килгәнсе</w:t>
      </w:r>
      <w:r w:rsidRPr="00AF704F">
        <w:rPr>
          <w:rFonts w:ascii="Times New Roman" w:hAnsi="Times New Roman"/>
          <w:sz w:val="24"/>
          <w:szCs w:val="24"/>
          <w:lang w:val="tt-RU"/>
        </w:rPr>
        <w:t xml:space="preserve">з </w:t>
      </w:r>
      <w:r w:rsidRPr="00AF704F">
        <w:rPr>
          <w:rFonts w:ascii="Times New Roman" w:hAnsi="Times New Roman"/>
          <w:sz w:val="24"/>
          <w:szCs w:val="24"/>
        </w:rPr>
        <w:t>бит әле.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Руфина</w:t>
      </w:r>
      <w:r w:rsidRPr="00AF704F">
        <w:rPr>
          <w:rFonts w:ascii="Times New Roman" w:hAnsi="Times New Roman"/>
          <w:b/>
          <w:sz w:val="24"/>
          <w:szCs w:val="24"/>
        </w:rPr>
        <w:t>:</w:t>
      </w:r>
      <w:r w:rsidRPr="00AF704F">
        <w:rPr>
          <w:rFonts w:ascii="Times New Roman" w:hAnsi="Times New Roman"/>
          <w:sz w:val="24"/>
          <w:szCs w:val="24"/>
        </w:rPr>
        <w:t> Килде</w:t>
      </w:r>
      <w:r w:rsidRPr="00AF704F">
        <w:rPr>
          <w:rFonts w:ascii="Times New Roman" w:hAnsi="Times New Roman"/>
          <w:sz w:val="24"/>
          <w:szCs w:val="24"/>
          <w:lang w:val="tt-RU"/>
        </w:rPr>
        <w:t>к</w:t>
      </w:r>
      <w:r w:rsidRPr="00AF704F">
        <w:rPr>
          <w:rFonts w:ascii="Times New Roman" w:hAnsi="Times New Roman"/>
          <w:sz w:val="24"/>
          <w:szCs w:val="24"/>
        </w:rPr>
        <w:t xml:space="preserve"> шул,әллә килмәс дип уйлаган идегезме? </w:t>
      </w:r>
      <w:r w:rsidRPr="00AF704F">
        <w:rPr>
          <w:rFonts w:ascii="Times New Roman" w:hAnsi="Times New Roman"/>
          <w:sz w:val="24"/>
          <w:szCs w:val="24"/>
          <w:lang w:val="tt-RU"/>
        </w:rPr>
        <w:t>Безнең</w:t>
      </w:r>
      <w:r w:rsidRPr="00AF704F">
        <w:rPr>
          <w:rFonts w:ascii="Times New Roman" w:hAnsi="Times New Roman"/>
          <w:sz w:val="24"/>
          <w:szCs w:val="24"/>
        </w:rPr>
        <w:t xml:space="preserve"> кай җире</w:t>
      </w:r>
      <w:r w:rsidRPr="00AF704F">
        <w:rPr>
          <w:rFonts w:ascii="Times New Roman" w:hAnsi="Times New Roman"/>
          <w:sz w:val="24"/>
          <w:szCs w:val="24"/>
          <w:lang w:val="tt-RU"/>
        </w:rPr>
        <w:t xml:space="preserve">без </w:t>
      </w:r>
      <w:r w:rsidRPr="00AF704F">
        <w:rPr>
          <w:rFonts w:ascii="Times New Roman" w:hAnsi="Times New Roman"/>
          <w:sz w:val="24"/>
          <w:szCs w:val="24"/>
        </w:rPr>
        <w:t>сездән ким?</w:t>
      </w:r>
      <w:r w:rsidRPr="00AF704F">
        <w:rPr>
          <w:rFonts w:ascii="Times New Roman" w:hAnsi="Times New Roman"/>
          <w:sz w:val="24"/>
          <w:szCs w:val="24"/>
          <w:lang w:val="tt-RU"/>
        </w:rPr>
        <w:t xml:space="preserve"> Артыграк та әле.Киемнәребез дә сезнеке ише генә түгел.Менә минем бу шәлъяулыгымны әти кичә генә Балтач базарыннан алып кайтты.Матурмы,күзегез кызамы?</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Зәрина</w:t>
      </w:r>
      <w:r w:rsidRPr="00AF704F">
        <w:rPr>
          <w:rFonts w:ascii="Times New Roman" w:hAnsi="Times New Roman"/>
          <w:sz w:val="24"/>
          <w:szCs w:val="24"/>
          <w:lang w:val="tt-RU"/>
        </w:rPr>
        <w:t>: Матур инде матур,печән кибәне өстенә ябып куйган ефәк кебек.</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Сәмирә</w:t>
      </w:r>
      <w:r w:rsidRPr="00AF704F">
        <w:rPr>
          <w:rFonts w:ascii="Times New Roman" w:hAnsi="Times New Roman"/>
          <w:sz w:val="24"/>
          <w:szCs w:val="24"/>
          <w:lang w:val="tt-RU"/>
        </w:rPr>
        <w:t>:Кызлар, әйдәгез матур кулъяулыклар чигик әле. Егетләребезгә бүләк итеп бирербез.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Кызлар</w:t>
      </w:r>
      <w:r w:rsidRPr="00AF704F">
        <w:rPr>
          <w:rFonts w:ascii="Times New Roman" w:hAnsi="Times New Roman"/>
          <w:sz w:val="24"/>
          <w:szCs w:val="24"/>
          <w:lang w:val="tt-RU"/>
        </w:rPr>
        <w:t>: (</w:t>
      </w:r>
      <w:r w:rsidRPr="00AF704F">
        <w:rPr>
          <w:rStyle w:val="c2c5"/>
          <w:rFonts w:ascii="Times New Roman" w:hAnsi="Times New Roman"/>
          <w:sz w:val="24"/>
          <w:szCs w:val="24"/>
          <w:lang w:val="tt-RU"/>
        </w:rPr>
        <w:t>җырлый-җырлый</w:t>
      </w:r>
      <w:r w:rsidRPr="00AF704F">
        <w:rPr>
          <w:rFonts w:ascii="Times New Roman" w:hAnsi="Times New Roman"/>
          <w:sz w:val="24"/>
          <w:szCs w:val="24"/>
          <w:lang w:val="tt-RU"/>
        </w:rPr>
        <w:t xml:space="preserve"> кулъяулыклар чигәләр</w:t>
      </w:r>
      <w:r w:rsidRPr="00AF704F">
        <w:rPr>
          <w:rStyle w:val="c2c5"/>
          <w:rFonts w:ascii="Times New Roman" w:hAnsi="Times New Roman"/>
          <w:sz w:val="24"/>
          <w:szCs w:val="24"/>
          <w:lang w:val="tt-RU"/>
        </w:rPr>
        <w:t xml:space="preserve"> </w:t>
      </w:r>
      <w:r w:rsidRPr="00AF704F">
        <w:rPr>
          <w:rFonts w:ascii="Times New Roman" w:hAnsi="Times New Roman"/>
          <w:sz w:val="24"/>
          <w:szCs w:val="24"/>
          <w:lang w:val="tt-RU"/>
        </w:rPr>
        <w:t>).</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Руфина:</w:t>
      </w:r>
      <w:r w:rsidRPr="00AF704F">
        <w:rPr>
          <w:rFonts w:ascii="Times New Roman" w:hAnsi="Times New Roman"/>
          <w:sz w:val="24"/>
          <w:szCs w:val="24"/>
          <w:lang w:val="tt-RU"/>
        </w:rPr>
        <w:t> Гел җырлап кына утырып булмас монда.Бәйләвемне бәйләп бетерәсе дә бар әле</w:t>
      </w:r>
      <w:r w:rsidRPr="00AF704F">
        <w:rPr>
          <w:rStyle w:val="c2c5"/>
          <w:rFonts w:ascii="Times New Roman" w:hAnsi="Times New Roman"/>
          <w:sz w:val="24"/>
          <w:szCs w:val="24"/>
          <w:lang w:val="tt-RU"/>
        </w:rPr>
        <w:t>.(кулына бәйләү әйберләрен ала).</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Тышта әче итеп сызгырган тавыш ишетелә.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w:t>
      </w:r>
      <w:r w:rsidRPr="00AF704F">
        <w:rPr>
          <w:rFonts w:ascii="Times New Roman" w:hAnsi="Times New Roman"/>
          <w:b/>
          <w:sz w:val="24"/>
          <w:szCs w:val="24"/>
          <w:lang w:val="tt-RU"/>
        </w:rPr>
        <w:t>Руфина:</w:t>
      </w:r>
      <w:r w:rsidRPr="00AF704F">
        <w:rPr>
          <w:rFonts w:ascii="Times New Roman" w:hAnsi="Times New Roman"/>
          <w:sz w:val="24"/>
          <w:szCs w:val="24"/>
          <w:lang w:val="tt-RU"/>
        </w:rPr>
        <w:t>: Беттек!Егетләр!(</w:t>
      </w:r>
      <w:r w:rsidRPr="00AF704F">
        <w:rPr>
          <w:rStyle w:val="c2c5"/>
          <w:rFonts w:ascii="Times New Roman" w:hAnsi="Times New Roman"/>
          <w:sz w:val="24"/>
          <w:szCs w:val="24"/>
          <w:lang w:val="tt-RU"/>
        </w:rPr>
        <w:t>кулындагы йомгагы тәгәрәп китә).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Кызлар тыз-быз киләләр.Киемнәрен төзәтәләр.Көзге каршында мәж киләләр.Күңелле музыка.</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Урамнан егетләр җыры ишетелә: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Әйдә барыйк,кызлар күзлик,</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Бәйләү бәйләгәннәрен.</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Егетләр тәрәзә гә шакыйлар: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-Кызлар-йолдызлар,былбыл кошлар,аулак өйгә кертегез әле.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Кызлар</w:t>
      </w:r>
      <w:r w:rsidRPr="00AF704F">
        <w:rPr>
          <w:rFonts w:ascii="Times New Roman" w:hAnsi="Times New Roman"/>
          <w:sz w:val="24"/>
          <w:szCs w:val="24"/>
          <w:lang w:val="tt-RU"/>
        </w:rPr>
        <w:t>: Юк-юк ,кертмибез.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Егетләр</w:t>
      </w:r>
      <w:r w:rsidRPr="00AF704F">
        <w:rPr>
          <w:rFonts w:ascii="Times New Roman" w:hAnsi="Times New Roman"/>
          <w:sz w:val="24"/>
          <w:szCs w:val="24"/>
          <w:lang w:val="tt-RU"/>
        </w:rPr>
        <w:t>: Кертегез инде Без почмакта гына утырып торырбыз.Камилә, ач инде.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Камилә</w:t>
      </w:r>
      <w:r w:rsidRPr="00AF704F">
        <w:rPr>
          <w:rFonts w:ascii="Times New Roman" w:hAnsi="Times New Roman"/>
          <w:b/>
          <w:sz w:val="24"/>
          <w:szCs w:val="24"/>
        </w:rPr>
        <w:t>:</w:t>
      </w:r>
      <w:r w:rsidRPr="00AF704F">
        <w:rPr>
          <w:rFonts w:ascii="Times New Roman" w:hAnsi="Times New Roman"/>
          <w:sz w:val="24"/>
          <w:szCs w:val="24"/>
        </w:rPr>
        <w:t xml:space="preserve"> Ач булсаң,ашап кил.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Егетләр:</w:t>
      </w:r>
      <w:r w:rsidRPr="00AF704F">
        <w:rPr>
          <w:rFonts w:ascii="Times New Roman" w:hAnsi="Times New Roman"/>
          <w:sz w:val="24"/>
          <w:szCs w:val="24"/>
        </w:rPr>
        <w:t>Кертмәсәгез,ялынмыйбыз.Түбән очка китәбез.Анда да аулак өй.</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b/>
          <w:sz w:val="24"/>
          <w:szCs w:val="24"/>
        </w:rPr>
        <w:t>:</w:t>
      </w:r>
      <w:r w:rsidRPr="00AF704F">
        <w:rPr>
          <w:rFonts w:ascii="Times New Roman" w:hAnsi="Times New Roman"/>
          <w:sz w:val="24"/>
          <w:szCs w:val="24"/>
        </w:rPr>
        <w:t xml:space="preserve"> Барыгыз,бар.Анда сезне күптән көтәләр инде.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Кәмилә</w:t>
      </w:r>
      <w:r w:rsidRPr="00AF704F">
        <w:rPr>
          <w:rFonts w:ascii="Times New Roman" w:hAnsi="Times New Roman"/>
          <w:sz w:val="24"/>
          <w:szCs w:val="24"/>
        </w:rPr>
        <w:t xml:space="preserve"> Каз тәпие бәлеше пешереп...</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 xml:space="preserve">Егетләр </w:t>
      </w:r>
      <w:r w:rsidRPr="00AF704F">
        <w:rPr>
          <w:rFonts w:ascii="Times New Roman" w:hAnsi="Times New Roman"/>
          <w:sz w:val="24"/>
          <w:szCs w:val="24"/>
        </w:rPr>
        <w:t>җырлый: Без андый малай түгел,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Без мондый малай түгел.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Кая барсак та батарбыз.</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Күгәргән калай түгел.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 xml:space="preserve">Кызлар </w:t>
      </w:r>
      <w:r w:rsidRPr="00AF704F">
        <w:rPr>
          <w:rFonts w:ascii="Times New Roman" w:hAnsi="Times New Roman"/>
          <w:sz w:val="24"/>
          <w:szCs w:val="24"/>
        </w:rPr>
        <w:t>җырлый:  Ишек алды ак балчык,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Ак балчыктан атлап чык.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Сез дә әллә кемнәр түгел,</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Бераз гына мактанчык.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 xml:space="preserve">Егетләр </w:t>
      </w:r>
      <w:r w:rsidRPr="00AF704F">
        <w:rPr>
          <w:rFonts w:ascii="Times New Roman" w:hAnsi="Times New Roman"/>
          <w:sz w:val="24"/>
          <w:szCs w:val="24"/>
        </w:rPr>
        <w:t>җырлый:  Биек тауның башларында,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Йөри болан баласы.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Чәчен тарап үрә белми,</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Шуны мактый апасы.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 xml:space="preserve">Кызлар </w:t>
      </w:r>
      <w:r w:rsidRPr="00AF704F">
        <w:rPr>
          <w:rFonts w:ascii="Times New Roman" w:hAnsi="Times New Roman"/>
          <w:sz w:val="24"/>
          <w:szCs w:val="24"/>
        </w:rPr>
        <w:t>җырлый:  Аклы күлмәк әрәм була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Кия белмәгәннәргә.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Бик исебез китми әле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Сөя белмәгәннәргә.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Егетләр</w:t>
      </w:r>
      <w:r w:rsidRPr="00AF704F">
        <w:rPr>
          <w:rFonts w:ascii="Times New Roman" w:hAnsi="Times New Roman"/>
          <w:sz w:val="24"/>
          <w:szCs w:val="24"/>
        </w:rPr>
        <w:t xml:space="preserve"> хәйләгә керешә.Бер егетне кыз итеп киендерәләр дә кызларга дәшәләр: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-Кызлар,монда кунак кызы басып тора.Нишләп аны кертмисез? Күрше авылның бик оста биюче кызы диләр аны.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b/>
          <w:sz w:val="24"/>
          <w:szCs w:val="24"/>
        </w:rPr>
        <w:t>:</w:t>
      </w:r>
      <w:r w:rsidRPr="00AF704F">
        <w:rPr>
          <w:rFonts w:ascii="Times New Roman" w:hAnsi="Times New Roman"/>
          <w:sz w:val="24"/>
          <w:szCs w:val="24"/>
        </w:rPr>
        <w:t> Кунак кызы керсен,биеп күрсәтсен</w:t>
      </w:r>
      <w:r w:rsidRPr="00AF704F">
        <w:rPr>
          <w:rStyle w:val="c2c5"/>
          <w:rFonts w:ascii="Times New Roman" w:hAnsi="Times New Roman"/>
          <w:sz w:val="24"/>
          <w:szCs w:val="24"/>
        </w:rPr>
        <w:t>.(“кунак кыз”ны кертәләр)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Кәмилә</w:t>
      </w:r>
      <w:r w:rsidRPr="00AF704F">
        <w:rPr>
          <w:rFonts w:ascii="Times New Roman" w:hAnsi="Times New Roman"/>
          <w:b/>
          <w:sz w:val="24"/>
          <w:szCs w:val="24"/>
        </w:rPr>
        <w:t>:</w:t>
      </w:r>
      <w:r w:rsidRPr="00AF704F">
        <w:rPr>
          <w:rFonts w:ascii="Times New Roman" w:hAnsi="Times New Roman"/>
          <w:sz w:val="24"/>
          <w:szCs w:val="24"/>
          <w:lang w:val="tt-RU"/>
        </w:rPr>
        <w:t xml:space="preserve"> </w:t>
      </w:r>
      <w:r w:rsidRPr="00AF704F">
        <w:rPr>
          <w:rFonts w:ascii="Times New Roman" w:hAnsi="Times New Roman"/>
          <w:sz w:val="24"/>
          <w:szCs w:val="24"/>
        </w:rPr>
        <w:t>Каян килдең?</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Егет:</w:t>
      </w:r>
      <w:r w:rsidRPr="00AF704F">
        <w:rPr>
          <w:rFonts w:ascii="Times New Roman" w:hAnsi="Times New Roman"/>
          <w:sz w:val="24"/>
          <w:szCs w:val="24"/>
        </w:rPr>
        <w:t>(</w:t>
      </w:r>
      <w:r w:rsidRPr="00AF704F">
        <w:rPr>
          <w:rStyle w:val="c2c5"/>
          <w:rFonts w:ascii="Times New Roman" w:hAnsi="Times New Roman"/>
          <w:sz w:val="24"/>
          <w:szCs w:val="24"/>
        </w:rPr>
        <w:t>нечкә тавыш белән)</w:t>
      </w:r>
      <w:r w:rsidRPr="00AF704F">
        <w:rPr>
          <w:rFonts w:ascii="Times New Roman" w:hAnsi="Times New Roman"/>
          <w:sz w:val="24"/>
          <w:szCs w:val="24"/>
        </w:rPr>
        <w:t> </w:t>
      </w:r>
      <w:r w:rsidRPr="00AF704F">
        <w:rPr>
          <w:rFonts w:ascii="Times New Roman" w:hAnsi="Times New Roman"/>
          <w:sz w:val="24"/>
          <w:szCs w:val="24"/>
          <w:lang w:val="tt-RU"/>
        </w:rPr>
        <w:t>Балтачтан</w:t>
      </w:r>
      <w:r w:rsidRPr="00AF704F">
        <w:rPr>
          <w:rFonts w:ascii="Times New Roman" w:hAnsi="Times New Roman"/>
          <w:sz w:val="24"/>
          <w:szCs w:val="24"/>
        </w:rPr>
        <w:t>.</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b/>
          <w:sz w:val="24"/>
          <w:szCs w:val="24"/>
        </w:rPr>
        <w:t>:</w:t>
      </w:r>
      <w:r w:rsidRPr="00AF704F">
        <w:rPr>
          <w:rFonts w:ascii="Times New Roman" w:hAnsi="Times New Roman"/>
          <w:sz w:val="24"/>
          <w:szCs w:val="24"/>
        </w:rPr>
        <w:t> Алай оста биюче булгач биеп тә күрсәт инде.Әйдә без такмак әйтеп торабыз.(кызлар такмак әйтә,егет бии башлый).</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Бас,бас эзенә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Күз тимәсен үзенә.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Яшел чирәм үсеп тора,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Аяк баскан эзенә.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Бас,бас катырак бас,</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Сындыр идән тактасын.</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Сындырсаң идән тактасын,</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Кияү түләр акчасын.</w:t>
      </w:r>
    </w:p>
    <w:p w:rsidR="00397F59" w:rsidRPr="00AF704F" w:rsidRDefault="00397F59" w:rsidP="00E468CD">
      <w:pPr>
        <w:spacing w:after="0" w:line="240" w:lineRule="auto"/>
        <w:rPr>
          <w:rFonts w:ascii="Times New Roman" w:hAnsi="Times New Roman"/>
          <w:sz w:val="24"/>
          <w:szCs w:val="24"/>
        </w:rPr>
      </w:pPr>
      <w:r w:rsidRPr="00AF704F">
        <w:rPr>
          <w:rStyle w:val="c2c5"/>
          <w:rFonts w:ascii="Times New Roman" w:hAnsi="Times New Roman"/>
          <w:sz w:val="24"/>
          <w:szCs w:val="24"/>
        </w:rPr>
        <w:t>(Кызлар кулга кул тотынышып басалар һәм түгәрәк ясап әйләнеп бииләр).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Бас,бас,бас әле,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Без дә басарбыз әле.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Өстәлләргә кызыл җәеп,</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Туйлар ясарбыз әле.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rPr>
        <w:t>Кыз булып киенгән егет,кызлар биегәндә тиз генә барып ишекне ача.Берәм-берәм егетләр керәләр.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Сиб. Данис:</w:t>
      </w:r>
      <w:r w:rsidRPr="00AF704F">
        <w:rPr>
          <w:rFonts w:ascii="Times New Roman" w:hAnsi="Times New Roman"/>
          <w:sz w:val="24"/>
          <w:szCs w:val="24"/>
          <w:lang w:val="tt-RU"/>
        </w:rPr>
        <w:t xml:space="preserve"> Сәлам сезләргә,кара күзләргә,нурлы йөзләргә.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Кызлар: Сәламегезне алдык,кесәгә салдык.</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Аяна:</w:t>
      </w:r>
      <w:r w:rsidRPr="00AF704F">
        <w:rPr>
          <w:rFonts w:ascii="Times New Roman" w:hAnsi="Times New Roman"/>
          <w:sz w:val="24"/>
          <w:szCs w:val="24"/>
          <w:lang w:val="tt-RU"/>
        </w:rPr>
        <w:t xml:space="preserve"> Егетләр,ишек ялыгыз юкмы әллә? Ишек ялын түләми кертмибез без.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Самат:</w:t>
      </w:r>
      <w:r w:rsidRPr="00AF704F">
        <w:rPr>
          <w:rFonts w:ascii="Times New Roman" w:hAnsi="Times New Roman"/>
          <w:sz w:val="24"/>
          <w:szCs w:val="24"/>
          <w:lang w:val="tt-RU"/>
        </w:rPr>
        <w:t xml:space="preserve"> Ял? </w:t>
      </w:r>
      <w:r w:rsidRPr="00AF704F">
        <w:rPr>
          <w:rFonts w:ascii="Times New Roman" w:hAnsi="Times New Roman"/>
          <w:sz w:val="24"/>
          <w:szCs w:val="24"/>
        </w:rPr>
        <w:t>Ул бездә бар.</w:t>
      </w:r>
      <w:r w:rsidRPr="00AF704F">
        <w:rPr>
          <w:rFonts w:ascii="Times New Roman" w:hAnsi="Times New Roman"/>
          <w:sz w:val="24"/>
          <w:szCs w:val="24"/>
          <w:lang w:val="tt-RU"/>
        </w:rPr>
        <w:t xml:space="preserve"> Мә, ал.</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Егетләр кызларга кәнфитләр, прәннекләр, чикләвекләр өләшеп чыгалар.Кызлар көлешә-көлешә күчтәнәчләрне алалар.Егетләргә рәхмәт әйтәләр.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Әмир:</w:t>
      </w:r>
      <w:r w:rsidRPr="00AF704F">
        <w:rPr>
          <w:rFonts w:ascii="Times New Roman" w:hAnsi="Times New Roman"/>
          <w:sz w:val="24"/>
          <w:szCs w:val="24"/>
          <w:lang w:val="tt-RU"/>
        </w:rPr>
        <w:t> Кызлар, күптән түгел каз өмәләре дә ясаган идегез?  Казларыгыз тәмле булдымы соң?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 xml:space="preserve">Зәрина: </w:t>
      </w:r>
      <w:r w:rsidRPr="00AF704F">
        <w:rPr>
          <w:rFonts w:ascii="Times New Roman" w:hAnsi="Times New Roman"/>
          <w:sz w:val="24"/>
          <w:szCs w:val="24"/>
          <w:lang w:val="tt-RU"/>
        </w:rPr>
        <w:t>Быел казлар уңды,бик тәмлеләр, бик симезләр иде.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Әмир</w:t>
      </w:r>
      <w:r w:rsidRPr="00AF704F">
        <w:rPr>
          <w:rFonts w:ascii="Times New Roman" w:hAnsi="Times New Roman"/>
          <w:sz w:val="24"/>
          <w:szCs w:val="24"/>
          <w:lang w:val="tt-RU"/>
        </w:rPr>
        <w:t>: Бәхетегез дә булсын тигез!</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Кызлар-егетләр бергәләп ”Чума үрдәк” җырын башкаралар.Егетләр “бак-бак”дип,кызлар”кыйгак-кыйгак”ны аерып кычкырып җырлыйлар.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Аяна</w:t>
      </w:r>
      <w:r w:rsidRPr="00AF704F">
        <w:rPr>
          <w:rFonts w:ascii="Times New Roman" w:hAnsi="Times New Roman"/>
          <w:sz w:val="24"/>
          <w:szCs w:val="24"/>
          <w:lang w:val="tt-RU"/>
        </w:rPr>
        <w:t xml:space="preserve">: Әйдәгез, яулык салыш уйныйбыз!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җәза бирелә: Зөхрә бию, Зарина җыр “Шәл бәйләдем, Мәрьям такмак әйтә)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Зәрина:</w:t>
      </w:r>
      <w:r w:rsidRPr="00AF704F">
        <w:rPr>
          <w:rFonts w:ascii="Times New Roman" w:hAnsi="Times New Roman"/>
          <w:sz w:val="24"/>
          <w:szCs w:val="24"/>
          <w:lang w:val="tt-RU"/>
        </w:rPr>
        <w:t>Әйдәгез,инде табышмаклы уен уйнап алабыз.Түгәрәкләнеп басыгыз әле.(</w:t>
      </w:r>
      <w:r w:rsidRPr="00AF704F">
        <w:rPr>
          <w:rStyle w:val="c2c5"/>
          <w:rFonts w:ascii="Times New Roman" w:hAnsi="Times New Roman"/>
          <w:sz w:val="24"/>
          <w:szCs w:val="24"/>
          <w:lang w:val="tt-RU"/>
        </w:rPr>
        <w:t>түгәрәкләнеп басалар).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sz w:val="24"/>
          <w:szCs w:val="24"/>
        </w:rPr>
        <w:t>: </w:t>
      </w:r>
      <w:r w:rsidRPr="00AF704F">
        <w:rPr>
          <w:rStyle w:val="c2c5"/>
          <w:rFonts w:ascii="Times New Roman" w:hAnsi="Times New Roman"/>
          <w:sz w:val="24"/>
          <w:szCs w:val="24"/>
        </w:rPr>
        <w:t>(кулларын күтәреп</w:t>
      </w:r>
      <w:r w:rsidRPr="00AF704F">
        <w:rPr>
          <w:rFonts w:ascii="Times New Roman" w:hAnsi="Times New Roman"/>
          <w:sz w:val="24"/>
          <w:szCs w:val="24"/>
        </w:rPr>
        <w:t>) Очты-очты каргалар очты.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Барысы да кулларын күтәрәләр.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З</w:t>
      </w:r>
      <w:r w:rsidRPr="00AF704F">
        <w:rPr>
          <w:rFonts w:ascii="Times New Roman" w:hAnsi="Times New Roman"/>
          <w:b/>
          <w:sz w:val="24"/>
          <w:szCs w:val="24"/>
          <w:lang w:val="tt-RU"/>
        </w:rPr>
        <w:t>ә</w:t>
      </w:r>
      <w:r w:rsidRPr="00AF704F">
        <w:rPr>
          <w:rFonts w:ascii="Times New Roman" w:hAnsi="Times New Roman"/>
          <w:b/>
          <w:sz w:val="24"/>
          <w:szCs w:val="24"/>
        </w:rPr>
        <w:t>рина:</w:t>
      </w:r>
      <w:r w:rsidRPr="00AF704F">
        <w:rPr>
          <w:rFonts w:ascii="Times New Roman" w:hAnsi="Times New Roman"/>
          <w:sz w:val="24"/>
          <w:szCs w:val="24"/>
        </w:rPr>
        <w:t> Очты-очты арбалар очты.(</w:t>
      </w:r>
      <w:r w:rsidRPr="00AF704F">
        <w:rPr>
          <w:rStyle w:val="c2c5"/>
          <w:rFonts w:ascii="Times New Roman" w:hAnsi="Times New Roman"/>
          <w:sz w:val="24"/>
          <w:szCs w:val="24"/>
        </w:rPr>
        <w:t>кулларын өскә күтәрә. К</w:t>
      </w:r>
      <w:r w:rsidRPr="00AF704F">
        <w:rPr>
          <w:rStyle w:val="c2c5"/>
          <w:rFonts w:ascii="Times New Roman" w:hAnsi="Times New Roman"/>
          <w:sz w:val="24"/>
          <w:szCs w:val="24"/>
          <w:lang w:val="tt-RU"/>
        </w:rPr>
        <w:t>ә</w:t>
      </w:r>
      <w:r w:rsidRPr="00AF704F">
        <w:rPr>
          <w:rStyle w:val="c2c5"/>
          <w:rFonts w:ascii="Times New Roman" w:hAnsi="Times New Roman"/>
          <w:sz w:val="24"/>
          <w:szCs w:val="24"/>
        </w:rPr>
        <w:t>рим</w:t>
      </w:r>
      <w:r w:rsidRPr="00AF704F">
        <w:rPr>
          <w:rStyle w:val="c2c5"/>
          <w:rFonts w:ascii="Times New Roman" w:hAnsi="Times New Roman"/>
          <w:sz w:val="24"/>
          <w:szCs w:val="24"/>
          <w:lang w:val="tt-RU"/>
        </w:rPr>
        <w:t xml:space="preserve"> </w:t>
      </w:r>
      <w:r w:rsidRPr="00AF704F">
        <w:rPr>
          <w:rStyle w:val="c2c5"/>
          <w:rFonts w:ascii="Times New Roman" w:hAnsi="Times New Roman"/>
          <w:sz w:val="24"/>
          <w:szCs w:val="24"/>
        </w:rPr>
        <w:t>д</w:t>
      </w:r>
      <w:r w:rsidRPr="00AF704F">
        <w:rPr>
          <w:rStyle w:val="c2c5"/>
          <w:rFonts w:ascii="Times New Roman" w:hAnsi="Times New Roman"/>
          <w:sz w:val="24"/>
          <w:szCs w:val="24"/>
          <w:lang w:val="tt-RU"/>
        </w:rPr>
        <w:t>ә</w:t>
      </w:r>
      <w:r w:rsidRPr="00AF704F">
        <w:rPr>
          <w:rFonts w:ascii="Times New Roman" w:hAnsi="Times New Roman"/>
          <w:sz w:val="24"/>
          <w:szCs w:val="24"/>
        </w:rPr>
        <w:t> </w:t>
      </w:r>
      <w:r w:rsidRPr="00AF704F">
        <w:rPr>
          <w:rStyle w:val="c2c5"/>
          <w:rFonts w:ascii="Times New Roman" w:hAnsi="Times New Roman"/>
          <w:sz w:val="24"/>
          <w:szCs w:val="24"/>
        </w:rPr>
        <w:t>ялгышып кулын күтәрә).</w:t>
      </w:r>
      <w:r w:rsidRPr="00AF704F">
        <w:rPr>
          <w:rFonts w:ascii="Times New Roman" w:hAnsi="Times New Roman"/>
          <w:sz w:val="24"/>
          <w:szCs w:val="24"/>
        </w:rPr>
        <w:t xml:space="preserve">Ялгышты,ялгышты.Нишләтәбез </w:t>
      </w:r>
      <w:r w:rsidRPr="00AF704F">
        <w:rPr>
          <w:rFonts w:ascii="Times New Roman" w:hAnsi="Times New Roman"/>
          <w:sz w:val="24"/>
          <w:szCs w:val="24"/>
          <w:lang w:val="tt-RU"/>
        </w:rPr>
        <w:t>Кәримне</w:t>
      </w:r>
      <w:r w:rsidRPr="00AF704F">
        <w:rPr>
          <w:rFonts w:ascii="Times New Roman" w:hAnsi="Times New Roman"/>
          <w:sz w:val="24"/>
          <w:szCs w:val="24"/>
        </w:rPr>
        <w:t>?</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rPr>
        <w:t>Аяна:</w:t>
      </w:r>
      <w:r w:rsidRPr="00AF704F">
        <w:rPr>
          <w:rFonts w:ascii="Times New Roman" w:hAnsi="Times New Roman"/>
          <w:sz w:val="24"/>
          <w:szCs w:val="24"/>
        </w:rPr>
        <w:t> Борыны белән кар алып керсен!</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Зәрина</w:t>
      </w:r>
      <w:r w:rsidRPr="00AF704F">
        <w:rPr>
          <w:rFonts w:ascii="Times New Roman" w:hAnsi="Times New Roman"/>
          <w:b/>
          <w:sz w:val="24"/>
          <w:szCs w:val="24"/>
        </w:rPr>
        <w:t>:</w:t>
      </w:r>
      <w:r w:rsidRPr="00AF704F">
        <w:rPr>
          <w:rFonts w:ascii="Times New Roman" w:hAnsi="Times New Roman"/>
          <w:sz w:val="24"/>
          <w:szCs w:val="24"/>
        </w:rPr>
        <w:t> Яле</w:t>
      </w:r>
      <w:r w:rsidRPr="00AF704F">
        <w:rPr>
          <w:rFonts w:ascii="Times New Roman" w:hAnsi="Times New Roman"/>
          <w:sz w:val="24"/>
          <w:szCs w:val="24"/>
          <w:lang w:val="tt-RU"/>
        </w:rPr>
        <w:t>, Кәрим</w:t>
      </w:r>
      <w:r w:rsidRPr="00AF704F">
        <w:rPr>
          <w:rFonts w:ascii="Times New Roman" w:hAnsi="Times New Roman"/>
          <w:sz w:val="24"/>
          <w:szCs w:val="24"/>
        </w:rPr>
        <w:t>,</w:t>
      </w:r>
      <w:r w:rsidRPr="00AF704F">
        <w:rPr>
          <w:rFonts w:ascii="Times New Roman" w:hAnsi="Times New Roman"/>
          <w:sz w:val="24"/>
          <w:szCs w:val="24"/>
          <w:lang w:val="tt-RU"/>
        </w:rPr>
        <w:t xml:space="preserve"> </w:t>
      </w:r>
      <w:r w:rsidRPr="00AF704F">
        <w:rPr>
          <w:rFonts w:ascii="Times New Roman" w:hAnsi="Times New Roman"/>
          <w:sz w:val="24"/>
          <w:szCs w:val="24"/>
        </w:rPr>
        <w:t>күрсәт тапкырлыгыңны.</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Кәрим</w:t>
      </w:r>
      <w:r w:rsidRPr="00AF704F">
        <w:rPr>
          <w:rFonts w:ascii="Times New Roman" w:hAnsi="Times New Roman"/>
          <w:b/>
          <w:sz w:val="24"/>
          <w:szCs w:val="24"/>
        </w:rPr>
        <w:t>:</w:t>
      </w:r>
      <w:r w:rsidRPr="00AF704F">
        <w:rPr>
          <w:rFonts w:ascii="Times New Roman" w:hAnsi="Times New Roman"/>
          <w:sz w:val="24"/>
          <w:szCs w:val="24"/>
        </w:rPr>
        <w:t xml:space="preserve"> Сез дигәндә аяк идәндә.Хәзер алып керәбез аны.(</w:t>
      </w:r>
      <w:r w:rsidRPr="00AF704F">
        <w:rPr>
          <w:rStyle w:val="c2c5"/>
          <w:rFonts w:ascii="Times New Roman" w:hAnsi="Times New Roman"/>
          <w:sz w:val="24"/>
          <w:szCs w:val="24"/>
        </w:rPr>
        <w:t>чыгып китә,аяк киеменең башына эләктереп кар алып керә).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Данис: (</w:t>
      </w:r>
      <w:r w:rsidRPr="00AF704F">
        <w:rPr>
          <w:rStyle w:val="c2c5"/>
          <w:rFonts w:ascii="Times New Roman" w:hAnsi="Times New Roman"/>
          <w:sz w:val="24"/>
          <w:szCs w:val="24"/>
          <w:lang w:val="tt-RU"/>
        </w:rPr>
        <w:t>күкрәк кагып)</w:t>
      </w:r>
      <w:r w:rsidRPr="00AF704F">
        <w:rPr>
          <w:rFonts w:ascii="Times New Roman" w:hAnsi="Times New Roman"/>
          <w:sz w:val="24"/>
          <w:szCs w:val="24"/>
          <w:lang w:val="tt-RU"/>
        </w:rPr>
        <w:t xml:space="preserve"> Күрдегезме безнең егетләрне.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Уен дәвам итә.Ялгышып кул күтәрүчегә тагын шундыйрак җәзалар бирәләр. Мәсәлән: Башыңны түшәмгә тидер!(Бүреген түшәмгә тидереп ала).Елаучының күз яшен сөрт!(Тәрәзә парын сөртә һ.б.)</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Кәмилә:</w:t>
      </w:r>
      <w:r w:rsidRPr="00AF704F">
        <w:rPr>
          <w:rFonts w:ascii="Times New Roman" w:hAnsi="Times New Roman"/>
          <w:sz w:val="24"/>
          <w:szCs w:val="24"/>
          <w:lang w:val="tt-RU"/>
        </w:rPr>
        <w:t xml:space="preserve"> Уф,арытты.Инде бераз ял итеп чәй эчеп алмыйбызмы кызлар?</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Руфина</w:t>
      </w:r>
      <w:r w:rsidRPr="00AF704F">
        <w:rPr>
          <w:rFonts w:ascii="Times New Roman" w:hAnsi="Times New Roman"/>
          <w:b/>
          <w:sz w:val="24"/>
          <w:szCs w:val="24"/>
        </w:rPr>
        <w:t>:</w:t>
      </w:r>
      <w:r w:rsidRPr="00AF704F">
        <w:rPr>
          <w:rFonts w:ascii="Times New Roman" w:hAnsi="Times New Roman"/>
          <w:sz w:val="24"/>
          <w:szCs w:val="24"/>
          <w:lang w:val="tt-RU"/>
        </w:rPr>
        <w:t xml:space="preserve"> </w:t>
      </w:r>
      <w:r w:rsidRPr="00AF704F">
        <w:rPr>
          <w:rFonts w:ascii="Times New Roman" w:hAnsi="Times New Roman"/>
          <w:sz w:val="24"/>
          <w:szCs w:val="24"/>
        </w:rPr>
        <w:t>Минем күптән ашыйсым килә инде.</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b/>
          <w:sz w:val="24"/>
          <w:szCs w:val="24"/>
          <w:lang w:val="tt-RU"/>
        </w:rPr>
        <w:t>Данис</w:t>
      </w:r>
      <w:r w:rsidRPr="00AF704F">
        <w:rPr>
          <w:rFonts w:ascii="Times New Roman" w:hAnsi="Times New Roman"/>
          <w:b/>
          <w:sz w:val="24"/>
          <w:szCs w:val="24"/>
        </w:rPr>
        <w:t>:</w:t>
      </w:r>
      <w:r w:rsidRPr="00AF704F">
        <w:rPr>
          <w:rFonts w:ascii="Times New Roman" w:hAnsi="Times New Roman"/>
          <w:sz w:val="24"/>
          <w:szCs w:val="24"/>
        </w:rPr>
        <w:t> Без чәйләп утырмабыз инде кызлар.</w:t>
      </w:r>
      <w:r w:rsidRPr="00AF704F">
        <w:rPr>
          <w:rFonts w:ascii="Times New Roman" w:hAnsi="Times New Roman"/>
          <w:sz w:val="24"/>
          <w:szCs w:val="24"/>
          <w:lang w:val="tt-RU"/>
        </w:rPr>
        <w:t xml:space="preserve"> </w:t>
      </w:r>
      <w:r w:rsidRPr="00AF704F">
        <w:rPr>
          <w:rFonts w:ascii="Times New Roman" w:hAnsi="Times New Roman"/>
          <w:sz w:val="24"/>
          <w:szCs w:val="24"/>
        </w:rPr>
        <w:t>Мичтәге бәлешегезне култык астына кыстырыйк та без тайыйк.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Егетләр җырлый: Алай итәргә кирәк,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Болай итәргә кирәк.</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Хуҗаларга рәхмәт әйтеп</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                             Кайтып китәргә кирәк.</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rPr>
        <w:t>К</w:t>
      </w:r>
      <w:r w:rsidRPr="00AF704F">
        <w:rPr>
          <w:rFonts w:ascii="Times New Roman" w:hAnsi="Times New Roman"/>
          <w:b/>
          <w:sz w:val="24"/>
          <w:szCs w:val="24"/>
          <w:lang w:val="tt-RU"/>
        </w:rPr>
        <w:t>ә</w:t>
      </w:r>
      <w:r w:rsidRPr="00AF704F">
        <w:rPr>
          <w:rFonts w:ascii="Times New Roman" w:hAnsi="Times New Roman"/>
          <w:b/>
          <w:sz w:val="24"/>
          <w:szCs w:val="24"/>
        </w:rPr>
        <w:t>мил</w:t>
      </w:r>
      <w:r w:rsidRPr="00AF704F">
        <w:rPr>
          <w:rFonts w:ascii="Times New Roman" w:hAnsi="Times New Roman"/>
          <w:b/>
          <w:sz w:val="24"/>
          <w:szCs w:val="24"/>
          <w:lang w:val="tt-RU"/>
        </w:rPr>
        <w:t>ә</w:t>
      </w:r>
      <w:r w:rsidRPr="00AF704F">
        <w:rPr>
          <w:rFonts w:ascii="Times New Roman" w:hAnsi="Times New Roman"/>
          <w:sz w:val="24"/>
          <w:szCs w:val="24"/>
        </w:rPr>
        <w:t xml:space="preserve"> егетләргә бәлеш чыгарып бирә.</w:t>
      </w:r>
      <w:r w:rsidRPr="00AF704F">
        <w:rPr>
          <w:rFonts w:ascii="Times New Roman" w:hAnsi="Times New Roman"/>
          <w:sz w:val="24"/>
          <w:szCs w:val="24"/>
          <w:lang w:val="tt-RU"/>
        </w:rPr>
        <w:t xml:space="preserve"> Егетләр җырлый-җырлый чыгып китәләр.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Зәрина:</w:t>
      </w:r>
      <w:r w:rsidRPr="00AF704F">
        <w:rPr>
          <w:rFonts w:ascii="Times New Roman" w:hAnsi="Times New Roman"/>
          <w:sz w:val="24"/>
          <w:szCs w:val="24"/>
          <w:lang w:val="tt-RU"/>
        </w:rPr>
        <w:t>(</w:t>
      </w:r>
      <w:r w:rsidRPr="00AF704F">
        <w:rPr>
          <w:rStyle w:val="c2c5"/>
          <w:rFonts w:ascii="Times New Roman" w:hAnsi="Times New Roman"/>
          <w:sz w:val="24"/>
          <w:szCs w:val="24"/>
          <w:lang w:val="tt-RU"/>
        </w:rPr>
        <w:t>шаярып күз яшьләрен сөртә)</w:t>
      </w:r>
      <w:r w:rsidRPr="00AF704F">
        <w:rPr>
          <w:rFonts w:ascii="Times New Roman" w:hAnsi="Times New Roman"/>
          <w:sz w:val="24"/>
          <w:szCs w:val="24"/>
          <w:lang w:val="tt-RU"/>
        </w:rPr>
        <w:t> Бигрәк күңелсез булып калды егетләр киткәч.</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Руфина</w:t>
      </w:r>
      <w:r w:rsidRPr="00AF704F">
        <w:rPr>
          <w:rFonts w:ascii="Times New Roman" w:hAnsi="Times New Roman"/>
          <w:sz w:val="24"/>
          <w:szCs w:val="24"/>
          <w:lang w:val="tt-RU"/>
        </w:rPr>
        <w:t>: Аның каравы рәхәтләнеп чәй эчәбез хәзер.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Кәмилә:</w:t>
      </w:r>
      <w:r w:rsidRPr="00AF704F">
        <w:rPr>
          <w:rFonts w:ascii="Times New Roman" w:hAnsi="Times New Roman"/>
          <w:sz w:val="24"/>
          <w:szCs w:val="24"/>
          <w:lang w:val="tt-RU"/>
        </w:rPr>
        <w:t> Кызлар,әйдә булышыгыз.(</w:t>
      </w:r>
      <w:r w:rsidRPr="00AF704F">
        <w:rPr>
          <w:rStyle w:val="c2c5"/>
          <w:rFonts w:ascii="Times New Roman" w:hAnsi="Times New Roman"/>
          <w:sz w:val="24"/>
          <w:szCs w:val="24"/>
          <w:lang w:val="tt-RU"/>
        </w:rPr>
        <w:t>Күңелле музыка башлана. Кызлар чыр-чу килеп өстәл әзерлиләр).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Аяна:</w:t>
      </w:r>
      <w:r w:rsidRPr="00AF704F">
        <w:rPr>
          <w:rFonts w:ascii="Times New Roman" w:hAnsi="Times New Roman"/>
          <w:sz w:val="24"/>
          <w:szCs w:val="24"/>
          <w:lang w:val="tt-RU"/>
        </w:rPr>
        <w:t> Бигрәк күңелле булды.Рәхмәт инде Камилә.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lang w:val="tt-RU"/>
        </w:rPr>
        <w:t>Кәмилә:</w:t>
      </w:r>
      <w:r w:rsidRPr="00AF704F">
        <w:rPr>
          <w:rFonts w:ascii="Times New Roman" w:hAnsi="Times New Roman"/>
          <w:sz w:val="24"/>
          <w:szCs w:val="24"/>
          <w:lang w:val="tt-RU"/>
        </w:rPr>
        <w:t> Кисегез бәлешне.(</w:t>
      </w:r>
      <w:r w:rsidRPr="00AF704F">
        <w:rPr>
          <w:rStyle w:val="c2c5"/>
          <w:rFonts w:ascii="Times New Roman" w:hAnsi="Times New Roman"/>
          <w:sz w:val="24"/>
          <w:szCs w:val="24"/>
          <w:lang w:val="tt-RU"/>
        </w:rPr>
        <w:t>тамашачыларга)</w:t>
      </w:r>
      <w:r w:rsidRPr="00AF704F">
        <w:rPr>
          <w:rFonts w:ascii="Times New Roman" w:hAnsi="Times New Roman"/>
          <w:sz w:val="24"/>
          <w:szCs w:val="24"/>
          <w:lang w:val="tt-RU"/>
        </w:rPr>
        <w:t> Ә сезгә күңелле булдымы,ошадымы аулак өй.Ошаса,иртәгә Нурияләрдә аулак өй.Тагын килерсез яме</w:t>
      </w:r>
      <w:r w:rsidRPr="00AF704F">
        <w:rPr>
          <w:rStyle w:val="c2c5"/>
          <w:rFonts w:ascii="Times New Roman" w:hAnsi="Times New Roman"/>
          <w:sz w:val="24"/>
          <w:szCs w:val="24"/>
          <w:lang w:val="tt-RU"/>
        </w:rPr>
        <w:t>.(  Күмәк җыр.”Аулак өй”).</w:t>
      </w:r>
      <w:bookmarkStart w:id="26" w:name="id.gjdgxs"/>
      <w:bookmarkEnd w:id="26"/>
      <w:r w:rsidRPr="00AF704F">
        <w:rPr>
          <w:rFonts w:ascii="Times New Roman" w:hAnsi="Times New Roman"/>
          <w:sz w:val="24"/>
          <w:szCs w:val="24"/>
          <w:lang w:val="tt-RU"/>
        </w:rPr>
        <w:t xml:space="preserve"> </w:t>
      </w:r>
    </w:p>
    <w:p w:rsidR="00397F59" w:rsidRPr="003C2C31" w:rsidRDefault="00397F59" w:rsidP="00E468CD">
      <w:pPr>
        <w:spacing w:after="0" w:line="240" w:lineRule="auto"/>
        <w:jc w:val="center"/>
        <w:rPr>
          <w:rFonts w:ascii="Times New Roman" w:hAnsi="Times New Roman"/>
          <w:b/>
          <w:sz w:val="24"/>
          <w:szCs w:val="24"/>
          <w:lang w:val="tt-RU"/>
        </w:rPr>
      </w:pPr>
      <w:r w:rsidRPr="003C2C31">
        <w:rPr>
          <w:rFonts w:ascii="Times New Roman" w:hAnsi="Times New Roman"/>
          <w:b/>
          <w:sz w:val="24"/>
          <w:szCs w:val="24"/>
          <w:lang w:val="tt-RU"/>
        </w:rPr>
        <w:t>Бәби карау йоласы</w:t>
      </w:r>
    </w:p>
    <w:p w:rsidR="00397F59" w:rsidRDefault="00397F59" w:rsidP="00E468CD">
      <w:pPr>
        <w:spacing w:after="0" w:line="240" w:lineRule="auto"/>
        <w:jc w:val="center"/>
        <w:rPr>
          <w:rFonts w:ascii="Times New Roman" w:hAnsi="Times New Roman"/>
          <w:spacing w:val="-1"/>
          <w:sz w:val="24"/>
          <w:szCs w:val="24"/>
          <w:lang w:val="tt-RU"/>
        </w:rPr>
      </w:pPr>
      <w:r w:rsidRPr="00043C6B">
        <w:rPr>
          <w:rFonts w:ascii="Times New Roman" w:hAnsi="Times New Roman"/>
          <w:spacing w:val="-1"/>
          <w:sz w:val="24"/>
          <w:szCs w:val="24"/>
          <w:lang w:val="tt-RU"/>
        </w:rPr>
        <w:t>фольклорно-обрядового праздник</w:t>
      </w:r>
    </w:p>
    <w:p w:rsidR="00397F59" w:rsidRDefault="00397F59" w:rsidP="00E468CD">
      <w:pPr>
        <w:spacing w:after="0" w:line="240" w:lineRule="auto"/>
        <w:jc w:val="right"/>
        <w:rPr>
          <w:rFonts w:ascii="Times New Roman" w:hAnsi="Times New Roman"/>
          <w:sz w:val="24"/>
          <w:szCs w:val="24"/>
          <w:lang w:val="tt-RU"/>
        </w:rPr>
      </w:pPr>
      <w:r w:rsidRPr="003C2C31">
        <w:rPr>
          <w:rFonts w:ascii="Times New Roman" w:hAnsi="Times New Roman"/>
          <w:sz w:val="24"/>
          <w:szCs w:val="24"/>
          <w:lang w:val="tt-RU"/>
        </w:rPr>
        <w:t xml:space="preserve">Мостафина Рафия Рафаэлевна, </w:t>
      </w:r>
    </w:p>
    <w:p w:rsidR="00397F59" w:rsidRPr="003C2C31" w:rsidRDefault="00397F59" w:rsidP="00E468CD">
      <w:pPr>
        <w:spacing w:after="0" w:line="240" w:lineRule="auto"/>
        <w:jc w:val="right"/>
        <w:rPr>
          <w:rFonts w:ascii="Times New Roman" w:hAnsi="Times New Roman"/>
          <w:sz w:val="24"/>
          <w:szCs w:val="24"/>
          <w:lang w:val="tt-RU"/>
        </w:rPr>
      </w:pPr>
      <w:r w:rsidRPr="003C2C31">
        <w:rPr>
          <w:rFonts w:ascii="Times New Roman" w:hAnsi="Times New Roman"/>
          <w:sz w:val="24"/>
          <w:szCs w:val="24"/>
          <w:lang w:val="tt-RU"/>
        </w:rPr>
        <w:t>Мөһәмәтҗанова Зөһрә Мансуровна</w:t>
      </w:r>
    </w:p>
    <w:p w:rsidR="00397F59" w:rsidRDefault="00397F59" w:rsidP="00E468CD">
      <w:pPr>
        <w:pStyle w:val="NoSpacing"/>
        <w:jc w:val="right"/>
        <w:rPr>
          <w:rFonts w:ascii="Times New Roman" w:hAnsi="Times New Roman"/>
          <w:spacing w:val="-1"/>
          <w:sz w:val="24"/>
          <w:szCs w:val="24"/>
        </w:rPr>
      </w:pPr>
      <w:r w:rsidRPr="003C2C31">
        <w:rPr>
          <w:rFonts w:ascii="Times New Roman" w:hAnsi="Times New Roman"/>
          <w:sz w:val="24"/>
          <w:szCs w:val="24"/>
        </w:rPr>
        <w:t>МБДОУ «Большеатнинский детский сад»</w:t>
      </w:r>
      <w:r w:rsidRPr="003C2C31">
        <w:rPr>
          <w:rFonts w:ascii="Times New Roman" w:hAnsi="Times New Roman"/>
          <w:sz w:val="24"/>
          <w:szCs w:val="24"/>
          <w:lang w:val="tt-RU"/>
        </w:rPr>
        <w:t xml:space="preserve">, </w:t>
      </w:r>
      <w:r w:rsidRPr="003C2C31">
        <w:rPr>
          <w:rFonts w:ascii="Times New Roman" w:hAnsi="Times New Roman"/>
          <w:sz w:val="24"/>
          <w:szCs w:val="24"/>
        </w:rPr>
        <w:t>Атнинский</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lang w:val="tt-RU"/>
        </w:rPr>
        <w:t>Максат:</w:t>
      </w:r>
      <w:r w:rsidRPr="00AF704F">
        <w:rPr>
          <w:rFonts w:ascii="Times New Roman" w:hAnsi="Times New Roman"/>
          <w:sz w:val="24"/>
          <w:szCs w:val="24"/>
          <w:lang w:val="tt-RU"/>
        </w:rPr>
        <w:t xml:space="preserve"> Балаларны бәби карарга килү йоласы белән якыннан таныштыру.</w:t>
      </w:r>
    </w:p>
    <w:p w:rsidR="00397F59" w:rsidRPr="00AF704F" w:rsidRDefault="00397F59" w:rsidP="00E468CD">
      <w:pPr>
        <w:spacing w:after="0" w:line="240" w:lineRule="auto"/>
        <w:jc w:val="both"/>
        <w:rPr>
          <w:rFonts w:ascii="Times New Roman" w:hAnsi="Times New Roman"/>
          <w:b/>
          <w:sz w:val="24"/>
          <w:szCs w:val="24"/>
          <w:lang w:val="tt-RU"/>
        </w:rPr>
      </w:pPr>
      <w:r w:rsidRPr="00AF704F">
        <w:rPr>
          <w:rFonts w:ascii="Times New Roman" w:hAnsi="Times New Roman"/>
          <w:sz w:val="24"/>
          <w:szCs w:val="24"/>
          <w:lang w:val="tt-RU"/>
        </w:rPr>
        <w:t xml:space="preserve">       </w:t>
      </w:r>
      <w:r w:rsidRPr="00AF704F">
        <w:rPr>
          <w:rFonts w:ascii="Times New Roman" w:hAnsi="Times New Roman"/>
          <w:b/>
          <w:sz w:val="24"/>
          <w:szCs w:val="24"/>
          <w:lang w:val="tt-RU"/>
        </w:rPr>
        <w:t>Бурычлар:</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i/>
          <w:sz w:val="24"/>
          <w:szCs w:val="24"/>
          <w:u w:val="single"/>
          <w:lang w:val="tt-RU"/>
        </w:rPr>
        <w:t>Тәрбия бурычы:</w:t>
      </w:r>
      <w:r w:rsidRPr="00AF704F">
        <w:rPr>
          <w:rFonts w:ascii="Times New Roman" w:hAnsi="Times New Roman"/>
          <w:sz w:val="24"/>
          <w:szCs w:val="24"/>
          <w:lang w:val="tt-RU"/>
        </w:rPr>
        <w:t xml:space="preserve">  балаларда милли йолаларыбызны ярату, олылау хисе тәрбияләү.  </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i/>
          <w:sz w:val="24"/>
          <w:szCs w:val="24"/>
          <w:u w:val="single"/>
          <w:lang w:val="tt-RU"/>
        </w:rPr>
        <w:t>Үстерү бурычы:</w:t>
      </w:r>
      <w:r w:rsidRPr="00AF704F">
        <w:rPr>
          <w:rFonts w:ascii="Times New Roman" w:hAnsi="Times New Roman"/>
          <w:sz w:val="24"/>
          <w:szCs w:val="24"/>
          <w:lang w:val="tt-RU"/>
        </w:rPr>
        <w:t xml:space="preserve"> балаларның үз халкының традицияләре, йолалары, үз халкының мәдәнияте белән кызыксынуларын үстерү. Әтнә төбәгенеке генә булган  милли ризык – әлбә белән таныштыру. </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i/>
          <w:sz w:val="24"/>
          <w:szCs w:val="24"/>
          <w:u w:val="single"/>
          <w:lang w:val="tt-RU"/>
        </w:rPr>
        <w:t>Белем бирү бурычы:</w:t>
      </w:r>
      <w:r w:rsidRPr="00AF704F">
        <w:rPr>
          <w:rFonts w:ascii="Times New Roman" w:hAnsi="Times New Roman"/>
          <w:sz w:val="24"/>
          <w:szCs w:val="24"/>
          <w:lang w:val="tt-RU"/>
        </w:rPr>
        <w:t xml:space="preserve"> сәхнәләштерелгән әсәрләрне сәнгатьле итеп сөйләргә, үзенең хис тойгыларын, уйларын төрле төсмерләре белән белдерергә өйрәтү.</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w:t>
      </w:r>
      <w:r w:rsidRPr="00AF704F">
        <w:rPr>
          <w:rFonts w:ascii="Times New Roman" w:hAnsi="Times New Roman"/>
          <w:b/>
          <w:sz w:val="24"/>
          <w:szCs w:val="24"/>
          <w:lang w:val="tt-RU"/>
        </w:rPr>
        <w:t>Бизәлеш:</w:t>
      </w:r>
      <w:r w:rsidRPr="00AF704F">
        <w:rPr>
          <w:rFonts w:ascii="Times New Roman" w:hAnsi="Times New Roman"/>
          <w:sz w:val="24"/>
          <w:szCs w:val="24"/>
          <w:lang w:val="tt-RU"/>
        </w:rPr>
        <w:t xml:space="preserve"> Зал түрендә өйнең эчке күренеше. Татар халкының борынгы әйберләреннән сандык, анда өелгән мендәрләр, чигүле сөлге пәрдәләр белән  бизәлгән бишек асылган, бишектә – бәби.</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Әкрен генә көй яңгырый.</w:t>
      </w: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Идәндә Нәфис, Әлфия  уйнап утыралар. Әби бәйләү бәйли.</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xml:space="preserve">  Иии балакайлар, бик матур, бик тыныч, бик рәхәт вакытта яшибез. Дәү үскәч тә бертуганнар икәнлегегезне онытмыйча дус – тату, бәхетле булып яшәргә язсын иде инде сезгә. </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Уйнагыз, уйна, тик тавышланып сеңлегезне генә уятмагыз. Тиздән әниегез дә кайтып җитер.</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Ишек шакыйлар балалар килеп керә.</w:t>
      </w:r>
    </w:p>
    <w:p w:rsidR="00397F59" w:rsidRPr="00AF704F" w:rsidRDefault="00397F59" w:rsidP="00E468CD">
      <w:pPr>
        <w:spacing w:after="0" w:line="240" w:lineRule="auto"/>
        <w:jc w:val="center"/>
        <w:rPr>
          <w:rFonts w:ascii="Times New Roman" w:hAnsi="Times New Roman"/>
          <w:b/>
          <w:i/>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Балалар:</w:t>
      </w:r>
      <w:r w:rsidRPr="00AF704F">
        <w:rPr>
          <w:rFonts w:ascii="Times New Roman" w:hAnsi="Times New Roman"/>
          <w:sz w:val="24"/>
          <w:szCs w:val="24"/>
          <w:lang w:val="tt-RU"/>
        </w:rPr>
        <w:t xml:space="preserve"> Исәнмесез,  саумысез!  </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xml:space="preserve"> Исәнмесез, балалар! Әйдәгез түрдән узыгыз. </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b/>
          <w:sz w:val="24"/>
          <w:szCs w:val="24"/>
          <w:u w:val="single"/>
          <w:lang w:val="tt-RU"/>
        </w:rPr>
      </w:pPr>
      <w:r w:rsidRPr="00AF704F">
        <w:rPr>
          <w:rFonts w:ascii="Times New Roman" w:hAnsi="Times New Roman"/>
          <w:b/>
          <w:sz w:val="24"/>
          <w:szCs w:val="24"/>
          <w:u w:val="single"/>
          <w:lang w:val="tt-RU"/>
        </w:rPr>
        <w:t>Нәфис:</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Менә килде кунаклар</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Аларга сый әзерлә,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Тиешенчә кадерлә.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Юмартны утырт югары,</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Саранны утырт сәкегә,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Юашны утырт яныңа,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Гаделне утырт алга,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Яманны утырт сулга,</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Яхшыны утырт уңга.</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Фарангиз.</w:t>
      </w:r>
      <w:r w:rsidRPr="00AF704F">
        <w:rPr>
          <w:rFonts w:ascii="Times New Roman" w:hAnsi="Times New Roman"/>
          <w:sz w:val="24"/>
          <w:szCs w:val="24"/>
          <w:lang w:val="tt-RU"/>
        </w:rPr>
        <w:t xml:space="preserve"> Ак әби,  без бәби күрергә килдек.</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xml:space="preserve"> Әйдәгез, әйдәгез, балалар, бәби карау – изге эш. Иң беренче бәби караганчы, ул йоклаган арада минем сезнең тапкырлыгыгызны тикшереп карыйсым килә. Балалар мин сезгә хәзер табышмак әйтәм җавабын белерсез микән:   </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Кешегә дә ябышкан,</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Әйбергә дә ябышкан,</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Хайванга да ябышкан,</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Сикерсәң дә, төшеп калмый</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Әйтегез бер тавыштан. ( Исем ).</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xml:space="preserve">  Дөрес балакайларым безнең һәрберебезнең үз исеме бар. Аларны безгә әти-әниләребез, әби-бабаларыбыз бирә. Татар халкы элек-электән үк балага матур, тирән мәгънәгә ия булган исемнәр кушарга тырышкан, чөнки исем кешенең алдагы тормышына тәэсир итә, аның асыл затына әверелә. Шуның өчен дә исемнәрне бозып әйтергә ярамый. Бозылган исемнең мәгнәсе югала. Менә балалар татар халкында мондый мәкал бар “яхшы исем байлыктан да әйбәтрәк” бу мәкалдә дөреслек ята. Татар исемнәренең күбесе ил-, ай-, гөл-, нур- кушымчалары ялгап ясала. Безнең балалар арасында андый исемнәр күп.</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Балам менә синең исемең ничек соң?</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color w:val="000000"/>
          <w:sz w:val="24"/>
          <w:szCs w:val="24"/>
          <w:shd w:val="clear" w:color="auto" w:fill="FFFFFF"/>
        </w:rPr>
      </w:pPr>
      <w:r w:rsidRPr="00AF704F">
        <w:rPr>
          <w:rFonts w:ascii="Times New Roman" w:hAnsi="Times New Roman"/>
          <w:b/>
          <w:bCs/>
          <w:color w:val="000000"/>
          <w:sz w:val="24"/>
          <w:szCs w:val="24"/>
          <w:shd w:val="clear" w:color="auto" w:fill="FFFFFF"/>
        </w:rPr>
        <w:t>Гадел</w:t>
      </w:r>
      <w:r w:rsidRPr="00AF704F">
        <w:rPr>
          <w:rFonts w:ascii="Times New Roman" w:hAnsi="Times New Roman"/>
          <w:color w:val="000000"/>
          <w:sz w:val="24"/>
          <w:szCs w:val="24"/>
          <w:shd w:val="clear" w:color="auto" w:fill="FFFFFF"/>
        </w:rPr>
        <w:t> - дөрес хөкем итүче, гадел, тугры.</w:t>
      </w:r>
    </w:p>
    <w:p w:rsidR="00397F59" w:rsidRPr="00AF704F" w:rsidRDefault="00397F59" w:rsidP="00E468CD">
      <w:pPr>
        <w:spacing w:after="0" w:line="240" w:lineRule="auto"/>
        <w:jc w:val="both"/>
        <w:rPr>
          <w:rFonts w:ascii="Times New Roman" w:hAnsi="Times New Roman"/>
          <w:color w:val="000000"/>
          <w:sz w:val="24"/>
          <w:szCs w:val="24"/>
          <w:shd w:val="clear" w:color="auto" w:fill="FFFFFF"/>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xml:space="preserve"> Бигрәк матур исемең улым. Ә синең исемең ничек улым?</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 xml:space="preserve">Раяз. </w:t>
      </w:r>
      <w:r w:rsidRPr="00AF704F">
        <w:rPr>
          <w:rFonts w:ascii="Times New Roman" w:hAnsi="Times New Roman"/>
          <w:sz w:val="24"/>
          <w:szCs w:val="24"/>
          <w:lang w:val="tt-RU"/>
        </w:rPr>
        <w:t>Минем исемем Раяз. Ләкин мәгънәсен белмим бит.</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 xml:space="preserve">Ак әби. </w:t>
      </w:r>
      <w:r w:rsidRPr="00AF704F">
        <w:rPr>
          <w:rFonts w:ascii="Times New Roman" w:hAnsi="Times New Roman"/>
          <w:sz w:val="24"/>
          <w:szCs w:val="24"/>
          <w:lang w:val="tt-RU"/>
        </w:rPr>
        <w:t>Әти әниеңән сорый күр улым.</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w:t>
      </w:r>
    </w:p>
    <w:p w:rsidR="00397F59" w:rsidRPr="00AF704F" w:rsidRDefault="00397F59" w:rsidP="00E468CD">
      <w:pPr>
        <w:spacing w:after="0" w:line="240" w:lineRule="auto"/>
        <w:jc w:val="both"/>
        <w:rPr>
          <w:rFonts w:ascii="Times New Roman" w:hAnsi="Times New Roman"/>
          <w:color w:val="000000"/>
          <w:sz w:val="24"/>
          <w:szCs w:val="24"/>
          <w:shd w:val="clear" w:color="auto" w:fill="FFFFFF"/>
          <w:lang w:val="tt-RU"/>
        </w:rPr>
      </w:pPr>
      <w:r w:rsidRPr="00AF704F">
        <w:rPr>
          <w:rFonts w:ascii="Times New Roman" w:hAnsi="Times New Roman"/>
          <w:b/>
          <w:bCs/>
          <w:color w:val="000000"/>
          <w:sz w:val="24"/>
          <w:szCs w:val="24"/>
          <w:shd w:val="clear" w:color="auto" w:fill="FFFFFF"/>
          <w:lang w:val="tt-RU"/>
        </w:rPr>
        <w:t>Нәфис</w:t>
      </w:r>
      <w:r w:rsidRPr="00AF704F">
        <w:rPr>
          <w:rFonts w:ascii="Times New Roman" w:hAnsi="Times New Roman"/>
          <w:color w:val="000000"/>
          <w:sz w:val="24"/>
          <w:szCs w:val="24"/>
          <w:shd w:val="clear" w:color="auto" w:fill="FFFFFF"/>
          <w:lang w:val="tt-RU"/>
        </w:rPr>
        <w:t> - нәфис, чибәр, күркәм</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Раяз:</w:t>
      </w:r>
      <w:r w:rsidRPr="00AF704F">
        <w:rPr>
          <w:rFonts w:ascii="Times New Roman" w:hAnsi="Times New Roman"/>
          <w:sz w:val="24"/>
          <w:szCs w:val="24"/>
          <w:lang w:val="tt-RU"/>
        </w:rPr>
        <w:t xml:space="preserve"> Ак әби ә бәбиегезнең исеме ничек соң?</w:t>
      </w:r>
    </w:p>
    <w:p w:rsidR="00397F59" w:rsidRPr="00AF704F" w:rsidRDefault="00397F59" w:rsidP="00E468CD">
      <w:pPr>
        <w:spacing w:after="0" w:line="240" w:lineRule="auto"/>
        <w:jc w:val="both"/>
        <w:rPr>
          <w:rFonts w:ascii="Times New Roman" w:hAnsi="Times New Roman"/>
          <w:color w:val="FF0000"/>
          <w:sz w:val="24"/>
          <w:szCs w:val="24"/>
          <w:lang w:val="tt-RU"/>
        </w:rPr>
      </w:pPr>
    </w:p>
    <w:p w:rsidR="00397F59" w:rsidRPr="00AF704F" w:rsidRDefault="00397F59" w:rsidP="00E468CD">
      <w:pPr>
        <w:shd w:val="clear" w:color="auto" w:fill="FFFFFF"/>
        <w:spacing w:after="0" w:line="240" w:lineRule="auto"/>
        <w:jc w:val="both"/>
        <w:rPr>
          <w:color w:val="000000"/>
          <w:lang w:val="tt-RU"/>
        </w:rPr>
      </w:pPr>
      <w:r w:rsidRPr="00AF704F">
        <w:rPr>
          <w:rStyle w:val="c3"/>
          <w:b/>
          <w:bCs/>
          <w:color w:val="000000"/>
          <w:u w:val="single"/>
          <w:lang w:val="tt-RU"/>
        </w:rPr>
        <w:t>Ак әби</w:t>
      </w:r>
      <w:r w:rsidRPr="00AF704F">
        <w:rPr>
          <w:color w:val="000000"/>
          <w:u w:val="single"/>
          <w:lang w:val="tt-RU"/>
        </w:rPr>
        <w:t>:</w:t>
      </w:r>
      <w:r w:rsidRPr="00AF704F">
        <w:rPr>
          <w:color w:val="000000"/>
          <w:lang w:val="tt-RU"/>
        </w:rPr>
        <w:t xml:space="preserve"> Ә менә исемне бергәләп уйларбыз инде. Ягез әле,исемнәр уйлашыгыз. Әллә иң элек  бармак уены уйныкмы?</w:t>
      </w:r>
    </w:p>
    <w:p w:rsidR="00397F59" w:rsidRPr="00AF704F" w:rsidRDefault="00397F59" w:rsidP="00E468CD">
      <w:pPr>
        <w:shd w:val="clear" w:color="auto" w:fill="FFFFFF"/>
        <w:spacing w:after="0" w:line="240" w:lineRule="auto"/>
        <w:jc w:val="both"/>
        <w:rPr>
          <w:color w:val="000000"/>
          <w:lang w:val="tt-RU"/>
        </w:rPr>
      </w:pPr>
    </w:p>
    <w:p w:rsidR="00397F59" w:rsidRPr="00AF704F" w:rsidRDefault="00397F59" w:rsidP="00E468CD">
      <w:pPr>
        <w:shd w:val="clear" w:color="auto" w:fill="FFFFFF"/>
        <w:spacing w:after="0" w:line="240" w:lineRule="auto"/>
        <w:jc w:val="center"/>
        <w:rPr>
          <w:rStyle w:val="c3"/>
          <w:b/>
          <w:bCs/>
          <w:i/>
          <w:color w:val="000000"/>
          <w:lang w:val="tt-RU"/>
        </w:rPr>
      </w:pPr>
      <w:r w:rsidRPr="00AF704F">
        <w:rPr>
          <w:rStyle w:val="c3"/>
          <w:b/>
          <w:bCs/>
          <w:i/>
          <w:color w:val="000000"/>
          <w:lang w:val="tt-RU"/>
        </w:rPr>
        <w:t>Балалар түгәрәкләп басалар.</w:t>
      </w:r>
    </w:p>
    <w:p w:rsidR="00397F59" w:rsidRPr="00AF704F" w:rsidRDefault="00397F59" w:rsidP="00E468CD">
      <w:pPr>
        <w:shd w:val="clear" w:color="auto" w:fill="FFFFFF"/>
        <w:spacing w:after="0" w:line="240" w:lineRule="auto"/>
        <w:jc w:val="center"/>
        <w:rPr>
          <w:i/>
          <w:color w:val="000000"/>
          <w:lang w:val="tt-RU"/>
        </w:rPr>
      </w:pPr>
    </w:p>
    <w:p w:rsidR="00397F59" w:rsidRPr="00AF704F" w:rsidRDefault="00397F59" w:rsidP="00E468CD">
      <w:pPr>
        <w:shd w:val="clear" w:color="auto" w:fill="FFFFFF"/>
        <w:spacing w:after="0" w:line="240" w:lineRule="auto"/>
        <w:jc w:val="both"/>
        <w:rPr>
          <w:color w:val="000000"/>
          <w:lang w:val="tt-RU"/>
        </w:rPr>
      </w:pPr>
      <w:r w:rsidRPr="00AF704F">
        <w:rPr>
          <w:rStyle w:val="c3"/>
          <w:b/>
          <w:bCs/>
          <w:color w:val="000000"/>
          <w:u w:val="single"/>
          <w:lang w:val="tt-RU"/>
        </w:rPr>
        <w:t>Раяз:</w:t>
      </w:r>
      <w:r w:rsidRPr="00AF704F">
        <w:rPr>
          <w:color w:val="000000"/>
          <w:lang w:val="tt-RU"/>
        </w:rPr>
        <w:t xml:space="preserve">  Бармак уены чыккан диләр.</w:t>
      </w:r>
    </w:p>
    <w:p w:rsidR="00397F59" w:rsidRPr="00AF704F" w:rsidRDefault="00397F59" w:rsidP="00E468CD">
      <w:pPr>
        <w:shd w:val="clear" w:color="auto" w:fill="FFFFFF"/>
        <w:spacing w:after="0" w:line="240" w:lineRule="auto"/>
        <w:jc w:val="both"/>
        <w:rPr>
          <w:color w:val="000000"/>
        </w:rPr>
      </w:pPr>
      <w:r w:rsidRPr="00AF704F">
        <w:rPr>
          <w:color w:val="000000"/>
          <w:lang w:val="tt-RU"/>
        </w:rPr>
        <w:t>           </w:t>
      </w:r>
      <w:r w:rsidRPr="00AF704F">
        <w:rPr>
          <w:color w:val="000000"/>
        </w:rPr>
        <w:t>Оталсам ярар иде.</w:t>
      </w:r>
    </w:p>
    <w:p w:rsidR="00397F59" w:rsidRPr="00AF704F" w:rsidRDefault="00397F59" w:rsidP="00E468CD">
      <w:pPr>
        <w:shd w:val="clear" w:color="auto" w:fill="FFFFFF"/>
        <w:spacing w:after="0" w:line="240" w:lineRule="auto"/>
        <w:jc w:val="both"/>
        <w:rPr>
          <w:color w:val="000000"/>
        </w:rPr>
      </w:pPr>
      <w:r w:rsidRPr="00AF704F">
        <w:rPr>
          <w:color w:val="000000"/>
        </w:rPr>
        <w:t>           Иң  матур затлы исемне</w:t>
      </w:r>
    </w:p>
    <w:p w:rsidR="00397F59" w:rsidRPr="00AF704F" w:rsidRDefault="00397F59" w:rsidP="00E468CD">
      <w:pPr>
        <w:shd w:val="clear" w:color="auto" w:fill="FFFFFF"/>
        <w:spacing w:after="0" w:line="240" w:lineRule="auto"/>
        <w:jc w:val="both"/>
        <w:rPr>
          <w:color w:val="000000"/>
          <w:lang w:val="tt-RU"/>
        </w:rPr>
      </w:pPr>
      <w:r w:rsidRPr="00AF704F">
        <w:rPr>
          <w:color w:val="000000"/>
        </w:rPr>
        <w:t>           Мин таба алсам иде.</w:t>
      </w:r>
    </w:p>
    <w:p w:rsidR="00397F59" w:rsidRPr="00AF704F" w:rsidRDefault="00397F59" w:rsidP="00E468CD">
      <w:pPr>
        <w:shd w:val="clear" w:color="auto" w:fill="FFFFFF"/>
        <w:spacing w:after="0" w:line="240" w:lineRule="auto"/>
        <w:jc w:val="both"/>
        <w:rPr>
          <w:color w:val="000000"/>
          <w:lang w:val="tt-RU"/>
        </w:rPr>
      </w:pPr>
    </w:p>
    <w:p w:rsidR="00397F59" w:rsidRPr="00AF704F" w:rsidRDefault="00397F59" w:rsidP="00E468CD">
      <w:pPr>
        <w:shd w:val="clear" w:color="auto" w:fill="FFFFFF"/>
        <w:spacing w:after="0" w:line="240" w:lineRule="auto"/>
        <w:jc w:val="center"/>
        <w:rPr>
          <w:rStyle w:val="c8"/>
          <w:b/>
          <w:bCs/>
          <w:i/>
          <w:iCs/>
          <w:color w:val="000000"/>
          <w:lang w:val="tt-RU"/>
        </w:rPr>
      </w:pPr>
      <w:r w:rsidRPr="00AF704F">
        <w:rPr>
          <w:rStyle w:val="c8"/>
          <w:b/>
          <w:bCs/>
          <w:i/>
          <w:iCs/>
          <w:color w:val="000000"/>
        </w:rPr>
        <w:t>Уртага бер баланы чыгара, бала уйланып тора да:</w:t>
      </w:r>
    </w:p>
    <w:p w:rsidR="00397F59" w:rsidRPr="00AF704F" w:rsidRDefault="00397F59" w:rsidP="00E468CD">
      <w:pPr>
        <w:shd w:val="clear" w:color="auto" w:fill="FFFFFF"/>
        <w:spacing w:after="0" w:line="240" w:lineRule="auto"/>
        <w:jc w:val="center"/>
        <w:rPr>
          <w:color w:val="000000"/>
          <w:lang w:val="tt-RU"/>
        </w:rPr>
      </w:pPr>
    </w:p>
    <w:p w:rsidR="00397F59" w:rsidRPr="00AF704F" w:rsidRDefault="00397F59" w:rsidP="00E468CD">
      <w:pPr>
        <w:shd w:val="clear" w:color="auto" w:fill="FFFFFF"/>
        <w:spacing w:after="0" w:line="240" w:lineRule="auto"/>
        <w:jc w:val="both"/>
        <w:rPr>
          <w:color w:val="000000"/>
          <w:lang w:val="tt-RU"/>
        </w:rPr>
      </w:pPr>
      <w:r w:rsidRPr="00AF704F">
        <w:rPr>
          <w:b/>
          <w:color w:val="000000"/>
          <w:u w:val="single"/>
          <w:lang w:val="tt-RU"/>
        </w:rPr>
        <w:t>Сафия:</w:t>
      </w:r>
      <w:r w:rsidRPr="00AF704F">
        <w:rPr>
          <w:color w:val="000000"/>
          <w:lang w:val="tt-RU"/>
        </w:rPr>
        <w:t xml:space="preserve"> Айрат! Шат күңелле,ачык дигән сүз!</w:t>
      </w:r>
    </w:p>
    <w:p w:rsidR="00397F59" w:rsidRPr="00AF704F" w:rsidRDefault="00397F59" w:rsidP="00E468CD">
      <w:pPr>
        <w:shd w:val="clear" w:color="auto" w:fill="FFFFFF"/>
        <w:spacing w:after="0" w:line="240" w:lineRule="auto"/>
        <w:jc w:val="both"/>
        <w:rPr>
          <w:color w:val="000000"/>
          <w:lang w:val="tt-RU"/>
        </w:rPr>
      </w:pPr>
    </w:p>
    <w:p w:rsidR="00397F59" w:rsidRPr="00AF704F" w:rsidRDefault="00397F59" w:rsidP="00E468CD">
      <w:pPr>
        <w:shd w:val="clear" w:color="auto" w:fill="FFFFFF"/>
        <w:spacing w:after="0" w:line="240" w:lineRule="auto"/>
        <w:jc w:val="both"/>
        <w:rPr>
          <w:color w:val="000000"/>
          <w:lang w:val="tt-RU"/>
        </w:rPr>
      </w:pPr>
      <w:r w:rsidRPr="00AF704F">
        <w:rPr>
          <w:rStyle w:val="c3"/>
          <w:b/>
          <w:bCs/>
          <w:color w:val="000000"/>
          <w:u w:val="single"/>
          <w:lang w:val="tt-RU"/>
        </w:rPr>
        <w:t>Нәфис</w:t>
      </w:r>
      <w:r w:rsidRPr="00AF704F">
        <w:rPr>
          <w:color w:val="000000"/>
          <w:u w:val="single"/>
          <w:lang w:val="tt-RU"/>
        </w:rPr>
        <w:t>:</w:t>
      </w:r>
      <w:r w:rsidRPr="00AF704F">
        <w:rPr>
          <w:color w:val="000000"/>
          <w:lang w:val="tt-RU"/>
        </w:rPr>
        <w:t xml:space="preserve"> Кит әле, безнең бәби бит кыз!</w:t>
      </w:r>
    </w:p>
    <w:p w:rsidR="00397F59" w:rsidRPr="00AF704F" w:rsidRDefault="00397F59" w:rsidP="00E468CD">
      <w:pPr>
        <w:shd w:val="clear" w:color="auto" w:fill="FFFFFF"/>
        <w:spacing w:after="0" w:line="240" w:lineRule="auto"/>
        <w:jc w:val="both"/>
        <w:rPr>
          <w:color w:val="000000"/>
          <w:lang w:val="tt-RU"/>
        </w:rPr>
      </w:pPr>
    </w:p>
    <w:p w:rsidR="00397F59" w:rsidRPr="00AF704F" w:rsidRDefault="00397F59" w:rsidP="00E468CD">
      <w:pPr>
        <w:shd w:val="clear" w:color="auto" w:fill="FFFFFF"/>
        <w:spacing w:after="0" w:line="240" w:lineRule="auto"/>
        <w:jc w:val="both"/>
        <w:rPr>
          <w:color w:val="000000"/>
        </w:rPr>
      </w:pPr>
      <w:r w:rsidRPr="00AF704F">
        <w:rPr>
          <w:rStyle w:val="c3"/>
          <w:b/>
          <w:bCs/>
          <w:color w:val="000000"/>
          <w:u w:val="single"/>
          <w:lang w:val="tt-RU"/>
        </w:rPr>
        <w:t>Раяз тагын саный</w:t>
      </w:r>
      <w:r w:rsidRPr="00AF704F">
        <w:rPr>
          <w:rStyle w:val="c3"/>
          <w:b/>
          <w:bCs/>
          <w:color w:val="000000"/>
        </w:rPr>
        <w:t>:</w:t>
      </w:r>
      <w:r w:rsidRPr="00AF704F">
        <w:rPr>
          <w:color w:val="000000"/>
        </w:rPr>
        <w:t> Бармак уены чыккан диләр,</w:t>
      </w:r>
    </w:p>
    <w:p w:rsidR="00397F59" w:rsidRPr="00AF704F" w:rsidRDefault="00397F59" w:rsidP="00E468CD">
      <w:pPr>
        <w:shd w:val="clear" w:color="auto" w:fill="FFFFFF"/>
        <w:spacing w:after="0" w:line="240" w:lineRule="auto"/>
        <w:jc w:val="both"/>
        <w:rPr>
          <w:color w:val="000000"/>
        </w:rPr>
      </w:pPr>
      <w:r w:rsidRPr="00AF704F">
        <w:rPr>
          <w:color w:val="000000"/>
        </w:rPr>
        <w:t>                                 Оталсам ярар иде.</w:t>
      </w:r>
    </w:p>
    <w:p w:rsidR="00397F59" w:rsidRPr="00AF704F" w:rsidRDefault="00397F59" w:rsidP="00E468CD">
      <w:pPr>
        <w:shd w:val="clear" w:color="auto" w:fill="FFFFFF"/>
        <w:spacing w:after="0" w:line="240" w:lineRule="auto"/>
        <w:jc w:val="both"/>
        <w:rPr>
          <w:color w:val="000000"/>
        </w:rPr>
      </w:pPr>
      <w:r w:rsidRPr="00AF704F">
        <w:rPr>
          <w:color w:val="000000"/>
        </w:rPr>
        <w:t>                                 Иң матур,затлы исемне</w:t>
      </w:r>
    </w:p>
    <w:p w:rsidR="00397F59" w:rsidRPr="00AF704F" w:rsidRDefault="00397F59" w:rsidP="00E468CD">
      <w:pPr>
        <w:shd w:val="clear" w:color="auto" w:fill="FFFFFF"/>
        <w:spacing w:after="0" w:line="240" w:lineRule="auto"/>
        <w:jc w:val="both"/>
        <w:rPr>
          <w:color w:val="000000"/>
          <w:lang w:val="tt-RU"/>
        </w:rPr>
      </w:pPr>
      <w:r w:rsidRPr="00AF704F">
        <w:rPr>
          <w:color w:val="000000"/>
        </w:rPr>
        <w:t>                                 Мин таба алсам иде.</w:t>
      </w:r>
    </w:p>
    <w:p w:rsidR="00397F59" w:rsidRPr="00AF704F" w:rsidRDefault="00397F59" w:rsidP="00E468CD">
      <w:pPr>
        <w:shd w:val="clear" w:color="auto" w:fill="FFFFFF"/>
        <w:spacing w:after="0" w:line="240" w:lineRule="auto"/>
        <w:jc w:val="both"/>
        <w:rPr>
          <w:color w:val="000000"/>
          <w:lang w:val="tt-RU"/>
        </w:rPr>
      </w:pPr>
    </w:p>
    <w:p w:rsidR="00397F59" w:rsidRPr="00AF704F" w:rsidRDefault="00397F59" w:rsidP="00E468CD">
      <w:pPr>
        <w:shd w:val="clear" w:color="auto" w:fill="FFFFFF"/>
        <w:spacing w:after="0" w:line="240" w:lineRule="auto"/>
        <w:rPr>
          <w:color w:val="000000"/>
          <w:lang w:val="tt-RU"/>
        </w:rPr>
      </w:pPr>
      <w:r w:rsidRPr="00AF704F">
        <w:rPr>
          <w:rStyle w:val="c3"/>
          <w:b/>
          <w:bCs/>
          <w:color w:val="000000"/>
          <w:u w:val="single"/>
          <w:lang w:val="tt-RU"/>
        </w:rPr>
        <w:t>Адел</w:t>
      </w:r>
      <w:r w:rsidRPr="00AF704F">
        <w:rPr>
          <w:rStyle w:val="c3"/>
          <w:b/>
          <w:bCs/>
          <w:color w:val="000000"/>
          <w:u w:val="single"/>
        </w:rPr>
        <w:t>ь:</w:t>
      </w:r>
      <w:r w:rsidRPr="00AF704F">
        <w:rPr>
          <w:color w:val="000000"/>
        </w:rPr>
        <w:t> </w:t>
      </w:r>
      <w:r w:rsidRPr="00AF704F">
        <w:rPr>
          <w:color w:val="000000"/>
          <w:lang w:val="tt-RU"/>
        </w:rPr>
        <w:t xml:space="preserve">  </w:t>
      </w:r>
      <w:r w:rsidRPr="00AF704F">
        <w:rPr>
          <w:color w:val="000000"/>
        </w:rPr>
        <w:t>Мин таптым, мин таптым.</w:t>
      </w:r>
      <w:r w:rsidRPr="00AF704F">
        <w:rPr>
          <w:color w:val="000000"/>
          <w:lang w:val="tt-RU"/>
        </w:rPr>
        <w:t xml:space="preserve">  Айсылу булсын!</w:t>
      </w:r>
    </w:p>
    <w:p w:rsidR="00397F59" w:rsidRPr="00AF704F" w:rsidRDefault="00397F59" w:rsidP="00E468CD">
      <w:pPr>
        <w:shd w:val="clear" w:color="auto" w:fill="FFFFFF"/>
        <w:spacing w:after="0" w:line="240" w:lineRule="auto"/>
        <w:rPr>
          <w:color w:val="000000"/>
          <w:lang w:val="tt-RU"/>
        </w:rPr>
      </w:pPr>
    </w:p>
    <w:p w:rsidR="00397F59" w:rsidRPr="00AF704F" w:rsidRDefault="00397F59" w:rsidP="00E468CD">
      <w:pPr>
        <w:shd w:val="clear" w:color="auto" w:fill="FFFFFF"/>
        <w:spacing w:after="0" w:line="240" w:lineRule="auto"/>
        <w:rPr>
          <w:color w:val="000000"/>
          <w:lang w:val="tt-RU"/>
        </w:rPr>
      </w:pPr>
      <w:r w:rsidRPr="00AF704F">
        <w:rPr>
          <w:b/>
          <w:color w:val="000000"/>
          <w:u w:val="single"/>
          <w:lang w:val="tt-RU"/>
        </w:rPr>
        <w:t xml:space="preserve">Сафия: </w:t>
      </w:r>
      <w:r w:rsidRPr="00AF704F">
        <w:rPr>
          <w:color w:val="000000"/>
          <w:lang w:val="tt-RU"/>
        </w:rPr>
        <w:t xml:space="preserve">        Булсын, булсын, бик күркәм,</w:t>
      </w:r>
    </w:p>
    <w:p w:rsidR="00397F59" w:rsidRPr="00AF704F" w:rsidRDefault="00397F59" w:rsidP="00E468CD">
      <w:pPr>
        <w:shd w:val="clear" w:color="auto" w:fill="FFFFFF"/>
        <w:spacing w:after="0" w:line="240" w:lineRule="auto"/>
        <w:rPr>
          <w:color w:val="000000"/>
          <w:lang w:val="tt-RU"/>
        </w:rPr>
      </w:pPr>
      <w:r w:rsidRPr="00AF704F">
        <w:rPr>
          <w:color w:val="000000"/>
          <w:lang w:val="tt-RU"/>
        </w:rPr>
        <w:t>                      Туры килсен үзенә.</w:t>
      </w:r>
    </w:p>
    <w:p w:rsidR="00397F59" w:rsidRPr="00AF704F" w:rsidRDefault="00397F59" w:rsidP="00E468CD">
      <w:pPr>
        <w:shd w:val="clear" w:color="auto" w:fill="FFFFFF"/>
        <w:spacing w:after="0" w:line="240" w:lineRule="auto"/>
        <w:rPr>
          <w:color w:val="000000"/>
          <w:lang w:val="tt-RU"/>
        </w:rPr>
      </w:pPr>
      <w:r w:rsidRPr="00AF704F">
        <w:rPr>
          <w:color w:val="000000"/>
          <w:lang w:val="tt-RU"/>
        </w:rPr>
        <w:t>                      Бай күңелле кызчык булсын,</w:t>
      </w:r>
    </w:p>
    <w:p w:rsidR="00397F59" w:rsidRPr="00AF704F" w:rsidRDefault="00397F59" w:rsidP="00E468CD">
      <w:pPr>
        <w:shd w:val="clear" w:color="auto" w:fill="FFFFFF"/>
        <w:spacing w:after="0" w:line="240" w:lineRule="auto"/>
        <w:rPr>
          <w:color w:val="000000"/>
          <w:lang w:val="tt-RU"/>
        </w:rPr>
      </w:pPr>
      <w:r w:rsidRPr="00AF704F">
        <w:rPr>
          <w:color w:val="000000"/>
          <w:lang w:val="tt-RU"/>
        </w:rPr>
        <w:t>                      Үссен безнең кечкенә!</w:t>
      </w:r>
    </w:p>
    <w:p w:rsidR="00397F59" w:rsidRPr="00AF704F" w:rsidRDefault="00397F59" w:rsidP="00E468CD">
      <w:pPr>
        <w:shd w:val="clear" w:color="auto" w:fill="FFFFFF"/>
        <w:spacing w:after="0" w:line="240" w:lineRule="auto"/>
        <w:rPr>
          <w:color w:val="000000"/>
          <w:lang w:val="tt-RU"/>
        </w:rPr>
      </w:pPr>
    </w:p>
    <w:p w:rsidR="00397F59" w:rsidRPr="00AF704F" w:rsidRDefault="00397F59" w:rsidP="00E468CD">
      <w:pPr>
        <w:spacing w:after="0" w:line="240" w:lineRule="auto"/>
        <w:jc w:val="both"/>
        <w:rPr>
          <w:rFonts w:ascii="Times New Roman" w:hAnsi="Times New Roman"/>
          <w:color w:val="000000"/>
          <w:sz w:val="24"/>
          <w:szCs w:val="24"/>
          <w:lang w:val="tt-RU"/>
        </w:rPr>
      </w:pPr>
      <w:r w:rsidRPr="00AF704F">
        <w:rPr>
          <w:rStyle w:val="c3"/>
          <w:rFonts w:ascii="Times New Roman" w:hAnsi="Times New Roman"/>
          <w:b/>
          <w:bCs/>
          <w:color w:val="000000"/>
          <w:sz w:val="24"/>
          <w:szCs w:val="24"/>
          <w:u w:val="single"/>
          <w:lang w:val="tt-RU"/>
        </w:rPr>
        <w:t>Ак әби</w:t>
      </w:r>
      <w:r w:rsidRPr="00AF704F">
        <w:rPr>
          <w:rFonts w:ascii="Times New Roman" w:hAnsi="Times New Roman"/>
          <w:color w:val="000000"/>
          <w:sz w:val="24"/>
          <w:szCs w:val="24"/>
          <w:u w:val="single"/>
          <w:lang w:val="tt-RU"/>
        </w:rPr>
        <w:t>:</w:t>
      </w:r>
      <w:r w:rsidRPr="00AF704F">
        <w:rPr>
          <w:rFonts w:ascii="Times New Roman" w:hAnsi="Times New Roman"/>
          <w:color w:val="000000"/>
          <w:sz w:val="24"/>
          <w:szCs w:val="24"/>
          <w:lang w:val="tt-RU"/>
        </w:rPr>
        <w:t xml:space="preserve"> Аллага шөкер, исем дә уйлап таптык бит. Әнә әнә кечкенәбез дә уянып килә.</w:t>
      </w:r>
    </w:p>
    <w:p w:rsidR="00397F59" w:rsidRPr="00AF704F" w:rsidRDefault="00397F59" w:rsidP="00E468CD">
      <w:pPr>
        <w:spacing w:after="0" w:line="240" w:lineRule="auto"/>
        <w:jc w:val="both"/>
        <w:rPr>
          <w:rFonts w:ascii="Times New Roman" w:hAnsi="Times New Roman"/>
          <w:color w:val="FF0000"/>
          <w:sz w:val="24"/>
          <w:szCs w:val="24"/>
          <w:lang w:val="tt-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Style w:val="c3"/>
          <w:rFonts w:ascii="Times New Roman" w:hAnsi="Times New Roman"/>
          <w:b/>
          <w:bCs/>
          <w:color w:val="000000"/>
          <w:sz w:val="24"/>
          <w:szCs w:val="24"/>
          <w:u w:val="single"/>
          <w:lang w:val="tt-RU"/>
        </w:rPr>
        <w:t xml:space="preserve">Адель:  </w:t>
      </w:r>
      <w:r w:rsidRPr="00AF704F">
        <w:rPr>
          <w:rFonts w:ascii="Times New Roman" w:hAnsi="Times New Roman"/>
          <w:sz w:val="24"/>
          <w:szCs w:val="24"/>
          <w:lang w:val="tt-RU" w:eastAsia="ru-RU"/>
        </w:rPr>
        <w:t>Ак әби, безгә бәби күрсәтәсеңме?</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bCs/>
          <w:sz w:val="24"/>
          <w:szCs w:val="24"/>
          <w:u w:val="single"/>
          <w:lang w:val="tt-RU" w:eastAsia="ru-RU"/>
        </w:rPr>
        <w:t>Ак әби.</w:t>
      </w:r>
      <w:r w:rsidRPr="00AF704F">
        <w:rPr>
          <w:rFonts w:ascii="Times New Roman" w:hAnsi="Times New Roman"/>
          <w:b/>
          <w:bCs/>
          <w:sz w:val="24"/>
          <w:szCs w:val="24"/>
          <w:lang w:val="tt-RU" w:eastAsia="ru-RU"/>
        </w:rPr>
        <w:t> </w:t>
      </w:r>
      <w:r w:rsidRPr="00AF704F">
        <w:rPr>
          <w:rFonts w:ascii="Times New Roman" w:hAnsi="Times New Roman"/>
          <w:sz w:val="24"/>
          <w:szCs w:val="24"/>
          <w:lang w:val="tt-RU" w:eastAsia="ru-RU"/>
        </w:rPr>
        <w:t xml:space="preserve">Күрсәтәм, балалар. </w:t>
      </w:r>
      <w:r w:rsidRPr="00AF704F">
        <w:rPr>
          <w:rFonts w:ascii="Times New Roman" w:hAnsi="Times New Roman"/>
          <w:sz w:val="24"/>
          <w:szCs w:val="24"/>
          <w:lang w:val="tt-RU"/>
        </w:rPr>
        <w:t xml:space="preserve">Иң элек, бәбигә корым сөртеп куим әле, ят күзләрдән, авырулардан  сакла!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Үстереп алыйм.</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Сузылсын, су буе булсын,</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Киерелсен, киртә буе булсын,</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Тәүфикълы, бәхетле булсын.</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Зууууур   үсссссс</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Безнең халкыбызда </w:t>
      </w:r>
      <w:r w:rsidRPr="00AF704F">
        <w:rPr>
          <w:rFonts w:ascii="Times New Roman" w:hAnsi="Times New Roman"/>
          <w:sz w:val="24"/>
          <w:szCs w:val="24"/>
          <w:lang w:val="tt-RU" w:eastAsia="ru-RU"/>
        </w:rPr>
        <w:t>Яңа туган сабыйга беренче тапкыр караганда</w:t>
      </w:r>
      <w:r w:rsidRPr="00AF704F">
        <w:rPr>
          <w:rFonts w:ascii="Times New Roman" w:hAnsi="Times New Roman"/>
          <w:sz w:val="24"/>
          <w:szCs w:val="24"/>
          <w:lang w:val="tt-RU"/>
        </w:rPr>
        <w:t xml:space="preserve">, </w:t>
      </w:r>
      <w:r w:rsidRPr="00AF704F">
        <w:rPr>
          <w:rFonts w:ascii="Times New Roman" w:hAnsi="Times New Roman"/>
          <w:sz w:val="24"/>
          <w:szCs w:val="24"/>
          <w:lang w:val="tt-RU" w:eastAsia="ru-RU"/>
        </w:rPr>
        <w:t xml:space="preserve">теләкләр теләп, </w:t>
      </w:r>
      <w:r w:rsidRPr="00AF704F">
        <w:rPr>
          <w:rFonts w:ascii="Times New Roman" w:hAnsi="Times New Roman"/>
          <w:sz w:val="24"/>
          <w:szCs w:val="24"/>
          <w:lang w:val="tt-RU"/>
        </w:rPr>
        <w:t xml:space="preserve">аның бишек киезе астына тиенле акча яки исле сабын куеп китә торган йола бар. </w:t>
      </w:r>
      <w:r w:rsidRPr="00AF704F">
        <w:rPr>
          <w:rFonts w:ascii="Times New Roman" w:hAnsi="Times New Roman"/>
          <w:sz w:val="24"/>
          <w:szCs w:val="24"/>
          <w:lang w:eastAsia="ru-RU"/>
        </w:rPr>
        <w:t>Беренче теләк кабул була,</w:t>
      </w:r>
      <w:r w:rsidRPr="00AF704F">
        <w:rPr>
          <w:rFonts w:ascii="Times New Roman" w:hAnsi="Times New Roman"/>
          <w:sz w:val="24"/>
          <w:szCs w:val="24"/>
          <w:lang w:val="tt-RU" w:eastAsia="ru-RU"/>
        </w:rPr>
        <w:t xml:space="preserve"> </w:t>
      </w:r>
      <w:r w:rsidRPr="00AF704F">
        <w:rPr>
          <w:rFonts w:ascii="Times New Roman" w:hAnsi="Times New Roman"/>
          <w:sz w:val="24"/>
          <w:szCs w:val="24"/>
          <w:lang w:eastAsia="ru-RU"/>
        </w:rPr>
        <w:t>ди.</w:t>
      </w:r>
      <w:r w:rsidRPr="00AF704F">
        <w:rPr>
          <w:rFonts w:ascii="Times New Roman" w:hAnsi="Times New Roman"/>
          <w:sz w:val="24"/>
          <w:szCs w:val="24"/>
          <w:lang w:val="tt-RU" w:eastAsia="ru-RU"/>
        </w:rPr>
        <w:t xml:space="preserve"> </w:t>
      </w:r>
      <w:r w:rsidRPr="00AF704F">
        <w:rPr>
          <w:rFonts w:ascii="Times New Roman" w:hAnsi="Times New Roman"/>
          <w:sz w:val="24"/>
          <w:szCs w:val="24"/>
          <w:lang w:val="tt-RU"/>
        </w:rPr>
        <w:t>Әйдәгез, без дә бу гадәтне искә алыйк.</w:t>
      </w:r>
    </w:p>
    <w:p w:rsidR="00397F59" w:rsidRPr="00AF704F" w:rsidRDefault="00397F59" w:rsidP="00E468CD">
      <w:pPr>
        <w:shd w:val="clear" w:color="auto" w:fill="FFFFFF"/>
        <w:spacing w:after="0" w:line="240" w:lineRule="auto"/>
        <w:jc w:val="both"/>
        <w:rPr>
          <w:rFonts w:ascii="Times New Roman" w:hAnsi="Times New Roman"/>
          <w:sz w:val="24"/>
          <w:szCs w:val="24"/>
          <w:lang w:val="tt-RU" w:eastAsia="ru-RU"/>
        </w:rPr>
      </w:pPr>
      <w:r w:rsidRPr="00AF704F">
        <w:rPr>
          <w:rFonts w:ascii="Times New Roman" w:hAnsi="Times New Roman"/>
          <w:sz w:val="24"/>
          <w:szCs w:val="24"/>
          <w:lang w:val="tt-RU" w:eastAsia="ru-RU"/>
        </w:rPr>
        <w:t xml:space="preserve">       Килегез бишек янына берәмләп. Балалар, баланы башы аша карарга ярамый. Менә бу яктан килегез.</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Fonts w:ascii="Times New Roman" w:hAnsi="Times New Roman"/>
          <w:b/>
          <w:bCs/>
          <w:sz w:val="24"/>
          <w:szCs w:val="24"/>
          <w:u w:val="single"/>
          <w:lang w:val="tt-RU" w:eastAsia="ru-RU"/>
        </w:rPr>
        <w:t>Раяз:</w:t>
      </w:r>
      <w:r w:rsidRPr="00AF704F">
        <w:rPr>
          <w:rFonts w:ascii="Times New Roman" w:hAnsi="Times New Roman"/>
          <w:sz w:val="24"/>
          <w:szCs w:val="24"/>
          <w:lang w:val="tt-RU" w:eastAsia="ru-RU"/>
        </w:rPr>
        <w:t> Озын гомерле,  Сау – сәләмәт булсын! (карый, бүләген бирә – шалтыравык)</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Style w:val="c3"/>
          <w:rFonts w:ascii="Times New Roman" w:hAnsi="Times New Roman"/>
          <w:b/>
          <w:bCs/>
          <w:color w:val="000000"/>
          <w:sz w:val="24"/>
          <w:szCs w:val="24"/>
          <w:u w:val="single"/>
          <w:lang w:val="tt-RU"/>
        </w:rPr>
        <w:t>Адель</w:t>
      </w:r>
      <w:r w:rsidRPr="00AF704F">
        <w:rPr>
          <w:rFonts w:ascii="Times New Roman" w:hAnsi="Times New Roman"/>
          <w:b/>
          <w:bCs/>
          <w:sz w:val="24"/>
          <w:szCs w:val="24"/>
          <w:u w:val="single"/>
          <w:lang w:val="tt-RU" w:eastAsia="ru-RU"/>
        </w:rPr>
        <w:t>:</w:t>
      </w:r>
      <w:r w:rsidRPr="00AF704F">
        <w:rPr>
          <w:rFonts w:ascii="Times New Roman" w:hAnsi="Times New Roman"/>
          <w:sz w:val="24"/>
          <w:szCs w:val="24"/>
          <w:lang w:val="tt-RU" w:eastAsia="ru-RU"/>
        </w:rPr>
        <w:t> Әти – әниле, Бәхетле булсын! (карый, бүләген бирә – оекбаш)</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Fonts w:ascii="Times New Roman" w:hAnsi="Times New Roman"/>
          <w:b/>
          <w:bCs/>
          <w:sz w:val="24"/>
          <w:szCs w:val="24"/>
          <w:u w:val="single"/>
          <w:lang w:val="tt-RU" w:eastAsia="ru-RU"/>
        </w:rPr>
        <w:t>Фарангиз:</w:t>
      </w:r>
      <w:r w:rsidRPr="00AF704F">
        <w:rPr>
          <w:rFonts w:ascii="Times New Roman" w:hAnsi="Times New Roman"/>
          <w:sz w:val="24"/>
          <w:szCs w:val="24"/>
          <w:lang w:val="tt-RU" w:eastAsia="ru-RU"/>
        </w:rPr>
        <w:t> Тәүфиклы, Уңган бала булсын!  Әнием күчтәнәчкә дип әлбә җибәрде (карый, бүләген бирә – әлбә).</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Fonts w:ascii="Times New Roman" w:hAnsi="Times New Roman"/>
          <w:b/>
          <w:sz w:val="24"/>
          <w:szCs w:val="24"/>
          <w:u w:val="single"/>
          <w:lang w:val="tt-RU" w:eastAsia="ru-RU"/>
        </w:rPr>
        <w:t xml:space="preserve">Ак әби.  </w:t>
      </w:r>
      <w:r w:rsidRPr="00AF704F">
        <w:rPr>
          <w:rFonts w:ascii="Times New Roman" w:hAnsi="Times New Roman"/>
          <w:sz w:val="24"/>
          <w:szCs w:val="24"/>
          <w:lang w:val="tt-RU" w:eastAsia="ru-RU"/>
        </w:rPr>
        <w:t>Әлбә - Әтнәбездә генә әзерләнә торган милли ризык. Бәби тапкан хатын –кызның хәлен белергә килгәндә, кызның әнисе әзерләп килә торган булган.</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r w:rsidRPr="00AF704F">
        <w:rPr>
          <w:rFonts w:ascii="Times New Roman" w:hAnsi="Times New Roman"/>
          <w:b/>
          <w:bCs/>
          <w:sz w:val="24"/>
          <w:szCs w:val="24"/>
          <w:u w:val="single"/>
          <w:lang w:val="tt-RU" w:eastAsia="ru-RU"/>
        </w:rPr>
        <w:t xml:space="preserve">Сафия: </w:t>
      </w:r>
      <w:r w:rsidRPr="00AF704F">
        <w:rPr>
          <w:rFonts w:ascii="Times New Roman" w:hAnsi="Times New Roman"/>
          <w:sz w:val="24"/>
          <w:szCs w:val="24"/>
          <w:lang w:val="tt-RU" w:eastAsia="ru-RU"/>
        </w:rPr>
        <w:t>Игелекле, изгелекле бала булсын!  Ә минем дәү әнием паштет пешереп бирде.(карый, бүләген бирә – паштет)</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pacing w:after="0" w:line="240" w:lineRule="auto"/>
        <w:jc w:val="both"/>
        <w:rPr>
          <w:rFonts w:ascii="Times New Roman" w:hAnsi="Times New Roman"/>
          <w:sz w:val="24"/>
          <w:szCs w:val="24"/>
          <w:lang w:val="tt-RU" w:eastAsia="ru-RU"/>
        </w:rPr>
      </w:pPr>
      <w:r w:rsidRPr="00AF704F">
        <w:rPr>
          <w:rFonts w:ascii="Times New Roman" w:hAnsi="Times New Roman"/>
          <w:b/>
          <w:sz w:val="24"/>
          <w:szCs w:val="24"/>
          <w:u w:val="single"/>
          <w:lang w:val="tt-RU"/>
        </w:rPr>
        <w:t xml:space="preserve">Ак әби </w:t>
      </w:r>
      <w:r w:rsidRPr="00AF704F">
        <w:rPr>
          <w:rFonts w:ascii="Times New Roman" w:hAnsi="Times New Roman"/>
          <w:sz w:val="24"/>
          <w:szCs w:val="24"/>
          <w:lang w:val="tt-RU" w:eastAsia="ru-RU"/>
        </w:rPr>
        <w:t xml:space="preserve">Һай, балалар, </w:t>
      </w:r>
      <w:r w:rsidRPr="00AF704F">
        <w:rPr>
          <w:rFonts w:ascii="Times New Roman" w:hAnsi="Times New Roman"/>
          <w:sz w:val="24"/>
          <w:szCs w:val="24"/>
          <w:lang w:val="tt-RU"/>
        </w:rPr>
        <w:t xml:space="preserve">рәхмәт сезгә, </w:t>
      </w:r>
      <w:r w:rsidRPr="00AF704F">
        <w:rPr>
          <w:rFonts w:ascii="Times New Roman" w:hAnsi="Times New Roman"/>
          <w:sz w:val="24"/>
          <w:szCs w:val="24"/>
          <w:lang w:val="tt-RU" w:eastAsia="ru-RU"/>
        </w:rPr>
        <w:t>бигрәк матур теләкләр теләдегез, күп бүләкләр алып килгәнсез. Теләкләрегез фәрештәләрнең “амин” дигән чагына туры килсен!</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Насыйп булсын сезгә хәләл ризык,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Харам ризык сезгә ят булсын.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Кеше бәхетеннән көнләшмәгез,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Күңелегез сөттәй ак булсын!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 xml:space="preserve">                              </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bCs/>
          <w:sz w:val="24"/>
          <w:szCs w:val="24"/>
          <w:u w:val="single"/>
          <w:lang w:val="tt-RU" w:eastAsia="ru-RU"/>
        </w:rPr>
        <w:t>Балалар:</w:t>
      </w:r>
      <w:r w:rsidRPr="00AF704F">
        <w:rPr>
          <w:rFonts w:ascii="Times New Roman" w:hAnsi="Times New Roman"/>
          <w:sz w:val="24"/>
          <w:szCs w:val="24"/>
          <w:lang w:val="tt-RU"/>
        </w:rPr>
        <w:t xml:space="preserve">  Рәхмәт, рәхмәт сезгә!</w:t>
      </w:r>
    </w:p>
    <w:p w:rsidR="00397F59" w:rsidRPr="00AF704F" w:rsidRDefault="00397F59" w:rsidP="00E468CD">
      <w:pPr>
        <w:shd w:val="clear" w:color="auto" w:fill="FFFFFF"/>
        <w:spacing w:after="0" w:line="240" w:lineRule="auto"/>
        <w:rPr>
          <w:rFonts w:ascii="Times New Roman" w:hAnsi="Times New Roman"/>
          <w:sz w:val="24"/>
          <w:szCs w:val="24"/>
          <w:lang w:val="tt-RU" w:eastAsia="ru-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Улларым, кызларым, әниләрегез, әбиләрегез сезнең сеңлегезне яки энегезне караганда әйтелә торган әйтемнәр, шигырьләр беләсезме?</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rPr>
        <w:t>(Сөйли торган бала бишек янына килеп басып торып сөйли).</w:t>
      </w:r>
    </w:p>
    <w:p w:rsidR="00397F59" w:rsidRPr="00AF704F" w:rsidRDefault="00397F59" w:rsidP="00E468CD">
      <w:pPr>
        <w:spacing w:after="0" w:line="240" w:lineRule="auto"/>
        <w:jc w:val="center"/>
        <w:rPr>
          <w:rFonts w:ascii="Times New Roman" w:hAnsi="Times New Roman"/>
          <w:b/>
          <w:i/>
          <w:sz w:val="24"/>
          <w:szCs w:val="24"/>
          <w:lang w:val="tt-RU"/>
        </w:rPr>
      </w:pPr>
    </w:p>
    <w:p w:rsidR="00397F59" w:rsidRPr="00AF704F" w:rsidRDefault="00397F59" w:rsidP="00E468CD">
      <w:pPr>
        <w:spacing w:after="0" w:line="240" w:lineRule="auto"/>
        <w:rPr>
          <w:rFonts w:ascii="Times New Roman" w:hAnsi="Times New Roman"/>
          <w:sz w:val="24"/>
          <w:szCs w:val="24"/>
        </w:rPr>
      </w:pPr>
      <w:r w:rsidRPr="00AF704F">
        <w:rPr>
          <w:rStyle w:val="c3"/>
          <w:rFonts w:ascii="Times New Roman" w:hAnsi="Times New Roman"/>
          <w:b/>
          <w:bCs/>
          <w:color w:val="000000"/>
          <w:sz w:val="24"/>
          <w:szCs w:val="24"/>
          <w:u w:val="single"/>
          <w:lang w:val="tt-RU"/>
        </w:rPr>
        <w:t>Адел</w:t>
      </w:r>
      <w:r w:rsidRPr="00AF704F">
        <w:rPr>
          <w:rStyle w:val="c3"/>
          <w:rFonts w:ascii="Times New Roman" w:hAnsi="Times New Roman"/>
          <w:b/>
          <w:bCs/>
          <w:color w:val="000000"/>
          <w:sz w:val="24"/>
          <w:szCs w:val="24"/>
          <w:u w:val="single"/>
        </w:rPr>
        <w:t>ь</w:t>
      </w:r>
      <w:r w:rsidRPr="00AF704F">
        <w:rPr>
          <w:rFonts w:ascii="Times New Roman" w:hAnsi="Times New Roman"/>
          <w:b/>
          <w:sz w:val="24"/>
          <w:szCs w:val="24"/>
          <w:u w:val="single"/>
        </w:rPr>
        <w:t>:</w:t>
      </w:r>
      <w:r w:rsidRPr="00AF704F">
        <w:rPr>
          <w:rFonts w:ascii="Times New Roman" w:hAnsi="Times New Roman"/>
          <w:sz w:val="24"/>
          <w:szCs w:val="24"/>
        </w:rPr>
        <w:t> Минем әбием энемне уятканда менә мондый сүзләр әйтә:</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Алтын, алтын, алтыным,</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Минем йөрәк</w:t>
      </w:r>
      <w:r w:rsidRPr="00AF704F">
        <w:rPr>
          <w:rFonts w:ascii="Times New Roman" w:hAnsi="Times New Roman"/>
          <w:sz w:val="24"/>
          <w:szCs w:val="24"/>
          <w:lang w:val="tt-RU"/>
        </w:rPr>
        <w:t xml:space="preserve"> </w:t>
      </w:r>
      <w:r w:rsidRPr="00AF704F">
        <w:rPr>
          <w:rFonts w:ascii="Times New Roman" w:hAnsi="Times New Roman"/>
          <w:sz w:val="24"/>
          <w:szCs w:val="24"/>
        </w:rPr>
        <w:t xml:space="preserve"> ялкыным,</w:t>
      </w:r>
    </w:p>
    <w:p w:rsidR="00397F59" w:rsidRPr="00AF704F" w:rsidRDefault="00397F59" w:rsidP="00E468CD">
      <w:pPr>
        <w:spacing w:after="0" w:line="240" w:lineRule="auto"/>
        <w:rPr>
          <w:rFonts w:ascii="Times New Roman" w:hAnsi="Times New Roman"/>
          <w:sz w:val="24"/>
          <w:szCs w:val="24"/>
        </w:rPr>
      </w:pPr>
      <w:r w:rsidRPr="00AF704F">
        <w:rPr>
          <w:rFonts w:ascii="Times New Roman" w:hAnsi="Times New Roman"/>
          <w:sz w:val="24"/>
          <w:szCs w:val="24"/>
        </w:rPr>
        <w:t>Уян, бәбием, күз нурым,</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rPr>
        <w:t>Кояш булып балкырмын.</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Фарангиз:</w:t>
      </w:r>
      <w:r w:rsidRPr="00AF704F">
        <w:rPr>
          <w:rFonts w:ascii="Times New Roman" w:hAnsi="Times New Roman"/>
          <w:sz w:val="24"/>
          <w:szCs w:val="24"/>
          <w:lang w:val="tt-RU"/>
        </w:rPr>
        <w:t> Ө мин “үс-үс” иттерү сүзләрен беләм. Аны миңа әнием өйрәтте.</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Яле, яле, балам, сөйләп кара.</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Фарангиз:</w:t>
      </w:r>
      <w:r w:rsidRPr="00AF704F">
        <w:rPr>
          <w:rFonts w:ascii="Times New Roman" w:hAnsi="Times New Roman"/>
          <w:sz w:val="24"/>
          <w:szCs w:val="24"/>
          <w:lang w:val="tt-RU"/>
        </w:rPr>
        <w:t> Үс, үс, улым, үс әйдә,</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Дөнья бик киң, сыярсың.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Аягың җиргә терәрсең.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Башың күккә сузарсың.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Бу җирләргә сыймасаң,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Галәмнәргә чыгарсың.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Күчтәнәчләр алып кайтып</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Әнкәеңне сыйларсың.</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rPr>
        <w:t>Зу – у – у – у – р    ү – с – с – с.</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Әниең бик матур эчтәлекле әйтем өйрәткән.</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rPr>
        <w:t>Бала елый башлаган тавыш чыгар</w:t>
      </w:r>
      <w:r w:rsidRPr="00AF704F">
        <w:rPr>
          <w:rFonts w:ascii="Times New Roman" w:hAnsi="Times New Roman"/>
          <w:b/>
          <w:i/>
          <w:sz w:val="24"/>
          <w:szCs w:val="24"/>
          <w:lang w:val="tt-RU"/>
        </w:rPr>
        <w:t>а</w:t>
      </w:r>
      <w:r w:rsidRPr="00AF704F">
        <w:rPr>
          <w:rFonts w:ascii="Times New Roman" w:hAnsi="Times New Roman"/>
          <w:b/>
          <w:i/>
          <w:sz w:val="24"/>
          <w:szCs w:val="24"/>
        </w:rPr>
        <w:t>.</w:t>
      </w:r>
    </w:p>
    <w:p w:rsidR="00397F59" w:rsidRPr="00AF704F" w:rsidRDefault="00397F59" w:rsidP="00E468CD">
      <w:pPr>
        <w:spacing w:after="0" w:line="240" w:lineRule="auto"/>
        <w:jc w:val="center"/>
        <w:rPr>
          <w:rFonts w:ascii="Times New Roman" w:hAnsi="Times New Roman"/>
          <w:b/>
          <w:i/>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rPr>
        <w:t> И карасана, әллә күз тиде инде.</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Әлфия:</w:t>
      </w:r>
      <w:r w:rsidRPr="00AF704F">
        <w:rPr>
          <w:rFonts w:ascii="Times New Roman" w:hAnsi="Times New Roman"/>
          <w:sz w:val="24"/>
          <w:szCs w:val="24"/>
          <w:lang w:val="tt-RU"/>
        </w:rPr>
        <w:t> Юк, Ак әби, аның йоклыйсы киләдер, шуңа әзрәк борчыла бугай.</w:t>
      </w:r>
    </w:p>
    <w:p w:rsidR="00397F59" w:rsidRPr="00AF704F" w:rsidRDefault="00397F59" w:rsidP="00E468CD">
      <w:pPr>
        <w:spacing w:after="0" w:line="240" w:lineRule="auto"/>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Алайса, бишек җырлары җырлап юатыйк, тынычландырыйк, йоклатыйк.</w:t>
      </w:r>
      <w:r w:rsidRPr="00AF704F">
        <w:rPr>
          <w:rFonts w:ascii="Times New Roman" w:hAnsi="Times New Roman"/>
          <w:color w:val="000000"/>
          <w:sz w:val="24"/>
          <w:szCs w:val="24"/>
          <w:lang w:val="tt-RU"/>
        </w:rPr>
        <w:t xml:space="preserve"> </w:t>
      </w:r>
      <w:r w:rsidRPr="00AF704F">
        <w:rPr>
          <w:rFonts w:ascii="Times New Roman" w:hAnsi="Times New Roman"/>
          <w:sz w:val="24"/>
          <w:szCs w:val="24"/>
          <w:lang w:val="tt-RU"/>
        </w:rPr>
        <w:t>Шушы бишек җыры белән элек-электән үк безне дә әниләребез тәрбияләгән, туган телебезгә мәхәббәт уяткан, кешеләргә ихтирамлы, мәрхәмәтле булырга өйрәткән. Бишек җырлары баланы тынычландыра, тыныч холыклы булып үсүенә ярдәм итә.</w:t>
      </w:r>
    </w:p>
    <w:p w:rsidR="00397F59" w:rsidRPr="00AF704F" w:rsidRDefault="00397F59" w:rsidP="00E468CD">
      <w:pPr>
        <w:spacing w:after="0" w:line="240" w:lineRule="auto"/>
        <w:jc w:val="both"/>
        <w:rPr>
          <w:rFonts w:ascii="Times New Roman" w:hAnsi="Times New Roman"/>
          <w:color w:val="000000"/>
          <w:sz w:val="24"/>
          <w:szCs w:val="24"/>
          <w:lang w:val="tt-RU"/>
        </w:rPr>
      </w:pPr>
      <w:r w:rsidRPr="00AF704F">
        <w:rPr>
          <w:rFonts w:ascii="Times New Roman" w:hAnsi="Times New Roman"/>
          <w:color w:val="000000"/>
          <w:sz w:val="24"/>
          <w:szCs w:val="24"/>
          <w:lang w:val="tt-RU"/>
        </w:rPr>
        <w:t xml:space="preserve">     Татар халкында борынгыдан килгән тал бишек. Элек-электән аны әтиләр үз куллары белән үреп, үзләренең йөрәк җылыларын биреп ясаганнар. Ә матур чыбылдыкларны әниләр, әбиләр теккән. Ул чыбылдык сабыйны явыз көчләрдән, яман күзләрдән,салкыннардан саклаган.</w:t>
      </w:r>
    </w:p>
    <w:p w:rsidR="00397F59" w:rsidRPr="00AF704F"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 xml:space="preserve">Әлфия бишекне тирбәтеп утыра. </w:t>
      </w: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Балалар бишек җыры җырлый.</w:t>
      </w:r>
    </w:p>
    <w:p w:rsidR="00397F59" w:rsidRPr="00AF704F" w:rsidRDefault="00397F59" w:rsidP="00E468CD">
      <w:pPr>
        <w:spacing w:after="0" w:line="240" w:lineRule="auto"/>
        <w:jc w:val="center"/>
        <w:rPr>
          <w:rFonts w:ascii="Times New Roman" w:hAnsi="Times New Roman"/>
          <w:b/>
          <w:i/>
          <w:sz w:val="24"/>
          <w:szCs w:val="24"/>
          <w:lang w:val="tt-RU"/>
        </w:rPr>
      </w:pPr>
    </w:p>
    <w:p w:rsidR="00397F59" w:rsidRPr="00AF704F" w:rsidRDefault="00397F59" w:rsidP="00E468CD">
      <w:pPr>
        <w:shd w:val="clear" w:color="auto" w:fill="FFFFFF"/>
        <w:spacing w:after="0" w:line="240" w:lineRule="auto"/>
        <w:jc w:val="center"/>
        <w:outlineLvl w:val="1"/>
        <w:rPr>
          <w:rFonts w:ascii="Times New Roman" w:hAnsi="Times New Roman"/>
          <w:b/>
          <w:bCs/>
          <w:color w:val="000000"/>
          <w:sz w:val="24"/>
          <w:szCs w:val="24"/>
          <w:lang w:val="tt-RU" w:eastAsia="ru-RU"/>
        </w:rPr>
      </w:pPr>
      <w:r w:rsidRPr="00AF704F">
        <w:rPr>
          <w:rFonts w:ascii="Times New Roman" w:hAnsi="Times New Roman"/>
          <w:b/>
          <w:bCs/>
          <w:color w:val="000000"/>
          <w:sz w:val="24"/>
          <w:szCs w:val="24"/>
          <w:lang w:val="tt-RU" w:eastAsia="ru-RU"/>
        </w:rPr>
        <w:t>Бишек җыры</w:t>
      </w:r>
    </w:p>
    <w:p w:rsidR="00397F59" w:rsidRPr="00AF704F" w:rsidRDefault="00397F59" w:rsidP="00E468CD">
      <w:pPr>
        <w:shd w:val="clear" w:color="auto" w:fill="FFFFFF"/>
        <w:spacing w:after="0" w:line="240" w:lineRule="auto"/>
        <w:jc w:val="center"/>
        <w:outlineLvl w:val="1"/>
        <w:rPr>
          <w:rFonts w:ascii="Times New Roman" w:hAnsi="Times New Roman"/>
          <w:bCs/>
          <w:color w:val="000000"/>
          <w:sz w:val="24"/>
          <w:szCs w:val="24"/>
          <w:lang w:val="tt-RU" w:eastAsia="ru-RU"/>
        </w:rPr>
      </w:pPr>
      <w:r w:rsidRPr="00AF704F">
        <w:rPr>
          <w:rFonts w:ascii="Times New Roman" w:hAnsi="Times New Roman"/>
          <w:bCs/>
          <w:color w:val="000000"/>
          <w:sz w:val="24"/>
          <w:szCs w:val="24"/>
          <w:lang w:val="tt-RU" w:eastAsia="ru-RU"/>
        </w:rPr>
        <w:t>Габдулла Тукай сүз. Татар халык көе.</w:t>
      </w:r>
    </w:p>
    <w:p w:rsidR="00397F59" w:rsidRPr="00AF704F" w:rsidRDefault="00397F59" w:rsidP="00E468CD">
      <w:pPr>
        <w:shd w:val="clear" w:color="auto" w:fill="FFFFFF"/>
        <w:spacing w:after="0" w:line="240" w:lineRule="auto"/>
        <w:rPr>
          <w:rFonts w:ascii="Times New Roman" w:hAnsi="Times New Roman"/>
          <w:color w:val="000000"/>
          <w:sz w:val="24"/>
          <w:szCs w:val="24"/>
          <w:lang w:val="tt-RU" w:eastAsia="ru-RU"/>
        </w:rPr>
      </w:pPr>
      <w:r w:rsidRPr="00AF704F">
        <w:rPr>
          <w:rFonts w:ascii="Times New Roman" w:hAnsi="Times New Roman"/>
          <w:color w:val="000000"/>
          <w:sz w:val="24"/>
          <w:szCs w:val="24"/>
          <w:lang w:val="tt-RU" w:eastAsia="ru-RU"/>
        </w:rPr>
        <w:t>Әлли-бәлли итәр бу, </w:t>
      </w:r>
      <w:r w:rsidRPr="00AF704F">
        <w:rPr>
          <w:rFonts w:ascii="Times New Roman" w:hAnsi="Times New Roman"/>
          <w:color w:val="000000"/>
          <w:sz w:val="24"/>
          <w:szCs w:val="24"/>
          <w:lang w:val="tt-RU" w:eastAsia="ru-RU"/>
        </w:rPr>
        <w:br/>
        <w:t>Мәдрәсәгә китәр бу; </w:t>
      </w:r>
      <w:r w:rsidRPr="00AF704F">
        <w:rPr>
          <w:rFonts w:ascii="Times New Roman" w:hAnsi="Times New Roman"/>
          <w:color w:val="000000"/>
          <w:sz w:val="24"/>
          <w:szCs w:val="24"/>
          <w:lang w:val="tt-RU" w:eastAsia="ru-RU"/>
        </w:rPr>
        <w:br/>
        <w:t>Тыршып сабак укыгач, </w:t>
      </w:r>
      <w:r w:rsidRPr="00AF704F">
        <w:rPr>
          <w:rFonts w:ascii="Times New Roman" w:hAnsi="Times New Roman"/>
          <w:color w:val="000000"/>
          <w:sz w:val="24"/>
          <w:szCs w:val="24"/>
          <w:lang w:val="tt-RU" w:eastAsia="ru-RU"/>
        </w:rPr>
        <w:br/>
        <w:t>Галим булып җитәр бу.</w:t>
      </w:r>
    </w:p>
    <w:p w:rsidR="00397F59" w:rsidRPr="00AF704F" w:rsidRDefault="00397F59" w:rsidP="00E468CD">
      <w:pPr>
        <w:shd w:val="clear" w:color="auto" w:fill="FFFFFF"/>
        <w:spacing w:after="0" w:line="240" w:lineRule="auto"/>
        <w:rPr>
          <w:rFonts w:ascii="Times New Roman" w:hAnsi="Times New Roman"/>
          <w:color w:val="000000"/>
          <w:sz w:val="24"/>
          <w:szCs w:val="24"/>
          <w:lang w:val="tt-RU" w:eastAsia="ru-RU"/>
        </w:rPr>
      </w:pPr>
      <w:r w:rsidRPr="00AF704F">
        <w:rPr>
          <w:rFonts w:ascii="Times New Roman" w:hAnsi="Times New Roman"/>
          <w:color w:val="000000"/>
          <w:sz w:val="24"/>
          <w:szCs w:val="24"/>
          <w:lang w:val="tt-RU" w:eastAsia="ru-RU"/>
        </w:rPr>
        <w:t>Йокла, кызым, йом күзен, </w:t>
      </w:r>
      <w:r w:rsidRPr="00AF704F">
        <w:rPr>
          <w:rFonts w:ascii="Times New Roman" w:hAnsi="Times New Roman"/>
          <w:color w:val="000000"/>
          <w:sz w:val="24"/>
          <w:szCs w:val="24"/>
          <w:lang w:val="tt-RU" w:eastAsia="ru-RU"/>
        </w:rPr>
        <w:br/>
        <w:t>Йом, йом күзең, йолдызым; </w:t>
      </w:r>
      <w:r w:rsidRPr="00AF704F">
        <w:rPr>
          <w:rFonts w:ascii="Times New Roman" w:hAnsi="Times New Roman"/>
          <w:color w:val="000000"/>
          <w:sz w:val="24"/>
          <w:szCs w:val="24"/>
          <w:lang w:val="tt-RU" w:eastAsia="ru-RU"/>
        </w:rPr>
        <w:br/>
        <w:t>Кичтән йокың кала да, </w:t>
      </w:r>
      <w:r w:rsidRPr="00AF704F">
        <w:rPr>
          <w:rFonts w:ascii="Times New Roman" w:hAnsi="Times New Roman"/>
          <w:color w:val="000000"/>
          <w:sz w:val="24"/>
          <w:szCs w:val="24"/>
          <w:lang w:val="tt-RU" w:eastAsia="ru-RU"/>
        </w:rPr>
        <w:br/>
        <w:t>Елап үтә көндезең.</w:t>
      </w:r>
    </w:p>
    <w:p w:rsidR="00397F59" w:rsidRPr="00AF704F" w:rsidRDefault="00397F59" w:rsidP="00E468CD">
      <w:pPr>
        <w:spacing w:after="0" w:line="240" w:lineRule="auto"/>
        <w:jc w:val="center"/>
        <w:rPr>
          <w:rFonts w:ascii="Times New Roman" w:hAnsi="Times New Roman"/>
          <w:b/>
          <w:i/>
          <w:sz w:val="24"/>
          <w:szCs w:val="24"/>
          <w:lang w:val="tt-RU"/>
        </w:rPr>
      </w:pPr>
    </w:p>
    <w:p w:rsidR="00397F59" w:rsidRPr="00AF704F" w:rsidRDefault="00397F59" w:rsidP="00E468CD">
      <w:pPr>
        <w:spacing w:after="0" w:line="240" w:lineRule="auto"/>
        <w:jc w:val="center"/>
        <w:rPr>
          <w:rFonts w:ascii="Times New Roman" w:hAnsi="Times New Roman"/>
          <w:b/>
          <w:i/>
          <w:sz w:val="24"/>
          <w:szCs w:val="24"/>
          <w:lang w:val="tt-RU"/>
        </w:rPr>
      </w:pPr>
      <w:r w:rsidRPr="00AF704F">
        <w:rPr>
          <w:rFonts w:ascii="Times New Roman" w:hAnsi="Times New Roman"/>
          <w:b/>
          <w:i/>
          <w:sz w:val="24"/>
          <w:szCs w:val="24"/>
          <w:lang w:val="tt-RU"/>
        </w:rPr>
        <w:t>Бала йоклап китә.</w:t>
      </w:r>
    </w:p>
    <w:p w:rsidR="00397F59" w:rsidRPr="00AF704F" w:rsidRDefault="00397F59" w:rsidP="00E468CD">
      <w:pPr>
        <w:spacing w:after="0" w:line="240" w:lineRule="auto"/>
        <w:jc w:val="center"/>
        <w:rPr>
          <w:rFonts w:ascii="Times New Roman" w:hAnsi="Times New Roman"/>
          <w:sz w:val="24"/>
          <w:szCs w:val="24"/>
          <w:lang w:val="tt-RU"/>
        </w:rPr>
      </w:pP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b/>
          <w:sz w:val="24"/>
          <w:szCs w:val="24"/>
          <w:u w:val="single"/>
          <w:lang w:val="tt-RU"/>
        </w:rPr>
        <w:t>Ак әби:</w:t>
      </w:r>
      <w:r w:rsidRPr="00AF704F">
        <w:rPr>
          <w:rFonts w:ascii="Times New Roman" w:hAnsi="Times New Roman"/>
          <w:sz w:val="24"/>
          <w:szCs w:val="24"/>
          <w:lang w:val="tt-RU"/>
        </w:rPr>
        <w:t> </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Коймак пеште,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Табадан төште,</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Кунакларга сый хөрмәт</w:t>
      </w:r>
    </w:p>
    <w:p w:rsidR="00397F59" w:rsidRPr="00AF704F" w:rsidRDefault="00397F59" w:rsidP="00E468CD">
      <w:pPr>
        <w:spacing w:after="0" w:line="240" w:lineRule="auto"/>
        <w:rPr>
          <w:rFonts w:ascii="Times New Roman" w:hAnsi="Times New Roman"/>
          <w:sz w:val="24"/>
          <w:szCs w:val="24"/>
          <w:lang w:val="tt-RU"/>
        </w:rPr>
      </w:pPr>
      <w:r w:rsidRPr="00AF704F">
        <w:rPr>
          <w:rFonts w:ascii="Times New Roman" w:hAnsi="Times New Roman"/>
          <w:sz w:val="24"/>
          <w:szCs w:val="24"/>
          <w:lang w:val="tt-RU"/>
        </w:rPr>
        <w:t>Якты чырай, такта чәй.</w:t>
      </w:r>
    </w:p>
    <w:p w:rsidR="00397F59" w:rsidRPr="00AF704F" w:rsidRDefault="00397F59" w:rsidP="00E468CD">
      <w:pPr>
        <w:spacing w:after="0" w:line="240" w:lineRule="auto"/>
        <w:jc w:val="both"/>
        <w:rPr>
          <w:rFonts w:ascii="Times New Roman" w:hAnsi="Times New Roman"/>
          <w:sz w:val="24"/>
          <w:szCs w:val="24"/>
          <w:lang w:val="tt-RU"/>
        </w:rPr>
      </w:pPr>
      <w:r w:rsidRPr="00AF704F">
        <w:rPr>
          <w:rFonts w:ascii="Times New Roman" w:hAnsi="Times New Roman"/>
          <w:sz w:val="24"/>
          <w:szCs w:val="24"/>
          <w:lang w:val="tt-RU"/>
        </w:rPr>
        <w:t xml:space="preserve">          Балакайларым, сез татар халкының милли гореф гадәте, матур йоласын искә төшереп безгә кунакка бәби караарга килгәнсез. Татар халкының матур бер әйтеме бар: “Кунак ашы кара каршы”. Мин дә сезгә татар халкының милли ризыкларын әзерләдем. Әйдә рәхим итеп авыз итегез әле.</w:t>
      </w:r>
    </w:p>
    <w:p w:rsidR="00397F59" w:rsidRPr="00AF704F"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Pr="00AF704F" w:rsidRDefault="00397F59" w:rsidP="00E468CD">
      <w:pPr>
        <w:spacing w:after="0" w:line="240" w:lineRule="auto"/>
        <w:jc w:val="both"/>
        <w:rPr>
          <w:rFonts w:ascii="Times New Roman" w:hAnsi="Times New Roman"/>
          <w:sz w:val="24"/>
          <w:szCs w:val="24"/>
          <w:lang w:val="tt-RU"/>
        </w:rPr>
      </w:pPr>
    </w:p>
    <w:p w:rsidR="00397F59" w:rsidRPr="009371C8" w:rsidRDefault="00397F59" w:rsidP="00E468CD">
      <w:pPr>
        <w:spacing w:after="0" w:line="240" w:lineRule="auto"/>
        <w:jc w:val="both"/>
        <w:rPr>
          <w:rFonts w:ascii="Times New Roman" w:hAnsi="Times New Roman"/>
          <w:b/>
          <w:sz w:val="24"/>
          <w:szCs w:val="24"/>
          <w:lang w:val="tt-RU"/>
        </w:rPr>
      </w:pPr>
      <w:r>
        <w:rPr>
          <w:rFonts w:ascii="Times New Roman" w:hAnsi="Times New Roman"/>
          <w:sz w:val="28"/>
          <w:szCs w:val="28"/>
          <w:lang w:val="tt-RU"/>
        </w:rPr>
        <w:t xml:space="preserve">                                                      </w:t>
      </w:r>
      <w:r w:rsidRPr="009371C8">
        <w:rPr>
          <w:rFonts w:ascii="Times New Roman" w:hAnsi="Times New Roman"/>
          <w:b/>
          <w:sz w:val="24"/>
          <w:szCs w:val="24"/>
          <w:lang w:val="tt-RU"/>
        </w:rPr>
        <w:t>Безнен Туган тел</w:t>
      </w:r>
    </w:p>
    <w:p w:rsidR="00397F59" w:rsidRDefault="00397F59" w:rsidP="00E468CD">
      <w:pPr>
        <w:spacing w:after="0" w:line="240" w:lineRule="auto"/>
        <w:jc w:val="center"/>
        <w:rPr>
          <w:rFonts w:ascii="Times New Roman" w:hAnsi="Times New Roman"/>
          <w:sz w:val="24"/>
          <w:szCs w:val="24"/>
          <w:lang w:val="tt-RU"/>
        </w:rPr>
      </w:pPr>
      <w:r w:rsidRPr="009371C8">
        <w:rPr>
          <w:rFonts w:ascii="Times New Roman" w:hAnsi="Times New Roman"/>
          <w:sz w:val="24"/>
          <w:szCs w:val="24"/>
          <w:lang w:val="tt-RU"/>
        </w:rPr>
        <w:t>Конспект ОД</w:t>
      </w:r>
    </w:p>
    <w:p w:rsidR="00397F59" w:rsidRDefault="00397F59" w:rsidP="00E468CD">
      <w:pPr>
        <w:spacing w:after="0" w:line="240" w:lineRule="auto"/>
        <w:jc w:val="right"/>
        <w:rPr>
          <w:rFonts w:ascii="Times New Roman" w:hAnsi="Times New Roman"/>
          <w:sz w:val="24"/>
          <w:szCs w:val="24"/>
          <w:lang w:val="tt-RU"/>
        </w:rPr>
      </w:pPr>
      <w:r>
        <w:rPr>
          <w:rFonts w:ascii="Times New Roman" w:hAnsi="Times New Roman"/>
          <w:sz w:val="24"/>
          <w:szCs w:val="24"/>
          <w:lang w:val="tt-RU"/>
        </w:rPr>
        <w:t>Набиева Лилия Рамилевна</w:t>
      </w:r>
    </w:p>
    <w:p w:rsidR="00397F59" w:rsidRDefault="00397F59" w:rsidP="00E468CD">
      <w:pPr>
        <w:spacing w:after="0" w:line="240" w:lineRule="auto"/>
        <w:jc w:val="right"/>
        <w:rPr>
          <w:rFonts w:ascii="Times New Roman" w:hAnsi="Times New Roman"/>
          <w:sz w:val="24"/>
          <w:szCs w:val="24"/>
          <w:lang w:eastAsia="ru-RU"/>
        </w:rPr>
      </w:pPr>
      <w:r w:rsidRPr="00005966">
        <w:rPr>
          <w:rFonts w:ascii="Times New Roman" w:hAnsi="Times New Roman"/>
          <w:sz w:val="24"/>
          <w:szCs w:val="24"/>
          <w:lang w:eastAsia="ru-RU"/>
        </w:rPr>
        <w:t>МБДОУ «Балтасинский детский сад №2»</w:t>
      </w:r>
    </w:p>
    <w:p w:rsidR="00397F59" w:rsidRPr="00AF704F" w:rsidRDefault="00397F59" w:rsidP="00E468CD">
      <w:pPr>
        <w:pStyle w:val="NoSpacing"/>
        <w:rPr>
          <w:rFonts w:ascii="Times New Roman" w:hAnsi="Times New Roman"/>
          <w:sz w:val="24"/>
          <w:szCs w:val="24"/>
        </w:rPr>
      </w:pPr>
      <w:r w:rsidRPr="00AF704F">
        <w:rPr>
          <w:rFonts w:ascii="Times New Roman" w:hAnsi="Times New Roman"/>
          <w:b/>
          <w:sz w:val="24"/>
          <w:szCs w:val="24"/>
        </w:rPr>
        <w:t>Максаты</w:t>
      </w:r>
      <w:r w:rsidRPr="00AF704F">
        <w:rPr>
          <w:rFonts w:ascii="Times New Roman" w:hAnsi="Times New Roman"/>
          <w:sz w:val="24"/>
          <w:szCs w:val="24"/>
        </w:rPr>
        <w:t xml:space="preserve">: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балаларны туган тел көне белән таныштыру;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балаларныңрухидөньясынбаетуөченшартлартудыру;</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-туган телгә, гореф-гадәтләренә, шулай ук башка халыкларның традицияләренә сакчыл караш формалаштыру;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сөйләм, фикерләүһәмхәтерүсешенәярдәмитү. </w:t>
      </w:r>
    </w:p>
    <w:p w:rsidR="00397F59" w:rsidRPr="00AF704F" w:rsidRDefault="00397F59" w:rsidP="00E468CD">
      <w:pPr>
        <w:pStyle w:val="NoSpacing"/>
        <w:rPr>
          <w:rFonts w:ascii="Times New Roman" w:hAnsi="Times New Roman"/>
          <w:sz w:val="24"/>
          <w:szCs w:val="24"/>
        </w:rPr>
      </w:pPr>
      <w:r w:rsidRPr="00AF704F">
        <w:rPr>
          <w:rFonts w:ascii="Times New Roman" w:hAnsi="Times New Roman"/>
          <w:b/>
          <w:sz w:val="24"/>
          <w:szCs w:val="24"/>
        </w:rPr>
        <w:t>Бурычлар</w:t>
      </w:r>
      <w:r w:rsidRPr="00AF704F">
        <w:rPr>
          <w:rFonts w:ascii="Times New Roman" w:hAnsi="Times New Roman"/>
          <w:sz w:val="24"/>
          <w:szCs w:val="24"/>
        </w:rPr>
        <w:t xml:space="preserve">: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туган тел төшенчәсен аңлату;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туган тел төшенчәсен формалаштыру;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белеем бирү процессына кызыксынучанлыкны һәм кызыксынуныүстерү; -    - туган илгә, туган телгә мәхәббәт һәм хөрмәт тәрбияләү; </w:t>
      </w:r>
    </w:p>
    <w:p w:rsidR="00397F59" w:rsidRPr="00AF704F" w:rsidRDefault="00397F59" w:rsidP="00E468CD">
      <w:pPr>
        <w:pStyle w:val="NoSpacing"/>
        <w:rPr>
          <w:rFonts w:ascii="Times New Roman" w:hAnsi="Times New Roman"/>
          <w:sz w:val="24"/>
          <w:szCs w:val="24"/>
        </w:rPr>
      </w:pPr>
      <w:r w:rsidRPr="00AF704F">
        <w:rPr>
          <w:rFonts w:ascii="Times New Roman" w:hAnsi="Times New Roman"/>
          <w:sz w:val="24"/>
          <w:szCs w:val="24"/>
        </w:rPr>
        <w:t xml:space="preserve">- оештыру формасы: әңгәмә. </w:t>
      </w:r>
    </w:p>
    <w:p w:rsidR="00397F59" w:rsidRPr="00AF704F" w:rsidRDefault="00397F59" w:rsidP="00E468CD">
      <w:pPr>
        <w:pStyle w:val="NoSpacing"/>
        <w:rPr>
          <w:rFonts w:ascii="Times New Roman" w:hAnsi="Times New Roman"/>
          <w:sz w:val="24"/>
          <w:szCs w:val="24"/>
        </w:rPr>
      </w:pPr>
      <w:r w:rsidRPr="00AF704F">
        <w:rPr>
          <w:rFonts w:ascii="Times New Roman" w:hAnsi="Times New Roman"/>
          <w:b/>
          <w:sz w:val="24"/>
          <w:szCs w:val="24"/>
        </w:rPr>
        <w:t>Җиһазлар</w:t>
      </w:r>
      <w:r w:rsidRPr="00AF704F">
        <w:rPr>
          <w:rFonts w:ascii="Times New Roman" w:hAnsi="Times New Roman"/>
          <w:sz w:val="24"/>
          <w:szCs w:val="24"/>
        </w:rPr>
        <w:t xml:space="preserve">: глобус, илләр белән дөньяның географик картасы, туган шәһәр картасы, рәсемнәр төшерелгән карточкалар. </w:t>
      </w:r>
    </w:p>
    <w:p w:rsidR="00397F59" w:rsidRPr="00AF704F" w:rsidRDefault="00397F59" w:rsidP="00E468CD">
      <w:pPr>
        <w:pStyle w:val="NoSpacing"/>
        <w:jc w:val="both"/>
        <w:rPr>
          <w:rFonts w:ascii="Times New Roman" w:hAnsi="Times New Roman"/>
          <w:sz w:val="24"/>
          <w:szCs w:val="24"/>
        </w:rPr>
      </w:pPr>
      <w:r w:rsidRPr="00AF704F">
        <w:rPr>
          <w:rFonts w:ascii="Times New Roman" w:hAnsi="Times New Roman"/>
          <w:sz w:val="24"/>
          <w:szCs w:val="24"/>
        </w:rPr>
        <w:t xml:space="preserve">Күп мәгънәле сүзләр. 3-7 яшьлек балалар белән уеннар һәм дәресләр үткәрү. ФГОС). </w:t>
      </w:r>
    </w:p>
    <w:p w:rsidR="00397F59" w:rsidRPr="00AF704F" w:rsidRDefault="00397F59" w:rsidP="00E468CD">
      <w:pPr>
        <w:pStyle w:val="NoSpacing"/>
        <w:jc w:val="both"/>
        <w:rPr>
          <w:rFonts w:ascii="Times New Roman" w:hAnsi="Times New Roman"/>
          <w:sz w:val="24"/>
          <w:szCs w:val="24"/>
        </w:rPr>
      </w:pPr>
      <w:r w:rsidRPr="00AF704F">
        <w:rPr>
          <w:rFonts w:ascii="Times New Roman" w:hAnsi="Times New Roman"/>
          <w:sz w:val="24"/>
          <w:szCs w:val="24"/>
        </w:rPr>
        <w:t xml:space="preserve">Дәрес барышы: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rPr>
        <w:t>Балалар, бүген сезнең белән бик кызыклы шөгыль булачак. Карагыз әле, мин үзем белән н</w:t>
      </w:r>
      <w:r w:rsidRPr="00AF704F">
        <w:rPr>
          <w:rFonts w:ascii="Times New Roman" w:hAnsi="Times New Roman"/>
          <w:sz w:val="24"/>
          <w:szCs w:val="24"/>
          <w:lang w:val="tt-RU"/>
        </w:rPr>
        <w:t xml:space="preserve">әрсә </w:t>
      </w:r>
      <w:r w:rsidRPr="00AF704F">
        <w:rPr>
          <w:rFonts w:ascii="Times New Roman" w:hAnsi="Times New Roman"/>
          <w:sz w:val="24"/>
          <w:szCs w:val="24"/>
        </w:rPr>
        <w:t>алып килде</w:t>
      </w:r>
      <w:r w:rsidRPr="00AF704F">
        <w:rPr>
          <w:rFonts w:ascii="Times New Roman" w:hAnsi="Times New Roman"/>
          <w:sz w:val="24"/>
          <w:szCs w:val="24"/>
          <w:lang w:val="tt-RU"/>
        </w:rPr>
        <w:t>м?</w:t>
      </w:r>
      <w:r w:rsidRPr="00AF704F">
        <w:rPr>
          <w:rFonts w:ascii="Times New Roman" w:hAnsi="Times New Roman"/>
          <w:sz w:val="24"/>
          <w:szCs w:val="24"/>
        </w:rPr>
        <w:t xml:space="preserve"> Кем белә, бу</w:t>
      </w:r>
      <w:r w:rsidRPr="00AF704F">
        <w:rPr>
          <w:rFonts w:ascii="Times New Roman" w:hAnsi="Times New Roman"/>
          <w:sz w:val="24"/>
          <w:szCs w:val="24"/>
          <w:lang w:val="tt-RU"/>
        </w:rPr>
        <w:t xml:space="preserve"> нәрсә</w:t>
      </w:r>
      <w:r w:rsidRPr="00AF704F">
        <w:rPr>
          <w:rFonts w:ascii="Times New Roman" w:hAnsi="Times New Roman"/>
          <w:sz w:val="24"/>
          <w:szCs w:val="24"/>
        </w:rPr>
        <w:t xml:space="preserve">?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Б</w:t>
      </w:r>
      <w:r w:rsidRPr="00AF704F">
        <w:rPr>
          <w:rFonts w:ascii="Times New Roman" w:hAnsi="Times New Roman"/>
          <w:sz w:val="24"/>
          <w:szCs w:val="24"/>
        </w:rPr>
        <w:t xml:space="preserve">: Глобус!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Т</w:t>
      </w:r>
      <w:r w:rsidRPr="00AF704F">
        <w:rPr>
          <w:rFonts w:ascii="Times New Roman" w:hAnsi="Times New Roman"/>
          <w:sz w:val="24"/>
          <w:szCs w:val="24"/>
        </w:rPr>
        <w:t xml:space="preserve">: </w:t>
      </w:r>
      <w:r w:rsidRPr="00AF704F">
        <w:rPr>
          <w:rFonts w:ascii="Times New Roman" w:hAnsi="Times New Roman"/>
          <w:sz w:val="24"/>
          <w:szCs w:val="24"/>
          <w:lang w:val="tt-RU"/>
        </w:rPr>
        <w:t>Ә</w:t>
      </w:r>
      <w:r w:rsidRPr="00AF704F">
        <w:rPr>
          <w:rFonts w:ascii="Times New Roman" w:hAnsi="Times New Roman"/>
          <w:sz w:val="24"/>
          <w:szCs w:val="24"/>
        </w:rPr>
        <w:t xml:space="preserve"> глобус нәрсәул? Кем аңлата ала?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 xml:space="preserve">Б: Бу безнең планетаның кечкенә моделе. Бу: безнең глобус төрле төсләрбелән буялган. Бу алай гына да түгел! Һәр төс үз әһәмиятенә ия. Зәңгәртөс диңгез, елгалар һәм океаннар. Яшел – урманнар һәм тигезләр. Ә соры һәм сары – таулар. Ә без глобуста тагын нәрсә күрә алабыз?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 xml:space="preserve">Б: Шәһәрләр, ил.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 xml:space="preserve">Б: Дөрес. Әйдәгез, әле табып карагыз безнең илне географик картадан.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 xml:space="preserve">Т: "Без сезнең белән нинди илдә яшибезсоң?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Б</w:t>
      </w:r>
      <w:r w:rsidRPr="00AF704F">
        <w:rPr>
          <w:rFonts w:ascii="Times New Roman" w:hAnsi="Times New Roman"/>
          <w:sz w:val="24"/>
          <w:szCs w:val="24"/>
        </w:rPr>
        <w:t xml:space="preserve">: </w:t>
      </w:r>
      <w:r w:rsidRPr="00AF704F">
        <w:rPr>
          <w:rFonts w:ascii="Times New Roman" w:hAnsi="Times New Roman"/>
          <w:sz w:val="24"/>
          <w:szCs w:val="24"/>
          <w:lang w:val="tt-RU"/>
        </w:rPr>
        <w:t>Татарстан Республикасында</w:t>
      </w:r>
      <w:r w:rsidRPr="00AF704F">
        <w:rPr>
          <w:rFonts w:ascii="Times New Roman" w:hAnsi="Times New Roman"/>
          <w:sz w:val="24"/>
          <w:szCs w:val="24"/>
        </w:rPr>
        <w:t xml:space="preserve">. </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Т: Ә безнең илдә нинди телдә сөйләшәбез?</w:t>
      </w:r>
    </w:p>
    <w:p w:rsidR="00397F59" w:rsidRPr="00AF704F" w:rsidRDefault="00397F59" w:rsidP="00E468CD">
      <w:pPr>
        <w:pStyle w:val="NoSpacing"/>
        <w:rPr>
          <w:rFonts w:ascii="Times New Roman" w:hAnsi="Times New Roman"/>
          <w:sz w:val="24"/>
          <w:szCs w:val="24"/>
          <w:lang w:val="tt-RU"/>
        </w:rPr>
      </w:pPr>
      <w:r w:rsidRPr="00AF704F">
        <w:rPr>
          <w:rFonts w:ascii="Times New Roman" w:hAnsi="Times New Roman"/>
          <w:sz w:val="24"/>
          <w:szCs w:val="24"/>
          <w:lang w:val="tt-RU"/>
        </w:rPr>
        <w:t xml:space="preserve">Б:Татар телендә, ә башка илләрдә рус телендә сөйләшәләр.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Т: Әйдәгез, сезнең белән уйлап карыйк әле башка илдә ,нинди телдә сөйләшәләр Украинада (Украина), Германиядә (Алман теле), Англиядә (Инглиз). Афәрин!</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Т: Тел ни өченкирәк?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Б: Сөйләшергә, аралашырга, уйнарга. Дөньяда 4 меңгә якын төрле тел бар. Бүгендә, Халыкара туган тел көнендә, без сезнең белән туган телебезтурындасөйләшәчәкбез. Туган Тел – безнең тормышыбызда беренче ачышларның берсе. Без туган телебезне өйрәнәбез. Без аның ярдәме белән сөйләшәбез, укыйбыз  һәм язабыз. Туган телдә дөрес итеп сөйләргә һәм язарга – бу һәр кешенең үз иле алдындагы бурычы. Шуңа күрә барысына да үз телеңне белергә һәм сакларга кирәк. «Туган илем язмышы турында уйланган көннәр дә син бер ярдәмчем, таянычың, бөек, куәтле, гадел һәм ирекле татар теле. Әмма мондый Тел бөек халыкка бирелмәс дип ышанырга ярамый!</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 Т: Хәзер, мин сезгә табышмаклар әйтәм, ә сез тиеш, миңа җавап бирергә, Нәрсә аларда яшерелгән.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1.Һәрвакыт авызда, ә йотып булмый. </w:t>
      </w:r>
      <w:r w:rsidRPr="00AF704F">
        <w:rPr>
          <w:rFonts w:ascii="Times New Roman" w:hAnsi="Times New Roman"/>
          <w:sz w:val="24"/>
          <w:szCs w:val="24"/>
        </w:rPr>
        <w:t xml:space="preserve">(Тел)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2.М</w:t>
      </w:r>
      <w:r w:rsidRPr="00AF704F">
        <w:rPr>
          <w:rFonts w:ascii="Times New Roman" w:hAnsi="Times New Roman"/>
          <w:sz w:val="24"/>
          <w:szCs w:val="24"/>
        </w:rPr>
        <w:t>ин укыйм. Дәфтәргә карыйм.</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 Минем җитди төре. » А«,» Б«,» В", тәртип буенча кабатлыйм... (алфавит) Т:Афәрин, сез булдырдыгыз! Татар Теле – безнең дәүләтнең рәсми теле.. Хәзер без сезнең белән уен уйныйбыз. "Сүзләр уены" мин әйтү дип атыйм, ә сез капма-каршы әһәмияткә ия дип атарга тиеш. - Салкын – кайнар. - Юеш-коры. - Тыныч – яңгыравык. - Юка – калын ... .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Т: Афәрин, сез булдырдыгыз!. Барлык сүзләрне дә беләсез. Күрәсезме, туган телебезнең никадәр бай,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Төрлелеге һәм матур булуы. Анда сүзләр күп, алар ярдәмендә без сөйләшә, хикәяләр төзи, әкиятләр яза алабыз. «Без беләбез, хәзерге  вакытта үлчәүдә һәм хәзерге вакытта кылган эшләрендә. Батырлык сәгатебезнең сәгатьләрдә үтте, һәм Батырлык Безне ташламас. </w:t>
      </w:r>
    </w:p>
    <w:p w:rsidR="00397F59" w:rsidRPr="00AF704F" w:rsidRDefault="00397F59" w:rsidP="00E468CD">
      <w:pPr>
        <w:pStyle w:val="NoSpacing"/>
        <w:jc w:val="both"/>
        <w:rPr>
          <w:rFonts w:ascii="Times New Roman" w:hAnsi="Times New Roman"/>
          <w:b/>
          <w:sz w:val="24"/>
          <w:szCs w:val="24"/>
          <w:lang w:val="tt-RU"/>
        </w:rPr>
      </w:pPr>
      <w:r w:rsidRPr="00AF704F">
        <w:rPr>
          <w:rFonts w:ascii="Times New Roman" w:hAnsi="Times New Roman"/>
          <w:b/>
          <w:sz w:val="24"/>
          <w:szCs w:val="24"/>
          <w:lang w:val="tt-RU"/>
        </w:rPr>
        <w:t>Уен.</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«Күп мәгънәле сүзләр»уеннары. Минем бар менә шундый карточкалар. Алар да төрле рәсемнәр сурәтләнгән, ә сезгә табарга кирәк, аларга бер-ике һәм аңлатырга, үз сайлау. Мәсәлән,» ручка " һәм аңа хат өчен ручка, тәннең бер өлеше – пумала, ишек ручкасы өстәргә була. Пумала: кул, пумала, рәсем ясау өчен. Кран: су, Төзелеш. Энә: тегү өчен, Керпе. Бит: рәсем ясау өчен, агачта. Суган: уклы, яшелчә. Физкультминутка. Сузылды, сузылды, сузылды. (Бармаклар кул кушыргандагы кебе күрелгән). Дуслашып юына башладылар. (Кулларны күтәрәбез һәм сузабыз). Сөлге белән юарга .Һәр бармакны юабыз, берсе дә онытмыйбыз. (Куллары белән чиратлап хәрәкәтләр нигезендә кул чугу пумала бармак очларына). Бергәләп зарядка ясыйбыз!.</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 Т: Хәзер, әйдәгез, белербез, нинди мәкальләр һәм әйтемнәр бар безнең тел. Сезбеләсезме, мондыйәйтемнәр?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Б: Телем-минем дошманым. Яхшы: Яхшы. Менә тагын: - сугыштан кискенрәк Тел. – Сүз чыпчык түгел, очачак – аңлыйсың. – Сумала кебек яман сүз: туктамый-җылытмыйсың. – Гөмбә белән пирог аша, ә телеңне тешеңне тот! – Бик кискен булды, ә тел-кискен. - Кыскасы, кесәгә керми. – Телнең тешләредә, иреннәре дә ике йозак. – Башым уйлаганда тел ял итә. – Теле маз, бөтен телем белә.Дошманны сөңгеләр аша узма, татар телен үт. - Беркемдә тел артыннан тартмый. Балалар белән бергә бу мәкальләрне бер ничә тапкыр кабатлыйбыз.Өйдә сез ата-аналар белән тиеш булачаксыз берсен бу мәкальләрнең ятларга сезнең сайлау буенча. Ә киләсе дәрестә без аларны</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кабатлыйбыз. Бүген без сезнең белән Туган тел турында сөйләштек. 21 февраль-Халыкара туган тел көне буларак билгеләп үтелә. Бәйрәм безнең</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 xml:space="preserve">илдә генә түгел, ә дөньяның күп кенә башка илләрендә дә уза, алар арасында Украина, Болгария, Белоруссия. Дәреслек бар. Бүген без сезнең белән нәрсә турында сөйләштек? – Туган телебез турында. Безнең илдә иң мөһиме нинди тел? – Татар. Ә туган тел көнен кайчан бәйрәм итәләр? – Халыкара туган тел көнен 21 февраль дә билгеләп үтәләр. Дөньяның барлык телләренә, туган телебезгә генә түгел, барлык телләренә хөрмәт белән карарга кирәк. Моның өчен безгә грамотага, дөрес сөйләшә һәм яза белергә кирәк. Шул ук вакытта үз илеңнең теленә карата ихтирамлы мөнәсәбәт чагыла. </w:t>
      </w:r>
    </w:p>
    <w:p w:rsidR="00397F59" w:rsidRPr="00AF704F" w:rsidRDefault="00397F59" w:rsidP="00E468CD">
      <w:pPr>
        <w:pStyle w:val="NoSpacing"/>
        <w:jc w:val="both"/>
        <w:rPr>
          <w:rFonts w:ascii="Times New Roman" w:hAnsi="Times New Roman"/>
          <w:sz w:val="24"/>
          <w:szCs w:val="24"/>
          <w:lang w:val="tt-RU"/>
        </w:rPr>
      </w:pPr>
      <w:r w:rsidRPr="00AF704F">
        <w:rPr>
          <w:rFonts w:ascii="Times New Roman" w:hAnsi="Times New Roman"/>
          <w:sz w:val="24"/>
          <w:szCs w:val="24"/>
          <w:lang w:val="tt-RU"/>
        </w:rPr>
        <w:t>Татарстан Республикасының Гимны Яңгырый</w:t>
      </w:r>
    </w:p>
    <w:p w:rsidR="00397F59" w:rsidRPr="009371C8" w:rsidRDefault="00397F59" w:rsidP="00E468CD">
      <w:pPr>
        <w:spacing w:after="0" w:line="240" w:lineRule="auto"/>
        <w:rPr>
          <w:rFonts w:ascii="Times New Roman" w:hAnsi="Times New Roman"/>
          <w:sz w:val="24"/>
          <w:szCs w:val="24"/>
          <w:lang w:val="tt-RU"/>
        </w:rPr>
      </w:pPr>
    </w:p>
    <w:p w:rsidR="00397F59" w:rsidRPr="00F92F52" w:rsidRDefault="00397F59" w:rsidP="00E468CD">
      <w:pPr>
        <w:spacing w:after="0" w:line="240" w:lineRule="auto"/>
        <w:jc w:val="center"/>
        <w:rPr>
          <w:rFonts w:ascii="Times New Roman" w:hAnsi="Times New Roman"/>
          <w:b/>
          <w:sz w:val="24"/>
          <w:szCs w:val="24"/>
          <w:lang w:val="tt-RU"/>
        </w:rPr>
      </w:pPr>
      <w:r w:rsidRPr="00F92F52">
        <w:rPr>
          <w:rFonts w:ascii="Times New Roman" w:hAnsi="Times New Roman"/>
          <w:b/>
          <w:sz w:val="24"/>
          <w:szCs w:val="24"/>
          <w:lang w:val="tt-RU"/>
        </w:rPr>
        <w:t>Йомшак су, йөгерек су син мине чиста ю!</w:t>
      </w:r>
    </w:p>
    <w:p w:rsidR="00397F59" w:rsidRDefault="00397F59" w:rsidP="00E468CD">
      <w:pPr>
        <w:spacing w:after="0" w:line="240" w:lineRule="auto"/>
        <w:jc w:val="center"/>
        <w:rPr>
          <w:rFonts w:ascii="Times New Roman" w:hAnsi="Times New Roman"/>
          <w:sz w:val="24"/>
          <w:szCs w:val="24"/>
          <w:lang w:val="tt-RU"/>
        </w:rPr>
      </w:pPr>
      <w:r w:rsidRPr="006B2884">
        <w:rPr>
          <w:rFonts w:ascii="Times New Roman" w:hAnsi="Times New Roman"/>
          <w:sz w:val="24"/>
          <w:szCs w:val="24"/>
          <w:lang w:val="tt-RU"/>
        </w:rPr>
        <w:t>Конспект ОД</w:t>
      </w:r>
    </w:p>
    <w:p w:rsidR="00397F59" w:rsidRDefault="00397F59" w:rsidP="00E468CD">
      <w:pPr>
        <w:spacing w:after="0" w:line="240" w:lineRule="auto"/>
        <w:jc w:val="right"/>
        <w:rPr>
          <w:rFonts w:ascii="Times New Roman" w:hAnsi="Times New Roman"/>
          <w:sz w:val="24"/>
          <w:szCs w:val="24"/>
          <w:lang w:val="tt-RU"/>
        </w:rPr>
      </w:pPr>
      <w:r w:rsidRPr="006B2884">
        <w:rPr>
          <w:rFonts w:ascii="Times New Roman" w:hAnsi="Times New Roman"/>
          <w:sz w:val="24"/>
          <w:szCs w:val="24"/>
          <w:lang w:val="tt-RU"/>
        </w:rPr>
        <w:t>Нурмухаметова Алсу Фоатовна</w:t>
      </w:r>
    </w:p>
    <w:p w:rsidR="00397F59" w:rsidRDefault="00397F59" w:rsidP="00E468CD">
      <w:pPr>
        <w:spacing w:after="0" w:line="240" w:lineRule="auto"/>
        <w:jc w:val="right"/>
        <w:rPr>
          <w:lang w:val="tt-RU"/>
        </w:rPr>
      </w:pPr>
      <w:r w:rsidRPr="006B2884">
        <w:rPr>
          <w:rFonts w:ascii="Times New Roman" w:hAnsi="Times New Roman"/>
          <w:sz w:val="24"/>
          <w:szCs w:val="24"/>
          <w:lang w:val="tt-RU"/>
        </w:rPr>
        <w:t>МБДОУ “Арский детский сад № 9”</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1. Балаларны чисталыкка, пөхтәлеккә өйрәтү.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2. Өлкәннәр хезмәтен яратуларына, хөрмәт итүләренә ирешү.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3. Хезмәт сөючән булып  үсүләренә ирешү.</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Кирәкле җиһазлар: проектор,экран,  презентация,  маска яки киемнәр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юынгыч,сабын,тарак,теш щёткасы, теш пастасы,сөлге,чүп-чар патшасы), чисталык темасына рәсемнәр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Кичә барышы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Исәнмесез кадерле балалар.  Бүген без  чисталыкка ,пөхтәлеккә өйрәтү максатыннан   чисталык бәйрәме уздырабыз.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(залга Юынгыч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Юынгыч: Исәнмесез балалар! Мин юынгыч булам. Юынгыч- башлык, ә  Мунчала- командир. Мунчала, Сабын,Теш щёткасы , Сөлге—минем ярдәмчеләрем. Әнә алар үзләре дә кереп киләләр.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(залга балалар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Юынгыч: Балалар, бездән башка чисталык та, сәламәтлек тә юк.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Юыналар иртә таңда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Тычкан балалары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Бәбкәләр дә, үрмәкүчләр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Һәм нәни коңгызлар да.</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Сабын: Кечкенә мин ,ләкин бик файдалы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Мин бит чисталык яратам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Шуам, күбек таратам,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Һәр нәрсәне агартам.</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Тарак: Тешлим,ләкин яраламыйм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Шома итәм,юл ясыйм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Озак юмасаң башыңны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Белеп тор, мин нык кашыйм.</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Теш щёткасы: Минем теләк бер генә-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Иртәсен дә, кичен 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Теш чистартыгыз көн дә.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Теш пастасы: Ә моның өчен белеп торыгыз: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Порошок я паста тотыгыз!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Сөлге: Муеныңны, бит-кулыңны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Югач та сабын белән,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Син онытма, сөрт аларны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Корытып сөлге белән.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Барысы бергә: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Яшәсен исле сабын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Йомсак сөлге,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Һәм теш порошогы.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Истә тотыйк шуны.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Мин сезгә бер малай белән булган бик сәер хәлләр турында сөйләрмен. Нинди сәер хәлләр икәнен беләсегез киләме?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Эйе.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Алайса тыңлагыз.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Яшәгән ди, булган ди бер пычрак малай.Аның бер дә юынасы килмәгән, ялкауланып урынында аунап ята икән ул. Бервакыт аның юрганы һәм җәймәсе чыгып качалар. Алар артыннан бака кебек сикергәләп мендәр дә чыгып китә. Китап алыйм дисә--  китабы, чәй эчим дисә-чокыры, самавыры да кача.   Малай бик аптырады бу хәлләргә. Нәрсә булды соң?   Аның яраткан итекләре дә мәтәлчек ата-ата бүлмәдән чыгып баралар .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Менә аксаклап бүлмәдән юынгыч йогереп чыга: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Юынгыч: Эх син, шакшы,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Пычрак адәм баласы!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Кыяфәтеңә бер бакчы: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Морҗа арчучыдан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Карарак син чыннан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Вакса синең муеныңда,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Кара табы борыныңда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Шундый пычрак кулларың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Качты синнән чалбарың,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Бер аяк типсәм идәнгә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Дәшсәм әгәр мин шулай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Юынгычлар бүлмәгә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Килерләр дә керерләр,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Кирәгеңне бирерләр.</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Һәм ул тазга сугып куйды, сабын белән мунчала малай янына килделәр.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Сабын, Мунчала: Юабыз,юабыз,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Шапшак малайны шәп,шәп,шәп!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Булыр,булыр шапшак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Ап-ак,ап-ак,ап-ак.</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Малайның коты очты бу мунчаладан. Ә мунчала аның артыннан чаба.Шулчак алар каршысына Крокодил килеп чыга һәм мунчаланы кабып та йота. Ә аннан малайны бик каты ачулана башлый.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Крокодил: Кайт өеңә, йөрмә бире,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 битеңне, кайт та кире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Югыйсә мин сине тотам,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Шунда ук кабып йотам!</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:Малай барлык көченә өенә  йөгерде. Тагы шул юынгыч янына килде.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Малай: Алдым сабын,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Алдым сабын.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Юындым бик озак,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Вакса табын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Кара табын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Юып төшердем шулчак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Чалбарым да хэзер инде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Кулга ук сикереп менде.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Пәрәмәч килде аннары: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“Аша дус, мине!”- диде.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 бутерброд туп-туры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Авызга килеп җитте.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Дәфтәр күренде тиздән.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бөек Юынгыч,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Шул атаклы Юынгыч,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Юынгычларга башлык,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Мунчалага командир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Ул, биеп яныма килде,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Үбә-үбә болай диде:</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Юынгыч: Менә хэзер мин инде,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Яратам сине,мактыйм!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Ахырда,шапшак малай,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Күңелне минем таптың!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Кирәк чиста булырга,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Иртә-кич юынырга,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Пычракларга,шапшакларга-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Оят аларга!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Яшәсен ап-ак сөлге һәм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Исле сабын, яшәсен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Вак тешле тарак,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Теш порошогы тагын.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 Балалар, сез чисталык кагыйдәләрен беләсезме?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Эйе.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 Ә безнең бакчабызда нинди кагыйдәләр  бар? Әйдәгез, искә төшерик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Балаларның җаваплары: ______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(Ишек шакыйлар. Бүлмәгә Чүп-чар патшасы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Чүп-чар патшасы: Исәнмесез, балалар! Мин Чүп-чар патшасы булам. Матурмы минем исемем? Мин чүп-чарны, шакшылыкны, тәртипсез балаларны бик яратам. Яле, яле, монда да бардыр андый балалар? Кая, карыйм әле? Балалар, мин сезгә А.Алиш абыегызның бер әкиятен исегезгә төшереп үтәм.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Бер әбинең булган ди, ике әтәче. Аларның исемнәре ничек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Чукмар белән Тукмар.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Чүп-чар патшасы: Әйе,   Чукмар белән Тукмар. Ә алар кебекләр юкмы сезнең арагызда?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Юк.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Чүп-чар патшасы: Мин сезгә табышмаклар әйтәм, җавабын таба алырсызмы икән?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Үзе шома, күбеккә күмә,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Хуш исле, я кем белә?  (сабын)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Сөяк саплы тырма төсле,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Юлдан чаба ,бөтен сарыны ала (теш щеткасы)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Үзе тешле, ләкин тешләми   (тарак)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Үзенә су салынган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Белмим кайдан алынган?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Түкми,чәчми юа безне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Нәрсә икәнен   беләсезме?  (юынгыч)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Он түгел – үзе ак,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Авызыңа куеп бак (теш порошогы)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 итә дә, пакъ итә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Бит-кул, муенны сөртә.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 ни була, кем әйтә ? (сөлге)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Айкала-чайкала,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Күмелә күбеккә.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Онытылып тора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Кирәк була мунчада. (мунчала)</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Афәрин, балалар! Җавапларны дөрес әйттегез . Чүп-чар патшасы,   без әле генә  бер шапшак малай турында сөйләштек.Ул хәзер юынды, башка шапшак булмам диде.</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Малай: Йомшак су, йөгерек су,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Син мине чиста 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Бер тап та калмасын,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Битләрем аллансын,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Кулларым агарсын.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бала: Иртә белән торам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Бик әйбәтләп юынам.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Ап-ак булып күперә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Исле сабын кулымда.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Мондый яхшы сабынны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Кемнәр ясыйлар икән?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Исле сабын ясаучылар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Кайда яшиләр икән?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бала: Иртә белән торабыз,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Битебезне юабыз.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Сабын белән юынгач,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Бигрәк матур булабыз.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Тешебезне чистартабыз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Пөхтәлекне, чисталыкны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Һәрвакыт яратабыз.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Ишеттеңме Чүп-чар патшасы? Бездә тәртипсез, пычрак балалар юк.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Чүп-чар патшасы: Дөрестән дә сез чисталыкны,пөхтәлекне яратасыз икән.Миңа  монда урын юк. Алайса мин китим инде.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Менә балалар,шапшак, пычрак, юынмаган булсак, Чүп-чар патшасы шунда ук килеп җитә икән.Ярый әле әкияттәге малаебыз юынды.Югыйсә аны алып киткән булыр иде. Димәк, иртә-кич юынырга, кулларны гел юып йөрергә кирәк икән.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-Әйдәгез алган белемнәрне ныгыту өчен дидактик уен уйнап алыйк.Мин рәсемнәр күрсәтәм, сез уйлап җавап бирегез:  дөрес рәсемме,әллә юкмы? (төрле ситуацияләр ясалган рәсемнәр)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 ә сезгә бугенге сәламәтлек кичәсе ошадымы? Безгә нинди кагыйдәләрне үтәргә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Афәрин , сез бик актив, тәртипле булдыгыз. Һәрвакыт чиста, пөхтә , матур йөрегез.</w:t>
      </w:r>
    </w:p>
    <w:p w:rsidR="00397F59" w:rsidRDefault="00397F59" w:rsidP="00E468CD">
      <w:pPr>
        <w:spacing w:after="0" w:line="240" w:lineRule="auto"/>
        <w:rPr>
          <w:lang w:val="tt-RU"/>
        </w:rPr>
      </w:pPr>
    </w:p>
    <w:p w:rsidR="00397F59" w:rsidRPr="003109B7" w:rsidRDefault="00397F59" w:rsidP="00E468CD">
      <w:pPr>
        <w:spacing w:after="0" w:line="240" w:lineRule="auto"/>
        <w:jc w:val="center"/>
        <w:rPr>
          <w:rFonts w:ascii="Times New Roman" w:hAnsi="Times New Roman"/>
          <w:b/>
          <w:sz w:val="24"/>
          <w:szCs w:val="24"/>
          <w:lang w:val="tt-RU"/>
        </w:rPr>
      </w:pPr>
      <w:r w:rsidRPr="003109B7">
        <w:rPr>
          <w:rFonts w:ascii="Times New Roman" w:hAnsi="Times New Roman"/>
          <w:b/>
          <w:sz w:val="24"/>
          <w:szCs w:val="24"/>
          <w:lang w:val="tt-RU"/>
        </w:rPr>
        <w:t>Әбием коймак пешерә</w:t>
      </w:r>
    </w:p>
    <w:p w:rsidR="00397F59" w:rsidRDefault="00397F59" w:rsidP="00E468CD">
      <w:pPr>
        <w:spacing w:after="0" w:line="240" w:lineRule="auto"/>
        <w:jc w:val="center"/>
        <w:rPr>
          <w:rFonts w:ascii="Times New Roman" w:hAnsi="Times New Roman"/>
          <w:spacing w:val="-1"/>
          <w:sz w:val="24"/>
          <w:szCs w:val="24"/>
          <w:lang w:val="tt-RU"/>
        </w:rPr>
      </w:pPr>
      <w:r w:rsidRPr="00A51855">
        <w:rPr>
          <w:rFonts w:ascii="Times New Roman" w:hAnsi="Times New Roman"/>
          <w:spacing w:val="-1"/>
          <w:sz w:val="24"/>
          <w:szCs w:val="24"/>
        </w:rPr>
        <w:t>фольклорно-обрядового праздник</w:t>
      </w:r>
    </w:p>
    <w:p w:rsidR="00397F59" w:rsidRDefault="00397F59" w:rsidP="00E468CD">
      <w:pPr>
        <w:pStyle w:val="NoSpacing"/>
        <w:jc w:val="right"/>
        <w:rPr>
          <w:rFonts w:ascii="Times New Roman" w:hAnsi="Times New Roman"/>
          <w:sz w:val="24"/>
          <w:szCs w:val="24"/>
          <w:lang w:val="tt-RU"/>
        </w:rPr>
      </w:pPr>
      <w:r w:rsidRPr="00A51855">
        <w:rPr>
          <w:rFonts w:ascii="Times New Roman" w:hAnsi="Times New Roman"/>
          <w:sz w:val="24"/>
          <w:szCs w:val="24"/>
        </w:rPr>
        <w:t xml:space="preserve">Сайфетдинова Голия </w:t>
      </w:r>
      <w:r>
        <w:rPr>
          <w:rFonts w:ascii="Times New Roman" w:hAnsi="Times New Roman"/>
          <w:sz w:val="24"/>
          <w:szCs w:val="24"/>
          <w:lang w:val="tt-RU"/>
        </w:rPr>
        <w:t xml:space="preserve"> </w:t>
      </w:r>
      <w:r w:rsidRPr="00A51855">
        <w:rPr>
          <w:rFonts w:ascii="Times New Roman" w:hAnsi="Times New Roman"/>
          <w:sz w:val="24"/>
          <w:szCs w:val="24"/>
        </w:rPr>
        <w:t>Зуфаровна</w:t>
      </w:r>
      <w:r>
        <w:rPr>
          <w:rFonts w:ascii="Times New Roman" w:hAnsi="Times New Roman"/>
          <w:sz w:val="24"/>
          <w:szCs w:val="24"/>
          <w:lang w:val="tt-RU"/>
        </w:rPr>
        <w:t xml:space="preserve">, </w:t>
      </w:r>
    </w:p>
    <w:p w:rsidR="00397F59" w:rsidRPr="003109B7" w:rsidRDefault="00397F59" w:rsidP="00E468CD">
      <w:pPr>
        <w:pStyle w:val="NoSpacing"/>
        <w:jc w:val="right"/>
        <w:rPr>
          <w:rFonts w:ascii="Times New Roman" w:hAnsi="Times New Roman"/>
          <w:sz w:val="24"/>
          <w:szCs w:val="24"/>
        </w:rPr>
      </w:pPr>
      <w:r w:rsidRPr="00A51855">
        <w:rPr>
          <w:rFonts w:ascii="Times New Roman" w:hAnsi="Times New Roman"/>
          <w:sz w:val="24"/>
          <w:szCs w:val="24"/>
        </w:rPr>
        <w:t>Сайфелганиева Миляуш</w:t>
      </w:r>
      <w:r w:rsidRPr="00A51855">
        <w:rPr>
          <w:rFonts w:ascii="Times New Roman" w:hAnsi="Times New Roman"/>
          <w:sz w:val="24"/>
          <w:szCs w:val="24"/>
          <w:lang w:val="tt-RU"/>
        </w:rPr>
        <w:t>ә Альвертовна</w:t>
      </w:r>
    </w:p>
    <w:p w:rsidR="00397F59" w:rsidRDefault="00397F59" w:rsidP="00E468CD">
      <w:pPr>
        <w:pStyle w:val="NoSpacing"/>
        <w:jc w:val="right"/>
        <w:rPr>
          <w:rFonts w:ascii="Times New Roman" w:hAnsi="Times New Roman"/>
          <w:sz w:val="24"/>
          <w:szCs w:val="24"/>
          <w:lang w:val="tt-RU"/>
        </w:rPr>
      </w:pPr>
      <w:r w:rsidRPr="003109B7">
        <w:rPr>
          <w:rFonts w:ascii="Times New Roman" w:hAnsi="Times New Roman"/>
          <w:sz w:val="24"/>
          <w:szCs w:val="24"/>
        </w:rPr>
        <w:t>МБДОУ «Салаусский детский сад»</w:t>
      </w:r>
      <w:r w:rsidRPr="003109B7">
        <w:rPr>
          <w:rFonts w:ascii="Times New Roman" w:hAnsi="Times New Roman"/>
          <w:sz w:val="24"/>
          <w:szCs w:val="24"/>
          <w:lang w:val="tt-RU"/>
        </w:rPr>
        <w:t>, Балтаси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Максат: Татар халкының онытыла барган изге бәйрәмнәрен, гореф-гадәтләрен хәтердә янарту хәм саклау, элекке чорның матурлыгын күрсәтү; балаларда татар халкының җырлы-биюле уеннарына, авыз иҗатына мәхәббәт уяту; сәнгатьле сөйләм телен үстерү; татар халкына ихтирам, горурлык хисләре тәрбияләү; милли киемнәр турында алган белемнәрен ныгыту; татар халкына хас булган кунакчыллык тәрбияләү.</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Сузлек өстендә эш: мич, алъяпкыч, ашъяулык, сандык, бизәк, читек, чүәк, калфак.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Тәрбияче:         Әбиемнең куңел сандыгы!</w:t>
      </w:r>
      <w:r w:rsidRPr="009B267B">
        <w:rPr>
          <w:rFonts w:ascii="Times New Roman" w:hAnsi="Times New Roman"/>
          <w:sz w:val="24"/>
          <w:szCs w:val="24"/>
        </w:rPr>
        <w:br/>
        <w:t xml:space="preserve">                            Нинди серләр саклый икән ул,</w:t>
      </w:r>
      <w:r w:rsidRPr="009B267B">
        <w:rPr>
          <w:rFonts w:ascii="Times New Roman" w:hAnsi="Times New Roman"/>
          <w:sz w:val="24"/>
          <w:szCs w:val="24"/>
        </w:rPr>
        <w:br/>
        <w:t xml:space="preserve">                            Гомер буе җыйган хәзинәме?</w:t>
      </w:r>
      <w:r w:rsidRPr="009B267B">
        <w:rPr>
          <w:rFonts w:ascii="Times New Roman" w:hAnsi="Times New Roman"/>
          <w:sz w:val="24"/>
          <w:szCs w:val="24"/>
        </w:rPr>
        <w:br/>
        <w:t xml:space="preserve">                            Әллә инде куңел бизәгеме,</w:t>
      </w:r>
      <w:r w:rsidRPr="009B267B">
        <w:rPr>
          <w:rFonts w:ascii="Times New Roman" w:hAnsi="Times New Roman"/>
          <w:sz w:val="24"/>
          <w:szCs w:val="24"/>
        </w:rPr>
        <w:br/>
        <w:t xml:space="preserve">                            Нинди серләр саклый икән ул?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Әбиемнен күңел сандыгын,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Бер ачасы иде, ачасы...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Әби-бабам белгән йолаларны,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Халкыбызнын куңел җәүхэрлэрен,</w:t>
      </w:r>
      <w:r w:rsidRPr="009B267B">
        <w:rPr>
          <w:rFonts w:ascii="Times New Roman" w:hAnsi="Times New Roman"/>
          <w:sz w:val="24"/>
          <w:szCs w:val="24"/>
        </w:rPr>
        <w:br/>
        <w:t xml:space="preserve">                                  Бер ачасы иде ачасы.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Балалар, менә без буген сезнен белән карт әби-бабаларыбыздан калган такмазалар, мәкальләр, табышмакларны искә төшерербез. Борынгы әби-бабаларыбызның иҗаты бик куп торле булган. Биергә теләсәләр-такмак әйткәннәр хәм рәхәтләнеп шул көйгә биегәннәр.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Менә без дә буген татар халык авыз иҗатын искә төшерәбез. Җырлар җырларбыз, биербез, шигырьләр сөйләрбез, төрле уеннар уйнарбыз, мәкаль-табышмаклар әйтербез. Әйдәгез әле, балалар, өйрәнгән шигырьләребезне сөйләп курсәтик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Ал чия төпләрендә,</w:t>
      </w:r>
      <w:r w:rsidRPr="009B267B">
        <w:rPr>
          <w:rFonts w:ascii="Times New Roman" w:hAnsi="Times New Roman"/>
          <w:sz w:val="24"/>
          <w:szCs w:val="24"/>
        </w:rPr>
        <w:br/>
        <w:t xml:space="preserve">                            Гөл чия төпләрендә.</w:t>
      </w:r>
      <w:r w:rsidRPr="009B267B">
        <w:rPr>
          <w:rFonts w:ascii="Times New Roman" w:hAnsi="Times New Roman"/>
          <w:sz w:val="24"/>
          <w:szCs w:val="24"/>
        </w:rPr>
        <w:br/>
        <w:t xml:space="preserve">                            Сулар сибеп үстерәләр,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Тәрәзә төпләрендә.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Сандугачның балалары,</w:t>
      </w:r>
      <w:r w:rsidRPr="009B267B">
        <w:rPr>
          <w:rFonts w:ascii="Times New Roman" w:hAnsi="Times New Roman"/>
          <w:sz w:val="24"/>
          <w:szCs w:val="24"/>
        </w:rPr>
        <w:br/>
        <w:t xml:space="preserve">                                     Талга кунганнар икән.</w:t>
      </w:r>
      <w:r w:rsidRPr="009B267B">
        <w:rPr>
          <w:rFonts w:ascii="Times New Roman" w:hAnsi="Times New Roman"/>
          <w:sz w:val="24"/>
          <w:szCs w:val="24"/>
        </w:rPr>
        <w:br/>
        <w:t xml:space="preserve">                                     Кызларыбыз бигрәк чибәр,</w:t>
      </w:r>
      <w:r w:rsidRPr="009B267B">
        <w:rPr>
          <w:rFonts w:ascii="Times New Roman" w:hAnsi="Times New Roman"/>
          <w:sz w:val="24"/>
          <w:szCs w:val="24"/>
        </w:rPr>
        <w:br/>
        <w:t xml:space="preserve">                                     Бигрәк уңганнар икән.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Ал да булыр чагыбыз,</w:t>
      </w:r>
      <w:r w:rsidRPr="009B267B">
        <w:rPr>
          <w:rFonts w:ascii="Times New Roman" w:hAnsi="Times New Roman"/>
          <w:sz w:val="24"/>
          <w:szCs w:val="24"/>
        </w:rPr>
        <w:br/>
        <w:t xml:space="preserve">                             Гөл дә булыр чагыбыз.</w:t>
      </w:r>
      <w:r w:rsidRPr="009B267B">
        <w:rPr>
          <w:rFonts w:ascii="Times New Roman" w:hAnsi="Times New Roman"/>
          <w:sz w:val="24"/>
          <w:szCs w:val="24"/>
        </w:rPr>
        <w:br/>
        <w:t xml:space="preserve">                             Без җырламый кем җырласын,</w:t>
      </w:r>
      <w:r w:rsidRPr="009B267B">
        <w:rPr>
          <w:rFonts w:ascii="Times New Roman" w:hAnsi="Times New Roman"/>
          <w:sz w:val="24"/>
          <w:szCs w:val="24"/>
        </w:rPr>
        <w:br/>
        <w:t xml:space="preserve">                             Безнең җырлар чагыбыз.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Тәрбияче: Әйдзгез, хәзер “Кәрия-Зәкәрия” җырлы-биюле уенын уйнап алабыз. Бу җырны яшь вакытта әби-бабаларыбыз кич белән клубларда, кичке уеннарда җырлаганнар. Бу җыр әби-бабаларыбыздан калган.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“Кәрия-Зәкәрия” җырлы-биюле уены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24" o:spid="_x0000_i1147" type="#_x0000_t75" style="width:456.75pt;height:313.5pt;visibility:visible">
            <v:imagedata r:id="rId186" o:title=""/>
          </v:shape>
        </w:pic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Безгә кунакка Гөлбикә әби дә килә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Исәнмесез, балалар!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Исәнме, Гөлбикә әби.</w:t>
      </w:r>
      <w:r w:rsidRPr="009B267B">
        <w:rPr>
          <w:rFonts w:ascii="Times New Roman" w:hAnsi="Times New Roman"/>
          <w:sz w:val="24"/>
          <w:szCs w:val="24"/>
        </w:rPr>
        <w:br/>
        <w:t>Әби: Балалар, сез монда нишлисез? Нинди бәйрәм соң бу?</w:t>
      </w:r>
      <w:r w:rsidRPr="009B267B">
        <w:rPr>
          <w:rFonts w:ascii="Times New Roman" w:hAnsi="Times New Roman"/>
          <w:sz w:val="24"/>
          <w:szCs w:val="24"/>
        </w:rPr>
        <w:br/>
        <w:t>Балалар: Бик күңелле бәйрәм монда. Без монда шигырьләр сөйлибез, җырлар җырлыйбыз, биибез, такмак-мәкальләр әйтәбез, уеннар уйныйбыз.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Миңа да уйнап, биеп күрсәтегез инде.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Тәрбияче: Балалар, әйдәгез әбигә “Чума урдәк, чума каз” уенын уйнап күрсәтик эле.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“Утыр – утыр Мәликә” җырлы-биюле уены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23" o:spid="_x0000_i1148" type="#_x0000_t75" style="width:441pt;height:284.25pt;visibility:visible">
            <v:imagedata r:id="rId187" o:title=""/>
          </v:shape>
        </w:pic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Тәрбиче: Әйдәгез, Гөлбикә әбигә дә мәкальләр әйтеп курсәтәбез. Менә без әдәплелек, намуслылык, кешегә игътибарлы, ихтирамлы булу турында мәкальләр әйтемнәр беләбез.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Әдәп - әдәпнең төбе яхшы гадәт.</w:t>
      </w:r>
      <w:r w:rsidRPr="009B267B">
        <w:rPr>
          <w:rFonts w:ascii="Times New Roman" w:hAnsi="Times New Roman"/>
          <w:sz w:val="24"/>
          <w:szCs w:val="24"/>
        </w:rPr>
        <w:br/>
        <w:t xml:space="preserve">                                     Олыласан олыны.</w:t>
      </w:r>
      <w:r w:rsidRPr="009B267B">
        <w:rPr>
          <w:rFonts w:ascii="Times New Roman" w:hAnsi="Times New Roman"/>
          <w:sz w:val="24"/>
          <w:szCs w:val="24"/>
        </w:rPr>
        <w:br/>
        <w:t xml:space="preserve">                                     Олыларлар үзеңне.</w:t>
      </w:r>
      <w:r w:rsidRPr="009B267B">
        <w:rPr>
          <w:rFonts w:ascii="Times New Roman" w:hAnsi="Times New Roman"/>
          <w:sz w:val="24"/>
          <w:szCs w:val="24"/>
        </w:rPr>
        <w:br/>
        <w:t xml:space="preserve">                                     Тыйнаклык – кешене бизи.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Балалар, миңа биеп тә күрсәтегез инде.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“Әпипә” биюе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r w:rsidRPr="004E7184">
        <w:rPr>
          <w:rFonts w:ascii="Times New Roman" w:hAnsi="Times New Roman"/>
          <w:noProof/>
          <w:sz w:val="24"/>
          <w:szCs w:val="24"/>
          <w:lang w:eastAsia="ru-RU"/>
        </w:rPr>
        <w:pict>
          <v:shape id="Рисунок 222" o:spid="_x0000_i1149" type="#_x0000_t75" style="width:472.5pt;height:354pt;visibility:visible">
            <v:imagedata r:id="rId188" o:title=""/>
          </v:shape>
        </w:pic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Ай, рәхмәт, балалар, сез бик булдырасыз икән. Биергә дә, шигырь сөйләргә дә, җырларга да оста икәнсез.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Тәрбияче: Балалар,әйдәгез әле, мин сезне бер өйгә алып керим әле. Бу Гөлбикә әбиегезнең өе була.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(Әби сандык янына килэ)</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-Эби,сандыгында нэрсэлэр бар? Безгэ дэ курсэт эле.</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21" o:spid="_x0000_i1150" type="#_x0000_t75" style="width:209.25pt;height:174pt;visibility:visible">
            <v:imagedata r:id="rId189" o:title=""/>
          </v:shape>
        </w:pict>
      </w:r>
      <w:r w:rsidRPr="004E7184">
        <w:rPr>
          <w:rFonts w:ascii="Times New Roman" w:hAnsi="Times New Roman"/>
          <w:noProof/>
          <w:sz w:val="24"/>
          <w:szCs w:val="24"/>
          <w:lang w:eastAsia="ru-RU"/>
        </w:rPr>
        <w:pict>
          <v:shape id="Рисунок 220" o:spid="_x0000_i1151" type="#_x0000_t75" style="width:209.25pt;height:174pt;visibility:visible">
            <v:imagedata r:id="rId190" o:title=""/>
          </v:shape>
        </w:pic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(Әби күрсәтә башлый.Сөйли. Ахырдан йөзек күрсәтә).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Бу йөзек - әбиемнән калган истәлек. Мин аны бик кадерләп саклыйм. Аулак өйгә җыелгач шушы йөзек белән “Йөзек салыш” уенын уйный идек. Без аны “Тәңкә салыш” уены дип тә атый идек.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Әби, безгә дә өйрәт әле шушы уенны?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Әби: Мин сезгә “Тәңкә салыш” уенын өйрәтәм. Әйдәгез әле, барыгыз да тезелешеп утырыгыз, учларыгызны тотыгыз. Мин сезгә “тәңкә” салам. “Тәңкә” кемдә икәнне белсәгез, аңа “җәза” бирәбез. (“Тәңкә” сала).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Тәңкә кемдә,йөгереп чык.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Бер бала әйтә:</w:t>
      </w:r>
      <w:r w:rsidRPr="009B267B">
        <w:rPr>
          <w:rFonts w:ascii="Times New Roman" w:hAnsi="Times New Roman"/>
          <w:sz w:val="24"/>
          <w:szCs w:val="24"/>
        </w:rPr>
        <w:br/>
        <w:t>- Тәңкә миндә,-ди.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Аны нишләтәбез?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Биетәбез.</w:t>
      </w:r>
      <w:r w:rsidRPr="009B267B">
        <w:rPr>
          <w:rFonts w:ascii="Times New Roman" w:hAnsi="Times New Roman"/>
          <w:sz w:val="24"/>
          <w:szCs w:val="24"/>
        </w:rPr>
        <w:br/>
        <w:t>- Шигырь сөйләтәбез.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Тәрбияче: Яңгырлар яумый торганда әби-бабаларыбыз яңгырны менә болай чакырганнар.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Яңгыркаем яу-яу!</w:t>
      </w:r>
      <w:r w:rsidRPr="009B267B">
        <w:rPr>
          <w:rFonts w:ascii="Times New Roman" w:hAnsi="Times New Roman"/>
          <w:sz w:val="24"/>
          <w:szCs w:val="24"/>
        </w:rPr>
        <w:br/>
        <w:t xml:space="preserve">                                           Игеннәр дә бик уңсын,</w:t>
      </w:r>
      <w:r w:rsidRPr="009B267B">
        <w:rPr>
          <w:rFonts w:ascii="Times New Roman" w:hAnsi="Times New Roman"/>
          <w:sz w:val="24"/>
          <w:szCs w:val="24"/>
        </w:rPr>
        <w:br/>
        <w:t xml:space="preserve">                                           Үләннәр дә күп булсын.</w:t>
      </w:r>
      <w:r w:rsidRPr="009B267B">
        <w:rPr>
          <w:rFonts w:ascii="Times New Roman" w:hAnsi="Times New Roman"/>
          <w:sz w:val="24"/>
          <w:szCs w:val="24"/>
        </w:rPr>
        <w:br/>
        <w:t xml:space="preserve">                                           Сыерлар да сөт бирсен,</w:t>
      </w:r>
      <w:r w:rsidRPr="009B267B">
        <w:rPr>
          <w:rFonts w:ascii="Times New Roman" w:hAnsi="Times New Roman"/>
          <w:sz w:val="24"/>
          <w:szCs w:val="24"/>
        </w:rPr>
        <w:br/>
        <w:t xml:space="preserve">                                           Безгә эчәргә сөт булсын.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Ә яңгырдан соң кояш чыкмаса, кояшны да чакырганнар.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Кояш чык,чык,чык,</w:t>
      </w:r>
      <w:r w:rsidRPr="009B267B">
        <w:rPr>
          <w:rFonts w:ascii="Times New Roman" w:hAnsi="Times New Roman"/>
          <w:sz w:val="24"/>
          <w:szCs w:val="24"/>
        </w:rPr>
        <w:br/>
        <w:t xml:space="preserve">                                           Синен җылын бик тансык.</w:t>
      </w:r>
      <w:r w:rsidRPr="009B267B">
        <w:rPr>
          <w:rFonts w:ascii="Times New Roman" w:hAnsi="Times New Roman"/>
          <w:sz w:val="24"/>
          <w:szCs w:val="24"/>
        </w:rPr>
        <w:br/>
        <w:t xml:space="preserve">                                           Чыксаң без сөенербез,</w:t>
      </w:r>
      <w:r w:rsidRPr="009B267B">
        <w:rPr>
          <w:rFonts w:ascii="Times New Roman" w:hAnsi="Times New Roman"/>
          <w:sz w:val="24"/>
          <w:szCs w:val="24"/>
        </w:rPr>
        <w:br/>
        <w:t xml:space="preserve">                                           Майлы ботка бирербез.</w:t>
      </w:r>
      <w:r w:rsidRPr="009B267B">
        <w:rPr>
          <w:rFonts w:ascii="Times New Roman" w:hAnsi="Times New Roman"/>
          <w:sz w:val="24"/>
          <w:szCs w:val="24"/>
        </w:rPr>
        <w:br/>
        <w:t xml:space="preserve">                                           Майлы ботка Казанда,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Тәти кашык базарда.</w:t>
      </w:r>
      <w:r w:rsidRPr="009B267B">
        <w:rPr>
          <w:rFonts w:ascii="Times New Roman" w:hAnsi="Times New Roman"/>
          <w:sz w:val="24"/>
          <w:szCs w:val="24"/>
        </w:rPr>
        <w:br/>
        <w:t xml:space="preserve">                                           Әти китте базарга,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Тәти кашык алырга.</w:t>
      </w:r>
      <w:r w:rsidRPr="009B267B">
        <w:rPr>
          <w:rFonts w:ascii="Times New Roman" w:hAnsi="Times New Roman"/>
          <w:sz w:val="24"/>
          <w:szCs w:val="24"/>
        </w:rPr>
        <w:br/>
        <w:t>- Рәхмәт,балалар! Хәзер бераз ял итеп алыйк. Без сезнең белән бер җыр җырлап алабыз. Бу җыр “Әнисә такмаклары” дип атала. Эби – бабаларыбыз бу уенны ачык хавада уйнаганнар.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“Әнисә такмаклары”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19" o:spid="_x0000_i1152" type="#_x0000_t75" style="width:449.25pt;height:296.25pt;visibility:visible">
            <v:imagedata r:id="rId191" o:title=""/>
          </v:shape>
        </w:pic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Ә без тагын шигырьләр беләбез.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Тәрәзәләргә эленгән,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Чигүле матур сөлге.</w:t>
      </w:r>
      <w:r w:rsidRPr="009B267B">
        <w:rPr>
          <w:rFonts w:ascii="Times New Roman" w:hAnsi="Times New Roman"/>
          <w:sz w:val="24"/>
          <w:szCs w:val="24"/>
        </w:rPr>
        <w:br/>
        <w:t xml:space="preserve">                                            Саклыйлар әби-бабайлар,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Калдырган изге серне.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Биесәнә, биесәнә,</w:t>
      </w:r>
      <w:r w:rsidRPr="009B267B">
        <w:rPr>
          <w:rFonts w:ascii="Times New Roman" w:hAnsi="Times New Roman"/>
          <w:sz w:val="24"/>
          <w:szCs w:val="24"/>
        </w:rPr>
        <w:br/>
        <w:t xml:space="preserve">                                                    Биюләрен куңелле.</w:t>
      </w:r>
      <w:r w:rsidRPr="009B267B">
        <w:rPr>
          <w:rFonts w:ascii="Times New Roman" w:hAnsi="Times New Roman"/>
          <w:sz w:val="24"/>
          <w:szCs w:val="24"/>
        </w:rPr>
        <w:br/>
        <w:t xml:space="preserve">                                                    Син күңелле биегәнгә,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Такмак әйтә түгелме?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Малайлар хәм кызлар башкаруында татар биюе.</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Җитәр, җитәр уздырдын,</w:t>
      </w:r>
      <w:r w:rsidRPr="009B267B">
        <w:rPr>
          <w:rFonts w:ascii="Times New Roman" w:hAnsi="Times New Roman"/>
          <w:sz w:val="24"/>
          <w:szCs w:val="24"/>
        </w:rPr>
        <w:br/>
        <w:t xml:space="preserve">                                             Бигрәк тузан туздырдын.</w:t>
      </w:r>
      <w:r w:rsidRPr="009B267B">
        <w:rPr>
          <w:rFonts w:ascii="Times New Roman" w:hAnsi="Times New Roman"/>
          <w:sz w:val="24"/>
          <w:szCs w:val="24"/>
        </w:rPr>
        <w:br/>
        <w:t xml:space="preserve">                                             Аягыңны шакылдатып,</w:t>
      </w:r>
      <w:r w:rsidRPr="009B267B">
        <w:rPr>
          <w:rFonts w:ascii="Times New Roman" w:hAnsi="Times New Roman"/>
          <w:sz w:val="24"/>
          <w:szCs w:val="24"/>
        </w:rPr>
        <w:br/>
        <w:t xml:space="preserve">                                             Колагымны тондырдың!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Табышмаклар да әйтик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Ул булса,көн була,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Ул булмаса,төн була.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Ул нәрсә? (Кояш).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Ал дисән дә алалар,</w:t>
      </w:r>
      <w:r w:rsidRPr="009B267B">
        <w:rPr>
          <w:rFonts w:ascii="Times New Roman" w:hAnsi="Times New Roman"/>
          <w:sz w:val="24"/>
          <w:szCs w:val="24"/>
        </w:rPr>
        <w:br/>
        <w:t xml:space="preserve">                                              Алма дисән дә алалар.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Нәрсә сон ул балалар? (Алма).</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Үзе кып-кызыл,</w:t>
      </w:r>
      <w:r w:rsidRPr="009B267B">
        <w:rPr>
          <w:rFonts w:ascii="Times New Roman" w:hAnsi="Times New Roman"/>
          <w:sz w:val="24"/>
          <w:szCs w:val="24"/>
        </w:rPr>
        <w:br/>
        <w:t xml:space="preserve">                                              Кулмәге ямь-яшел.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Нәрсә ул? (Карбыз).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Хәзер без сезнең белән “Түбәтәй” уенын уйнап алабыз. Бу уенны әби-бабаларыбыз җәй көннәрендә, кич белән клубка чыккач, аулак өйләргә җыелгач уйнаганнар.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“Түбәтәй” уены.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r w:rsidRPr="004E7184">
        <w:rPr>
          <w:rFonts w:ascii="Times New Roman" w:hAnsi="Times New Roman"/>
          <w:noProof/>
          <w:sz w:val="24"/>
          <w:szCs w:val="24"/>
          <w:lang w:eastAsia="ru-RU"/>
        </w:rPr>
        <w:pict>
          <v:shape id="Рисунок 218" o:spid="_x0000_i1153" type="#_x0000_t75" style="width:402.75pt;height:296.25pt;visibility:visible">
            <v:imagedata r:id="rId192" o:title=""/>
          </v:shape>
        </w:pict>
      </w: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p>
    <w:p w:rsidR="00397F59" w:rsidRDefault="00397F59" w:rsidP="00E468CD">
      <w:pPr>
        <w:spacing w:after="0" w:line="240" w:lineRule="auto"/>
        <w:jc w:val="center"/>
        <w:rPr>
          <w:rFonts w:ascii="Times New Roman" w:hAnsi="Times New Roman"/>
          <w:b/>
          <w:bCs/>
          <w:sz w:val="24"/>
          <w:szCs w:val="24"/>
          <w:lang w:val="tt-RU"/>
        </w:rPr>
      </w:pPr>
    </w:p>
    <w:p w:rsidR="00397F59" w:rsidRDefault="00397F59" w:rsidP="00E468CD">
      <w:pPr>
        <w:spacing w:after="0" w:line="240" w:lineRule="auto"/>
        <w:jc w:val="center"/>
        <w:rPr>
          <w:rFonts w:ascii="Times New Roman" w:hAnsi="Times New Roman"/>
          <w:b/>
          <w:bCs/>
          <w:sz w:val="24"/>
          <w:szCs w:val="24"/>
          <w:lang w:val="tt-RU"/>
        </w:rPr>
      </w:pPr>
    </w:p>
    <w:p w:rsidR="00397F59" w:rsidRDefault="00397F59" w:rsidP="00E468CD">
      <w:pPr>
        <w:spacing w:after="0" w:line="240" w:lineRule="auto"/>
        <w:jc w:val="center"/>
        <w:rPr>
          <w:rFonts w:ascii="Times New Roman" w:hAnsi="Times New Roman"/>
          <w:b/>
          <w:bCs/>
          <w:sz w:val="24"/>
          <w:szCs w:val="24"/>
          <w:lang w:val="tt-RU"/>
        </w:rPr>
      </w:pPr>
    </w:p>
    <w:p w:rsidR="00397F59" w:rsidRPr="00227244" w:rsidRDefault="00397F59" w:rsidP="00E468CD">
      <w:pPr>
        <w:spacing w:after="0" w:line="240" w:lineRule="auto"/>
        <w:jc w:val="center"/>
        <w:rPr>
          <w:rFonts w:ascii="Times New Roman" w:hAnsi="Times New Roman"/>
          <w:b/>
          <w:bCs/>
          <w:sz w:val="24"/>
          <w:szCs w:val="24"/>
          <w:lang w:val="tt-RU"/>
        </w:rPr>
      </w:pPr>
      <w:r w:rsidRPr="00227244">
        <w:rPr>
          <w:rFonts w:ascii="Times New Roman" w:hAnsi="Times New Roman"/>
          <w:b/>
          <w:bCs/>
          <w:sz w:val="24"/>
          <w:szCs w:val="24"/>
          <w:lang w:val="tt-RU"/>
        </w:rPr>
        <w:t>Идел буе халыкларының дуслыгы</w:t>
      </w:r>
    </w:p>
    <w:p w:rsidR="00397F59" w:rsidRDefault="00397F59" w:rsidP="00E468CD">
      <w:pPr>
        <w:spacing w:after="0" w:line="240" w:lineRule="auto"/>
        <w:jc w:val="center"/>
        <w:rPr>
          <w:rFonts w:ascii="Times New Roman" w:hAnsi="Times New Roman"/>
          <w:spacing w:val="-1"/>
          <w:sz w:val="24"/>
          <w:szCs w:val="24"/>
        </w:rPr>
      </w:pPr>
      <w:r w:rsidRPr="00830FF9">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szCs w:val="24"/>
          <w:lang w:val="tt-RU"/>
        </w:rPr>
      </w:pPr>
      <w:r w:rsidRPr="00830FF9">
        <w:rPr>
          <w:rFonts w:ascii="Times New Roman" w:hAnsi="Times New Roman"/>
          <w:sz w:val="24"/>
          <w:szCs w:val="24"/>
          <w:lang w:val="tt-RU"/>
        </w:rPr>
        <w:t>Сайфутдинова Дамира Гаязетдиновна</w:t>
      </w:r>
      <w:r>
        <w:rPr>
          <w:rFonts w:ascii="Times New Roman" w:hAnsi="Times New Roman"/>
          <w:sz w:val="24"/>
          <w:szCs w:val="24"/>
          <w:lang w:val="tt-RU"/>
        </w:rPr>
        <w:t xml:space="preserve">, </w:t>
      </w:r>
    </w:p>
    <w:p w:rsidR="00397F59" w:rsidRPr="00830FF9" w:rsidRDefault="00397F59" w:rsidP="00E468CD">
      <w:pPr>
        <w:spacing w:after="0" w:line="240" w:lineRule="auto"/>
        <w:jc w:val="right"/>
        <w:rPr>
          <w:rFonts w:ascii="Times New Roman" w:hAnsi="Times New Roman"/>
          <w:sz w:val="24"/>
          <w:szCs w:val="24"/>
          <w:lang w:val="tt-RU"/>
        </w:rPr>
      </w:pPr>
      <w:r w:rsidRPr="00830FF9">
        <w:rPr>
          <w:rFonts w:ascii="Times New Roman" w:hAnsi="Times New Roman"/>
          <w:sz w:val="24"/>
          <w:szCs w:val="24"/>
          <w:lang w:val="tt-RU"/>
        </w:rPr>
        <w:t>Шаймарданова Гулия Камилевна</w:t>
      </w:r>
    </w:p>
    <w:p w:rsidR="00397F59" w:rsidRDefault="00397F59" w:rsidP="00E468CD">
      <w:pPr>
        <w:spacing w:after="0" w:line="240" w:lineRule="auto"/>
        <w:jc w:val="right"/>
        <w:rPr>
          <w:rFonts w:ascii="Times New Roman" w:hAnsi="Times New Roman"/>
          <w:sz w:val="24"/>
          <w:szCs w:val="24"/>
          <w:lang w:val="tt-RU"/>
        </w:rPr>
      </w:pPr>
      <w:r w:rsidRPr="00830FF9">
        <w:rPr>
          <w:rFonts w:ascii="Times New Roman" w:hAnsi="Times New Roman"/>
          <w:sz w:val="24"/>
          <w:szCs w:val="24"/>
          <w:lang w:val="tt-RU"/>
        </w:rPr>
        <w:t>Гафарова Ирина Николаевна</w:t>
      </w:r>
    </w:p>
    <w:p w:rsidR="00397F59" w:rsidRDefault="00397F59" w:rsidP="00E468CD">
      <w:pPr>
        <w:spacing w:after="0" w:line="240" w:lineRule="auto"/>
        <w:jc w:val="right"/>
        <w:rPr>
          <w:rFonts w:ascii="Times New Roman" w:hAnsi="Times New Roman"/>
          <w:sz w:val="24"/>
          <w:szCs w:val="24"/>
        </w:rPr>
      </w:pPr>
      <w:r w:rsidRPr="00830FF9">
        <w:rPr>
          <w:rFonts w:ascii="Times New Roman" w:hAnsi="Times New Roman"/>
          <w:sz w:val="24"/>
          <w:szCs w:val="24"/>
        </w:rPr>
        <w:t>МБДОУ «Детский сад №10 «Ромашка»»</w:t>
      </w:r>
      <w:r>
        <w:rPr>
          <w:rFonts w:ascii="Times New Roman" w:hAnsi="Times New Roman"/>
          <w:sz w:val="24"/>
          <w:szCs w:val="24"/>
          <w:lang w:val="tt-RU"/>
        </w:rPr>
        <w:t xml:space="preserve">, </w:t>
      </w:r>
      <w:r w:rsidRPr="00830FF9">
        <w:rPr>
          <w:rFonts w:ascii="Times New Roman" w:hAnsi="Times New Roman"/>
          <w:sz w:val="24"/>
          <w:szCs w:val="24"/>
        </w:rPr>
        <w:t>Кукморский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Максат. Балаларда Идел буе халыкларының фольклоры, җырлы-биюле, хәрәкәтле уеннары аша туган телгә, төрле милләт халыкларының гореф-гадәтләренә мәхәббәт, ярату, кызыксыну тәрбияләү.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Бурычлар.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-Балаларның үзара һәм өлкәннәр арасында аралашу күнекмәләрен үстерү.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-Хәрәкәтләнү күнекмәләрен: көч, җитезлек, тизлек, сыгылмалылык, чыдамлык, хәрәкәтләрне координацияләүне үстерү.</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-Балаларда дуслык, башкаларның уңышларына сөенеп яши белүне тәрбияләү.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Җиһазлау. Проектор, презентация, яулыклар, солтанчиклар, флаглар, милли костюмнар, уеннарга атрибутлар.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Бәйрәм барышы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Балалар татар, рус, удмурт милли киемнәреннән «Дуслык гимны» астында залга керәләр (Д. Тухманов музыкасы, Р. Рождественский сүзләре)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Татарстан Республикасының президенты Рөстәм Нургали улы Миннеханов 2021 нче елны Туган телләр һәм халыклар бердәмлеге елы дип игълан итте.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“Телебез – рухи яктан берләштерүче зур көч. Туган тел – үз халкың белән нечкә элемтә. Без аны саклап калу өчен барысын да эшләячәкбез. Бу алдагы буын алдында әхлакый бурыч”, - диде президент.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Кадерле балалар, хөрмәтле кунаклар!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Йөри безнең бакчага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Бик күп төрле балалар,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Төрле – төрле телләрдә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Сөйләшә белә 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Безнең республикабыз күп  милләтле. Анда татар, рус, удмурт, чуваш, мари халыклары яши.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ә безнең бакчага нинди милләт балалары йөри?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җавабы: татар, рус, удмурт.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Алып баручы. Бик дөрес. Сез узара дус, тату аралашасыз. Туган телгә мәхәббәт, ярату гаиләдән, балалар бакчасыннан башлана.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Татар,  рус, удмурт балалары үз туган телләрендә шигырьләр өйрәнделәр.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1.Татар теле – минем туган телем,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Сөйләшүе рәхәт ул телдә.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Шул тел белән көйлим...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Шул тел белән сөйлим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Милләттәшем булган һәркемгә.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2.Родной язык!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Он с детства мне знаком,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нём впервые я сказала «мама»,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нём клялась я в верности упромо,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каждый вздох понятен мне на нём.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3 р.Анай кыл-улонэ нырысь вамыш,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Сотэк уд лэсьты мукетсэ вамыш.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Анай музэн,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Анай кылыд юрттоз,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Улон сюрес кузя йыгмыт валтоз.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(Родной язык – как первый в жизни шаг.</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 первого – второму не бывать.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Родной язык на всех земных путях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Всегда с тобой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Как любящая мать).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4. Дружба – это доброта,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Труд и уважение.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для нас она не служба,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 одно спасенье.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5. Совладать сумей с собой,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Слушай своих близких.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мире мы живем семьей,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Нет поступкам низким!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6. Доверяй своим друзьям!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Будь, терпим и вежлив!</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кричи по пустякам!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кати ком снежный!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7.Дус яшәргә кирәк җир йөзендә,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Дуслар кирәк һәрбер кешегә.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Дуслык булса яшәү дә куңелле,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Уңай була һәрбер эшең 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Физик тәрбия буенча инструктор. Балалар без бүген сезнең белән җырлы-биюле, төрле халык уеннарын уйнарбыз.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 Мы в любимом Татарстане дружно, весело живём.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По-татарски, по-удмуртски и по-русски мы танцуем и поём.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Веселиться вместе с нами всех друзей к себе зовём.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Флешмоб  «Мин яратам сине Татарстан»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Һәр милләтнең үзенә генә хас булган җырлы-биюле, хәрәкәтле уеннары бар. Бүген без сезнең белән  Идел буе халыкларының җырлы-биюле, хәрәкәтле уеннарын уйнарбыз.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Бәйрәмне татар халкының җырлы – биюле уеннары белән дәвам итик.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«Түбәтәй» уены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түгәрәкләнеп басалар. Түбәндәге җырны җырлый – җырлый, балалар түбәтәйне бер – берсенә бирәләр: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Түп – түп, түбәтәй,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Түбәтәең укалы.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Чиккән матур түбәтәең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кемдә тукталды.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Җыр ахырында түбәтәй кемдә калса, шуңа җәза бирелә (бии, җырлый, шигырь сөйли, әтәч булып кычкыра һ.б.). Уен шулай дәвам итә.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«Йөзек салыш» уены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r w:rsidRPr="009B267B">
        <w:rPr>
          <w:rFonts w:ascii="Times New Roman" w:hAnsi="Times New Roman"/>
          <w:sz w:val="24"/>
          <w:szCs w:val="24"/>
        </w:rPr>
        <w:tab/>
        <w:t>Балалар урындыкларга тезелешеп утыралар. Кулларын йөзек салыр өчен әзерләп куялар. Йөзек салырга тиешле баланы санамыш ярдәмендә сайлап алалар.Ул йөзекне сиздермичә генә бер баланың учына сала. Барлык балаларга  да салып бетергәч, кемдә йөзек, сикереп чык дип кычкырып әйтә. Йөзек салынган бала урыныннан тиз генә сикереп чыгарга тиеш. Аның янында утыручы бала сизеп алса, аны тотып калырга тиеш.Тотып өлгерсә, аңа җәза бирелә. Тота алмаса, уенны шул бала дәвам итә.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«Урындыклар» уены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татар халык көе уйный башлауга урындыклар тирәли бииләр. Көй туктауга урындыкка утырып калырга тиешләр, урындыксыз калган уенчы уеннан чыгарыла (урындыклар саны уенчылар саныннан бергә ким алына).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 хәзер без сезнең белән рус халык хәрәкәтчән уеннарын уйнарбыз. Первая игра «Горелки с платочком»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Дети строятся парами, водящий стоит с платочком впереди – один. Все говорят слова: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«Гори – гори ясно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Чтобы не погасло.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Глянь, на небо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Птички летят,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Колокольчики звенят.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Раз, два, три – беги!»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Последняя пара после этих слов бежит по краям вперёд, кто быстрее возьмется за платок – становится следующим ведущим. Оставшийся без платка встаёт со старым ведущим.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Следующая русская народная подвижная игра «Гуси - лебеди»</w:t>
      </w:r>
      <w:r w:rsidRPr="009B267B">
        <w:rPr>
          <w:rFonts w:ascii="Times New Roman" w:hAnsi="Times New Roman"/>
          <w:sz w:val="24"/>
          <w:szCs w:val="24"/>
        </w:rPr>
        <w:br/>
        <w:t>Гуси должны «лететь» по всей площадке. Волк может ловить их только после слов: «Вы летите, как хотите, только крылья берегите!»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Ход игры:</w:t>
      </w:r>
      <w:r w:rsidRPr="009B267B">
        <w:rPr>
          <w:rFonts w:ascii="Times New Roman" w:hAnsi="Times New Roman"/>
          <w:sz w:val="24"/>
          <w:szCs w:val="24"/>
        </w:rPr>
        <w:br/>
        <w:t xml:space="preserve">Участники игры выбирают волка и хозяина считалочкой, остальные дети – «гуси – лебеди».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Шли солдаты,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базар,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 купили?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Самовар.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 сколько стоит?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 три рубля.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 кто выходит?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Аты-баты, это 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одной стороне зала дом, где живут хозяин и гуси, на другой – живёт волк под горой. Хозяин выпускает гусей в поле погулять, зелёной травки пощипать. Гуси уходят от дома довольно далеко. Через некоторое время хозяин зовёт гусей. Идёт перекличка между хозяином и гусями:</w:t>
      </w:r>
      <w:r w:rsidRPr="009B267B">
        <w:rPr>
          <w:rFonts w:ascii="Times New Roman" w:hAnsi="Times New Roman"/>
          <w:sz w:val="24"/>
          <w:szCs w:val="24"/>
        </w:rPr>
        <w:br/>
        <w:t>Хозяин: Гуси – гуси!</w:t>
      </w:r>
      <w:r w:rsidRPr="009B267B">
        <w:rPr>
          <w:rFonts w:ascii="Times New Roman" w:hAnsi="Times New Roman"/>
          <w:sz w:val="24"/>
          <w:szCs w:val="24"/>
        </w:rPr>
        <w:br/>
        <w:t>Гуси: Га – га – га.</w:t>
      </w:r>
      <w:r w:rsidRPr="009B267B">
        <w:rPr>
          <w:rFonts w:ascii="Times New Roman" w:hAnsi="Times New Roman"/>
          <w:sz w:val="24"/>
          <w:szCs w:val="24"/>
        </w:rPr>
        <w:br/>
        <w:t>Хозяин: Есть хотите?</w:t>
      </w:r>
      <w:r w:rsidRPr="009B267B">
        <w:rPr>
          <w:rFonts w:ascii="Times New Roman" w:hAnsi="Times New Roman"/>
          <w:sz w:val="24"/>
          <w:szCs w:val="24"/>
        </w:rPr>
        <w:br/>
        <w:t>Гуси: да-да-да.</w:t>
      </w:r>
      <w:r w:rsidRPr="009B267B">
        <w:rPr>
          <w:rFonts w:ascii="Times New Roman" w:hAnsi="Times New Roman"/>
          <w:sz w:val="24"/>
          <w:szCs w:val="24"/>
        </w:rPr>
        <w:br/>
        <w:t>Хозяин: так летите же домой.</w:t>
      </w:r>
      <w:r w:rsidRPr="009B267B">
        <w:rPr>
          <w:rFonts w:ascii="Times New Roman" w:hAnsi="Times New Roman"/>
          <w:sz w:val="24"/>
          <w:szCs w:val="24"/>
        </w:rPr>
        <w:br/>
        <w:t>Гуси: Серый волк под горой не пускает нас домой.</w:t>
      </w:r>
      <w:r w:rsidRPr="009B267B">
        <w:rPr>
          <w:rFonts w:ascii="Times New Roman" w:hAnsi="Times New Roman"/>
          <w:sz w:val="24"/>
          <w:szCs w:val="24"/>
        </w:rPr>
        <w:br/>
        <w:t>Хозяин: Вы летите, как хотите только крылья берегите!</w:t>
      </w:r>
      <w:r w:rsidRPr="009B267B">
        <w:rPr>
          <w:rFonts w:ascii="Times New Roman" w:hAnsi="Times New Roman"/>
          <w:sz w:val="24"/>
          <w:szCs w:val="24"/>
        </w:rPr>
        <w:br/>
        <w:t>Гуси бегут в дом, волк пытается их поймать (дети бегают по всему залу). Пойманные гуси выходят из игры. Игра кончается, когда почти все гуси пойманы. Последний оставшийся гусь, самый ловкий и быстрый, становится волком.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Физик тәрбия буенча инструктор.  Молодцы ребята, вы играли дружно. А теперь, я проверю, как вы знаете русские народные пословицы. Ведь пословица – это душа и ум русского народа.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«Лес рубят… (щепки летят)»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«Волков бояться… (в лес не ходить)»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 «Шила в мешке… (не утаишь)»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4. «Сделал дело … (гуляй смело)»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5. «Без труда (не выловишь и рыбку из пруда)»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6. «Делу время (потехе час)»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Кулъяулыклар белән рус халык биюе «Россияночка»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Бәйрәмебезне удмурт халык уеннары белән дәвам итәбез.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«Сукыр така» («Слепой баран»)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По считалке выбирают водящего – слепого барана.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Бакча берти улмо питра,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Кин ке кутиз – со потоз.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Платочком завязывают ему глаза, три раза поворачивают вокруг себя. После этого «слепой баран» пытается ловить бегающих вокруг него детей. Он должен угадать имя пойманного ребенка. Если угадает, меняются ролями. Правило игры: дети не должны дотрагиваться до «слепого барана».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«Круген бергаса» («Хороводная игра»)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игре принимают участие все присутствующие. Под пение частушек, взявшись за руки, водят большой хоровод, внутри которого в противоположном направлении двигается маленький хоровод. Как только заканчивается частушка, игроки из внутреннего круга выбирают себе в пару игроков из внешнего круга и кружатся под ручку. По завершении мелодии те, кого выбрали в пару, становятся в маленький круг. Игра повторяется несколько раз. По окончании игры все игроки выбирают себе пары и кружатся. Правило игры: не выбирать в пары одних и тех же детей.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Удмурт халык биюе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Интерактив уен «Милли киемнәрне дөрес итеп әйт һәм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курчакны киендер»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Балалар интерактив такта янына чыгып, экраннан татар, рус, удмурт, мари, чуваш милли киемнәрен дөрес итеп аерырга һәм курчакны милли киемнәр белән киендерергә  тиеш.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Физик тәрбия буенча инструктор.  Балалар мин сезгә Идел буе халыкларының табышмакларын тәкъдим итәм. Сездән тапкырлык, игътибарлылык сорала.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Татар.           Утта янмый, суда батмый. (Боз)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«Ак ашьяулык таптым, җир өстенә яптым» (Кар)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Башкорт.      На четырех парней одна шапка надета? (стол)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Чуваш.         Языка нет, а рассказывает? (книга)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Мари.           Кнутом не гонят. Овсом не кормят. Когда пашет – семь пудов тянет? (трактор)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Рус.              Два брюшка, четыре ушка? (подушка)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Никогда не меняются: и ночь работают, и день работают? (часы)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Алып баручы. Безнең бәйрәмебез ахырына якынлашты. Сез төрле телләрдә уеннар уйнадыгыз, биедегез, җырладыгыз, матур итеп шигырьләр сөйләдегез. Туган телегезне онытмагыз, хәр милләт халыкларының гореф-гадәтләрен хөрмәт итегез.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Телебезне күңел гөле итеп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Саф көенчә саклыйк гомергә.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Рухи дөньяң булсын халкың моңы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телең йөрсен синең белән бергә.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Г.Тукайның “Туган тел” җыры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Алып баручы. Кадерле балалар, хөрмәтле кунаклар, менә сезнең белән саубуллашыр чак та җитте. Сау булыгыз! Бүгенге бәйрәм сезнең күңелләргә дәрт өстәсен.</w:t>
      </w:r>
    </w:p>
    <w:p w:rsidR="00397F59" w:rsidRPr="009371C8" w:rsidRDefault="00397F59" w:rsidP="00E468CD">
      <w:pPr>
        <w:spacing w:after="0" w:line="240" w:lineRule="auto"/>
        <w:jc w:val="center"/>
        <w:rPr>
          <w:rFonts w:ascii="Times New Roman" w:hAnsi="Times New Roman"/>
          <w:sz w:val="24"/>
          <w:szCs w:val="24"/>
          <w:lang w:val="tt-RU"/>
        </w:rPr>
      </w:pPr>
    </w:p>
    <w:p w:rsidR="00397F59" w:rsidRPr="00227244" w:rsidRDefault="00397F59" w:rsidP="00E468CD">
      <w:pPr>
        <w:pStyle w:val="NoSpacing"/>
        <w:jc w:val="center"/>
        <w:rPr>
          <w:rFonts w:ascii="Times New Roman" w:hAnsi="Times New Roman"/>
          <w:b/>
          <w:sz w:val="24"/>
          <w:szCs w:val="24"/>
          <w:lang w:val="tt-RU"/>
        </w:rPr>
      </w:pPr>
      <w:r w:rsidRPr="00227244">
        <w:rPr>
          <w:rFonts w:ascii="Times New Roman" w:hAnsi="Times New Roman"/>
          <w:b/>
          <w:sz w:val="24"/>
          <w:szCs w:val="24"/>
          <w:lang w:val="tt-RU"/>
        </w:rPr>
        <w:t>Праздник русского валенка</w:t>
      </w:r>
    </w:p>
    <w:p w:rsidR="00397F59" w:rsidRDefault="00397F59" w:rsidP="00E468CD">
      <w:pPr>
        <w:spacing w:after="0" w:line="240" w:lineRule="auto"/>
        <w:jc w:val="center"/>
        <w:rPr>
          <w:rFonts w:ascii="Times New Roman" w:hAnsi="Times New Roman"/>
          <w:spacing w:val="-1"/>
          <w:sz w:val="24"/>
          <w:szCs w:val="24"/>
        </w:rPr>
      </w:pPr>
      <w:r w:rsidRPr="00830FF9">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szCs w:val="24"/>
        </w:rPr>
      </w:pPr>
      <w:r w:rsidRPr="00830FF9">
        <w:rPr>
          <w:rFonts w:ascii="Times New Roman" w:hAnsi="Times New Roman"/>
          <w:sz w:val="24"/>
          <w:szCs w:val="24"/>
        </w:rPr>
        <w:t>Салимгараева Нурия Фатхетдиновна</w:t>
      </w:r>
    </w:p>
    <w:p w:rsidR="00397F59" w:rsidRDefault="00397F59" w:rsidP="00E468CD">
      <w:pPr>
        <w:pStyle w:val="NoSpacing"/>
        <w:jc w:val="right"/>
        <w:rPr>
          <w:rFonts w:ascii="Times New Roman" w:hAnsi="Times New Roman"/>
          <w:bCs/>
          <w:sz w:val="24"/>
          <w:szCs w:val="24"/>
        </w:rPr>
      </w:pPr>
      <w:r w:rsidRPr="00830FF9">
        <w:rPr>
          <w:rFonts w:ascii="Times New Roman" w:hAnsi="Times New Roman"/>
          <w:bCs/>
          <w:sz w:val="24"/>
          <w:szCs w:val="24"/>
        </w:rPr>
        <w:t>МБДОУ «Детский сад №4 «Ляйсан»</w:t>
      </w:r>
      <w:r>
        <w:rPr>
          <w:rFonts w:ascii="Times New Roman" w:hAnsi="Times New Roman"/>
          <w:bCs/>
          <w:sz w:val="24"/>
          <w:szCs w:val="24"/>
          <w:lang w:val="tt-RU"/>
        </w:rPr>
        <w:t xml:space="preserve">, </w:t>
      </w:r>
      <w:r w:rsidRPr="00830FF9">
        <w:rPr>
          <w:rFonts w:ascii="Times New Roman" w:hAnsi="Times New Roman"/>
          <w:bCs/>
          <w:sz w:val="24"/>
          <w:szCs w:val="24"/>
          <w:lang w:val="tt-RU"/>
        </w:rPr>
        <w:t>Кукморский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Цель: Приобщение детей к традициям русского народного творчества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Задачи: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Знакомить детей с русским народным промыслом –валенки. Технологией изготовления валенок, их значимостью, обрядами связанные с валенком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-Закреплять умение выразительно передавать в танце эмоционально-образное содержание;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-приобщать детей к русским   народным традициям;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-активизировать в речи детей пословицы и поговорки.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-воспитывать  у детей, обладать богатым творческим потенциалом, способных к саморазвитию и самосовершенствованию.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Предварительная работа: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-выбор темы, совместное составление плана работы (воспитатель-инструктор по физической культуре- родители- дети)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-просмотр презентации «Валенки и их история рождения»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-разучивание стихотворений, потешек, скороговорок, загадок, песен, танцев, пословиц, поговорок, сценария театральной постановки;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-украшение валенок для участия в конкурсе «Войлочные фантазии»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-подбор иллюстраций, фотографий, литературы по теме. Подбор хороводных, подвижных, речевых игр.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Оборудование: Зал оформлен в народном стиле, валенки для танца, валенок для игры, кегли, снежки, ворота, мультфильм «Валенки», видеоаппаратура.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Под русскую народную песню «Валенки» в зал входят дети и садятся на места. Хозяюшка –воспитатель.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Сценка сколько ног?</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Мама (девочка) пришла забирать своего малыша (мальчика) из садика. Она очень спешит, поэтому усаживает его на стульчик и начинает быстро одевать.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Берет валенок в руки и говорит: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-Подними ногу, сынок.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Мальчик покорно поднимает правую ногу. Тогда мама говорит: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-Нет, давай  другую.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Сын поднимает левую ногу. Мама, посмотрев на валенок, понимает, что нужна была все- таки правая нога, но автоматически повторяет: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-Нет, сынок, давай другую ногу.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Тогда мальчик с возмущением говорит: «Мама, но это все! Ноги закончились, других у меня, уже нет!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 Ой, батюшки, а гости- то уже собрались! Здравствуйте, здравствуйте, гости дорогие! Очень рада я вас видеть. Припасла для вас, детушки, забавушек на всякий вкус:  кому –песенку, кому- правду, кому – сказочку.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Сегодня у нас праздник, а какой отгадайте сами: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ботинки, и не сапожки,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 их тоже носят ножки,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них мы бегаем зимой,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Утром в садик , днем –домой.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Треплют, катают, а зиму таскают?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Весь в шерсти, а кожи нет?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Дети:(Валенки)</w:t>
      </w:r>
      <w:r w:rsidRPr="009B267B">
        <w:rPr>
          <w:rFonts w:ascii="Times New Roman" w:hAnsi="Times New Roman"/>
          <w:sz w:val="24"/>
          <w:szCs w:val="24"/>
        </w:rPr>
        <w:br/>
        <w:t>-Да, отгадка- то одна- это валенки!</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 Валенки, валенцы, чесанки, катанки,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Вы уже поняли? Это все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Они, как матрешка, гармонь, самовар-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Проверенный  временем русский товар.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Четыре столетия валенки с нами,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деревне катали их раньше руками.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Труд грязный, тяжелый, зато дорогой,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Имел их тогда далеко не любой.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 если в семье они были у всех,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То значит, достаток здесь был и  успех.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Носили их раньше десятками лет,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 внуков немало в них хаживал дед.</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зябнут в них ноги в морозные дни,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Болезни и нервы полечат они.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Сейчас снова валенки в моде большой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видим частенько мы зимней порой.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Как ярко алеют в крутые морозы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валенках женских тюльпаны и розы.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Хозяюшка:Правильно, ведь сегодня мы собрались, чтобы отпраздновать Праздник русского валенка, воздать ему честь да хвалу по заслугам ребята, а вы знаете что-нибудь о валенках? Например, как их делают, из чего? (ответы детей)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Тогда я вам расскажу об этом промысле, это знание вам пригодится. Вы, наверное, знаете, что валенки- исконно русская обувь, удобная и целебная. Валенки, пимы, катанки, чесанки- сколько ласковых названий дал русский народ этой теплой обуви. В валенках не страшны самые лютые морозы и холода, поэтому лучшей обуви на Руси не найти. Чистая овечья шерсть, свалянная теплыми руками мастера, дает человеку силу и душевный покой. В них не страшны морозы, метели и поэтому лучшей обуви для гулянья на Руси не было.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 еще раньше валенки делали по частям, а затем стали делать целиком. Поэтому про валенки говорят: «Ни начала, ни конца, ни шва, ни рубца!» Ребята- вы уже знаете, что валенки исконно русская обувь. Почему их так называют? (валенки так называют, потому что их делают методом валяния, их валяют. Ребята, а у вас есть валенки?  Какие бывают валенки? (удобные, низкие, высокие, теплые, красивые, легкие, украшенные, левый, правый, толстые, тонкие).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 чем же хороша эта обувь? (действительно и в мороз и в жару, ноги обутые в валенки, ощущают комфорт, сухость, и тепло. Валенки позволяют ногам не мерзнуть. Предохраняют стопу от жары. Оказывает массажное действие. Помогает снять усталость в ногах.)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 сейчас ребята, я хочу вам рассказать очень интересную сказку про валенки. Хотите послушать? (Ответы детей). Так вот слушайте и смотрите.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(просмотр сказки «Валенки для принцессы»)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 Хоть всю землю обойдешь,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Лучше обувь не найдешь!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теплые, и  модные,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Валенки народны!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Приглашаю поиграть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Потанцевать под веселую песню.</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Игра –танец « Валенки»</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Хозяюшка:В старину валенки считались ценным подарком, а иметь собственные валенки было престижно. Это считалось признаком достатка,  парень, у которого были валенки, считался завидным женихом. Пусть сегодняшней праздник их прославит и еще раз напомнит, что зимней обуви, лучшей, чем валенки, еще никто не придумал!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В играх валенки помогали узнать, кто самый сильный, ловкий и быстрый.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Кто одевает эти валенки, тот быстро бегает, высоко прыгает, танцует и поет! Давайте, ребята испробуем, так ли это на самом деле. Сегодня мы поиграем, посоревнуемся, посмотрим, кто самый ловкий, удалый да смелый.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 У кого там хмурый вид, вот и музыка звучит!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 грустить не разрешаю, мы играть здесь, начинаем!</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Игра «Валенок»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(Дети образуют круг, берутся за руки. В центре – ребенок, на руках у него надеты валенки. Дети двигаются по кругу, ребенок в валенках на руках – внутри круга, в противоположную сторону. Дети поют- называя имя ребенка, находящегося в кругу.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«Яна на базар ходила, Яна валенки купила. Стали мы ее просить. Дай немного поносить!.» Все останавливаются.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Яна говорит: «Мне не жалко,  поносите и верните».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Затем Яна подходит к двум стоящим в кругу друг с другом, протягивает им валенки, располагая их между детьми. Двое детей, к кому подошла Яна берут по одному валенку, надевают прямо на свою обувь (чешки) поворачиваются спиной друг другу и обегают круг. Один в правую, другой – в левую сторону. Пробежав по кругу и возвратившись к Яне, дети снимают валенок с ноги. Возвративший свой валенок Яне первым считается выигравшим и при повторении игры, отправляется на базар)</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Хозяюшка:А я предлагаю родителям поиграть в игру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«Найди пару»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валенке лежат снежинки, на которых написаны вопросы)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Вопросы: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1.Традиционная русская зимняя обувь Деда Мороза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2.Почему валенок  так назвали? (от слова «валять» шерсть-валенок)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3.Родина русских валенок (2 версии-1 Нижегородская Губерня, 2-город Мышкин)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4.Валенки шьют, катают или вяжут? (катают)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5.Из шерсти какого животного чаще всего делают валенки? (из шерсти овцы).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6.Кто из русских царей носил валяную обувь (Петр 1, Екатерина 11)</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7.В каких городах России есть музеи русских валенок?  (Москва, Мышкин)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8.Как по- другому называют валенки (пимы, волнушечки, катанки, чесанки)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9.Сколько шерсти идет на валенок? (шерсть с одного овцы)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Стук в дверь.</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Ведущий.(громко): Кто стучится в двери к нам?</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Звучит музыка.Входит Петрушка.(в красивых валенках)</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Здравствуйте, детишки! Детишки- шалунишки. А также родители! А вот и я, а вот и я. Я Петрушка- веселая игрушка.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 Петрушка не простой, любопытный, озорной. Знать хочу я, чем ребята занимаются зимой? (Дети отвечают)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 –веселый озорник, к играм с детства я привык.</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Игровая пауза. Дети играют с Петрушкой. (Все дети располагаются по залу по 4 человека. Звучит веселая музыка стихает, ведущий объявляет «Пыхтелки», «Кричалки», «Визжалки», «Смешинки» и опять сначала. Порядок шалостей периодически меняется)</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Ой, ребята, я забыл, зачем же так я к вам спешил? (задумывается).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Посылку я для вас принес, послал ее вам Дед Мороз! (вручает ведущему большую красивую коробку).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Хозяюшка:Интересно, что там внутри?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(встряхивает коробку, читает надпись: «Отгадайте загадку, достаньте отгадку!»)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Ходит в этой обуви Дед Мороз зимой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Бегает по улице ребятня гурьбой.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Домовой в них ходит- охраняет дом.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Круглый год их носит работящий гном.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 это такое? Ну-ка, назови.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Милые и теплые валенки твои.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Хозяюшка:(достает валенки из коробки, рассматривает)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Ух, какие валенки красивые! А еще здесь лежит письмо, давайте прочитаем, вот оно….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«Дорогие ребята! Посылаю Вам подарок- валенки. Я их сам люблю носить и вам советую. Сделаны они из овечьей шерсти, на родине Деда Мороза в славном городе Великом Устюге. Надевайте  и играйте. Устроим зимние забавы  и восхвалим еще раз русские валенки. Ваш Дедушка Мороз».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Да, заслужили валенки, чтоб их добром  вспоминать. Недаром про них говорят: «Валенки носишь –годков десять сбросишь» И нет обуви пригодней для русской морозной зимы. До чего же они мягки, теплы, ногам полезны. Скатаны они из овечьей шерсти, та называют их ласково «катанки».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Хозяюшка:Дорогой Петрушка, а что  же нам делать  с этими валенками? Они такие большие…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Давайте устроим состязания необычные, для  многих гостей вообще непривычные. Проявите сноровку, старание. И побеждайте  в валеночных соревнованиях! (дети играют подвижную игру)</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Спорит с ветром быстрый бег.</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Мы бежим быстрее всех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валенках мы так легки,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 летим вперегонки!</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эстафета «Быстрые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Дети в валенках бегут до ориентира между сугробами, оббегают его, возвращаются в команду и передают валенки следующему.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 Вокруг сугроба побегали, а сейчас песню споем- выходите дети</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Песня «Как на тоненький ледок»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Мы –веселые ребята,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Любим бегать и играть,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лошадке поскакать.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Ну, попробуй нас догнать!</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эстафета «Быстрые  лошадки».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Надев валенок на гимнастическую палку, проскакать верхом на палке вокруг ориентира и передать «лошадку» следующему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 для следующей игры,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Будьте ловки и смелы,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себя вы покажите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 самой лучшей стороны.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 эстафета «Кто дальше бросит».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Три участника от каждой команды по очереди соревнуются между собой, кто дальше бросит валенок (сидя в обруче спиной вперед бросают валенок через голову двумя руками).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Ребенок: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Прибежали с улицы,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Снег стряхнули быстро.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Лужи!  Мама хмурится: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-Марш на печь, артисты!»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Выстроились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Дружно возле печки,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От больших до маленьких-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Словно человечки.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 «Держи голову в холоде, а ноги  -в тепле» - гласит русская пословица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Пословицы о валенках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*Сани и валенки готовь с лета.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*Кто раньше встал тот и валенки одел.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*Прост как сибирский валенок.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 шубы и валенок и зима без конца.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*Ваньку валяет.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мытьем, так катаньем.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Поговорки о валенках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 шубы и валенок и зима без конца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одну ногу двух валенок не наденешь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Загадки: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Знает взрослый человек,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Знает даже маленький.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Чтоб  зимою не болеть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Надевают……(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Ребенок: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Теплые, удобные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Ноги согревают.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Долго, долго по сугробам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Ходить позволяют?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Ребенок: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ботинки, не сапожки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 их тоже носят ножки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них мы бегаем домой.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Утром- в садик,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Днем –домой!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Потешки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Али- ляли -ляленьки,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Купим сыну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Наденем на ноженьки,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Пустим по дороженьке.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Будет наш сынок ходить,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Новы валенки носить.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Скороговорка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Валя на проталинке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Промочила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Валенки у Валеньки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Сохнут на завалинке.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Хозяюшка:Пришла пора и частушки пропеть, одевайте валенки и повеселите нас веселыми частушками!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Частушки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1.Начинаем петь частушку,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Первую, начальную, я хочу развеселить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Публику печальную!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2.Раздайся,  народ</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Сейчас пляска пойдет!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Пойду попляшу, на народ погляжу!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3.Наши девки маленьки,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Чуть побольше валенка.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Ну, а как заголосят,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Всех округе удивят!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4.Оханьки да аханьки,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Какие парни махоньки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Из-за кочек, из-за пней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видать наших парней.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5.А я валенки надену,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Выпью простокваши.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Вся душа истосковалась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 любимой Маше!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6.Мы вам пели и плясали,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Дорогая публика.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держитесь за карманы,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возьмем ни рублика!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Прекрасно, очень красиво поете частушки, но пришла пора соревноваться.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4 эстафета. «Насорил- убери».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Каждая команда получает по валенку и 5 снежков, которые складываются  в валенок. Первый участник бежит до обруча, высыпает снежки из валенка, с пустым валенком возвращается к команде, передает его  следующему игроку, который собирает снежки в валенок и уже полный валенок передает товарищу по команде.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Ребенок: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Чтобы сильным быть и ловким,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Продолжаем тренировку!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5 эстафета. «Береги свой валенок».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Валенок, зажатый между коленями, прыжками донести до ориентира валенок следующему в команде.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Все команды- молодцы, очень ловки и храбры!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 теперь внимание- новые соревнования!</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6 эстафета. «Хоккеисты».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Провести валенком снежок вокруг до ориентира, огибая его, бегом вернуться к своей команде и предать валенок и снежок следующему.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Да, заслужили валенки, чтоб их добром  вспоминать. Недаром про них говорят: «Валенки носишь –годков десять сбросишь» И нет обуви пригодней для русской морозной зимы. До чего же они мягки, теплы, ногам полезны. Скатаны они из овечьей шерсти, та называют их ласково «катанки».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Ребенок: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В магазине Валеньке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Покупают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Маленькие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До чего же милы!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Но надела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Маленькая Валенька-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Оказались валенки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На нее малы.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Футболист я хоть куда,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смотрите на года.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Мячик валенком пинаю.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Метко гол забиваю.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Жили-были валенки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Веселые, удаленьки.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Бегут шустро по дорожке,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Не замерзнут наши ножки.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Теплые, удобные валенки мои.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Сделаны из шерсти, мех у них внутри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 надену валенки, в лес пойду гулять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Буду я с ребятами в них снежки играть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Крики раздаются и счастливый смех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Радость и веселья охватили всех.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Вся в снегу одежда и валенки мои.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Хороши морозные, солнечные дни!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Стилизованный русский народный   танец «Задоренка»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Петрушка: Вот это, ребята, была потеха… Мне даже жарко стало от смеха.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Все молодцы! Не растерялись! Видел, как изо всех сил вы старались…</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наши дни валенки сохранили популярность не только как теплая обувь, но и как основа для новых идей модельеров, которые превращают обычный валенок в произведение искусства. Вот  и я вам ребята, предлагаю вместе с мамой украсить валенки. Проходите за столики, кто хочет валеночки украсить, приглашайте мам и гостей.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(Дети вместе с родителями украшают валенки под спокойную музыку).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Ну что мастера модельеры справились с работой, покажите. Какие же они у вас получились красивые, да нарядные. Сейчас мы наши валеночки  наденем и продемонстрируем на публику. Наши дети со своими родителями , вот какие модели валенок смастерили!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Из избы в морозы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Выхожу отважно.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Снежно или вьюжно-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Мне уже не важно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От метелей злых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валенках, валенках, валенках моих!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Ребенок: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Пусть серчает вьюга.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Буря воет злобно,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Мне тепло  и сухо,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Мягко и удобно.</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ветра замолкли,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 мороз утих.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В валенках, валенках, валенках моих!</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(Дефиле детей в валенках под музыку)</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Хозяюшка:Ну, вот и подошел к концу наш замечательный праздник. Но зимы не кончаются. Они приходят к нам каждый год, дарят морозные дни и новые встречи с валенками. Так пусть же валенки на все зимы  остаются традиционной российской любимой обувью!</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часть. Переходим к награждениям. Итог конкурса «Войлочные фантазии!». Фотосессия.</w:t>
      </w:r>
    </w:p>
    <w:p w:rsidR="00397F59" w:rsidRDefault="00397F59" w:rsidP="00E468CD">
      <w:pPr>
        <w:spacing w:after="0" w:line="240" w:lineRule="auto"/>
        <w:jc w:val="center"/>
      </w:pPr>
    </w:p>
    <w:p w:rsidR="00397F59" w:rsidRPr="00E37410" w:rsidRDefault="00397F59" w:rsidP="00E468CD">
      <w:pPr>
        <w:spacing w:after="0" w:line="240" w:lineRule="auto"/>
        <w:jc w:val="center"/>
        <w:rPr>
          <w:rFonts w:ascii="Times New Roman" w:hAnsi="Times New Roman"/>
          <w:b/>
          <w:bCs/>
          <w:sz w:val="24"/>
          <w:szCs w:val="24"/>
        </w:rPr>
      </w:pPr>
      <w:r w:rsidRPr="00E37410">
        <w:rPr>
          <w:rFonts w:ascii="Times New Roman" w:hAnsi="Times New Roman"/>
          <w:b/>
          <w:bCs/>
          <w:sz w:val="24"/>
          <w:szCs w:val="24"/>
        </w:rPr>
        <w:t xml:space="preserve">Аулак </w:t>
      </w:r>
      <w:r w:rsidRPr="00E37410">
        <w:rPr>
          <w:rFonts w:ascii="Times New Roman" w:hAnsi="Times New Roman"/>
          <w:b/>
          <w:bCs/>
          <w:sz w:val="24"/>
          <w:szCs w:val="24"/>
          <w:lang w:val="tt-RU"/>
        </w:rPr>
        <w:t>өй</w:t>
      </w:r>
    </w:p>
    <w:p w:rsidR="00397F59" w:rsidRDefault="00397F59" w:rsidP="00E468CD">
      <w:pPr>
        <w:spacing w:after="0" w:line="240" w:lineRule="auto"/>
        <w:jc w:val="center"/>
        <w:rPr>
          <w:rFonts w:ascii="Times New Roman" w:hAnsi="Times New Roman"/>
          <w:spacing w:val="-1"/>
          <w:sz w:val="24"/>
          <w:szCs w:val="24"/>
        </w:rPr>
      </w:pPr>
      <w:r w:rsidRPr="0034323D">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szCs w:val="24"/>
        </w:rPr>
      </w:pPr>
      <w:r w:rsidRPr="0034323D">
        <w:rPr>
          <w:rFonts w:ascii="Times New Roman" w:hAnsi="Times New Roman"/>
          <w:sz w:val="24"/>
          <w:szCs w:val="24"/>
        </w:rPr>
        <w:t>Хусаинова Гульшат Фердинантовна</w:t>
      </w:r>
    </w:p>
    <w:p w:rsidR="00397F59" w:rsidRDefault="00397F59" w:rsidP="00E468CD">
      <w:pPr>
        <w:spacing w:after="0" w:line="240" w:lineRule="auto"/>
        <w:jc w:val="right"/>
        <w:rPr>
          <w:rFonts w:ascii="Times New Roman" w:hAnsi="Times New Roman"/>
          <w:sz w:val="24"/>
          <w:szCs w:val="24"/>
        </w:rPr>
      </w:pPr>
      <w:r w:rsidRPr="0034323D">
        <w:rPr>
          <w:rFonts w:ascii="Times New Roman" w:hAnsi="Times New Roman"/>
          <w:sz w:val="24"/>
          <w:szCs w:val="24"/>
        </w:rPr>
        <w:t>МБДОУ «Мендюшский детский сад»</w:t>
      </w:r>
      <w:r>
        <w:rPr>
          <w:rFonts w:ascii="Times New Roman" w:hAnsi="Times New Roman"/>
          <w:sz w:val="24"/>
          <w:szCs w:val="24"/>
          <w:lang w:val="tt-RU"/>
        </w:rPr>
        <w:t xml:space="preserve">, </w:t>
      </w:r>
      <w:r w:rsidRPr="0034323D">
        <w:rPr>
          <w:rFonts w:ascii="Times New Roman" w:hAnsi="Times New Roman"/>
          <w:sz w:val="24"/>
          <w:szCs w:val="24"/>
          <w:lang w:val="tt-RU"/>
        </w:rPr>
        <w:t>Арск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Максат: мәктәпкәчә яшьтәге балаларны татар халкының милли гореф-гадәтләре белә таныштыру, аларга карата хөрмәт, ихтирам тәрбияләү, җырлы- биюле уеннар аша балаларда туган телгә карата хөрмәт үстерү, сүз байлыкларын арттыру, халык җырларын заманчалаштырып өйрәтү, ретро җырларны да онытмау, татар халык биюенә стилизация кертү.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Җиһазлау: зал халыкчан, ләкин заманча стильдә бизәлә: чиккән сөлгеләр, өстәлдә самовар, балалар үз куллары белән ясаган татар халык ашлары, көянтә, татар орнаментлары белән чиләкләр, каз канатлары, залның бер почмагында әби-бабайлардан калган мирас – милли почмак – музей урнаштырыла.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Ике кыз су буенда очрашалар. Икесе дә чишмәгә төшкән була. Кулларында көянтә. “Чиләк-көянтә” җыры яңгырый.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Беренче кыз (Динә):  Сәлам, Азалия, хәлләрең ничек? Азалия, әниләр кунакка киттеләр, әйдә суыңны өйгә илтеп куй да безгә кил! Дус кызларны да чакырдым. Көтәм. Озаклама.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Икенче кыз (Азалия): Ярар, рәхмәт, Динә. Хәзер килеп җитәм.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Икесе дә ике якка китәләр. Сәхнәнең икенче ягында берничә кыз чигү чигеп утыралар. Фон итеп “Сөлге чигәм” җыры яңгырый. Кызлар чиккән арада Динә өенә суын илтеп килә һәм кызлар янына чыга.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Беренче кыз (Динә): - Карале, кемдер ишек шакый. Әллә Азалия килеп тә җиткән инде? (Тәрәзәдән карый).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керә: - Исәнмесез, кызлар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Кызлар бергә: – Исәнме , Азалия. Исән-сау килеп җиттеңме?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Азалия: - Әйе, әйе килеп життем.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(Кереп утыралар,  кызлар бер-берсе белән исәнләшеп, кочаклашалар. Фон буларак заманчалаштырылган “Сандугач-күгәрчен” татар халык җыры яңгырый)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Динә: - Карап тормый ера ера,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Дуслар килгән безгә кунакка.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Дуслык бит ул - тормыш үзәге,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Дуслык бит ул -  бәйрәм бизәге.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Бәйрәмсез бик күңелсез бит,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Күңелсездер сезгә 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Бәйрәмнәр кирәк сезгә дә,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Бәйрәмнәр кирәк безгә 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Халкыбызның елаларын,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Искә төшерик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Күңелле итеп бүген,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Аулак өй үткәрик әле!</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Динә: - Кызлар, ишеттегезме соң әле, түбән очка кунак егете Алмаз кайткан ди.</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Бер кыз: - Шулай мени? Кем әйтте?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Динә: - Әти белән әни бүген кунакка киткәндә әйттеләр.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Икенче кыз: - Бәлки егетләрне аулак өйгә чакырырбыз?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Кызларның барысы бергә: - Әйдәгез!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Җыр: “Аулак өй”  - З. Минхаҗева сүз. В. Әхмәтшин көе. ( Барлык кызлар башкара)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Динә тәрәзәдән карап ала:  - Кызлар, кызлар, егетләр үзләре килә түгелме соң? Кертәбезме?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Азалия: - Кертик , кызлар! Әзрәк утырырлар да кайтып китәрләр.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Егетләр сәхнәнең бер кырыеннан, кермичә, барысы бергә ерактан кычкырып: - Исәнмесез кызлар-йолдызлар!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Кызларның барысы бергә егетләргә борылып карап: - Исәнмесез!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Егетләр, сезгә кем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Төп герой, гармунчы егет (Алмаз):  - Кара кашлы кыз кирәк! Кызлар, ачыгыз инде ишекне!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Азалия:  - Ач булсагыз, ашап килегез, бер кочак акча алып килегез.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Алмаз:  - Акча бездэ бер букча!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Ишек бавы бер алтын - безнең кызлар мең алтын!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Алмаз:  - Кызлар, кертегез инде.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Азалия:  - Ярый инде, керсеннәр. (Алмазның кулында гармун, ул уйнап керә, артыннан бер көтү егет, бер түгәрәк әйләнеп узалар.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Егетләрнең икенчесе (Ислам): - Исәнмесез, кААзлар!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Кемнәр??? (аптырап сорый)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Ислам: - Әй, кызлар инде, кызлар! Хәлләрегез ничек, йолдызлар?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Кызларның барысы бергә: -  Бик әйбәт!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Алмаз: - Уйныйбыз да, җырлыйбыз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Гармун кулларыбызда.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Алсу гөлләр чәчәк атсын,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Йөргән юлларыгызда.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Кызларның берсе (Лиана): - Ал да итәрбез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Гөл дә итәрбез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Матур җырлар җырлый-җырлый,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Бәйрәм итәрбез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Егетләрнең берсе (Ислам): - Җырлыйк әле, җырлыйк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Җырлап ачыла күңел.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Җырлап ачылмаган күңел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Мәңге ачылачак түгел.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Җыр: “Шома бас” – татар халык җыры. (Кызлар каршысына егетләр басып башкарыла. Ярыш формасында. Бер куплет – кызлар, икенче куплет – егетләр, өченчесен - бергә)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Кызлар-егетләр, әйдәгез борынгы уеннарның берсе “Йөзек салыш” уенын уйнап алабыз.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Уен: “Йөзек салыш” (Бер юлга төзелеп басалар барысы да һәм уйныйлар, фон буларак татар бию көе яңгырый)</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3 җәза бирелә.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1-нче җәза Алмазга бирелә.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Лиана: -  Алмазны нишләтәбез?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Ислам:  - Дуслары белән җырлап-биеп күрсәтсен.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Татар халык көйләренә тезмә  - трио башкарыла.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2-нче җәза кызларның берсенә бирелә.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Алмаз: - Я, Нурзиләгә нинди җәза бирәбез?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Ислам: - Дус кызлары белән биеп күрсәтсен.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Бию: “Каз канаты”. – татар халык биюе. ( Кызларның кулларында каз канатлары. Бу вакытта егетләр тиз генә йон оекбаш, голош киеп чыгалар)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Уен дәвам итә. Соңгысында егеткә җәза бирелә.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Динә: - Исламга нинди җәза бирәбез?</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Әйдә дуслары белән бергә бер җыр җырласыннар.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Җыр: “Бәрәңге җыры”  -  И.Хисамов көе, М.Хөсәен сүз. ( егетләрдә татар костюмы, аякта голош белән йон оекбаш, бераз декорацияне үзгәртергә мөмкин. )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Динә: - Әйдәгез хәзер биеп алыйк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Безне матур бии диләр,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Биеп бер күрсәтик әле.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Бию: “Көтүчеләр биюе” ( кызлар белән егетләр башкара.)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Алмаз: - Әйдәгез бер уйнап та алабыз.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Уен : “Чума үрдәк, чума каз” ( 3 пар уйный, бу вакытта калган кызлар чигү чигеп утыра)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Азалия:   - Милләтемнең гасырлардан килгән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Истәлекле гадәтләре бар.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Күркәм гадәтләрне яшәтүче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Олуг телем - татар теле бар!</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Динә: - Онытылган гореф-гадәтләрне,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Яңартабыз хәзер көннән-көн.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Уен йолалары, җыр-биюе,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Һәр киләчәк көнне бизәсен.</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Алмаз: - Әйдәгез бер җырлыйк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Уйнаган гармуннарга.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Ал чәчәк күк яшик әле,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Туган якларыбызда.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Җыр: “Матур булсын” – татар халык җыры.  ( кызлар гына җырлый, җырның соңгы куплетында егетләр кызларның һәркайсына чәчәкләр бүләк итәләр. )    Тәмам</w:t>
      </w:r>
    </w:p>
    <w:p w:rsidR="00397F59" w:rsidRPr="009371C8" w:rsidRDefault="00397F59" w:rsidP="00E468CD">
      <w:pPr>
        <w:spacing w:after="0" w:line="240" w:lineRule="auto"/>
        <w:jc w:val="center"/>
        <w:rPr>
          <w:rFonts w:ascii="Times New Roman" w:hAnsi="Times New Roman"/>
          <w:sz w:val="24"/>
          <w:szCs w:val="24"/>
          <w:lang w:val="tt-RU"/>
        </w:rPr>
      </w:pPr>
    </w:p>
    <w:p w:rsidR="00397F59" w:rsidRPr="009371C8" w:rsidRDefault="00397F59" w:rsidP="00E468CD">
      <w:pPr>
        <w:spacing w:after="0" w:line="240" w:lineRule="auto"/>
        <w:jc w:val="center"/>
        <w:rPr>
          <w:rFonts w:ascii="Times New Roman" w:hAnsi="Times New Roman"/>
          <w:b/>
          <w:bCs/>
          <w:sz w:val="24"/>
          <w:szCs w:val="24"/>
          <w:lang w:val="tt-RU"/>
        </w:rPr>
      </w:pPr>
      <w:r w:rsidRPr="009371C8">
        <w:rPr>
          <w:rFonts w:ascii="Times New Roman" w:hAnsi="Times New Roman"/>
          <w:b/>
          <w:bCs/>
          <w:sz w:val="24"/>
          <w:szCs w:val="24"/>
          <w:lang w:val="tt-RU"/>
        </w:rPr>
        <w:t>Икм</w:t>
      </w:r>
      <w:r w:rsidRPr="00887849">
        <w:rPr>
          <w:rFonts w:ascii="Times New Roman" w:hAnsi="Times New Roman"/>
          <w:b/>
          <w:bCs/>
          <w:sz w:val="24"/>
          <w:szCs w:val="24"/>
          <w:lang w:val="tt-RU"/>
        </w:rPr>
        <w:t>әк- табын кояшы</w:t>
      </w:r>
    </w:p>
    <w:p w:rsidR="00397F59" w:rsidRDefault="00397F59" w:rsidP="00E468CD">
      <w:pPr>
        <w:spacing w:after="0" w:line="240" w:lineRule="auto"/>
        <w:jc w:val="center"/>
        <w:rPr>
          <w:rFonts w:ascii="Times New Roman" w:hAnsi="Times New Roman"/>
          <w:sz w:val="24"/>
          <w:szCs w:val="24"/>
          <w:lang w:val="tt-RU"/>
        </w:rPr>
      </w:pPr>
      <w:r>
        <w:rPr>
          <w:rFonts w:ascii="Times New Roman" w:hAnsi="Times New Roman"/>
          <w:sz w:val="24"/>
          <w:szCs w:val="24"/>
          <w:lang w:val="tt-RU"/>
        </w:rPr>
        <w:t>Күңел ачу кичәсе</w:t>
      </w:r>
    </w:p>
    <w:p w:rsidR="00397F59" w:rsidRPr="009371C8" w:rsidRDefault="00397F59" w:rsidP="00E468CD">
      <w:pPr>
        <w:tabs>
          <w:tab w:val="left" w:pos="240"/>
        </w:tabs>
        <w:spacing w:after="0" w:line="240" w:lineRule="auto"/>
        <w:jc w:val="right"/>
        <w:rPr>
          <w:rFonts w:ascii="Times New Roman" w:hAnsi="Times New Roman"/>
          <w:sz w:val="24"/>
          <w:szCs w:val="24"/>
          <w:lang w:val="tt-RU"/>
        </w:rPr>
      </w:pPr>
      <w:r w:rsidRPr="009371C8">
        <w:rPr>
          <w:rFonts w:ascii="Times New Roman" w:hAnsi="Times New Roman"/>
          <w:sz w:val="24"/>
          <w:szCs w:val="24"/>
          <w:lang w:val="tt-RU"/>
        </w:rPr>
        <w:tab/>
        <w:t>Шавалиева  Гульнара  Мубаракзяновна</w:t>
      </w:r>
    </w:p>
    <w:p w:rsidR="00397F59" w:rsidRPr="009371C8" w:rsidRDefault="00397F59" w:rsidP="00E468CD">
      <w:pPr>
        <w:spacing w:after="0" w:line="240" w:lineRule="auto"/>
        <w:jc w:val="right"/>
        <w:rPr>
          <w:rFonts w:ascii="Times New Roman" w:hAnsi="Times New Roman"/>
          <w:sz w:val="24"/>
          <w:szCs w:val="24"/>
          <w:lang w:val="tt-RU"/>
        </w:rPr>
      </w:pPr>
      <w:r w:rsidRPr="009371C8">
        <w:rPr>
          <w:rFonts w:ascii="Times New Roman" w:hAnsi="Times New Roman"/>
          <w:sz w:val="24"/>
          <w:szCs w:val="24"/>
          <w:lang w:val="tt-RU"/>
        </w:rPr>
        <w:t>МБДОУ «Детский сад общеразвивающего вида№6</w:t>
      </w:r>
      <w:r w:rsidRPr="00CC1375">
        <w:rPr>
          <w:rFonts w:ascii="Times New Roman" w:hAnsi="Times New Roman"/>
          <w:sz w:val="24"/>
          <w:szCs w:val="24"/>
          <w:lang w:val="tt-RU"/>
        </w:rPr>
        <w:t xml:space="preserve"> “Сандугач””</w:t>
      </w:r>
      <w:r>
        <w:rPr>
          <w:rFonts w:ascii="Times New Roman" w:hAnsi="Times New Roman"/>
          <w:sz w:val="24"/>
          <w:szCs w:val="24"/>
          <w:lang w:val="tt-RU"/>
        </w:rPr>
        <w:t xml:space="preserve">, </w:t>
      </w:r>
      <w:r w:rsidRPr="00CC1375">
        <w:rPr>
          <w:rFonts w:ascii="Times New Roman" w:hAnsi="Times New Roman"/>
          <w:sz w:val="24"/>
          <w:szCs w:val="24"/>
          <w:lang w:val="tt-RU"/>
        </w:rPr>
        <w:t>Арск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Проектнын йомгаклау этабы буларак</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”Икмәк- табын кояшы” дип аталган күңел ачу кичәсе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Максат: Балаларга икмәк һәм аны  үстерү, иген игү, игенче хезмәте турында белем һәм күнекмәләр бирү, аларның танып- белү даирәсен киңәйтү.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Тәрбияви бурыч: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Сабыйлар күңелендә игенче хезмәтенә ихтирам, икмәккә сак караш тәрбияләү, әдәп- әхлак тәрбиясе бирү.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Үстерү  бурычы: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Балаларның игътибарлылыгын, хәтерен, фикер йөртә белү сәләтен үстерү; </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Белем бирү бурычы: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Ипи үстерүдә катнашучыларның хезмәте, икмәкнең табынга нинди урау юллар аша килүен һәм аның һәркемгә кирәклеген аңлату; Һөнәрләр, хезмәт процессы турында  балаларның белемнәрен киңәйтү.</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Кичәнең барышы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Алып баручы. Халкыбыз  гомер-гомергә иген игү, икмәк үстерү белән шөгыльләнгән, чөнки икмәк- ил тоткасы. Икмәктән башка тормыш юк. Икмәк үстерү гаять авыр һәм катлаулы хезмәт. Икмәк кадере, аны үстерүчеләрнең олы хезмәтенә багышланган “Икмәк- табын кояшы” дип аталган кичәбезне сезнең игътибрга тәкъдим итәбез.</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1- бала: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Көзнең олы бүләге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Икмәк тора табында.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Тормышыбыз ямьле булыр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Икмәк булган чагында.</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2-бала: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Икмәк—игенченең җан җылысы,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Җир- анага кадер-хөрмәте,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Яшәү тамыры һәр йөрәкнең,</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Шуңа кадерлибез икмәкне!</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3-бала: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Ипекәйдә игенчеләр җыры,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Тургайларның дәртле моңнары.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Батыр игенчеләр бил алышкан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Сабантуйларының чыңнары.</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4-бала: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Ипекәйдә пешекченең хисе,</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Тырышлыгы, күңел җылысы.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Игенченең шатлык-кайгылары,</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Йөрәк хисләренең олысы.</w:t>
      </w: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А.б. Балалар,икмәкне кем үстерә? (Игенче) Әйдәгез әле, батыр игенчеләргә багышланган “Чайкала иген кырлары” дип аталган җырны бергәләп башкарып үтик.</w:t>
      </w:r>
    </w:p>
    <w:p w:rsidR="00397F59" w:rsidRPr="006B5E23" w:rsidRDefault="00397F59" w:rsidP="00E468CD">
      <w:pPr>
        <w:spacing w:after="0" w:line="240" w:lineRule="auto"/>
        <w:rPr>
          <w:rFonts w:ascii="Times New Roman" w:hAnsi="Times New Roman"/>
          <w:sz w:val="24"/>
          <w:szCs w:val="24"/>
          <w:lang w:val="tt-RU"/>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Чайкала иген кырлары,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Уяна таң нурлары;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Киңлекләргә алып бара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Безнең басу юллары.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уңганлыгы,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хезмәт яме,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тырышлыгы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Кырларыннан күренә.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Бер офыктан бер офыкка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Җәелгән иген кыры.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Иртәдән кичләргә кадәр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Яңгырый хезмәт җыры.</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уңганлыгы,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хезмәт яме,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тырышлыгы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Кырларыннан күренә.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 Без барасы юллар якты,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Безнең юллар үр менә.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Бу кырларда җигүле ат</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Дугасыннан күмелә.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уңганлыгы,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хезмәт яме,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Игенченең тырышлыгы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Кырларыннан күренә.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Ипи, икмәк, ипекәй! Бу сүзләрдә күпме көч, мәхәббәт, горурлык, шатлык һәм бәхет хисләре! Балалар, ә сез ипинең безнең табыннарга нинди озын юллар аша килгәнен беләсезме? Ул кайда үсә? ( Басуда)</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бала: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Ипи басуда үсә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Аннан амбарга күчә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Аннары мичтә пешә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Кызарып мичтән төшә.</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Шуннан килә өстәлгә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Безгә күәт өстәргә.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Һәркемгә ипи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Һәркөнне ипи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(Талгын гына көй астында “Ипи” булып киенгән  кыз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А.б.Менә ул безнең каршыбызда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Олуг, бар нәрсәдән кадерле.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Газиз әти-әни, туган ил белән тиң күргән ризыгыбыз – Икмәк.</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бала ике ягына чыгып баса)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б.Күрегезче, күрегез,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Өстәлгә ипи килгән.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Нинди матур күпергән.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Беләсезме, үз юлында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Ул нинди хезмәт күргән? </w:t>
      </w:r>
    </w:p>
    <w:p w:rsidR="00397F59" w:rsidRPr="009B267B" w:rsidRDefault="00397F59" w:rsidP="00E468CD">
      <w:pPr>
        <w:spacing w:after="0" w:line="240" w:lineRule="auto"/>
        <w:rPr>
          <w:rFonts w:ascii="Times New Roman" w:hAnsi="Times New Roman"/>
          <w:sz w:val="24"/>
          <w:szCs w:val="24"/>
        </w:rPr>
      </w:pP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б.Әй! Ипекәй, ипекәй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Шундый да тәмле булып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Хуш исләр белән тулып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Каян килдең син безгә?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Ипи: Ярый, мин сөйлим сезгә,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Үзем –  хезмәт җимеше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Үстерде мине кеше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Исеме аның – Игенче.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Барысы бергә:Игенче, Игенче!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Үзегезне күрикче!(игенче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Игенче:Әйе, мин ул Игенче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Мин аны үстерүче.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Тик түгел үзем генә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Ипекәйне үстерүдә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Ярдәм иттеләр миңа.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(кояш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Кояш:Әйе – мин Кояш, җәй буена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Игеннәргә нур сиптем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Алтынсу төс йөгерттем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Ярдәм итте яңгыр 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Шифасын бирде кырга.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(яңгыр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Яңгыр: Мин – яңгыр, үз вакытында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Кичекми килеп җиттем,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Игенгә дым эчерттем,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Дөрес, нык ярдәм иттем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 (пешекче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Ипи пешерүче: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Мин – ипине пешердем,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Кайнар мичтән төшердем.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Миннән кибетче алды,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Киштәгә тезеп салды.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Ипи:Туган җирнең кадере,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Назы булып үскәгә.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Игенче кулыннан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Гөлдәй тамып төшкәнгә.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Мин татлы, тәмле булам,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Табында балкып торам.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Шуңа мине, олылап,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Ипекәй дип атыйлар.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Ташламыйлар, атмыйлар,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Изге күреп саклыйлар.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Сездә, нәни дусларым,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Үсегез моны белеп.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Әрәм итмәгез мине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Һәм рәнҗетмәгез берүк.!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Кояш: Рәхмәт, сезгә, уңган куллы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Апалар һәм абыйлар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Уңган куллар кешеләргә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Ипекәй ашаталар.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бала: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Инде белдек, рәхмәт сезгә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Рәхмәт ихлас сүзегезгә.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Ипи-хезмәт җимеше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 белербез икенче.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2-бала: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Ипи сезгә дә кирәк,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Ипи безгә дә кирәк,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Һәммәбезгә дә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Шуңа күрә Игенчене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Хөрмәт итәргә кирәк!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Алып баручы. Менә шуннан соң гына ул безнең өстәлгә килеп утыра икән. Әйе, балалар, күрдегезме инде, ипинең безнең табыннарга нинди озын юллар аша килгәнен. Табынга килгәч, аны ничек кадерләргә икәнен беләсезме соң? Безнең әти-әниләребез, әби-бабаларыбыз аңа элек-электән кадер-хөрмәт күрсәткәннәр.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Арып, ачыгып кайтсам өемә,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Икмәк пеште, дип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Бар да сөенә.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Әни каерып телде бер телем,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Эх тәмле, чак-чак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Йотмадым телем.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Тамагым туйгач, уйнап көләм мин,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Икмәк кадерен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Бик нык беләм мин!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Балалар, һәр өйдә  табын әзерләгәндә  хуш исле икмәк куела. Дөреслекне күрсәткәндә дә без  икмәк сүзе белән ант итәбез.  Игътибар итегез әле,  алтын кыйпылчыгы белән бөртек бәхәскә кергәннәр бит, бәхәсләренә без дә колак салыйк.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Алтын: (эреләнеп,мактанып) Дөньяда миннән дә кодрәтлерәк берни дә юк, минем хакыма теләсә нәрсәне сатып алалар.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Бөртек (горур тыныч тавыш белән) Ялгышасың, бик ялгышасың, мин булмасам синең берәүгә дә кирәгең калмас иде.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Алтын: (аяк тибеп) Юк,мин бу доньяда иң кыйммәтле, иң кирәкле әйбер.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Балалар, боларның бәхәсләре озакка барыр ахры, аларга киңәш бирүче табылмас микән.(ишектән аркасына таякка таянган “Акыл бабай” килеп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“Акыл бабай”: Яле, яле, кемнәр монда бәхәс куптара? (бабай янына йөгереп киләләр)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Кайсыбыз хаклы, әйтсәнә, “Акыл бабай”!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Акыл бабай (алтынга карап) Син бик затлысың, кыйммәтлесең, ләкин бөртек булмаса кешеләр яши алмас иде.(бөртекне алга чыгара) Бөртек-тормыш тоткасы, Икмәк-табын кояшы. Икмәк-туклык, сәламәтлек, хезмәт, шатлык билгесе. Шуңа күрә ул алтын-көмешләрдән өстенрәк санала. Илләребез тыныч булса, игеннәребез күкрәп үссә, табыннарыбызда икмәк булыр. Күңелләребез көр булганда алтын-көмеш турында да уйлап булыр, шулай бит, балалар! (алтын белән бөртек утыралар) Балалар! Мин бит сезнең янга болай гына килмәдем, ипекәй турында акыл бирергә килдем. Элекке заманнарда хәзерге кебек комбайннар игенне урмаганнар, кешеләр үз куллары белән иген урганнар. Әйтегез әле, бу нәрсә? (урак күрсәтелә) Аның белән нишлиләр? (иген уралар)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Әйдәгез, бергәләп “Уракчы кызлар биюе” карап үтик.  (10 кыз)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Акыл бабай: Балалар, басуларда төрле бөртекле культуралар үсә. Сез алар турында ниләр беләсез?</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 б.Үсеп утыра арыш,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Һәр башагы бер карыш.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Бодай үсә ургылып,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Дулкынланып, зур булып.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 б.Әгәр күрсәң солысын-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Исең китеп торырсың.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Әнә кара тарыга,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Үрмәли югарыга.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3б.Зәңгәр чәчәкле җитен-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Читләтеп үтү читен.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Киндер аеруча уңган,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Әйтерсең кара урман.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Менә берничәсен сезгә дә алып килдем. Сез аларның тышкы билгеләре буенча таный беләсез микән, сынап  карыйсым килә (күрсәтә, балалар бөртекләрне танып атарга тиешләр)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1б.Эшкәртсәләр бөртегемне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Бөтен шартын китереп.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Минем оннан күмәч пешә,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Күбек кебек күпереп (бодай)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2б.Бодай белән ярыша алмыйм, оным ак, дип,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Аңа карап һичкем мине кире какмый.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Бөртегемнән ботка өчен ярма ясый,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Кош-корт, терлек мине бик-бик сөеп ашый.</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Солыныкы  шикелле үк чукларым бар,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Меңәрләгән бөртегем бар чукларымда.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Суда икегә, сөттә җидегә ярылам мин,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Алтын сары бөртекләрем ботка була. (Тары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3б.Кар астында кыш үткәрәм,</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Яшел тунымны киеп.</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Көздән чәчеп калдырганга,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Өлгерәм мин иң элек.    (арыш)</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Балалар, без көн дә ипи сатып алабыз. Игътибар иткәнегез бардыр: ипиләр төрле формада,төрле зурлыкта, төрле сортлы оннан пешкән булалар. Ә сез аларның исемнәрен беләсезме?  (Ипи исемнәрен әйтешү уены)  Ак ипи, кара ипи, батон, күмәч, булки, бублик, рогалики, сохари, сушки, клиндер, калач.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 калач “ уены уйнала.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Ямьле  бәйрәм  көненә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Без пешердек ак калач;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шулай ул биек,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шулай тәбәнәк;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аның киңлеге.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Менә аның тарлыгы;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Ак калач, ак калач,</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Теләгәнеңне сайлап ал!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(ярымтүгәрәккә басалар)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1б.Кеше белән гел янәшә Икмәк,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Кырда, юлда, табын янында.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Иң беренче өйгә икмәк керә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Яңа өйгә күчкән чагында.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2б.Һәммәбездән өлкәнрәктер ул,</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Яшәсәк тә җирдә нихәтле.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Шуңа хөрмәтледер исеме аның,</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Шуңа газиз, шуңа хикмәтле.</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  Балалар! Безнең Туган илебез бик киң, матур. Илебез тыныч булса, игеннәребез күкрәп үсәр, табыннарыбызда икмәк булыр. Бергәләп “Туган илебез” җырын башкарып үтик.</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алтын камышлар,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зифа камышлар,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иркен болыннар,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Болыннарда нәни колыннар.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зәңгәр диңгезләр,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туган нигезләр.</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Туган ил ул була бер генә,</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Бик кадерле безгә ул шуңа.</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 xml:space="preserve">А.б. Без бүгенге кичәдә тау чаклы хезмәт җимеше булган икмәк турында күп сөйләдек, аның безнең өстәлләргә килеп җиткәнче, игенче куллары аша җитмеш җиде кат үтүен күрдек. Шуңа да, балалар, һәр бөртек ашлыкны, һәр телем икмәкне, ипи-күмәчне кадерләргә, изге итеп карарга өйрәник. </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Иркен кырларның исен,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Кояшның тәмен, төсен,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Җир әнкәбезнең көчен,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Үзенә җыйган өчен,</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Дөньяның тиңсез ашы,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Табыннарның кояшы-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Ипекәй диләр аны,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Улдыр-Ашлар солтаны!</w:t>
      </w:r>
    </w:p>
    <w:p w:rsidR="00397F59" w:rsidRPr="009B267B" w:rsidRDefault="00397F59" w:rsidP="00E468CD">
      <w:pPr>
        <w:spacing w:after="0" w:line="240" w:lineRule="auto"/>
        <w:rPr>
          <w:rFonts w:ascii="Times New Roman" w:hAnsi="Times New Roman"/>
          <w:sz w:val="24"/>
          <w:szCs w:val="24"/>
        </w:rPr>
      </w:pPr>
      <w:r w:rsidRPr="009B267B">
        <w:rPr>
          <w:rFonts w:ascii="Times New Roman" w:hAnsi="Times New Roman"/>
          <w:sz w:val="24"/>
          <w:szCs w:val="24"/>
        </w:rPr>
        <w:t>А.б.Кичәбез тәмам, игътибарыгыз өчен рәхмәт!</w:t>
      </w:r>
    </w:p>
    <w:p w:rsidR="00397F59" w:rsidRDefault="00397F59" w:rsidP="00E468CD">
      <w:pPr>
        <w:spacing w:after="0" w:line="240" w:lineRule="auto"/>
        <w:jc w:val="center"/>
        <w:rPr>
          <w:rFonts w:ascii="Times New Roman" w:hAnsi="Times New Roman"/>
          <w:sz w:val="24"/>
          <w:szCs w:val="24"/>
          <w:lang w:val="tt-RU"/>
        </w:rPr>
      </w:pPr>
    </w:p>
    <w:p w:rsidR="00397F59" w:rsidRPr="001E44A9" w:rsidRDefault="00397F59" w:rsidP="00E468CD">
      <w:pPr>
        <w:spacing w:after="0" w:line="240" w:lineRule="auto"/>
        <w:jc w:val="center"/>
        <w:rPr>
          <w:rFonts w:ascii="Times New Roman" w:hAnsi="Times New Roman"/>
          <w:b/>
          <w:sz w:val="24"/>
          <w:szCs w:val="24"/>
        </w:rPr>
      </w:pPr>
      <w:r w:rsidRPr="001E44A9">
        <w:rPr>
          <w:rFonts w:ascii="Times New Roman" w:hAnsi="Times New Roman"/>
          <w:b/>
          <w:sz w:val="24"/>
          <w:szCs w:val="24"/>
        </w:rPr>
        <w:t>Алтынсылу килгән безгә</w:t>
      </w:r>
    </w:p>
    <w:p w:rsidR="00397F59" w:rsidRPr="001E44A9" w:rsidRDefault="00397F59" w:rsidP="00E468CD">
      <w:pPr>
        <w:spacing w:after="0" w:line="240" w:lineRule="auto"/>
        <w:jc w:val="right"/>
        <w:rPr>
          <w:rFonts w:ascii="Times New Roman" w:hAnsi="Times New Roman"/>
          <w:sz w:val="24"/>
          <w:szCs w:val="24"/>
        </w:rPr>
      </w:pPr>
      <w:r w:rsidRPr="001E44A9">
        <w:rPr>
          <w:rFonts w:ascii="Times New Roman" w:hAnsi="Times New Roman"/>
          <w:sz w:val="24"/>
          <w:szCs w:val="24"/>
        </w:rPr>
        <w:tab/>
        <w:t>фольклорно-обрядового праздник</w:t>
      </w:r>
      <w:r w:rsidRPr="001E44A9">
        <w:rPr>
          <w:rFonts w:ascii="Times New Roman" w:hAnsi="Times New Roman"/>
          <w:sz w:val="24"/>
          <w:szCs w:val="24"/>
        </w:rPr>
        <w:tab/>
      </w:r>
    </w:p>
    <w:p w:rsidR="00397F59" w:rsidRPr="001E44A9" w:rsidRDefault="00397F59" w:rsidP="00E468CD">
      <w:pPr>
        <w:spacing w:after="0" w:line="240" w:lineRule="auto"/>
        <w:jc w:val="right"/>
        <w:rPr>
          <w:rFonts w:ascii="Times New Roman" w:hAnsi="Times New Roman"/>
          <w:sz w:val="24"/>
          <w:szCs w:val="24"/>
        </w:rPr>
      </w:pPr>
      <w:r w:rsidRPr="001E44A9">
        <w:rPr>
          <w:rFonts w:ascii="Times New Roman" w:hAnsi="Times New Roman"/>
          <w:sz w:val="24"/>
          <w:szCs w:val="24"/>
        </w:rPr>
        <w:t>Шакирзянова Гульфия Мансуровна</w:t>
      </w:r>
    </w:p>
    <w:p w:rsidR="00397F59" w:rsidRPr="001E44A9" w:rsidRDefault="00397F59" w:rsidP="00E468CD">
      <w:pPr>
        <w:spacing w:after="0" w:line="240" w:lineRule="auto"/>
        <w:jc w:val="right"/>
        <w:rPr>
          <w:rFonts w:ascii="Times New Roman" w:hAnsi="Times New Roman"/>
          <w:sz w:val="24"/>
          <w:szCs w:val="24"/>
        </w:rPr>
      </w:pPr>
      <w:r w:rsidRPr="001E44A9">
        <w:rPr>
          <w:rFonts w:ascii="Times New Roman" w:hAnsi="Times New Roman"/>
          <w:sz w:val="24"/>
          <w:szCs w:val="24"/>
        </w:rPr>
        <w:t>МБОУ «Олуязская средняя школа им.Г.Х.Хабибрахманова», Кукморский</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Максат: Балаларның сөйләм телен камилләштерүне дәвам итү, көз турында булган мәгълүматларны тулыландыру, кызыксынучанлык уяту.</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Бурычлар:  1. Балаларның сөйләм телен үстерү. 2. Табигатькә карата сакчыл караш тәрбияләү. 3. Үзара дөрес һәм әдәпле аралашу кагыйдәләрен ныгыту.</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Җиһазлау: Проектор, экран, ноутбук, рәсемнәр, костюмнар.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Әле кайчан гына җылы, шау чәчәкле җәй фасылы безне сөендергән иде. Хәзер менә туган ягыбызга алтын яфраклары, салкын җилләре белән көз фасылы аяк атлады.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Ел да шулай канатлана,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Ел да шулай кабатлана,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Көзнең төсле яфраклары.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Көзнең салкын вакытлары.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Көзнең матур вакытлары!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   Балалар! Беләсезме? Бүген безнең бәйрәмебезгә Көзсылуның кызы – Алтынсылу, үзе килгән. Әйдәгез, аны үзебезнең яныбызга чакырыйк әле.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Балалар: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Алтынсылу кил безгә,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Яфраклар бәйрәменә.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Без сине озак көттек,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Әйе, зарыгып беттек.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Алтынсылу: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Сезнең тавышны сагынып,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 Көтеп алам зарыгып.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Сезнең белән күңелле,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Бар дөнья аллы-гөлле.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Тәрбияче: Алтынсылу! Сезнең балаларга әйтер сүзләрегез  бик күп бугай?</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Алтынсылу: Әйе, Гөлфия апа, әйтер сүзләрем күп. Балалар! Сез бик уңган, тырыш балалар. Шулай да бәйрәм барышында минем сезгә әйтергә теләгән  киңәшләрем бик күп булачак. Иң беренче сезгә сораулар бирәсем килә. Балалар! Сез көз фасылын яратасызмы? Көз фасылының ай исемнәрен беләсезме?.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Балалар: Без көзне бик яратабыз! Әйе, беләбез.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Сентябрьдә бакчаларда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Мул уңышлар җитешә.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Бәрәңге, кабак, чөгендер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Һәм дә кишер өлгерә.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2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Октябрьдә көннәр инде,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Салкынрак була башлый.</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Кыр казлары ерак юлга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Чыгалар,  озак тормый.</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3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Ноябрь җиткәч, көтәбез,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Кыш кайчан килер? – диеп.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Кыш бабай безнең турыда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Онытмас, килер көлеп.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Алтынсылу: Балалар! Сез көз айларының исемнәрен беләсез икән, афәрин! Балалар! Әйдәгез, бергәләп “Көз килә” җырын башкарабыз.  (А.Минһаҗев сүзләре, Рөстәм Сәрваров музыкасы.) Җыр башкарыла.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4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Табигатьтә, көз  өстенлек алды,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Әллә инде алтын бураны?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Буяп киткән агач-куакларны,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Төрле төскә төргән дөньяны.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5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Ниндиләре генә юк бит анда: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Сары, кызыл, яшел, алтынсу.</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Туярлык та түгел сокланып та,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Каян килдең икән, Көзсылу?</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6 нчы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Бөтерелгән сары яфракларда –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Көзге манзараның җырлары.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Серле сукмагыннан атлаганда,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Коела  алтын яфраклары.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7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Табигатьнең матур вакытлары,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Тирә-юньдә – муллык-җитешлек.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Көзгә таба аяк атлаганда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Өмет итә һәркем төгәллек.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Өлгерергә кирәк һәр җимешне,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Яшелчәне җыеп алырга.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Салкын кышны җиңеп чыгар өчен,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Тәмләткечләр ясап куярга.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8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Кайнатма һәм тәмле компотларны,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Әзерләргә сорала осталык.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Эретерлек булсын ак бозларны,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 туңганда, көчле калырлык.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9 нчы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Табыннар мул, өйләр булса җылы,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Кышлар алай усал тоелмас.</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Көзге яфракларның пышылдавы,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Сагындырыр әле, тиз кайтмас.</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10 нчы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Табигатьтә көз өстенлек итә,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Бар җиһанны төреп яктыга.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Салават күпере төсләре дә,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Чагыла  офыклар артында.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11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Сагынып көтелгән көзләрне,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Калдырып бер адым атладык.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Үтелгән елларның дәвамы,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Киләчәк елларга эз салдык.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Алтынсылу: Балалар! Бигрәк матур сөйлисез. Балалар!  Хәзер,  игътибар итегез әле,  мин Гөлфия апа белән бергә экранда җиләк –җимеш рәсемнәре, агач рәсемнәре күрсәтермен. Сез миңа җавабын әйтерсез. Сез өйрәнгән шигырьләрегез ярдәмендә миңа җавап бирерсез.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Экранда рәсемнәр күрсәтелә. 1 нче каен, имән, тал агачы күрсәтелә.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12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Сары шәл ябынып,  моңсу гына,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Җилфердиләр җилдә каеннар.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Безне калдырмагыз! – дигән сыман,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Шаулый, дулый имән һәм таллар.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Экранда миләш һәм балан җимешләре күрсәтелә.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13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Миләшләрнең кызыл тәлгәшләре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Балкып тора әллә кайлардан.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Баланнарның сусыл җимешләре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Салкынлыктан төсен җуймаган.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Гөлҗимеш һәм сирин куагы, нарат белән чыршы  рәсемнәре күрсәтелә.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14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Гөлҗимеш һәм сирин куаклары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Әллә инде татлы йокыда?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Нарат белән чыршы агачлары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Сер бирмиләр көзге сынауга.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Алтынсылу: Булдырдыгыз, балалар! Сез агачларны, куакларны таныйсыз икән. Хәзер мин сезгә табышмаклар әйтәм. Игътибарлы булыгыз! Иң элек сезгә рәсемнәр таратам. Һәр кешегә бер рәсем. Мин табышмакны әйткәч, сез җавап итеп табышмакның җавабы булган  рәсемне күрсәтерсез. Аннары җиләк-җимеш яки яшелчәнең исемен әйтерсез. Игътибар белән тыңлагыз. Тәрбияче апагыз сезнең җавабыгызның дөрес яки дөрес булмавын  әйтеп барыр.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Табышмаклар әйтелә.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1.Була сары, кызыл, яшел.</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Ул, үзе бик тә тәмле.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Витаминнары да күп,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Бакчаның матур күрке.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Тәрбияче: Дөрес. Ул – алма.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2. Шәмәхә була төсе,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Эчендә бардыр төше.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Капсаң эри авызда,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Бал түгел ул, син уйла!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Тәрбияче: Дөрес. Бу слива.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3. Вак булса да җимешләре,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Төче, әче булса да.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Никтер ярата балалар,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Бу җимешне ашарга.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Дөрес, балалар! Бу – чия.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Балалар, карагыз әле! Безнең бәйрәмебезгә ямь өстәп матур яфраклар килгән.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    Яфрак булып киенгән кызлар, “Яфраклар биюе”н бииләр. Бию тәмамлангач каен, имән, өрәңге, миләш, балан, алмагач яфраклары булып киенгән балалар, тезелеп басалар. Балалар, әйдәгез яфракларга карап, аларның нинди агач яки куак яфрагы икәнен әйтеп бирик эле. Рәсемнәрне күрсәтеп баруны дәвам итәбез. Кемнең рәсеме туры килә, менә шушы матур кәрзингә алып килеп салабыз.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15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Ак каенның яфраклары,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Салкын тисә, файдалы.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Матур бөреләре дә,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Савыктыра, бел шуны!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16 нчы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Мин бик көчле агачның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Яфрагы булам, таны.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Чикләвекләрем матур,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Тик, ашама син аны. (имән)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17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Өрәңге агачы белән,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Сак булыгыз, балалар.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Тидермә  аны тәнеңә,</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Суы зыянлы, - диләр.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18 нче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Яфракларым  вак-вак,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Җимешләрем кып-кызыл.</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Тәлгәшләрем бик файдалы,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Әчесе бар, татлысы. (миләш)</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19 нчы бала: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Кып-кызыл җимешләрем.</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Ошаганнар гранатка.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Тик мин бераз сусылрак,</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Сак бул мине тотканда. (балан)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 20 нче бала: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Җимешләрем бик тә татлы,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Төрлесе бар: яшел, кызыл, сарысы.</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Исеңдә тот, минем җимешләрем,</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Бар чирләрдән дәвалы.( алма)</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Афәрин, балалар, булдырдыгыз. Әйдәгез , көз турында тагын матур җыр башкарып үтик әле. “Яфрак бәйрәме” җырын без бик яратып җырлыйбыз. Җыр башкарыла.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Ишек шакыган тавыш килә.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Балалар, безгә кунак килгән.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Телефон тотып бакчачы керә.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Бакчачы: Исәнмесез, балалар! Минем телефоныма төрле-төрле  хәбәрләр килә башлады. Мин сезгә дә  бер хәбәр алып килдем. Кемнәрдер җәй көне бик тырышып эшләгәннәр, кемнәрдер, әти-әниләренә булышмыйча, гел уйнап кына йөргәннәр. Әле җитмәсә, җитешмәгән алмаларны алып ашаганнар, Кайберләре  бер тешләгәннәр дә ташлаганнар. Алай булмый бит инде. Балалар! Сезнең арагызда да шундый балалар бармы?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Балалар: Юк, юк!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Бакчачы: Алайса,  сез түгел инде ул. Балалар, сез җиләк- җимешләрне әрәм итеп ташламагыз. Алар бик файдалы. Яшелчәләр, җиләк-җимешләр барысы да витаминлы.  Аларны юып ашарга кирәк. Тик ашар алдыннан кулларыгызны да  юарга оныта күрмәгез. Чисталык – ул сәламәтлек.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      Сез тырышып эшләсәгез, ризык бик тәмле булыр.  Бакчалар да көлеп торыр. Иң мөһиме – әти-әниләрегез, сезнең өчен сөенер. “Минем улым, кызым бик тырыш бала булып үсә!” –  дип шатланыр. Ярый, балалар, миңа бакчама кайтырга вакыт. Исән булыгыз!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Балалар: Исән булыгыз! Бик зур рәхмәт, сезгә!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Алтынсылу: Балалар! Сез өлкәннәрнең сүзен һәрвакыт тыңлагыз. Ризыкларны, яшелчә,  җиләк-җимешләрне  әрәм итмәгез, аяк астында яткан азыкка басмагыз, аны кырыйга алып куегыз. Башкаларның хезмәтен хөрмәт итегез! Балалар! Миңа кузгалырга вакыт. Минем башка бакчадагы балалар белән очрашасым бар. Мин сезгә алып килгән күчтәнәч алмаларны калдырам. Сау булыгыз, балалар!</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Мин дә юлга кузгалам,</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Болын, тугайларны узармын.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Урман, кырлар аша үтеп китеп,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Бакчагызга кабат кайтырмын!</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Сау бул, Алтынсылу! Киләсе елга да балалар белән, сине, сагынып көтеп алырбыз!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Балалар: Сау бул, Алтынсылу! Без сине көтәбез!</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 xml:space="preserve">Тәрбияче: </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Көзләр үтеп бара, алда безне,</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Салкын кышлар көтә зарыгып.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Яшел чыршыларны бәскә төреп,</w:t>
      </w:r>
    </w:p>
    <w:p w:rsidR="00397F59" w:rsidRPr="001E44A9" w:rsidRDefault="00397F59" w:rsidP="00E468CD">
      <w:pPr>
        <w:spacing w:after="0" w:line="240" w:lineRule="auto"/>
        <w:rPr>
          <w:rFonts w:ascii="Times New Roman" w:hAnsi="Times New Roman"/>
          <w:sz w:val="24"/>
          <w:szCs w:val="24"/>
        </w:rPr>
      </w:pPr>
      <w:r w:rsidRPr="001E44A9">
        <w:rPr>
          <w:rFonts w:ascii="Times New Roman" w:hAnsi="Times New Roman"/>
          <w:sz w:val="24"/>
          <w:szCs w:val="24"/>
        </w:rPr>
        <w:t>Яңа елга чакыра шатланып!</w:t>
      </w:r>
    </w:p>
    <w:p w:rsidR="00397F59" w:rsidRPr="009371C8" w:rsidRDefault="00397F59" w:rsidP="00E468CD">
      <w:pPr>
        <w:spacing w:after="0" w:line="240" w:lineRule="auto"/>
        <w:jc w:val="center"/>
        <w:rPr>
          <w:rFonts w:ascii="Times New Roman" w:hAnsi="Times New Roman"/>
          <w:sz w:val="24"/>
          <w:szCs w:val="24"/>
          <w:lang w:val="tt-RU"/>
        </w:rPr>
      </w:pPr>
    </w:p>
    <w:p w:rsidR="00397F59" w:rsidRPr="0050704F" w:rsidRDefault="00397F59" w:rsidP="00E468CD">
      <w:pPr>
        <w:spacing w:after="0" w:line="240" w:lineRule="auto"/>
        <w:jc w:val="center"/>
        <w:rPr>
          <w:rFonts w:ascii="Times New Roman" w:hAnsi="Times New Roman"/>
          <w:b/>
          <w:bCs/>
          <w:sz w:val="24"/>
          <w:szCs w:val="24"/>
          <w:lang w:val="tt-RU"/>
        </w:rPr>
      </w:pPr>
      <w:r w:rsidRPr="0050704F">
        <w:rPr>
          <w:rFonts w:ascii="Times New Roman" w:hAnsi="Times New Roman"/>
          <w:b/>
          <w:bCs/>
          <w:sz w:val="24"/>
          <w:szCs w:val="24"/>
          <w:lang w:val="tt-RU"/>
        </w:rPr>
        <w:t>Шүрәле биштәре</w:t>
      </w:r>
    </w:p>
    <w:p w:rsidR="00397F59" w:rsidRDefault="00397F59" w:rsidP="00E468CD">
      <w:pPr>
        <w:spacing w:after="0" w:line="240" w:lineRule="auto"/>
        <w:jc w:val="center"/>
        <w:rPr>
          <w:rFonts w:ascii="Times New Roman" w:hAnsi="Times New Roman"/>
          <w:spacing w:val="-1"/>
          <w:sz w:val="24"/>
          <w:szCs w:val="24"/>
        </w:rPr>
      </w:pPr>
      <w:r w:rsidRPr="00CC7666">
        <w:rPr>
          <w:rFonts w:ascii="Times New Roman" w:hAnsi="Times New Roman"/>
          <w:spacing w:val="-1"/>
          <w:sz w:val="24"/>
          <w:szCs w:val="24"/>
        </w:rPr>
        <w:t>фольклорно-обрядового праздник</w:t>
      </w:r>
    </w:p>
    <w:p w:rsidR="00397F59" w:rsidRDefault="00397F59" w:rsidP="00E468CD">
      <w:pPr>
        <w:spacing w:after="0" w:line="240" w:lineRule="auto"/>
        <w:jc w:val="right"/>
        <w:rPr>
          <w:rFonts w:ascii="Times New Roman" w:hAnsi="Times New Roman"/>
          <w:sz w:val="24"/>
          <w:szCs w:val="24"/>
          <w:lang w:val="tt-RU"/>
        </w:rPr>
      </w:pPr>
      <w:r w:rsidRPr="00CC7666">
        <w:rPr>
          <w:rFonts w:ascii="Times New Roman" w:hAnsi="Times New Roman"/>
          <w:sz w:val="24"/>
          <w:szCs w:val="24"/>
          <w:lang w:val="tt-RU"/>
        </w:rPr>
        <w:t>Шакирова Миляуша Махмутовна</w:t>
      </w:r>
      <w:r>
        <w:rPr>
          <w:rFonts w:ascii="Times New Roman" w:hAnsi="Times New Roman"/>
          <w:sz w:val="24"/>
          <w:szCs w:val="24"/>
          <w:lang w:val="tt-RU"/>
        </w:rPr>
        <w:t xml:space="preserve">, </w:t>
      </w:r>
    </w:p>
    <w:p w:rsidR="00397F59" w:rsidRDefault="00397F59" w:rsidP="00E468CD">
      <w:pPr>
        <w:spacing w:after="0" w:line="240" w:lineRule="auto"/>
        <w:jc w:val="right"/>
        <w:rPr>
          <w:rFonts w:ascii="Times New Roman" w:hAnsi="Times New Roman"/>
          <w:sz w:val="24"/>
          <w:szCs w:val="24"/>
          <w:lang w:val="tt-RU"/>
        </w:rPr>
      </w:pPr>
      <w:r w:rsidRPr="00CC7666">
        <w:rPr>
          <w:rFonts w:ascii="Times New Roman" w:hAnsi="Times New Roman"/>
          <w:sz w:val="24"/>
          <w:szCs w:val="24"/>
          <w:lang w:val="tt-RU"/>
        </w:rPr>
        <w:t>Рахматуллина Алсу Дамировна</w:t>
      </w:r>
    </w:p>
    <w:p w:rsidR="00397F59" w:rsidRDefault="00397F59" w:rsidP="00E468CD">
      <w:pPr>
        <w:spacing w:after="0" w:line="240" w:lineRule="auto"/>
        <w:jc w:val="right"/>
        <w:rPr>
          <w:rFonts w:ascii="Times New Roman" w:hAnsi="Times New Roman"/>
          <w:sz w:val="24"/>
          <w:szCs w:val="24"/>
          <w:lang w:val="tt-RU"/>
        </w:rPr>
      </w:pPr>
      <w:r w:rsidRPr="00CC7666">
        <w:rPr>
          <w:rFonts w:ascii="Times New Roman" w:hAnsi="Times New Roman"/>
          <w:sz w:val="24"/>
          <w:szCs w:val="24"/>
          <w:lang w:val="tt-RU"/>
        </w:rPr>
        <w:t>МБОУ “Бол</w:t>
      </w:r>
      <w:r w:rsidRPr="00CC7666">
        <w:rPr>
          <w:rFonts w:ascii="Times New Roman" w:hAnsi="Times New Roman"/>
          <w:sz w:val="24"/>
          <w:szCs w:val="24"/>
        </w:rPr>
        <w:t>ьшекукморская средняя школа имени М.М.Мансурова»</w:t>
      </w:r>
      <w:r>
        <w:rPr>
          <w:rFonts w:ascii="Times New Roman" w:hAnsi="Times New Roman"/>
          <w:sz w:val="24"/>
          <w:szCs w:val="24"/>
          <w:lang w:val="tt-RU"/>
        </w:rPr>
        <w:t xml:space="preserve">, </w:t>
      </w:r>
    </w:p>
    <w:p w:rsidR="00397F59" w:rsidRDefault="00397F59" w:rsidP="00E468CD">
      <w:pPr>
        <w:spacing w:after="0" w:line="240" w:lineRule="auto"/>
        <w:jc w:val="right"/>
        <w:rPr>
          <w:rFonts w:ascii="Times New Roman" w:hAnsi="Times New Roman"/>
          <w:sz w:val="24"/>
          <w:szCs w:val="24"/>
          <w:lang w:val="tt-RU"/>
        </w:rPr>
      </w:pPr>
      <w:r w:rsidRPr="006B5E23">
        <w:rPr>
          <w:rFonts w:ascii="Times New Roman" w:hAnsi="Times New Roman"/>
          <w:sz w:val="24"/>
          <w:szCs w:val="24"/>
          <w:lang w:val="tt-RU"/>
        </w:rPr>
        <w:t>Кукморский</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Бурычлар:</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Татар халык авыз иҗаты аша балалар күңелендә туган телебезне ярату, зурлау һәм аңа соклану хисләре тәрбияләү.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Халык авыз иҗаты белән таныштыру аркылы балаларның сүзлек байлыгын диалогик сөйләмнәрен, хәтер, иҗади уйлау сәләтләрен үстерү.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Мәкаль әйтемнәрдәге төп фикерне аңларга, җырлаганда сүзләрне ачык итеп җырларга, уен таләпләрен үтәргә өйрәтү.</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Күңелле музыка көенә малайлар керә.Алар җырлый-җырлый «өйгә» таба баралар. Капка төбендә кызлар утыра.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Малайлар (җырлыйлар). Тәрәзәдә гөлләр үскән,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 xml:space="preserve">                                               Гөл яфрагын кем кискән?</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ab/>
        <w:t>Уйнамыйча, җырламыйча,</w:t>
      </w:r>
    </w:p>
    <w:p w:rsidR="00397F59" w:rsidRPr="006B5E23" w:rsidRDefault="00397F59" w:rsidP="00E468CD">
      <w:pPr>
        <w:spacing w:after="0" w:line="240" w:lineRule="auto"/>
        <w:rPr>
          <w:rFonts w:ascii="Times New Roman" w:hAnsi="Times New Roman"/>
          <w:sz w:val="24"/>
          <w:szCs w:val="24"/>
          <w:lang w:val="tt-RU"/>
        </w:rPr>
      </w:pPr>
      <w:r w:rsidRPr="006B5E23">
        <w:rPr>
          <w:rFonts w:ascii="Times New Roman" w:hAnsi="Times New Roman"/>
          <w:sz w:val="24"/>
          <w:szCs w:val="24"/>
          <w:lang w:val="tt-RU"/>
        </w:rPr>
        <w:tab/>
        <w:t>Бу доньяда кем үскән?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 нче малай. Капкалы йорт, капкалы йорт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Сәлам бирдек, әссәлам!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Сездән безгә тиештер бит.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Вәгаләйкем әссәлам!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(җырлыйлар).  Шатлыклар-күңелебездә,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Ал кояш күгебездә,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Килегез, дуслар, кунакка,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Бәйрәм көн бүген бездә.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 нче кыз.  Әй, Әпсәләм, Әпсәләм,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Сәлам бирдем,-әссәлам!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Сездән безгә тиештер бит?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Малайлар. Вәгаләйкем әссәлам!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Һай, балалар, күрми дә торам,әйдүк-әйдүк, түрдән узыгыз, җиңел аякларыгыз белән. Исән-сау гына килдегезме, алма бөртекләрем, хөрмә җимешләрем.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Исәнмесез, балалар. Күңел ачарга, тел чарларга җыелдыгызмы?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Тыпыр-тыпыр тыпырдатып,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Бергәләп басыйк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Уйнап-көлеп, җырлап-биеп,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Бәйрәмне башлыйк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«Яңа сигезле» биюе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Балалар, әйдәгез әле, мәкаль әйтешле уйнап алабыз. Мин мәкаль әйтүче булам. Мәкальнең беренче яртысы- минем телемдә, икенче яртысы – шушы төендә. Хәзер мин сезгә бер мәкальнең бшын әйтәм һәм, яулыкны кемгә ыргытам, ул ахырын әйтеп бетерергә тиеш. Җавабы дөрес булган бала, мәкаль төенен чишкән булып санла.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Ни чәчсәң- шуны урырсың.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 эшләми- шул ашамый.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Эш беткәч- уйнарга ярый.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Ашның тәме тоз белән- өйнең яме әни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Тырышкан табар- ташка кадак кагар.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Ашаганда калагың селкенсен...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(өйдән кычкыра). Эшләгәндә йөрәгең җилкенсен.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Кем ул анда бик зирәк?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Мин, Шүрәле биштәре.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Безнең янга кил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(Күңелле көйгә бии-бии Шүрәле биштәре балалар янына чыга).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Исәнмесез, балалар!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Исәнме, Шүрәле биштәре!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Сәяхәт итеп йөрим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Мин- Шүрәле биштәре,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Ә биштәрдә ниләр барын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Беләсез микән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 син нигә үзең генә сәяхәт итеп йөрисең?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Шүрәле мине җыр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Чакыра торган иде.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Шул җырның сүзләрен менә оныткан бит Шүрәле.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Хәзер ул да ялгыз йөри,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Мин дә ялгызым гына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Шүрәле биштәре хәзер әкият капчыгы гына.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Балалар, әйдәгез, Шүрәле биштәренә ярдәм итик, бәлки Шүрәле безнең җырны ишетер, безнең бәйрәмгә килер.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җыры башкарыла, бүлмәгә, елый-елый, Шүрәле керә.)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Кая минем биштәрем, шаяным, зирәгем.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Әй, Шүрәле, Шүрәле,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Биштәреңне күр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Елама да, борчылма да,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Безнең белән уйна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Исәнме, Шүрәле!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Исәнмесез, балалар!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Исәнмесез, дусларым!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Курыкмагыз сез миннән,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Ачуланмыйм, турсаймыйм!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Бары рәхмәт кенә әйтәм биштәремне тапканга.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Әйдәгез, дуслар, ашыгыйк,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Үзебезгә пар табыйк.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Шүрәле белән бергәләп,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Шәп итеп биеп алыйк.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(«Зәлидә» биюе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Ә сез минем биштәремдә ниләр барын белмисездер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Беләбез, беләбез  Шүрәле биштәрендә ниләр барын.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Беләсезме?! Шуннан?!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Тугыз ким уннан.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Шуннан?!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Утырган да шуган.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Шуннан?!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Кишер белән суган.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Шуннан?!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Койрыгы туңган.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Шүрәле, ник көләсең?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Көләм шул.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Көл, көл, көлле күмәч ашарсың.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Көләм.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Көл, көл, көл капчыгы тегәрбез.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Көләм.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Авызың зураер!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Зурайса, кечерәйт дип сезгә килмәм!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Көлмә.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Җырлыйммыни? Мин бит җырлый белмим!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Балалар, әйдәгез Шүрәлегә ярдәм итәбез!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(«Дүдәк-дүдәк» татар халык җыры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Әй, Шүрәле, Шүрәле, безнең белән уйна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Уйныйм, балалар, минем биштәремдә уеннар да бик күп. Әйдәгез әле, “Почмак алышы” уенын уйныйбыз.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(«Почмак алышы» уены.)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Безнең бәйрәмне карарга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Дусларыбыз килгәннәр.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Бергәләшеп күңел ачык,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Уйнап алыйк, дигәннәр.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Балалар, ә сез арыганчы уйнарга әзерме?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Әзер! Әзер!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Шүрзле. Әйдәгез, “Мөгезде кәҗә килгән” уенын уйнап алабыз.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Мөгезле кәҗә килгән,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Матур күлмәген кигән.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Күзләре челт-челт,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Колаклары шып-шып,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Тояклары тып-тып.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 сөт эчми, кем ботка ашамый, сөзәм.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Кемнәр уйнарга  ярата,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Кемнәр өлгер һәм җитез?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Минем белән ярышырга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Кемнәр  тели, әйәгез!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Шүрәле белән ярышырга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Көчле балалар кирәк.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Кемнәр ярышырга әзер,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Чыгып басык, тизрәк!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(«Таяк тартышлы» уены.)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Минем биштәремдә бик күп табышмаклар яши.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 хәерле сәгатьтә,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Табышмаклар әйтәм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Тапкырлардан, зирәкләрдән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Дөрес җавап көтәм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1 нче табышмак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Нинди аучы коралсыз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Җәнлек аулый төн буе,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Аннан мыегын селкетеп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Йоклап ята көн буе? (Песи)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2 нче табышмак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Ашка салсаң- тәм кертә,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Борынга керсә- төчкертә...пчи (Борыч)</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3 нче табышмак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Бернәрсә дә белми,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Энәләр тагып йөри. (Керпе)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Яле, Шүрәле, без дә зирәклегеңне, тапкырлыгыңны тикшереп карыйк әле (балалар табышмаклар әйтәләр)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җавапларны биштәреннән сорый, аның белән киңәшеп кенә җавапларн бирә)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Ай-һай, күп табышмаклар беләсез икән. Ә минем биштәремдә такмаклар да бик күп, әйдәгез, такмак әйтәбез (такмаклар башлана).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Алып баручы. Әби-бабам биегән,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Күңел ачкан биюдән.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Карап торган бөтен дус-иш,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Тартынмаган биюдән.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(Такмак көенә “Парлы бию”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Шүрәле, ә  безнең балалар әкиятләр тыңларга да  бик  яраталар.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Әй, Шүрәле, Шүрәле, берәр әкият сөйләле.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Әкиятме? Әкиятләр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Алар миндә бер капчык.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Алдыгызга куям хәзер,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Капчыкның авызын ачып.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-Борын-борын заманда яшәгәннәр , ди,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Бер әби белән бабай.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Өйләре булган, ди, таштан,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Кәҗәләре йөргән, ди, баштан,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Этләре булган, ди, Каштан,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Сөйлимме яңабаштан? (2 тапкыр сөйли)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Юк, сөләмә башка, андый алдавыч әкиятләрне безнең балалар да бнлә, Шүрәле!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 нче бала. Борын-борын заманда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Яшәгән, ди, бер торна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Мин әкят сөйләгәндә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Авызыңны ачып торма.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 нче бала. Әүвәл заманда булган, ди бик зур тау,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Шул тау башында бер төлке.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Бу әкиятне сөйләр идем,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Сөйли алмыйм, бик көлке.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 нче бала. Борын заманда булган, ди, бер патша.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Ул ясаттырган , ди, бик матур бер бакча.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Бакчаның коймасы булган, ди, таштан.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Сөйлимме яңабаштан?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Бигрәк күңелле икән сезнең белән. Менә мин сездә кунакта булдым инде, ә хәзер үзегезне кунакка чакырам.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 син кайда яшисең соң, Шүрәле?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Мин бөек татар шагыйре Габдулла Тукай әкиятендә яшим. Яз җиткәч, апрель урталарында, минем янга бик күп кунаклар килә, сез дә рәхим итегез, дуслар!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Әйдәгез, сөекле шагыйребез хөрмәтенә барабыз да “Туган тел” җырын башкарыйк. (“Туган тел” җыры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Шүрәле, нигә әле син бик аптырап утырасың?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Тук-тук, тукран,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Тукылдатып утырам.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коймак пешерә,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Шуны көтеп утырам.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Алып баручы. Коймаклар әзер булганчы, чәй өстәле әзерлик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(“Әпипә” биюе башкарыла. Коймак пешереп кертәләр.)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Шүрәле. Тырыш һәм җитез икәнсез,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Зирәк икән узегез.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Акыллы һәм матур булсын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Сезнең һәрбер эшегез.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Биштәр. Без әле тагын килербез,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Хэзерләнеп торыгыз.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Күпнәрсәгә өйрәнегез,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 хәзергә хушыгыз. (саубуллашалар)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(“Әйлән-бәйлән” җыры башкарыла.</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jc w:val="center"/>
        <w:rPr>
          <w:rFonts w:ascii="Times New Roman" w:hAnsi="Times New Roman"/>
          <w:b/>
          <w:sz w:val="24"/>
          <w:szCs w:val="24"/>
        </w:rPr>
      </w:pPr>
      <w:r w:rsidRPr="00C11197">
        <w:rPr>
          <w:rFonts w:ascii="Times New Roman" w:hAnsi="Times New Roman"/>
          <w:b/>
          <w:sz w:val="24"/>
          <w:szCs w:val="24"/>
        </w:rPr>
        <w:t>Балыкка-су, кояшка-һава, кешегә туган тел кирәк</w:t>
      </w:r>
    </w:p>
    <w:p w:rsidR="00397F59" w:rsidRPr="00C11197" w:rsidRDefault="00397F59" w:rsidP="00E468CD">
      <w:pPr>
        <w:spacing w:after="0" w:line="240" w:lineRule="auto"/>
        <w:jc w:val="center"/>
        <w:rPr>
          <w:rFonts w:ascii="Times New Roman" w:hAnsi="Times New Roman"/>
          <w:sz w:val="24"/>
          <w:szCs w:val="24"/>
        </w:rPr>
      </w:pPr>
      <w:r w:rsidRPr="00C11197">
        <w:rPr>
          <w:rFonts w:ascii="Times New Roman" w:hAnsi="Times New Roman"/>
          <w:sz w:val="24"/>
          <w:szCs w:val="24"/>
        </w:rPr>
        <w:t>Конспект разработки мероприятия</w:t>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sz w:val="24"/>
          <w:szCs w:val="24"/>
        </w:rPr>
        <w:t>Шакурова Чулпан Нуриахметовна</w:t>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sz w:val="24"/>
          <w:szCs w:val="24"/>
        </w:rPr>
        <w:t>МБДОУ  «Лесхозский детский сад «Ляйсан», Сабинский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Бурычлар: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1. Балаларда милли  киемнәргә карата зәвык, сакчыл караш тәрбияләү.Милли уеннар, җырлар аша халкыбызның гореф-гадәтләрен яшь буынга өйрәтеп калдыру.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2. Тәрбияче биргән соруларга төгәл җавап кайтара белү күнекмәсен үстерү, милли уеннар уйнаганда, җырлар башкарганда, шигырьләр сөйләгәндә үз- үзләрен матур һәм оста  итеп башкара алу мөмкинлекләрен үстерүне дәвам итү.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3. Тормышта тышкы кыяфәтнең дә мөһимлеген аңлауларына ирешү; өс-баш, аяк киемнәрен чагыштырырга, төркемнәргә аерырга өйрәтү.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Яңа сүзләр өйрәнү хисабына сөйләм телен камилләштерү, сүз запасын баету.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Җиһазлау: зал бизәү өчен милли киемнәр үрнәкләре, милли курчаклар, балаларга киертергә татар милли баш киемнәре: түбәтәй, калфак,күлмәк, чигелгән алъяпкыч.Сандык, читек, гармун.”Туган тел” сүзен язу өчен хәрефләр җыелмасы, җырларның аудиоязмалары:  1.«Сабам минем гүзәл ягым». Оскар Усманов көе, Резеда Вәлиева сүзләре.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 “ Әссәләмәгаләйкүм”  С.Шәрипова сүз., М.Газетдинов көе,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3.”Энҗе-мәрҗән калфагым” Виталий Агапов музыкасы, Резеда Валеева сүзлүре, “Кәләпүшем-кәләпүш” Резеда Валиева сүзләре Луиза Батыр-Болгари көе,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“Туган тел”Г.Тукай сүзләре, З Минһаҗева көе.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1.”Сабам минем” җыры көенә балалар залга үтәләр.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Яшәр өчен бетмәс көч алырга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Олысына һәм дә кечесенә,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Мәхәббәтле, ямле, мәрхәмәтле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Туган ягы кирәк кешегә.(Ф.Яруллин)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Исәнмесез, кадерле балалар, тәрбияче апалар, әти-әниләр! Чыннан да һәр кешегә туган җире якын, изге, кадерле, туган теле газиз һәм матур була. Менә без дә бүген биредә сезнең белән шул турыда  сөйләшербез, җырларбыз, уйнарбыз.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“Әссәламегаләйкем!”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1.Таң ата да кояш чыга,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Кояшны сәламли көн.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Саумы, кояш, сүнмәс учак!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Әссәламегаләйкем!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2.Кояш нуры, иман биргән,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Сөекле туган җирем.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Үз телемдә сәлам юллыйм,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Әссәләмәгаләйкем!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3.Ачыйк бәхет ишекләрен,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Бәхетле булсын һәркем.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Әй, кардәшләр, милләттәшләр,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Әссәламегаләйкем!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4.Таң ата да, кояш чыга,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Кояшлы бездә һәр көн.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Кояш белән сәлам юллыйм,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Әссәләмәгаләйкем!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–Әйт син миңа өч матур сүз,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Уйлап әйт син, бәбкәем!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1бала:           Мин яраткан иң матур сүз,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Иң якын сүз: -Әнкәем!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Калмый аннан бер матур сүз,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Һәрвакыт син әйткәнең.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-Бергә әйткән ул матур сүз: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 Әткәем дә әнкәем!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2бала:       -Бар өченче бер матур сүз: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 Ул матур сүз: - Илкәем!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Анда бу йорт, төп бабамнар,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Илкәем – үз җиркәем!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3. Дөньяда иң-иң матур ил                                    5.   Туган телемдә     сөйләшеп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Ул — минем туган илем.                                           Яшим мин туган илдә.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Дөньяда иң-иң матур тел                                          «Туган ил» дигән сүзне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Ул — минем туган телем.                                           Әйтәм мин туган телдә.</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4.  «Балам!» — диеп, туган телдә                                6.      Иң изге хисләремне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Эндәшә миңа әткәм.                                                              Туган телдә аңлатам.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«Әнием!» — дип, әнкәемә                                                     Шуңа күрә туган телне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Мин туган телдә әйтәм.                                                         Хөрмәтлим мин, яратам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7.  Мин бала чактук «әти, әни»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дидем шул тел белән,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Һәм дә әнкәм дә миңа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«бәбкәм» дигән шул тел белән.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8. Әле дә шул тел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укыйм, язам һәм сөйләшәм,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Шул татар теле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көйлим, берәр көй көйләсәм.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9. Татарча да яхшы бел,                                    Татарчасы — туган тел,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Урысча да яхшы бел.                                   Безгә газиз булган тел.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Икесе дә — безнең өчен                               Атаң-анаң, әби-бабаң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Иң кирәкле затлы тел.                                  Сине сөя торган тел.</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Тел кешене дус итә,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Бер-берсенә беркетә.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Бел, балам, син рус телен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Һәм онытма үз телең!</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10.Татар теле — минем туган телем,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Сөйләшүе рәхәт ул телдә.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Шул тел белән көйлим...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Шул тел белән сөйлим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11. Милләттәшем булган һәркемгә.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Дөньялар киң, анда илләр бик күп,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Туган илем минем бер генә.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Туган илемдә дә телләр бик күп,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Туган телем минем бер генә.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12.Әткәң-әнкәң телен белсәң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Адашмассың кайда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Туган телемдә эндәшәм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Кояшка да, айга да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13. Игелекле булып үсим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Газиз туган телемә.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Туган тел бер генә була,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Әнкәй кебек бер генә.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 Б. Әйе, балалар, сез бик дөрес әйттегез. Бу дөньяда  иң матур, иң изге сүзләр әти, әни, туган тел һәм туган җир ул!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Ишек шакыйлар: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Балалар, (ишеккә күрсәтеп) анда кемдер бар ахры, әйдәгез кунакны чакырыйк!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А.Б.һәм         Исәнмесез,  дәү әни!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Исәнмесез, кадерлеләрем!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Хуш киләсең, бигърәк вакытлы килеп җиткәнсең, без бүген балалар белән туган ягыбыз, туган илебез һәм телебез турында сөйләшә идек. Синең дә безгә әйтер сүзләрең бардыр дип уйлыйбыз.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Әйе, балакайларым, сезне сагынып килдем мин. Бүген сезнең бакчада бәйрәм икәнен ишеттем дә, бик ашыга- ашыга килеп җиттем.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Дәү әни, безгә бистәбез турында бераз сөйләп бирә алмассыңмы икән?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Бик рәхәтләнеп! Безнең бистәбезЛесхоз бистәсе дип атала.Ул ТРның  Саба районында бик матур урман аланында урнашкан.Безнең Лесхоз  бик матур, чиста һәм бай ул. Анда бик тырыш кешеләр эшли һәм яши.Менә сез дә үзегезнең әти- әниләрегез кебек бик уңган, оста балалар дип уйлыйм. Ягез әле, миңа үзегезнең  һөнәрләрегезне күрсәтегез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Бию: “Татар кызлары матур!”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Дәү әни: Ай-хай, бик оста биедегез!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Балакайларым, мин дә сезгә буш кул белән килмәдем. (сандык күрсәтә) Менә бу сандыкта ни бар дип уйлыйсыз?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-Түбәтәй!!!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14.Әбиемә нәрсә бүләк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Итим туган көненә?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Бүләк итеп шигырь сөйлим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Аңа туган телемдә.</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15. Әбиемә минем бүләк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Бик тә ошаган икән.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Ул үзе дә бүләк бирде —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Бәрхет түбәтәй, чиккән.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16.Серле булды бу түбәтәй,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Тылсымлы булды әллә?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Тәртиплегә әйләнәм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Башыма кигән мәлдә.</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17. Әниемне дә тыңлыймын.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Шаярмыймын, йөгермим,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Энемне дә елатмыймын,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Елап, кеше көлдермим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18. Түбәтәйле башым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Сугышып йөриммени?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Түбәтәйле башым белән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Буялып кериммени?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19.Ләкин менә кайчакта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Кияргә гел онытам.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Кәҗәләнәм, сугышам,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Ватам, бозам, ыргытам.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20.Тик даруын да беләм,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Дәвасы үзем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Каплап куям башымны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Бүләк түбәтәй белән.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21.Аннары инде минем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Түбәтәйле башыма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Усаллык та кирелек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Керми чаба-ашыга.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22.Мин яңадан әйләнәмен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Тәртиплегә, әйбәткә.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Әби биргән түбәтәйнең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Тылсымы бу, әлбәттә.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23.Инде беләм бабайның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Ник тәртипле икәнен.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Бабаем бит беркайчан да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Салмый шул түбәтәен.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 Әйе, дөрес, түбәтәйнең тылсымы көчле!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Балакайларым, әйдәгез хәзер без сезнең белән “Түбәтәй” уенын уйнап карыйк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“Түбәтәй” уены.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Түп-түп түбәтәй,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Түбәтәем укалы.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Чиккән, матур түбәтәем,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Белмим кемдә тукталды.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җәза үтиләр (әтәч булып кычкыра, куян булып сикерә, песи булып мыраулый, түбәтәй киеп бии)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Ай- хай, сез бик шаян икәнсез!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Кадерлеләрем! Бәлки сез түбәтәй турында җыр да беләсездер?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“Кәләпүшем-кәләпүш”.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1.Уңган малай булганга,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Үтәгәнгә бар эшне.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Бүләк итте әтием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Бик матур кәләпүшне.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Куш: Кәләпүшем-кәләпүш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Бизәгендә бар ае.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Киеп куйсам сокланалар,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Мин бит татар малае.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2.Кәләпүшем чигүле,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Кояшта җем-җем килә,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Ул минем горурлыгым,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Аны һәр татар белә.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3.Кәләпүшем киям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Көн саен дога кылам.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Син яшәсәң милләтем,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Мин дә бәхетле булам.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Рәхмәт сезгә, булдырдыгыз!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Сандыгымда тагын ниләр барын белергә телисезме?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Әййе.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Ул татар хатын-кызларының милли баш киеме?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Калфак!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Дөрес.</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Дәү әни! Безның кызлар сиңа калфак турында бик матур итеп җырлап та күрсәтсеннәр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Бик яхшы.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“Энҗе- мәрҗән калфагым”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1.Дәү әнием энҗе калфак                                Куш:     Энҗе-мәрҗән калфагым  (Әй калфагым, калфагым,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Бүләк итте үземә,                                                      Калфаклар кияр чагым.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Энҗе калфак, үзе ап-ак,                                         Күңелемә ямь бирүче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Бик килешә йөземә.                                           Нур булды шул калфагым.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2. Дәү әнием бүләгенә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Йөрим сөенеп кенә,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Сәхнәләргә чыгып җырлыйм,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Калфаклар киеп кенә.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3.Калфагымның матурлыгын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Һәммәсе дә күрсеннәр.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Энҗе калфак кигән кыз ул —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Татар кызы, дисеннәр. </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Балакайларым! Табышмакка җавап кем әйтер икән?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Сырлы, сырлы, сырлы ул,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Безнең белән җырлый ул,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Биетә дә, җырлата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Күңелле ул, моңлы ул.(Гармун)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Гармун!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Дөрес! Менә дөрес җавапка сезгә бүләк! (Гармун бирә)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Әйдәгез әле бергәләп күңел ачыйк. “Кәрия-Зәкәрия” уенын уйнап алыйк!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Уен: “Кәрия-Зәкәрия”.</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Сандыгымда тагын ни бар икән?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Яңа гына идем итек,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“Ч” өстәгәч булдым....(читек)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ЧИТЕК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Нәкъ үзе! Я читек турында ни әйтерсез икән?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“Әй,  бии  итек-читекләр”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1.Гармун уйныйм, гармун уйныйм,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Һаман гармун уйныйм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Остарып җиткәч барсын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Биетергә уйлыйм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2.Учларымны чапылдатып,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Чәчләреңне сыпыр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Тыпыр-тыпыр, тыпыр-тыпыр,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Тыпыр-тыпыр, тыпыр-тыпыр,тыпырда.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1.Әй бии итек-читекләр,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Әй уйныйм мин, уйныйм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Минем кебек шәп гармунчы,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Юктыр диеп уйлыйм мин!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Дәү әни: Афәрин!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Тагын бергәләп уйнауны дәвам итәбезме?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Яхшы.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Дәү әни: Бу уен “Нинди аваз ишеттең?” дип атала.Хәзер мине игътибар белән тыңласагыз җиңүче булырсыз.Мин сезгә сүзләр әйтәм.Сез беренче нинди аваз ишетәсез, миңа әйтергә тиеш буласыз.Яхшымы?Шул авазның хәрефен тактага беркетә барырбыз.Килештекме?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ТАРТМА, УРМАН, ГӨМБӘ, АШ, НАРАТ, ТИЕН, ЭТ, ЛИМОН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Кадерлеләрем! Я, әйдәгез нинди сүз килеп чыкты? Дөрес!”ТУГАН ТЕЛ” сүзе.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Бала:  Ирекен һәм матур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Безнең туган илебез.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Урманга бай, суга бай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Гөлбакчалы җиребез.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 -Кояш, кояш,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Син биектә,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Бар дөньяны күрәсең.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Әйтче: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Иң матур җир кайда?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Син бит инде беләсең.</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Бала:    –Әйе, диде, - кояш, - беләм,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Мин әйтәм,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Тыңлап кара: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Иң матур җир-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Туган җир ул,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Онытма моны, бала!</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Дөньяда иң- иң матур ил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Ул- минем туган илем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Дөньяда иң-иң матур тел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Ул минем туган телем!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“Туган тел”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 туган тел, и матур тел,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Әткәм- әнкәмнең теле!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Дөньяда күп нәрсә белдем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Син туган тел аркылы.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Иң элек бу тел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Әнкәм бишек тә көйләгән,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Аннары төннәр буе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Әбкәм хикәят сөйләгән.</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 туган тел! Һәрвакытта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Ярдәмең белән синең,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Кечкенәдән аңлашылган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Шатлыгым, кайгым минем.</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Балакайларым , миңа китәргә кирәк. Әле минем очрашасы дусларым бүтән бакчаларда да мине көтеп торалардыр. Минем сезгә әйтер сүзем шул, сез тәүфиклы, матур, сау- сәламәт балалар булып үсегез! Туган илебезгә, җиребезгә күп игелекле эшләр башкарыгыз. Эти- эниләрегезне, туган нигезегезне, туган телегезне беркайчан да онытмагыз!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Б-р:  Хуш, дәү әни!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А.Б.Кадерле балалар, кунаклар! Туган җиребезне,туган телебезне, кадерлик, онытмыйк! Шуның белән бәйрәмебез тәмам.Игътибарыгыз өчен зур рәхмәт!</w:t>
      </w:r>
    </w:p>
    <w:p w:rsidR="00397F59" w:rsidRPr="00C11197" w:rsidRDefault="00397F59" w:rsidP="00E468CD">
      <w:pPr>
        <w:spacing w:after="0" w:line="240" w:lineRule="auto"/>
        <w:rPr>
          <w:rFonts w:ascii="Times New Roman" w:hAnsi="Times New Roman"/>
          <w:sz w:val="24"/>
          <w:szCs w:val="24"/>
        </w:rPr>
      </w:pPr>
      <w:r w:rsidRPr="004E7184">
        <w:rPr>
          <w:rFonts w:ascii="Times New Roman" w:hAnsi="Times New Roman"/>
          <w:noProof/>
          <w:sz w:val="24"/>
          <w:szCs w:val="24"/>
          <w:lang w:eastAsia="ru-RU"/>
        </w:rPr>
        <w:pict>
          <v:shape id="Рисунок 217" o:spid="_x0000_i1154" type="#_x0000_t75" style="width:137.25pt;height:103.5pt;visibility:visible">
            <v:imagedata r:id="rId193" o:title=""/>
          </v:shape>
        </w:pict>
      </w:r>
      <w:r w:rsidRPr="00C11197">
        <w:rPr>
          <w:rFonts w:ascii="Times New Roman" w:hAnsi="Times New Roman"/>
          <w:sz w:val="24"/>
          <w:szCs w:val="24"/>
        </w:rPr>
        <w:t xml:space="preserve">      </w:t>
      </w:r>
      <w:r w:rsidRPr="004E7184">
        <w:rPr>
          <w:rFonts w:ascii="Times New Roman" w:hAnsi="Times New Roman"/>
          <w:noProof/>
          <w:sz w:val="24"/>
          <w:szCs w:val="24"/>
          <w:lang w:eastAsia="ru-RU"/>
        </w:rPr>
        <w:pict>
          <v:shape id="Рисунок 216" o:spid="_x0000_i1155" type="#_x0000_t75" style="width:77.25pt;height:103.5pt;visibility:visible">
            <v:imagedata r:id="rId194" o:title=""/>
          </v:shape>
        </w:pict>
      </w:r>
      <w:r w:rsidRPr="00C11197">
        <w:rPr>
          <w:rFonts w:ascii="Times New Roman" w:hAnsi="Times New Roman"/>
          <w:sz w:val="24"/>
          <w:szCs w:val="24"/>
        </w:rPr>
        <w:t xml:space="preserve">      </w:t>
      </w:r>
      <w:r w:rsidRPr="004E7184">
        <w:rPr>
          <w:rFonts w:ascii="Times New Roman" w:hAnsi="Times New Roman"/>
          <w:noProof/>
          <w:sz w:val="24"/>
          <w:szCs w:val="24"/>
          <w:lang w:eastAsia="ru-RU"/>
        </w:rPr>
        <w:pict>
          <v:shape id="Рисунок 215" o:spid="_x0000_i1156" type="#_x0000_t75" style="width:133.5pt;height:100.5pt;visibility:visible">
            <v:imagedata r:id="rId195" o:title=""/>
          </v:shape>
        </w:pict>
      </w:r>
      <w:r w:rsidRPr="00C11197">
        <w:rPr>
          <w:rFonts w:ascii="Times New Roman" w:hAnsi="Times New Roman"/>
          <w:sz w:val="24"/>
          <w:szCs w:val="24"/>
        </w:rPr>
        <w:t xml:space="preserve">     </w:t>
      </w:r>
      <w:r w:rsidRPr="004E7184">
        <w:rPr>
          <w:rFonts w:ascii="Times New Roman" w:hAnsi="Times New Roman"/>
          <w:noProof/>
          <w:sz w:val="24"/>
          <w:szCs w:val="24"/>
          <w:lang w:eastAsia="ru-RU"/>
        </w:rPr>
        <w:pict>
          <v:shape id="Рисунок 214" o:spid="_x0000_i1157" type="#_x0000_t75" style="width:126pt;height:94.5pt;visibility:visible">
            <v:imagedata r:id="rId196" o:title=""/>
          </v:shape>
        </w:pic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Аулак өй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фольклорно-обрядового праздник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ab/>
        <w:t>Шарифуллина Айгуль Мозакировна, Сиразиева Алсу Булатовна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Арск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Максат: балаларны татар халкының милли гореф-гадәтләре белән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таныштыруны дәвам итү; балаларда бу гореф</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гадәтләргә,йолаларга хөрмәт,ихтирам тәрбияләү,милли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җырлы- биюле уеннар аша балаларда туган телгә карата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хөрмәт тәрбияләү, балаларның сүз байлыкларын арттыру.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Җиһазлау: зал бәйрәмчә бизәлә-чиккән сөлгеләр,өстәлдә самовар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белән чашкалар, йон эрли торган каба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Бәйрәм барышы.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йон эрләп утыра,кыз бала бер читтә ноутбуктан нәрсәдер карап утыра.Шулчак ишек шакыган тавыш ишетелә.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Кызым, ишектә кеше бар бугай, бар әле кара.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Ярый, әбекәй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Исәнләшеп күрше әби керә.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Исәнмесез, саумысез! Нишләп ятасыз,күршеләр?Хәлләрегезне белеп чыгыйм әле дигән идем..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Түрдән уз күрше. Бик вакытлы кердең әле. Балалар да кунакка киткән иде. Бер утырып сөйләшеп алырбыз. Әйдә әле ахирәткәем,бер утырып дога кылыйк.(Әбиләр дога укыйлар) Менә онык белән икәү боегып тик утырабыз .Эх,бар иде бит безнең яшь чаклар. Егетләр гармун уйнап,җырлап урам әйләнерләр иде,кызлар өйләрдә кешегә сиздермичә генә егетләрне көтеп утыралар иде. Эх, хәзер яшьләр элекке без уйнаган уеннарны оныттылар шул.Заманаларны шушы телевизор,компьютер дигән зәхмәт басты бит.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Күрше әби: Шулай шул  бик дөрес сөйлисең,Һәрбер кеше үз почмагында бикләнеп тик утыра.Бер матур итеп җырлый,бии белмиләр.Күңелле итеп ял итә белмиләр.Безнең замандагы аулак өйләрне дә оныттылар бит.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Әбекәй, нәрсә соң ул аулак өй ? Ул ничек була ? Сөйлә әле безгә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Берәр кыз яки егетнең әти-әнисе кунакка яки берәр җиргә китсә, бу өйдә аулак өй оештыралар иде.Кызлар янына егетләр килә. Шул чагында китә инде уен-көлке,җыр-бию,такмак әйтешү.Бик күнелле була да инде.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әбекәй,бабакай безгә дә өйрәтегез шул вакытта уйнаган уеннарыгызны,җыр- биюләрегезне.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бик рәхәтләнеп. Менә нәкъ бүген әниләрегез Актанышка кунакка китте.Әйдәгез  аулак өй ясап үткәннәрне искә төшереп алабыз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Дөрестән дә, без аларны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Искә төшерик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Халык йоласын кайтарып,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Бер уйнап алыйк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Башкаларга сиздермәгез,кызлар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Бүген бездә аулак өй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Әти-әни Актанышка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Китте бүген кунакка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кызым, тиз генә өйне тәртипкә китереп куй әле. Кунаклар килгәндә өй чиста, күркәм булырга тиеш.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Бәрәч, кызлар килеп тә җитте. Каршы ал кызым кунакларны.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А.Б.       Карап тормый ара еракка,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Дуслар килгән безгә кунакка.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Дуслык бит ул- тормыш үзәге,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Дуслык бит ул- бәйрәм бизәге.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Бәйрәмсез бик күңелсез бит,</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Күңелсездер сезгә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Бәйрәмнәр кирәк сезгә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Кирәк һәммәбезгә 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Бәйрәмнәр бик күп болай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 шулай да, ә шулай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Халкыбызның йолаларын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Искә төшерик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Күңелле итеп бүген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“Аулак өй “үткәрик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Җиңелчә көй астында кызлар утырып чигү чигә башлыйлар)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Кызлар эшләгәндә берәр җыр җырласак эшләребеәдә тизрәк эшләнер ,күңелле дә булыр иде.Әйдәгез әле үзебезнең “Туган тел” ебезне җырлыйк.(җыр башкарыла)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Кызлар, без бергә жыелгач төрле уеннар уйныйк идек.Әйдәгез борынгы уеннарның берсе “Йөзек салыш” уенын уйнап алабыз.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Уен: “Йөзек салыш”</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(Егетләр җырлаган тавыш ишетелә)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кызлар! Егетләр килә түгелме? Кертәбезме?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-Кертик,кызлар! Әзрәк утырырлар да кайтып китәрләр.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Егетләр: исәнмесез,кызлар-йолдызлар!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исәнмесез! Егет сезгә кем кирәк?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Егетләр:  Кара кашлы кыз кирәк! Кызлар ачыгыз инде ишегезне!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Ач булсагыз, ашап килегез,бер кочак акча алып килегез!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Егетләр: Акча бездә бер букча.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Ишек бавы бер алтын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Безнең кызлар мең алтын!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Егетләр: Кызлар кертегез инде.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Кызлар: Ярый инде керсеннәр! (егетләр керәләр)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(кара-каршы җырлау) “Челтәрле”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И,безнең яшьләр дә бик булдыра икән! Аулак өйгә килгәч төрле уеннар уйныйк идек. Мәсәлән: “Капкалы” “Ачык авыз” “Такмак әйтү” “Тәгәрәтешле” һәм башка төрле уеннар.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Әйдәгез без дә “ Капкалы “ уенын уйныйбыз.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Яңа утырткан капканың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Баганасы бик шома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Капка эләктереп калмасын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Эләкмәскә чамала.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Уен: “ Капкалы”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Уйныйбыз да,җырлыйбыз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Гармун кулларыбызда.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Алсу гөлләр чәчәк атсын,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Йөргән юлларыгыз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Ал да итәрбез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Гөл дә итәрбез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Матур җырлар җырлый-җырлый,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Бәйрәм итәрбез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Җырлыйк әле,җырлыйк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Җырлап ачыла күңел.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Җырлап ачылмаган күңел,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Мәңге ачылачак түгел.</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Җыр: “бию такмаклары”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Барысы да шундый уңган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Барысы да шундый булган.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Йөзләре кояш кебек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Торалар нурлар сибеп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 хәзер биеп алыйк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Сезне матур бии,диләр,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Биетеп карыйк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Кызлар башкаруында татар биюе.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Сандугачлар, былбыллар,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Тургайлар парлы була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Кем уенда парсыз кала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Шундук җәзасын ала.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Уен: “ Чума үрдәк”</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көй уйный)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әби:Йөрәкләрне җилкетә торган көй.Белмим ничек түзәргә?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(Бии башлый)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Бас бас катырак бас</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Бии икән дисеннәр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Безнең картлар табаныннан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Ут чыгара дисеннәр.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Җитәр,җитәр уздырдың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Бигрәк тузан туздырдың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Аягыңны шакылдатып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Колагымны тондырдың.</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Әбиеңнең кәҗәсе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Бакчада кәбестәдә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Биемәгәч,җырламагач</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Мин монда нәмәстәгә.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(икәүләп бииләр.балалар кул чабып тора)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Туктатмагыз гармунны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Чакырыйк без кызларны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Бергә-бергә җырлыйк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Без яраткан җырларны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Әйдә,дуслар җырлыйк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Уйнаган гармуннарга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Ал чәчәк күк яшик әле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Туган якларыбызда.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“Шома бас”</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Әйдә барыйк кибеткә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Көмеш алыйк йөзеккә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Ни кылансаң, шул килешә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Безнең кебек егеткә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Малайлар башкаруында “Чын егетләр “биюе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“Әпипә”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А.Б. Безнең балалар элекке җыр-биюләр белән бергә хәзерге биюләрне дә бик оста башкаралар. Хәзер безнең кызларыбыз  үзләренең биюләрен тәкъдим итәләр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Ритмик бию</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Уеннар бит дусларым,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Витамин кебек 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Күңелләрне үстерә,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Йөрәкләргә көч бирә.</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Милләтемнең гасырлардан килгән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Истәлекле гадәтләре бар.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Күркәм гадәтләрне яшәтүче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Олуг телем-татар теле бар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Чал тарихлы горур кешеләр без,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Тынмас моң бар безнең каннарда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Ата-бабай мирас иткән сыман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Дәвам итәр юлын без бар да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Онытылган гореф-гадәтләрне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Яңартабыз хәзер көннән- көн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Уен йолалары,җыр-биюе,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Һәр киләчәк көнне бизәсен.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Әби :            Рәхмәт,рәхмәт барыгызга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Күңелле ял иттердегез.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Яшь чакларны искә төшереп</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Йөрәкләрне җилкеттегез.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Кыз: (телефоннан сөйләшә) Кызлар,егетләр! Әниләр кунактан кайта!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Әби: Балалар өйне тәртипкә китереп куегыз! (балалар өй җыештыралар)</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А.Б. Һәрвакыт күркәм булыгыз,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Авырмагыз беркайчан.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Кайгыларга бирешмәгез,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Шатлыклар йөрсен алдан!</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Күрше әби: Бигрәкләр дә күңелле булды, яшь чакларыбыз искә төште.Ярый әле кергәнмен. Болай булгач безнең гореф-гадәтләребез югалмый,аларны дәвам иттерүчеләребез бар.Рәхмәт сезгә,балалар! Менә шулай һәрвакыт бәхетле булып,кайгы,хәзрәтсез яшәргә язсын! Мин чыгыйм инде,исән- имин торыгыз.Үзегез дә безгә кунакка керегез.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Балалар: Рәхмәт сезгә. Безгә дә китәргә вакыт.Хушыгыз!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Җыр: “ Матур булсын”</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jc w:val="center"/>
        <w:rPr>
          <w:rFonts w:ascii="Times New Roman" w:hAnsi="Times New Roman"/>
          <w:b/>
          <w:sz w:val="24"/>
          <w:szCs w:val="24"/>
        </w:rPr>
      </w:pPr>
      <w:r w:rsidRPr="00C11197">
        <w:rPr>
          <w:rFonts w:ascii="Times New Roman" w:hAnsi="Times New Roman"/>
          <w:b/>
          <w:sz w:val="24"/>
          <w:szCs w:val="24"/>
        </w:rPr>
        <w:t>Доброму гостью- хозяин рад</w:t>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b/>
          <w:sz w:val="24"/>
          <w:szCs w:val="24"/>
        </w:rPr>
        <w:tab/>
        <w:t>Методическая</w:t>
      </w:r>
      <w:r w:rsidRPr="00C11197">
        <w:rPr>
          <w:rFonts w:ascii="Times New Roman" w:hAnsi="Times New Roman"/>
          <w:sz w:val="24"/>
          <w:szCs w:val="24"/>
        </w:rPr>
        <w:t xml:space="preserve"> разработка</w:t>
      </w:r>
      <w:r w:rsidRPr="00C11197">
        <w:rPr>
          <w:rFonts w:ascii="Times New Roman" w:hAnsi="Times New Roman"/>
          <w:sz w:val="24"/>
          <w:szCs w:val="24"/>
        </w:rPr>
        <w:tab/>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sz w:val="24"/>
          <w:szCs w:val="24"/>
        </w:rPr>
        <w:t>Шестакова Наталья Сергеевна</w:t>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sz w:val="24"/>
          <w:szCs w:val="24"/>
        </w:rPr>
        <w:t>МБОУ «Средне-Кушкетская СОШ им.О.Н.Исаева», Балтаси</w:t>
      </w:r>
    </w:p>
    <w:p w:rsidR="00397F59" w:rsidRPr="00C11197" w:rsidRDefault="00397F59" w:rsidP="00E468CD">
      <w:pPr>
        <w:spacing w:after="0" w:line="240" w:lineRule="auto"/>
        <w:jc w:val="right"/>
        <w:rPr>
          <w:rFonts w:ascii="Times New Roman" w:hAnsi="Times New Roman"/>
          <w:sz w:val="24"/>
          <w:szCs w:val="24"/>
        </w:rPr>
      </w:pPr>
      <w:r w:rsidRPr="00C11197">
        <w:rPr>
          <w:rFonts w:ascii="Times New Roman" w:hAnsi="Times New Roman"/>
          <w:sz w:val="24"/>
          <w:szCs w:val="24"/>
        </w:rPr>
        <w:t>Программное содержание:</w:t>
      </w:r>
    </w:p>
    <w:p w:rsidR="00397F59" w:rsidRPr="00C11197" w:rsidRDefault="00397F59" w:rsidP="00E468CD">
      <w:pPr>
        <w:spacing w:after="0" w:line="240" w:lineRule="auto"/>
        <w:rPr>
          <w:rFonts w:ascii="Times New Roman" w:hAnsi="Times New Roman"/>
          <w:sz w:val="24"/>
          <w:szCs w:val="24"/>
        </w:rPr>
      </w:pPr>
      <w:hyperlink r:id="rId197" w:tgtFrame="_blank" w:history="1">
        <w:r w:rsidRPr="00C11197">
          <w:rPr>
            <w:rStyle w:val="Hyperlink"/>
            <w:rFonts w:ascii="Times New Roman" w:hAnsi="Times New Roman"/>
            <w:sz w:val="24"/>
            <w:szCs w:val="24"/>
          </w:rPr>
          <w:t>Закрепить</w:t>
        </w:r>
      </w:hyperlink>
      <w:r w:rsidRPr="00C11197">
        <w:rPr>
          <w:rFonts w:ascii="Times New Roman" w:hAnsi="Times New Roman"/>
          <w:sz w:val="24"/>
          <w:szCs w:val="24"/>
        </w:rPr>
        <w:t> знания об удмуртской и татарской национальной культуре.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Способствовать </w:t>
      </w:r>
      <w:hyperlink r:id="rId198" w:tgtFrame="_blank" w:history="1">
        <w:r w:rsidRPr="00C11197">
          <w:rPr>
            <w:rStyle w:val="Hyperlink"/>
            <w:rFonts w:ascii="Times New Roman" w:hAnsi="Times New Roman"/>
            <w:sz w:val="24"/>
            <w:szCs w:val="24"/>
          </w:rPr>
          <w:t>выразительности речи</w:t>
        </w:r>
      </w:hyperlink>
      <w:r w:rsidRPr="00C11197">
        <w:rPr>
          <w:rFonts w:ascii="Times New Roman" w:hAnsi="Times New Roman"/>
          <w:sz w:val="24"/>
          <w:szCs w:val="24"/>
        </w:rPr>
        <w:t> детей.</w:t>
      </w:r>
    </w:p>
    <w:p w:rsidR="00397F59" w:rsidRPr="00C11197" w:rsidRDefault="00397F59" w:rsidP="00E468CD">
      <w:pPr>
        <w:spacing w:after="0" w:line="240" w:lineRule="auto"/>
        <w:rPr>
          <w:rFonts w:ascii="Times New Roman" w:hAnsi="Times New Roman"/>
          <w:sz w:val="24"/>
          <w:szCs w:val="24"/>
        </w:rPr>
      </w:pPr>
      <w:hyperlink r:id="rId199" w:tgtFrame="_blank" w:history="1">
        <w:r w:rsidRPr="00C11197">
          <w:rPr>
            <w:rStyle w:val="Hyperlink"/>
            <w:rFonts w:ascii="Times New Roman" w:hAnsi="Times New Roman"/>
            <w:sz w:val="24"/>
            <w:szCs w:val="24"/>
          </w:rPr>
          <w:t>Развивать</w:t>
        </w:r>
      </w:hyperlink>
      <w:r w:rsidRPr="00C11197">
        <w:rPr>
          <w:rFonts w:ascii="Times New Roman" w:hAnsi="Times New Roman"/>
          <w:sz w:val="24"/>
          <w:szCs w:val="24"/>
        </w:rPr>
        <w:t> коммуникативные умение, положительные эмоции, радостные чувства от общения.</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Упражнять в умении самостоятельно подбирать </w:t>
      </w:r>
      <w:hyperlink r:id="rId200" w:tgtFrame="_blank" w:history="1">
        <w:r w:rsidRPr="00C11197">
          <w:rPr>
            <w:rStyle w:val="Hyperlink"/>
            <w:rFonts w:ascii="Times New Roman" w:hAnsi="Times New Roman"/>
            <w:sz w:val="24"/>
            <w:szCs w:val="24"/>
          </w:rPr>
          <w:t>цвета</w:t>
        </w:r>
      </w:hyperlink>
      <w:r w:rsidRPr="00C11197">
        <w:rPr>
          <w:rFonts w:ascii="Times New Roman" w:hAnsi="Times New Roman"/>
          <w:sz w:val="24"/>
          <w:szCs w:val="24"/>
        </w:rPr>
        <w:t>, исходя из особенностей колорита удмуртского и татарского орнамента.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Воспитывать доброжелательные </w:t>
      </w:r>
      <w:hyperlink r:id="rId201" w:tgtFrame="_blank" w:history="1">
        <w:r w:rsidRPr="00C11197">
          <w:rPr>
            <w:rStyle w:val="Hyperlink"/>
            <w:rFonts w:ascii="Times New Roman" w:hAnsi="Times New Roman"/>
            <w:sz w:val="24"/>
            <w:szCs w:val="24"/>
          </w:rPr>
          <w:t>отношения</w:t>
        </w:r>
      </w:hyperlink>
      <w:r w:rsidRPr="00C11197">
        <w:rPr>
          <w:rFonts w:ascii="Times New Roman" w:hAnsi="Times New Roman"/>
          <w:sz w:val="24"/>
          <w:szCs w:val="24"/>
        </w:rPr>
        <w:t> к удмуртскому и татарскому народу.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Предварительная работа: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Знакомство детей с географическим расположением, историей и народным прикладным искусством татарского и удмуртского народов. Вырезание орнаментов для аппликации фартуков татарского и удмуртского народов.</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Материал:  флаги , гербы , национальная одежда , образцы  национальных орнаментов, природа; оборудование для аппликации ножницы, клей, салфетка, кисточка, заготовки фартуков разной формы удмуртского и татарского народа.</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xml:space="preserve">                                                                  Ход </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Воспитатель: Добро пожаловать дорогие гости, милости просим. Нам сегодня радостно и весело потому, что мы встречаем гостей, как говорится в русской пословице «Доброму гостью - хозяин рад». К нам пришли гости из Удмуртии.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 ребенок: Мы удмурты и наша родина Удмуртия. Это красивый край со снежными морозными зимами и жарким летом. В Удмуртии много лесов, рек, родников. Крупная река Кама берет свое начало в Удмуртии.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2 ребенок: Мы доброжелательные, бережливые люди. Добрые и вежливые слова: зеч бур – здравствуйте, зеч луы – до свидания, тау – спасибо.</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3 ребенок: Народные умельцы Удмуртии делают ювелирные изделия из золота и серебра, катают валенки и шьют шляпы, красиво вышивают, режут по дереву, делают гончарные изделия. В украшении изделий используют рисунки деревьев, зверей и солнца; геометрические узоры, главный элемент орнамента – ромб.</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4 ребенок: Живем мы в деревянных домах, главное украшение жилища удмурта – ворота. Распространенное кушанье – каша (жук), пельмени (пельнянь), овсяной кисель, ржаной хлеб.</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5 ребенок: Мы хотим вам загадать наши удмуртские загадки: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У железной мышки два хвоста (иголка)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Желтый клубок за белым скок (лиса и заяц)</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На привязи лошадь жиреет (веретено)</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6 ребенок: За то, что вы отгадали наши загадки, мы хотим подарить Вам наш символ – флаг Удмурт. Черный цвет является символом земли и стабильности. Красный цвет –символ жизни и солнца. Белый – космоса и чистоты. А восьмиконечный солярный знак является оберегом. Этот знак можно увидеть на каждом доме у удмуртов. И мы хотим, чтоб этот знак оберегал вас тоже.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Воспитатель: Давайте поиграем в любимую игру удмуртов - «Водяной». Как «Водяной» по удмуртский?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Дети: «Вумурт».</w:t>
      </w: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Игра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Водяной, водяной</w:t>
      </w:r>
      <w:r w:rsidRPr="00C11197">
        <w:rPr>
          <w:rFonts w:ascii="Times New Roman" w:hAnsi="Times New Roman"/>
          <w:sz w:val="24"/>
          <w:szCs w:val="24"/>
        </w:rPr>
        <w:br/>
        <w:t>Что сидишь ты под водой?</w:t>
      </w:r>
      <w:r w:rsidRPr="00C11197">
        <w:rPr>
          <w:rFonts w:ascii="Times New Roman" w:hAnsi="Times New Roman"/>
          <w:sz w:val="24"/>
          <w:szCs w:val="24"/>
        </w:rPr>
        <w:br/>
        <w:t>Выйди, выйди хоть на час посмотреть, который час.</w:t>
      </w:r>
      <w:r w:rsidRPr="00C11197">
        <w:rPr>
          <w:rFonts w:ascii="Times New Roman" w:hAnsi="Times New Roman"/>
          <w:sz w:val="24"/>
          <w:szCs w:val="24"/>
        </w:rPr>
        <w:br/>
        <w:t>Ты глаза не открывай по одежке узнавай.</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(Дети и гости играют в игру).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7 ребенок: Мы - татары, живем в Татарстане, вежливый, гостеприимный и доброжелательный народ. Вежливые и добрые татарские слова: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исэнмесез – здравствуйте, </w:t>
      </w:r>
      <w:r w:rsidRPr="00C11197">
        <w:rPr>
          <w:rFonts w:ascii="Times New Roman" w:hAnsi="Times New Roman"/>
          <w:sz w:val="24"/>
          <w:szCs w:val="24"/>
        </w:rPr>
        <w:br/>
        <w:t>сау булыгыз – до свидания, </w:t>
      </w:r>
      <w:r w:rsidRPr="00C11197">
        <w:rPr>
          <w:rFonts w:ascii="Times New Roman" w:hAnsi="Times New Roman"/>
          <w:sz w:val="24"/>
          <w:szCs w:val="24"/>
        </w:rPr>
        <w:br/>
        <w:t>рэхмэт – спасибо, </w:t>
      </w:r>
      <w:r w:rsidRPr="00C11197">
        <w:rPr>
          <w:rFonts w:ascii="Times New Roman" w:hAnsi="Times New Roman"/>
          <w:sz w:val="24"/>
          <w:szCs w:val="24"/>
        </w:rPr>
        <w:br/>
        <w:t>зинhар – пожалуйста.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8 ребенок: Наши народные промыслы: резьба по дереву, художественная керамика, ювелирное и золотошвейное искусство: растительные узоры на калфаках, тюбетейках, жилетах.</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9 ребенок: У нас свои традиции и обычаи, своя национальная кухня: лапша, бэлеш, чак- чак.. Свои праздники : Науруз, Сабан туе, Карга туе.</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10 ребенок: Мы тоже хотим загадать наши загадки: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На крыше дома медведь пляшет (дым).</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Старик- шутник </w:t>
      </w:r>
      <w:r w:rsidRPr="00C11197">
        <w:rPr>
          <w:rFonts w:ascii="Times New Roman" w:hAnsi="Times New Roman"/>
          <w:sz w:val="24"/>
          <w:szCs w:val="24"/>
        </w:rPr>
        <w:br/>
        <w:t>На улице стоять не велит</w:t>
      </w:r>
      <w:r w:rsidRPr="00C11197">
        <w:rPr>
          <w:rFonts w:ascii="Times New Roman" w:hAnsi="Times New Roman"/>
          <w:sz w:val="24"/>
          <w:szCs w:val="24"/>
        </w:rPr>
        <w:br/>
        <w:t>За нос домой тянет (мороз).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11 ребенок: Мы тоже хотим вам подарить наш флаг: красный цвет означает – храбрость, борьбу, радость и жизнь; белый цвет – миролюбие и чистоту; зеленый - на осуществление мечты.</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Воспитатель: Молодцы ребята. Давайте поиграем и в татарскую игру «Чума урдэк, чума каз».</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Чума урдэк, чума каз</w:t>
      </w:r>
      <w:r w:rsidRPr="00C11197">
        <w:rPr>
          <w:rFonts w:ascii="Times New Roman" w:hAnsi="Times New Roman"/>
          <w:sz w:val="24"/>
          <w:szCs w:val="24"/>
        </w:rPr>
        <w:br/>
        <w:t>Тирэн кулне ярата, ярата,</w:t>
      </w:r>
      <w:r w:rsidRPr="00C11197">
        <w:rPr>
          <w:rFonts w:ascii="Times New Roman" w:hAnsi="Times New Roman"/>
          <w:sz w:val="24"/>
          <w:szCs w:val="24"/>
        </w:rPr>
        <w:br/>
        <w:t>Алсу узенэ иптэш эзли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Артемны ярата.</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(Дети и гости играют в игру).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Воспитатель: Мы рады нашим гостям. Дети ждали вас с нетерпением, давайте своими руками сделаем друг другу подарки.</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 Делают удмуртский и татарский фартук и дарят друг другу).</w:t>
      </w:r>
    </w:p>
    <w:p w:rsidR="00397F59" w:rsidRPr="00C11197" w:rsidRDefault="00397F59" w:rsidP="00E468CD">
      <w:pPr>
        <w:spacing w:after="0" w:line="240" w:lineRule="auto"/>
        <w:rPr>
          <w:rFonts w:ascii="Times New Roman" w:hAnsi="Times New Roman"/>
          <w:sz w:val="24"/>
          <w:szCs w:val="24"/>
        </w:rPr>
      </w:pPr>
      <w:r w:rsidRPr="00C11197">
        <w:rPr>
          <w:rFonts w:ascii="Times New Roman" w:hAnsi="Times New Roman"/>
          <w:sz w:val="24"/>
          <w:szCs w:val="24"/>
        </w:rPr>
        <w:t>Воспитатель: Как татары благодарят -рэхмэт, удмурты – тау. Сегодня мы многое узнали , и  мне очень понравилось, как мы все вместе поработали. Молодцы!</w:t>
      </w:r>
    </w:p>
    <w:p w:rsidR="00397F59" w:rsidRPr="00C11197" w:rsidRDefault="00397F59" w:rsidP="00E468CD">
      <w:pPr>
        <w:spacing w:after="0" w:line="240" w:lineRule="auto"/>
        <w:rPr>
          <w:rFonts w:ascii="Times New Roman" w:hAnsi="Times New Roman"/>
          <w:sz w:val="24"/>
          <w:szCs w:val="24"/>
        </w:rPr>
      </w:pPr>
    </w:p>
    <w:p w:rsidR="00397F59" w:rsidRPr="006B5E23"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Default="00397F59" w:rsidP="00E468CD">
      <w:pPr>
        <w:spacing w:after="0" w:line="240" w:lineRule="auto"/>
        <w:jc w:val="both"/>
        <w:rPr>
          <w:rFonts w:ascii="Times New Roman" w:hAnsi="Times New Roman"/>
          <w:sz w:val="24"/>
          <w:szCs w:val="24"/>
          <w:lang w:val="tt-RU"/>
        </w:rPr>
      </w:pPr>
    </w:p>
    <w:p w:rsidR="00397F59" w:rsidRPr="00A2385A" w:rsidRDefault="00397F59" w:rsidP="00E468CD">
      <w:pPr>
        <w:spacing w:after="0" w:line="240" w:lineRule="auto"/>
        <w:jc w:val="center"/>
        <w:rPr>
          <w:rFonts w:ascii="Times New Roman" w:hAnsi="Times New Roman"/>
          <w:b/>
          <w:sz w:val="24"/>
          <w:szCs w:val="24"/>
          <w:lang w:val="tt-RU"/>
        </w:rPr>
      </w:pPr>
      <w:r>
        <w:rPr>
          <w:rFonts w:ascii="Times New Roman" w:hAnsi="Times New Roman"/>
          <w:b/>
          <w:sz w:val="24"/>
          <w:szCs w:val="24"/>
          <w:lang w:val="tt-RU"/>
        </w:rPr>
        <w:t>Содержание</w:t>
      </w:r>
    </w:p>
    <w:p w:rsidR="00397F59" w:rsidRPr="00E12BD5" w:rsidRDefault="00397F59" w:rsidP="00E468CD">
      <w:pPr>
        <w:spacing w:after="0" w:line="240" w:lineRule="auto"/>
        <w:jc w:val="center"/>
        <w:rPr>
          <w:rFonts w:ascii="Times New Roman" w:hAnsi="Times New Roman"/>
          <w:b/>
          <w:spacing w:val="-28"/>
          <w:sz w:val="24"/>
          <w:szCs w:val="24"/>
        </w:rPr>
      </w:pPr>
      <w:r w:rsidRPr="00E12BD5">
        <w:rPr>
          <w:rFonts w:ascii="Times New Roman" w:hAnsi="Times New Roman"/>
          <w:b/>
          <w:sz w:val="24"/>
          <w:szCs w:val="24"/>
        </w:rPr>
        <w:t>1.Инновационная работа по ОО «Речевое развитие» (конспект ОД, методические разработки, дидактические игры, педагогические находки по развитию речи, по подготовке к обучению грамоте).</w:t>
      </w:r>
    </w:p>
    <w:p w:rsidR="00397F59" w:rsidRPr="00E12BD5" w:rsidRDefault="00397F59" w:rsidP="00E468CD">
      <w:pPr>
        <w:spacing w:after="0" w:line="240" w:lineRule="auto"/>
        <w:rPr>
          <w:rFonts w:ascii="Times New Roman" w:hAnsi="Times New Roman"/>
          <w:sz w:val="24"/>
          <w:szCs w:val="24"/>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
        <w:gridCol w:w="4335"/>
        <w:gridCol w:w="3002"/>
        <w:gridCol w:w="1503"/>
      </w:tblGrid>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п/п</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ФИО</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Название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Абдуллина Эльвира Садыковна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Хузина Ляйсан Талгатовна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«Сүзле бармак уеннары» 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Ахмадеева Марина Расимовна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Дидактическое пособие «ЛОГОСПИННЕР»</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Ахмадуллина Гульназ Магьсумовна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Низамиева Ляля Фердинантовна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Уртанчылар төркемендә «Хайваннар дөньясында» </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автор уены конспекты.</w:t>
            </w:r>
          </w:p>
          <w:p w:rsidR="00397F59" w:rsidRPr="00E12BD5" w:rsidRDefault="00397F59" w:rsidP="00E468CD">
            <w:pPr>
              <w:spacing w:after="0" w:line="240" w:lineRule="auto"/>
              <w:rPr>
                <w:rFonts w:ascii="Times New Roman" w:hAnsi="Times New Roman"/>
                <w:sz w:val="24"/>
                <w:szCs w:val="24"/>
              </w:rPr>
            </w:pP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Ахметзянова Диляра Мансуровна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Волшебная игра “Твистер на детский лад”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Ахметшина Рафиля Зуфаровна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«Хәрефләр һәм авазлар иленә сәяхәт»</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Бадрутдинова Альфия Афзалтдиновна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Федорино горе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Башарова Гульназ Анасовна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Абдулла Алиш иҗаты буенча “Лэпбук”</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Валиева Зульфия Зумягуловна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“Балаларның сөйләм телен үстерүдә театраль эшчәнлек” авторлык программасы</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Валиуллина Алсу Рамазановна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 “Түтәлдәге табышмаклар”</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Габдрахманова Эльвира Нафиковна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Дидактическое </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пособие - румбокс </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«Культура и быт народов </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Поволжья»</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Газизова Айгуль Равилевна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Методик кулланма «Сүзле уеннар - балалар бакчасында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бәйләнешле сөйләм телен үстерү  чарасы»</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Газимова Сюмбель Габдульбаровна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ab/>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 “Татар милли киемнәре белән таныштыру”</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Галимова Зиля Абраровна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 “Минем тату  гаиләм”</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Гарипова Ляйсан Фанисовна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 “Язгы урманга сәяхәт”</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Гарифуллина Рамзия Хайдаровна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Бурханова Гульнара Ринатовна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 “ Күңелле театр дөньясы”</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Гатауллина Гульназ Гусмановна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Файзрахманова Гелюса Фатхрахмановна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Лэпбук: «Туган ягым- яшел бишек»</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Гараева Мадина Мансуровна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“Үз йортыңны тап”</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Гилязиева Эльза Абдулхаковна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“Барысын да белергә телим!” 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Гилязутдинова Чулпан Мидхатовна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“Балалар бакчасында уенның әһәмияте”</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авторлык эше                                </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Гилязиеева Алия Василевна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Шакирова Гузель Ильдусовна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“Әниләр”</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Давлетшина Гулия Рафкатовна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“Бармаклар белән уйныйбыз – сөйләм үстерәбез.”</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Давлетшина Налия Нурулловна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«Уенханә-Игротека”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4 – 7 яшьлек татар балаларына УМК буенча  уеннар җыентыгы</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Загидуллина Лейсан Хадиевна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«Минем яраткан ризыгым»</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Зарипова Эльмира М.</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“Безнең урманда яшәүче кыргый хайваннар”</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Ибрагимова Лилия Асхатовна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Пальчиковые игры”Язгы эшләр”</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Каримуллина Алина Фанисовна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Мой день</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Курбанова Ильзира Рауфилевна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“Әкияттә кунакта” 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Латипова Лейля Наилевна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Дидактические игры для обучения детей умению правильно употреблять предлоги в речи</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Масгутова Эльмира Марселовна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«Үз өен тап»</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Мингазова Роза Гаптулхаевна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Дидактическое пособие  “Аю, карт, төлке”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Муратова Ландыш Гильмутдиновна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Методика Скрайбинг</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Мухаметзянова Разина Зуфаровна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 «Планшет»</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Низамиева Римма Наилевна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Набиева Илсояр Гайфуловна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Балаларның сөйләм телен үстерүдә театр эшчәнлегенең роле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Набиева Лилия Рамилевна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Безнең туган тел</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Нуриева Лейсан Табрисовна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Шаяхметова Гульнара Файзелхаковна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Туган якны өйрәнү проекты:</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“Туган авылым – бүрекчеләре”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Нуриева Фания Газинуровна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“Йомры икмәк”</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Сабирзянова Резеда Агъзямовна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Сабирзянова Ляйсан Наилевна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“Тукай әкиятләренә ияреп”</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Сагутдинова Айсылу Нурахметовна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“Бармак уеннары”</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Сафина Альфия Ринадовна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Дидактическое пособие  по обучению детей языкам</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 использованием фартучного полотна.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 гостях у сказки»</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«Әкияттә кунакта»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Сафиуллина Миляуша Маулитовна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«Кунак чакыру»</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Сахабиева Гелюса Замиловна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«Без мәктәпкә әзер”</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Султанова Гульшат Гаптелхаевна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«Мир профессий»</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Сунгатуллина Айсина Ринатовна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“Ел фасыллары”</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Тазиева  Ландыш  Алимасовна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«Весёлый кубик» «Күңелле тартма” 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Тимергалиева  Эльвира Ильдусовна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"Туган телне белүчеләр”</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Файзрахманова Рафида Рафагатовна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Хантимерова Зубейда Рафисовна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“Татар халкының милли киемнәре белән таныштыру”</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Хайруллина Назия Адгамовна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Мастер  -класс “Эбру”</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Хайрутдинова Гульнур Махмутовна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«Ребус»</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Дидактическое пособие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Хантимирова Альбина Мубаракзяновна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«Тылсымлы экият йомгаклары”</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Хузина Регина Рифкатовна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Степанова Елена Николаевна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«Разноцветный фейерверк» (игровой парашют)</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«Төсле фейерверк»</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«Multicolored fireworks»</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Многофункциональное авторское пособие по изучению детей дошкольного возраста языкам</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Хусаенова Римма Назгатовна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“Дружба народов”</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Шакирова Диляра Рифкатовна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«Твистер»</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Многофункциональная дидактическая игра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Шакирова Эльвира Альфредовна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«Кулинарная фантазия»</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Шакурова Рукия Саубановна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«Сабантуй уеннарындагы артык уенны тап!»</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Дидактическая игра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A2385A">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Яковлева Наталья Васильевна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«Формированию лексико-грамматического строя речи у детей 5-6 лет на материале лексической темы  «Домашние животные»»</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bl>
    <w:p w:rsidR="00397F59" w:rsidRPr="00E12BD5" w:rsidRDefault="00397F59" w:rsidP="00E468CD">
      <w:pPr>
        <w:spacing w:after="0" w:line="240" w:lineRule="auto"/>
        <w:rPr>
          <w:rFonts w:ascii="Times New Roman" w:hAnsi="Times New Roman"/>
          <w:sz w:val="24"/>
          <w:szCs w:val="24"/>
          <w:lang w:val="tt-RU"/>
        </w:rPr>
      </w:pPr>
    </w:p>
    <w:p w:rsidR="00397F59" w:rsidRPr="00E12BD5" w:rsidRDefault="00397F59" w:rsidP="00E468CD">
      <w:pPr>
        <w:spacing w:after="0" w:line="240" w:lineRule="auto"/>
        <w:jc w:val="center"/>
        <w:rPr>
          <w:rFonts w:ascii="Times New Roman" w:hAnsi="Times New Roman"/>
          <w:b/>
          <w:sz w:val="24"/>
          <w:szCs w:val="24"/>
        </w:rPr>
      </w:pPr>
      <w:r w:rsidRPr="00E12BD5">
        <w:rPr>
          <w:rFonts w:ascii="Times New Roman" w:hAnsi="Times New Roman"/>
          <w:b/>
          <w:sz w:val="24"/>
          <w:szCs w:val="24"/>
        </w:rPr>
        <w:t>2.Инновационная работа по ОО «Познавательное развитие» (конспект ОД, методические разработки, дидактические игры, педагогические находки по ФЭМП, по познавательно-исследовательской деятельности, по ознакомлению с предметным окружением, по ознакомлению с социальным миром, по ознакомлению с миром природы).</w:t>
      </w:r>
    </w:p>
    <w:tbl>
      <w:tblPr>
        <w:tblW w:w="9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9"/>
        <w:gridCol w:w="4335"/>
        <w:gridCol w:w="2946"/>
        <w:gridCol w:w="1536"/>
      </w:tblGrid>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 п/п</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ФИО</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Название</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rPr>
          <w:trHeight w:val="1013"/>
        </w:trPr>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Аглиуллина Алсина Рафисовна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 xml:space="preserve">Путешествие в волшебный лес </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w:t>
            </w:r>
          </w:p>
        </w:tc>
        <w:tc>
          <w:tcPr>
            <w:tcW w:w="4335" w:type="dxa"/>
            <w:shd w:val="clear" w:color="auto" w:fill="FFFFFF"/>
          </w:tcPr>
          <w:p w:rsidR="00397F59" w:rsidRPr="00E12BD5" w:rsidRDefault="00397F59" w:rsidP="00E468CD">
            <w:pPr>
              <w:spacing w:after="0" w:line="240" w:lineRule="auto"/>
              <w:rPr>
                <w:rFonts w:ascii="Times New Roman" w:hAnsi="Times New Roman"/>
              </w:rPr>
            </w:pPr>
            <w:r w:rsidRPr="00E12BD5">
              <w:rPr>
                <w:rFonts w:ascii="Times New Roman" w:hAnsi="Times New Roman"/>
              </w:rPr>
              <w:t>Хазиева Айгюль Минниязовна</w:t>
            </w:r>
          </w:p>
          <w:p w:rsidR="00397F59" w:rsidRPr="00E12BD5" w:rsidRDefault="00397F59" w:rsidP="00E468CD">
            <w:pPr>
              <w:spacing w:after="0" w:line="240" w:lineRule="auto"/>
              <w:rPr>
                <w:rFonts w:ascii="Times New Roman" w:hAnsi="Times New Roman"/>
                <w:highlight w:val="yellow"/>
              </w:rPr>
            </w:pP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Һәр һөнәр кирәкле, һәр һөнәр җаваплы</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Аубакирова Гелюся Фанисовна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Табиб – иң шәфкатьле, соклангыч һөнәр!</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Ахмадуллина Фарида Фаритовна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«Табигатьне саклыйк!» (квест-уен)</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5</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Багутова Назира Миннахметовна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«Ел фасыллары»</w:t>
            </w:r>
          </w:p>
          <w:p w:rsidR="00397F59" w:rsidRPr="00E12BD5" w:rsidRDefault="00397F59" w:rsidP="00E468CD">
            <w:pPr>
              <w:spacing w:after="0" w:line="240" w:lineRule="auto"/>
              <w:rPr>
                <w:rFonts w:ascii="Times New Roman" w:hAnsi="Times New Roman"/>
              </w:rPr>
            </w:pPr>
            <w:r w:rsidRPr="00E12BD5">
              <w:rPr>
                <w:rFonts w:ascii="Times New Roman" w:hAnsi="Times New Roman"/>
              </w:rPr>
              <w:t>Дидактическая игра с прищепками</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6</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Байрамова Резида Габделбаровна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Хәзинә эзләү</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7</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 алимуллина Ильзия Мухаметхановна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Нэурузбикэне кетэбез</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8</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Габбасова Ильсия Ильсуровна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Тылсымлы агач</w:t>
            </w:r>
          </w:p>
          <w:p w:rsidR="00397F59" w:rsidRPr="00E12BD5" w:rsidRDefault="00397F59" w:rsidP="00E468CD">
            <w:pPr>
              <w:spacing w:after="0" w:line="240" w:lineRule="auto"/>
              <w:rPr>
                <w:rFonts w:ascii="Times New Roman" w:hAnsi="Times New Roman"/>
              </w:rPr>
            </w:pPr>
            <w:r w:rsidRPr="00E12BD5">
              <w:rPr>
                <w:rFonts w:ascii="Times New Roman" w:hAnsi="Times New Roman"/>
              </w:rPr>
              <w:t>Дидактическая игра</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bookmarkStart w:id="27" w:name="_Hlk66213575"/>
            <w:r w:rsidRPr="00E12BD5">
              <w:rPr>
                <w:rFonts w:ascii="Times New Roman" w:hAnsi="Times New Roman"/>
              </w:rPr>
              <w:t>9</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Габдулхаева Гульнара Ильфановна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Без нәни экологлар</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bookmarkEnd w:id="27"/>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10</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Гадиева Лейсан Магъсумовна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Галиуллина Фания Фаритовна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Идел буе халыкларының дуслыгы</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11</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Галияхметова Гулуся Фаухутдиновна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Хайруллина Гульназ Радисовна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Туган ягыбызның кышлаучы кошлары</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bookmarkStart w:id="28" w:name="_Hlk66211447"/>
            <w:r w:rsidRPr="00E12BD5">
              <w:rPr>
                <w:rFonts w:ascii="Times New Roman" w:hAnsi="Times New Roman"/>
              </w:rPr>
              <w:t>12</w:t>
            </w:r>
          </w:p>
        </w:tc>
        <w:tc>
          <w:tcPr>
            <w:tcW w:w="4335" w:type="dxa"/>
          </w:tcPr>
          <w:p w:rsidR="00397F59" w:rsidRPr="00E12BD5" w:rsidRDefault="00397F59" w:rsidP="00E468CD">
            <w:pPr>
              <w:spacing w:after="0" w:line="240" w:lineRule="auto"/>
              <w:rPr>
                <w:rFonts w:ascii="Times New Roman" w:hAnsi="Times New Roman"/>
              </w:rPr>
            </w:pPr>
            <w:bookmarkStart w:id="29" w:name="_Hlk66206246"/>
            <w:r w:rsidRPr="00E12BD5">
              <w:rPr>
                <w:rFonts w:ascii="Times New Roman" w:hAnsi="Times New Roman"/>
              </w:rPr>
              <w:t>Галиева Айсылу Ильдаровна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Гарапшина Индира Рамилевна</w:t>
            </w:r>
            <w:bookmarkEnd w:id="29"/>
          </w:p>
        </w:tc>
        <w:tc>
          <w:tcPr>
            <w:tcW w:w="2946" w:type="dxa"/>
          </w:tcPr>
          <w:p w:rsidR="00397F59" w:rsidRPr="00E12BD5" w:rsidRDefault="00397F59" w:rsidP="00E468CD">
            <w:pPr>
              <w:spacing w:after="0" w:line="240" w:lineRule="auto"/>
              <w:rPr>
                <w:rFonts w:ascii="Times New Roman" w:hAnsi="Times New Roman"/>
              </w:rPr>
            </w:pPr>
            <w:bookmarkStart w:id="30" w:name="_Hlk66206093"/>
            <w:r w:rsidRPr="00E12BD5">
              <w:rPr>
                <w:rFonts w:ascii="Times New Roman" w:hAnsi="Times New Roman"/>
              </w:rPr>
              <w:t>Туган телне өйрәнәбез</w:t>
            </w:r>
          </w:p>
          <w:bookmarkEnd w:id="30"/>
          <w:p w:rsidR="00397F59" w:rsidRPr="00E12BD5" w:rsidRDefault="00397F59" w:rsidP="00E468CD">
            <w:pPr>
              <w:spacing w:after="0" w:line="240" w:lineRule="auto"/>
              <w:rPr>
                <w:rFonts w:ascii="Times New Roman" w:hAnsi="Times New Roman"/>
              </w:rPr>
            </w:pPr>
            <w:r w:rsidRPr="00E12BD5">
              <w:rPr>
                <w:rFonts w:ascii="Times New Roman" w:hAnsi="Times New Roman"/>
              </w:rPr>
              <w:t>Дидактическая игра</w:t>
            </w:r>
          </w:p>
        </w:tc>
        <w:tc>
          <w:tcPr>
            <w:tcW w:w="1536" w:type="dxa"/>
          </w:tcPr>
          <w:p w:rsidR="00397F59" w:rsidRPr="00E12BD5" w:rsidRDefault="00397F59" w:rsidP="00E468CD">
            <w:pPr>
              <w:spacing w:after="0" w:line="240" w:lineRule="auto"/>
              <w:rPr>
                <w:rFonts w:ascii="Times New Roman" w:hAnsi="Times New Roman"/>
              </w:rPr>
            </w:pPr>
          </w:p>
        </w:tc>
      </w:tr>
      <w:bookmarkEnd w:id="28"/>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13</w:t>
            </w:r>
          </w:p>
        </w:tc>
        <w:tc>
          <w:tcPr>
            <w:tcW w:w="4335" w:type="dxa"/>
          </w:tcPr>
          <w:p w:rsidR="00397F59" w:rsidRPr="00E12BD5" w:rsidRDefault="00397F59" w:rsidP="00E468CD">
            <w:pPr>
              <w:spacing w:after="0" w:line="240" w:lineRule="auto"/>
              <w:rPr>
                <w:rFonts w:ascii="Times New Roman" w:hAnsi="Times New Roman"/>
              </w:rPr>
            </w:pPr>
            <w:bookmarkStart w:id="31" w:name="_Hlk66206630"/>
            <w:r w:rsidRPr="00E12BD5">
              <w:rPr>
                <w:rFonts w:ascii="Times New Roman" w:hAnsi="Times New Roman"/>
              </w:rPr>
              <w:t>Галиева Гульюзем Гумаровна</w:t>
            </w:r>
            <w:bookmarkEnd w:id="31"/>
          </w:p>
        </w:tc>
        <w:tc>
          <w:tcPr>
            <w:tcW w:w="2946" w:type="dxa"/>
          </w:tcPr>
          <w:p w:rsidR="00397F59" w:rsidRPr="00E12BD5" w:rsidRDefault="00397F59" w:rsidP="00E468CD">
            <w:pPr>
              <w:spacing w:after="0" w:line="240" w:lineRule="auto"/>
              <w:rPr>
                <w:rFonts w:ascii="Times New Roman" w:hAnsi="Times New Roman"/>
              </w:rPr>
            </w:pPr>
            <w:bookmarkStart w:id="32" w:name="_Hlk66206587"/>
            <w:r w:rsidRPr="00E12BD5">
              <w:rPr>
                <w:rFonts w:ascii="Times New Roman" w:hAnsi="Times New Roman"/>
              </w:rPr>
              <w:t>Үткәнем - киләчәгем...</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32"/>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14</w:t>
            </w:r>
          </w:p>
        </w:tc>
        <w:tc>
          <w:tcPr>
            <w:tcW w:w="4335" w:type="dxa"/>
          </w:tcPr>
          <w:p w:rsidR="00397F59" w:rsidRPr="00E12BD5" w:rsidRDefault="00397F59" w:rsidP="00E468CD">
            <w:pPr>
              <w:spacing w:after="0" w:line="240" w:lineRule="auto"/>
              <w:rPr>
                <w:rFonts w:ascii="Times New Roman" w:hAnsi="Times New Roman"/>
              </w:rPr>
            </w:pPr>
            <w:bookmarkStart w:id="33" w:name="_Hlk66207057"/>
            <w:r w:rsidRPr="00E12BD5">
              <w:rPr>
                <w:rFonts w:ascii="Times New Roman" w:hAnsi="Times New Roman"/>
              </w:rPr>
              <w:t>Галиева Лилия Фидаиловна</w:t>
            </w:r>
            <w:bookmarkEnd w:id="33"/>
          </w:p>
        </w:tc>
        <w:tc>
          <w:tcPr>
            <w:tcW w:w="2946" w:type="dxa"/>
          </w:tcPr>
          <w:p w:rsidR="00397F59" w:rsidRPr="00E12BD5" w:rsidRDefault="00397F59" w:rsidP="00E468CD">
            <w:pPr>
              <w:spacing w:after="0" w:line="240" w:lineRule="auto"/>
              <w:rPr>
                <w:rFonts w:ascii="Times New Roman" w:hAnsi="Times New Roman"/>
              </w:rPr>
            </w:pPr>
            <w:bookmarkStart w:id="34" w:name="_Hlk66207026"/>
            <w:r w:rsidRPr="00E12BD5">
              <w:rPr>
                <w:rFonts w:ascii="Times New Roman" w:hAnsi="Times New Roman"/>
              </w:rPr>
              <w:t>Сәнгати-эстетик үсеш, сөйләм үстерү  (грамотага өйрәтү), танып  белү үсеше (математика) буенча  интеграль эшчәнлек</w:t>
            </w:r>
            <w:bookmarkEnd w:id="34"/>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15</w:t>
            </w:r>
          </w:p>
        </w:tc>
        <w:tc>
          <w:tcPr>
            <w:tcW w:w="4335" w:type="dxa"/>
          </w:tcPr>
          <w:p w:rsidR="00397F59" w:rsidRPr="00E12BD5" w:rsidRDefault="00397F59" w:rsidP="00E468CD">
            <w:pPr>
              <w:spacing w:after="0" w:line="240" w:lineRule="auto"/>
              <w:rPr>
                <w:rFonts w:ascii="Times New Roman" w:hAnsi="Times New Roman"/>
              </w:rPr>
            </w:pPr>
            <w:bookmarkStart w:id="35" w:name="_Hlk66208896"/>
            <w:r w:rsidRPr="00E12BD5">
              <w:rPr>
                <w:rFonts w:ascii="Times New Roman" w:hAnsi="Times New Roman"/>
              </w:rPr>
              <w:t>Галимова Зиля Абраровна</w:t>
            </w:r>
            <w:bookmarkEnd w:id="35"/>
          </w:p>
        </w:tc>
        <w:tc>
          <w:tcPr>
            <w:tcW w:w="2946" w:type="dxa"/>
          </w:tcPr>
          <w:p w:rsidR="00397F59" w:rsidRPr="00E12BD5" w:rsidRDefault="00397F59" w:rsidP="00E468CD">
            <w:pPr>
              <w:spacing w:after="0" w:line="240" w:lineRule="auto"/>
              <w:rPr>
                <w:rFonts w:ascii="Times New Roman" w:hAnsi="Times New Roman"/>
              </w:rPr>
            </w:pPr>
            <w:bookmarkStart w:id="36" w:name="_Hlk66208856"/>
            <w:r w:rsidRPr="00E12BD5">
              <w:rPr>
                <w:rFonts w:ascii="Times New Roman" w:hAnsi="Times New Roman"/>
              </w:rPr>
              <w:t>Үстерешле китап “Уйнап үсәбез”</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36"/>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16</w:t>
            </w:r>
          </w:p>
        </w:tc>
        <w:tc>
          <w:tcPr>
            <w:tcW w:w="4335" w:type="dxa"/>
          </w:tcPr>
          <w:p w:rsidR="00397F59" w:rsidRPr="00E12BD5" w:rsidRDefault="00397F59" w:rsidP="00E468CD">
            <w:pPr>
              <w:spacing w:after="0" w:line="240" w:lineRule="auto"/>
              <w:rPr>
                <w:rFonts w:ascii="Times New Roman" w:hAnsi="Times New Roman"/>
              </w:rPr>
            </w:pPr>
            <w:bookmarkStart w:id="37" w:name="_Hlk66210188"/>
            <w:r w:rsidRPr="00E12BD5">
              <w:rPr>
                <w:rFonts w:ascii="Times New Roman" w:hAnsi="Times New Roman"/>
              </w:rPr>
              <w:t>Галяутдинова Эльвира Геннадьевна</w:t>
            </w:r>
            <w:bookmarkEnd w:id="37"/>
          </w:p>
        </w:tc>
        <w:tc>
          <w:tcPr>
            <w:tcW w:w="2946" w:type="dxa"/>
          </w:tcPr>
          <w:p w:rsidR="00397F59" w:rsidRPr="00E12BD5" w:rsidRDefault="00397F59" w:rsidP="00E468CD">
            <w:pPr>
              <w:spacing w:after="0" w:line="240" w:lineRule="auto"/>
              <w:rPr>
                <w:rFonts w:ascii="Times New Roman" w:hAnsi="Times New Roman"/>
              </w:rPr>
            </w:pPr>
            <w:bookmarkStart w:id="38" w:name="_Hlk66210148"/>
            <w:r w:rsidRPr="00E12BD5">
              <w:rPr>
                <w:rFonts w:ascii="Times New Roman" w:hAnsi="Times New Roman"/>
              </w:rPr>
              <w:t>Круги «Эйлера»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38"/>
          </w:p>
          <w:p w:rsidR="00397F59" w:rsidRPr="00E12BD5" w:rsidRDefault="00397F59" w:rsidP="00E468CD">
            <w:pPr>
              <w:spacing w:after="0" w:line="240" w:lineRule="auto"/>
              <w:rPr>
                <w:rFonts w:ascii="Times New Roman" w:hAnsi="Times New Roman"/>
              </w:rPr>
            </w:pP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17</w:t>
            </w:r>
          </w:p>
        </w:tc>
        <w:tc>
          <w:tcPr>
            <w:tcW w:w="4335" w:type="dxa"/>
          </w:tcPr>
          <w:p w:rsidR="00397F59" w:rsidRPr="00E12BD5" w:rsidRDefault="00397F59" w:rsidP="00E468CD">
            <w:pPr>
              <w:spacing w:after="0" w:line="240" w:lineRule="auto"/>
              <w:rPr>
                <w:rFonts w:ascii="Times New Roman" w:hAnsi="Times New Roman"/>
              </w:rPr>
            </w:pPr>
            <w:bookmarkStart w:id="39" w:name="_Hlk66210571"/>
            <w:r w:rsidRPr="00E12BD5">
              <w:rPr>
                <w:rFonts w:ascii="Times New Roman" w:hAnsi="Times New Roman"/>
              </w:rPr>
              <w:t>Гарипова Диля Салимзяновна</w:t>
            </w:r>
            <w:bookmarkEnd w:id="39"/>
          </w:p>
        </w:tc>
        <w:tc>
          <w:tcPr>
            <w:tcW w:w="2946" w:type="dxa"/>
          </w:tcPr>
          <w:p w:rsidR="00397F59" w:rsidRPr="00E12BD5" w:rsidRDefault="00397F59" w:rsidP="00E468CD">
            <w:pPr>
              <w:spacing w:after="0" w:line="240" w:lineRule="auto"/>
              <w:rPr>
                <w:rFonts w:ascii="Times New Roman" w:hAnsi="Times New Roman"/>
              </w:rPr>
            </w:pPr>
            <w:bookmarkStart w:id="40" w:name="_Hlk66210540"/>
            <w:r w:rsidRPr="00E12BD5">
              <w:rPr>
                <w:rFonts w:ascii="Times New Roman" w:hAnsi="Times New Roman"/>
              </w:rPr>
              <w:t>Юл йөрү кагыйдәләрен һәркем белергә тиеш!</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КВН по ППД</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40"/>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18</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Габидуллина Гульчачак Габидулловна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Туган йортым, туган авылым</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bookmarkStart w:id="41" w:name="_Hlk66211208"/>
            <w:r w:rsidRPr="00E12BD5">
              <w:rPr>
                <w:rFonts w:ascii="Times New Roman" w:hAnsi="Times New Roman"/>
              </w:rPr>
              <w:t>19</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Гумарова Фания Жамсатиновна</w:t>
            </w:r>
          </w:p>
        </w:tc>
        <w:tc>
          <w:tcPr>
            <w:tcW w:w="2946" w:type="dxa"/>
          </w:tcPr>
          <w:p w:rsidR="00397F59" w:rsidRPr="00E12BD5" w:rsidRDefault="00397F59" w:rsidP="00E468CD">
            <w:pPr>
              <w:spacing w:after="0" w:line="240" w:lineRule="auto"/>
              <w:rPr>
                <w:rFonts w:ascii="Times New Roman" w:hAnsi="Times New Roman"/>
              </w:rPr>
            </w:pPr>
            <w:bookmarkStart w:id="42" w:name="_Hlk66211175"/>
            <w:r w:rsidRPr="00E12BD5">
              <w:rPr>
                <w:rFonts w:ascii="Times New Roman" w:hAnsi="Times New Roman"/>
              </w:rPr>
              <w:t xml:space="preserve">Күчмә кошлар </w:t>
            </w:r>
          </w:p>
          <w:p w:rsidR="00397F59" w:rsidRPr="00E12BD5" w:rsidRDefault="00397F59" w:rsidP="00E468CD">
            <w:pPr>
              <w:spacing w:after="0" w:line="240" w:lineRule="auto"/>
              <w:rPr>
                <w:rFonts w:ascii="Times New Roman" w:hAnsi="Times New Roman"/>
              </w:rPr>
            </w:pPr>
            <w:r w:rsidRPr="00E12BD5">
              <w:rPr>
                <w:rFonts w:ascii="Times New Roman" w:hAnsi="Times New Roman"/>
              </w:rPr>
              <w:t>Методическая разработка</w:t>
            </w:r>
            <w:bookmarkEnd w:id="42"/>
          </w:p>
        </w:tc>
        <w:tc>
          <w:tcPr>
            <w:tcW w:w="1536" w:type="dxa"/>
          </w:tcPr>
          <w:p w:rsidR="00397F59" w:rsidRPr="00E12BD5" w:rsidRDefault="00397F59" w:rsidP="00E468CD">
            <w:pPr>
              <w:spacing w:after="0" w:line="240" w:lineRule="auto"/>
              <w:rPr>
                <w:rFonts w:ascii="Times New Roman" w:hAnsi="Times New Roman"/>
              </w:rPr>
            </w:pPr>
          </w:p>
        </w:tc>
      </w:tr>
      <w:bookmarkEnd w:id="41"/>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20</w:t>
            </w:r>
          </w:p>
        </w:tc>
        <w:tc>
          <w:tcPr>
            <w:tcW w:w="4335" w:type="dxa"/>
          </w:tcPr>
          <w:p w:rsidR="00397F59" w:rsidRPr="00E12BD5" w:rsidRDefault="00397F59" w:rsidP="00E468CD">
            <w:pPr>
              <w:spacing w:after="0" w:line="240" w:lineRule="auto"/>
              <w:rPr>
                <w:rFonts w:ascii="Times New Roman" w:hAnsi="Times New Roman"/>
              </w:rPr>
            </w:pPr>
            <w:bookmarkStart w:id="43" w:name="_Hlk66211676"/>
            <w:r w:rsidRPr="00E12BD5">
              <w:rPr>
                <w:rFonts w:ascii="Times New Roman" w:hAnsi="Times New Roman"/>
              </w:rPr>
              <w:t>Даминова Ясмина Маулетовна</w:t>
            </w:r>
            <w:bookmarkEnd w:id="43"/>
          </w:p>
        </w:tc>
        <w:tc>
          <w:tcPr>
            <w:tcW w:w="2946" w:type="dxa"/>
          </w:tcPr>
          <w:p w:rsidR="00397F59" w:rsidRPr="00E12BD5" w:rsidRDefault="00397F59" w:rsidP="00E468CD">
            <w:pPr>
              <w:spacing w:after="0" w:line="240" w:lineRule="auto"/>
              <w:rPr>
                <w:rFonts w:ascii="Times New Roman" w:hAnsi="Times New Roman"/>
              </w:rPr>
            </w:pPr>
            <w:bookmarkStart w:id="44" w:name="_Hlk66211595"/>
            <w:r w:rsidRPr="00E12BD5">
              <w:rPr>
                <w:rFonts w:ascii="Times New Roman" w:hAnsi="Times New Roman"/>
              </w:rPr>
              <w:t>Су тамчысының  табигатьтә сәяхәте</w:t>
            </w:r>
          </w:p>
          <w:p w:rsidR="00397F59" w:rsidRPr="00E12BD5" w:rsidRDefault="00397F59" w:rsidP="00E468CD">
            <w:pPr>
              <w:spacing w:after="0" w:line="240" w:lineRule="auto"/>
              <w:rPr>
                <w:rFonts w:ascii="Times New Roman" w:hAnsi="Times New Roman"/>
              </w:rPr>
            </w:pPr>
            <w:r w:rsidRPr="00E12BD5">
              <w:rPr>
                <w:rFonts w:ascii="Times New Roman" w:hAnsi="Times New Roman"/>
              </w:rPr>
              <w:t xml:space="preserve">«Инновации по обучению </w:t>
            </w:r>
          </w:p>
          <w:p w:rsidR="00397F59" w:rsidRPr="00E12BD5" w:rsidRDefault="00397F59" w:rsidP="00E468CD">
            <w:pPr>
              <w:spacing w:after="0" w:line="240" w:lineRule="auto"/>
              <w:rPr>
                <w:rFonts w:ascii="Times New Roman" w:hAnsi="Times New Roman"/>
              </w:rPr>
            </w:pPr>
            <w:r w:rsidRPr="00E12BD5">
              <w:rPr>
                <w:rFonts w:ascii="Times New Roman" w:hAnsi="Times New Roman"/>
              </w:rPr>
              <w:t>родному языку» - «Туган телне өйрәтү буенча инновацияләр”</w:t>
            </w:r>
            <w:bookmarkEnd w:id="44"/>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21</w:t>
            </w:r>
          </w:p>
        </w:tc>
        <w:tc>
          <w:tcPr>
            <w:tcW w:w="4335" w:type="dxa"/>
          </w:tcPr>
          <w:p w:rsidR="00397F59" w:rsidRPr="00E12BD5" w:rsidRDefault="00397F59" w:rsidP="00E468CD">
            <w:pPr>
              <w:spacing w:after="0" w:line="240" w:lineRule="auto"/>
              <w:rPr>
                <w:rFonts w:ascii="Times New Roman" w:hAnsi="Times New Roman"/>
              </w:rPr>
            </w:pPr>
            <w:bookmarkStart w:id="45" w:name="_Hlk66212050"/>
            <w:r w:rsidRPr="00E12BD5">
              <w:rPr>
                <w:rFonts w:ascii="Times New Roman" w:hAnsi="Times New Roman"/>
              </w:rPr>
              <w:t>Загидуллина Лилия Фидаилевна</w:t>
            </w:r>
            <w:bookmarkEnd w:id="45"/>
          </w:p>
        </w:tc>
        <w:tc>
          <w:tcPr>
            <w:tcW w:w="2946" w:type="dxa"/>
          </w:tcPr>
          <w:p w:rsidR="00397F59" w:rsidRPr="00E12BD5" w:rsidRDefault="00397F59" w:rsidP="00E468CD">
            <w:pPr>
              <w:spacing w:after="0" w:line="240" w:lineRule="auto"/>
              <w:rPr>
                <w:rFonts w:ascii="Times New Roman" w:hAnsi="Times New Roman"/>
              </w:rPr>
            </w:pPr>
            <w:bookmarkStart w:id="46" w:name="_Hlk66212011"/>
            <w:r w:rsidRPr="00E12BD5">
              <w:rPr>
                <w:rFonts w:ascii="Times New Roman" w:hAnsi="Times New Roman"/>
              </w:rPr>
              <w:t>Автомобильнең барлыкка килү тарихы</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46"/>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22</w:t>
            </w:r>
          </w:p>
        </w:tc>
        <w:tc>
          <w:tcPr>
            <w:tcW w:w="4335" w:type="dxa"/>
          </w:tcPr>
          <w:p w:rsidR="00397F59" w:rsidRPr="00E12BD5" w:rsidRDefault="00397F59" w:rsidP="00E468CD">
            <w:pPr>
              <w:spacing w:after="0" w:line="240" w:lineRule="auto"/>
              <w:rPr>
                <w:rFonts w:ascii="Times New Roman" w:hAnsi="Times New Roman"/>
              </w:rPr>
            </w:pPr>
            <w:bookmarkStart w:id="47" w:name="_Hlk66212709"/>
            <w:r w:rsidRPr="00E12BD5">
              <w:rPr>
                <w:rFonts w:ascii="Times New Roman" w:hAnsi="Times New Roman"/>
              </w:rPr>
              <w:t>Зарипова Алсу Раисовна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Малова Лариса Степановна</w:t>
            </w:r>
            <w:bookmarkEnd w:id="47"/>
          </w:p>
        </w:tc>
        <w:tc>
          <w:tcPr>
            <w:tcW w:w="2946" w:type="dxa"/>
          </w:tcPr>
          <w:p w:rsidR="00397F59" w:rsidRPr="00E12BD5" w:rsidRDefault="00397F59" w:rsidP="00E468CD">
            <w:pPr>
              <w:spacing w:after="0" w:line="240" w:lineRule="auto"/>
              <w:rPr>
                <w:rFonts w:ascii="Times New Roman" w:hAnsi="Times New Roman"/>
              </w:rPr>
            </w:pPr>
            <w:bookmarkStart w:id="48" w:name="_Hlk66212679"/>
            <w:r w:rsidRPr="00E12BD5">
              <w:rPr>
                <w:rFonts w:ascii="Times New Roman" w:hAnsi="Times New Roman"/>
              </w:rPr>
              <w:t>Сулыклар-табигать байлыгы</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48"/>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23</w:t>
            </w:r>
          </w:p>
        </w:tc>
        <w:tc>
          <w:tcPr>
            <w:tcW w:w="4335" w:type="dxa"/>
          </w:tcPr>
          <w:p w:rsidR="00397F59" w:rsidRPr="00E12BD5" w:rsidRDefault="00397F59" w:rsidP="00E468CD">
            <w:pPr>
              <w:spacing w:after="0" w:line="240" w:lineRule="auto"/>
              <w:rPr>
                <w:rFonts w:ascii="Times New Roman" w:hAnsi="Times New Roman"/>
              </w:rPr>
            </w:pPr>
            <w:bookmarkStart w:id="49" w:name="_Hlk66213008"/>
            <w:r w:rsidRPr="00E12BD5">
              <w:rPr>
                <w:rFonts w:ascii="Times New Roman" w:hAnsi="Times New Roman"/>
              </w:rPr>
              <w:t>Захарова Татьяна Валерьевна</w:t>
            </w:r>
            <w:bookmarkEnd w:id="49"/>
          </w:p>
        </w:tc>
        <w:tc>
          <w:tcPr>
            <w:tcW w:w="2946" w:type="dxa"/>
          </w:tcPr>
          <w:p w:rsidR="00397F59" w:rsidRPr="00E12BD5" w:rsidRDefault="00397F59" w:rsidP="00E468CD">
            <w:pPr>
              <w:spacing w:after="0" w:line="240" w:lineRule="auto"/>
              <w:rPr>
                <w:rFonts w:ascii="Times New Roman" w:hAnsi="Times New Roman"/>
              </w:rPr>
            </w:pPr>
            <w:bookmarkStart w:id="50" w:name="_Hlk66212975"/>
            <w:r w:rsidRPr="00E12BD5">
              <w:rPr>
                <w:rFonts w:ascii="Times New Roman" w:hAnsi="Times New Roman"/>
              </w:rPr>
              <w:t>Йомры күмәч белән сәяхәт</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50"/>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24</w:t>
            </w:r>
          </w:p>
        </w:tc>
        <w:tc>
          <w:tcPr>
            <w:tcW w:w="4335" w:type="dxa"/>
          </w:tcPr>
          <w:p w:rsidR="00397F59" w:rsidRPr="00E12BD5" w:rsidRDefault="00397F59" w:rsidP="00E468CD">
            <w:pPr>
              <w:spacing w:after="0" w:line="240" w:lineRule="auto"/>
              <w:rPr>
                <w:rFonts w:ascii="Times New Roman" w:hAnsi="Times New Roman"/>
              </w:rPr>
            </w:pPr>
            <w:bookmarkStart w:id="51" w:name="_Hlk66213358"/>
            <w:r w:rsidRPr="00E12BD5">
              <w:rPr>
                <w:rFonts w:ascii="Times New Roman" w:hAnsi="Times New Roman"/>
              </w:rPr>
              <w:t>Зиннатова Айсылу Гаптелнуровна</w:t>
            </w:r>
            <w:bookmarkEnd w:id="51"/>
          </w:p>
        </w:tc>
        <w:tc>
          <w:tcPr>
            <w:tcW w:w="2946" w:type="dxa"/>
          </w:tcPr>
          <w:p w:rsidR="00397F59" w:rsidRPr="00E12BD5" w:rsidRDefault="00397F59" w:rsidP="00E468CD">
            <w:pPr>
              <w:spacing w:after="0" w:line="240" w:lineRule="auto"/>
              <w:rPr>
                <w:rFonts w:ascii="Times New Roman" w:hAnsi="Times New Roman"/>
              </w:rPr>
            </w:pPr>
            <w:bookmarkStart w:id="52" w:name="_Hlk66213326"/>
            <w:r w:rsidRPr="00E12BD5">
              <w:rPr>
                <w:rFonts w:ascii="Times New Roman" w:hAnsi="Times New Roman"/>
              </w:rPr>
              <w:t>Көзге табигать</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52"/>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25</w:t>
            </w:r>
          </w:p>
        </w:tc>
        <w:tc>
          <w:tcPr>
            <w:tcW w:w="4335" w:type="dxa"/>
          </w:tcPr>
          <w:p w:rsidR="00397F59" w:rsidRPr="00E12BD5" w:rsidRDefault="00397F59" w:rsidP="00E468CD">
            <w:pPr>
              <w:spacing w:after="0" w:line="240" w:lineRule="auto"/>
              <w:rPr>
                <w:rFonts w:ascii="Times New Roman" w:hAnsi="Times New Roman"/>
              </w:rPr>
            </w:pPr>
            <w:bookmarkStart w:id="53" w:name="_Hlk66213663"/>
            <w:r w:rsidRPr="00E12BD5">
              <w:rPr>
                <w:rFonts w:ascii="Times New Roman" w:hAnsi="Times New Roman"/>
              </w:rPr>
              <w:t>Ибрагимова Рузиля Рифхатовна</w:t>
            </w:r>
            <w:bookmarkEnd w:id="53"/>
          </w:p>
        </w:tc>
        <w:tc>
          <w:tcPr>
            <w:tcW w:w="2946" w:type="dxa"/>
          </w:tcPr>
          <w:p w:rsidR="00397F59" w:rsidRPr="00E12BD5" w:rsidRDefault="00397F59" w:rsidP="00E468CD">
            <w:pPr>
              <w:spacing w:after="0" w:line="240" w:lineRule="auto"/>
              <w:rPr>
                <w:rFonts w:ascii="Times New Roman" w:hAnsi="Times New Roman"/>
              </w:rPr>
            </w:pPr>
            <w:bookmarkStart w:id="54" w:name="_Hlk66213635"/>
            <w:r w:rsidRPr="00E12BD5">
              <w:rPr>
                <w:rFonts w:ascii="Times New Roman" w:hAnsi="Times New Roman"/>
              </w:rPr>
              <w:t>Итекче һөнәре</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54"/>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26</w:t>
            </w:r>
          </w:p>
        </w:tc>
        <w:tc>
          <w:tcPr>
            <w:tcW w:w="4335" w:type="dxa"/>
          </w:tcPr>
          <w:p w:rsidR="00397F59" w:rsidRPr="00E12BD5" w:rsidRDefault="00397F59" w:rsidP="00E468CD">
            <w:pPr>
              <w:spacing w:after="0" w:line="240" w:lineRule="auto"/>
              <w:rPr>
                <w:rFonts w:ascii="Times New Roman" w:hAnsi="Times New Roman"/>
              </w:rPr>
            </w:pPr>
            <w:bookmarkStart w:id="55" w:name="_Hlk66214005"/>
            <w:r w:rsidRPr="00E12BD5">
              <w:rPr>
                <w:rFonts w:ascii="Times New Roman" w:hAnsi="Times New Roman"/>
              </w:rPr>
              <w:t>Ибатуллина Фания Сагдулловна</w:t>
            </w:r>
            <w:bookmarkEnd w:id="55"/>
          </w:p>
        </w:tc>
        <w:tc>
          <w:tcPr>
            <w:tcW w:w="2946" w:type="dxa"/>
          </w:tcPr>
          <w:p w:rsidR="00397F59" w:rsidRPr="00E12BD5" w:rsidRDefault="00397F59" w:rsidP="00E468CD">
            <w:pPr>
              <w:spacing w:after="0" w:line="240" w:lineRule="auto"/>
              <w:rPr>
                <w:rFonts w:ascii="Times New Roman" w:hAnsi="Times New Roman"/>
              </w:rPr>
            </w:pPr>
            <w:bookmarkStart w:id="56" w:name="_Hlk66213979"/>
            <w:r w:rsidRPr="00E12BD5">
              <w:rPr>
                <w:rFonts w:ascii="Times New Roman" w:hAnsi="Times New Roman"/>
              </w:rPr>
              <w:t>Тирә –ягыбызда һава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56"/>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27</w:t>
            </w:r>
          </w:p>
        </w:tc>
        <w:tc>
          <w:tcPr>
            <w:tcW w:w="4335" w:type="dxa"/>
          </w:tcPr>
          <w:p w:rsidR="00397F59" w:rsidRPr="00E12BD5" w:rsidRDefault="00397F59" w:rsidP="00E468CD">
            <w:pPr>
              <w:spacing w:after="0" w:line="240" w:lineRule="auto"/>
              <w:rPr>
                <w:rFonts w:ascii="Times New Roman" w:hAnsi="Times New Roman"/>
              </w:rPr>
            </w:pPr>
            <w:bookmarkStart w:id="57" w:name="_Hlk66214491"/>
            <w:r w:rsidRPr="00E12BD5">
              <w:rPr>
                <w:rFonts w:ascii="Times New Roman" w:hAnsi="Times New Roman"/>
              </w:rPr>
              <w:t>Ибрагимова Альбина Рашитовна</w:t>
            </w:r>
            <w:bookmarkEnd w:id="57"/>
          </w:p>
        </w:tc>
        <w:tc>
          <w:tcPr>
            <w:tcW w:w="2946" w:type="dxa"/>
          </w:tcPr>
          <w:p w:rsidR="00397F59" w:rsidRPr="00E12BD5" w:rsidRDefault="00397F59" w:rsidP="00E468CD">
            <w:pPr>
              <w:spacing w:after="0" w:line="240" w:lineRule="auto"/>
              <w:rPr>
                <w:rFonts w:ascii="Times New Roman" w:hAnsi="Times New Roman"/>
              </w:rPr>
            </w:pPr>
            <w:bookmarkStart w:id="58" w:name="_Hlk66214465"/>
            <w:r w:rsidRPr="00E12BD5">
              <w:rPr>
                <w:rFonts w:ascii="Times New Roman" w:hAnsi="Times New Roman"/>
              </w:rPr>
              <w:t>Беренче чәчәкләрне саклагыз</w:t>
            </w:r>
          </w:p>
          <w:p w:rsidR="00397F59" w:rsidRPr="00E12BD5" w:rsidRDefault="00397F59" w:rsidP="00E468CD">
            <w:pPr>
              <w:spacing w:after="0" w:line="240" w:lineRule="auto"/>
              <w:rPr>
                <w:rFonts w:ascii="Times New Roman" w:hAnsi="Times New Roman"/>
              </w:rPr>
            </w:pPr>
            <w:r w:rsidRPr="00E12BD5">
              <w:rPr>
                <w:rFonts w:ascii="Times New Roman" w:hAnsi="Times New Roman"/>
              </w:rPr>
              <w:t>Сценарий</w:t>
            </w:r>
            <w:bookmarkEnd w:id="58"/>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28</w:t>
            </w:r>
          </w:p>
        </w:tc>
        <w:tc>
          <w:tcPr>
            <w:tcW w:w="4335" w:type="dxa"/>
          </w:tcPr>
          <w:p w:rsidR="00397F59" w:rsidRPr="00E12BD5" w:rsidRDefault="00397F59" w:rsidP="00E468CD">
            <w:pPr>
              <w:spacing w:after="0" w:line="240" w:lineRule="auto"/>
              <w:rPr>
                <w:rFonts w:ascii="Times New Roman" w:hAnsi="Times New Roman"/>
                <w:highlight w:val="red"/>
              </w:rPr>
            </w:pPr>
            <w:bookmarkStart w:id="59" w:name="_Hlk66214985"/>
            <w:r w:rsidRPr="00E12BD5">
              <w:rPr>
                <w:rFonts w:ascii="Times New Roman" w:hAnsi="Times New Roman"/>
              </w:rPr>
              <w:t>Искандарова Венера Вагизовна</w:t>
            </w:r>
            <w:bookmarkEnd w:id="59"/>
          </w:p>
        </w:tc>
        <w:tc>
          <w:tcPr>
            <w:tcW w:w="2946" w:type="dxa"/>
          </w:tcPr>
          <w:p w:rsidR="00397F59" w:rsidRPr="00E12BD5" w:rsidRDefault="00397F59" w:rsidP="00E468CD">
            <w:pPr>
              <w:spacing w:after="0" w:line="240" w:lineRule="auto"/>
              <w:rPr>
                <w:rFonts w:ascii="Times New Roman" w:hAnsi="Times New Roman"/>
              </w:rPr>
            </w:pPr>
            <w:bookmarkStart w:id="60" w:name="_Hlk66214953"/>
            <w:r w:rsidRPr="00E12BD5">
              <w:rPr>
                <w:rFonts w:ascii="Times New Roman" w:hAnsi="Times New Roman"/>
              </w:rPr>
              <w:t>Лесная прогулка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bookmarkEnd w:id="60"/>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29</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Исмагилова Раушания Нургаяновна Габделхакова Венера Салаватовна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Галимуллина Ландыш Маликовна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Багауетдинова Лилия  Расилевна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Татарстан буенча сәяхәт</w:t>
            </w:r>
          </w:p>
          <w:p w:rsidR="00397F59" w:rsidRPr="00E12BD5" w:rsidRDefault="00397F59" w:rsidP="00E468CD">
            <w:pPr>
              <w:spacing w:after="0" w:line="240" w:lineRule="auto"/>
              <w:rPr>
                <w:rFonts w:ascii="Times New Roman" w:hAnsi="Times New Roman"/>
              </w:rPr>
            </w:pPr>
            <w:r w:rsidRPr="00E12BD5">
              <w:rPr>
                <w:rFonts w:ascii="Times New Roman" w:hAnsi="Times New Roman"/>
              </w:rPr>
              <w:t>Лэпбук</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30</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Камалиева Гульнур Махмутовна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Көзге урман</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31</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Мухамадиева Эндже Рафисовна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Калимуллина Гөлназ Маратовна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Милләтемнең киләчәге-сәламәт бала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Клубный час</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32</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Нагимова Гаухария Бариевна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Туган авылым  буйлап сәяхәт</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33</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Нигматуллина Раушания Фаиловна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“Сертотмас үрдәк” әкиятендәге үрдәкне эзләү</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Квест-уен</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34</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Нигметзянова Лилия Гаптелахатовна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Табигать белән  туган  телдә сойләшәбезме?!</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35</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Нигъматзянова Гулия Рафаилевна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Дуслар белән күңелле</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36</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 xml:space="preserve">Низамиева Кадрия Фандазовна </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Бөҗәкләр илендә</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37</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Рамазанова Гульназ Хусаеновна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Моя Родина – Татарстан</w:t>
            </w:r>
          </w:p>
          <w:p w:rsidR="00397F59" w:rsidRPr="00E12BD5" w:rsidRDefault="00397F59" w:rsidP="00E468CD">
            <w:pPr>
              <w:spacing w:after="0" w:line="240" w:lineRule="auto"/>
              <w:rPr>
                <w:rFonts w:ascii="Times New Roman" w:hAnsi="Times New Roman"/>
              </w:rPr>
            </w:pPr>
            <w:r w:rsidRPr="00E12BD5">
              <w:rPr>
                <w:rFonts w:ascii="Times New Roman" w:hAnsi="Times New Roman"/>
              </w:rPr>
              <w:t>Лэпбук</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38</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Рахимуллина Гульнара Хамизулловна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Книжка - малышка  «Зима» в обучении детей родному языку</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39</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Саляхова Лейсан Камилевна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Посуда тетушки Федоры в математическом царстве</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40</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Самигуллина Эльмира Тимергаяновна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Волшебная сумочка – Тылсымлы букча»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Дидактическая игра</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41</w:t>
            </w:r>
          </w:p>
          <w:p w:rsidR="00397F59" w:rsidRPr="00E12BD5" w:rsidRDefault="00397F59" w:rsidP="00E468CD">
            <w:pPr>
              <w:spacing w:after="0" w:line="240" w:lineRule="auto"/>
              <w:rPr>
                <w:rFonts w:ascii="Times New Roman" w:hAnsi="Times New Roman"/>
              </w:rPr>
            </w:pP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Сайфуллина Ландыш Равилевна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 xml:space="preserve">Сафина Миляуша Мухаметсалиховна </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Волшебная полянка</w:t>
            </w:r>
          </w:p>
          <w:p w:rsidR="00397F59" w:rsidRPr="00E12BD5" w:rsidRDefault="00397F59" w:rsidP="00E468CD">
            <w:pPr>
              <w:spacing w:after="0" w:line="240" w:lineRule="auto"/>
              <w:rPr>
                <w:rFonts w:ascii="Times New Roman" w:hAnsi="Times New Roman"/>
              </w:rPr>
            </w:pPr>
            <w:r w:rsidRPr="00E12BD5">
              <w:rPr>
                <w:rFonts w:ascii="Times New Roman" w:hAnsi="Times New Roman"/>
              </w:rPr>
              <w:t>Многофункциональная развивающая игра</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42</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Сахипова Лиана Винарисовна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Татарский национальный костюм</w:t>
            </w:r>
          </w:p>
          <w:p w:rsidR="00397F59" w:rsidRPr="00E12BD5" w:rsidRDefault="00397F59" w:rsidP="00E468CD">
            <w:pPr>
              <w:spacing w:after="0" w:line="240" w:lineRule="auto"/>
              <w:rPr>
                <w:rFonts w:ascii="Times New Roman" w:hAnsi="Times New Roman"/>
              </w:rPr>
            </w:pPr>
            <w:r w:rsidRPr="00E12BD5">
              <w:rPr>
                <w:rFonts w:ascii="Times New Roman" w:hAnsi="Times New Roman"/>
              </w:rPr>
              <w:t>Настольная дидактическая игра-пазлы</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43</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Файзуллина Гульназ Фаритовна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Хисматуллина Лиана Рустемовна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Мин һәм әйләнә-тирә</w:t>
            </w:r>
          </w:p>
          <w:p w:rsidR="00397F59" w:rsidRPr="00E12BD5" w:rsidRDefault="00397F59" w:rsidP="00E468CD">
            <w:pPr>
              <w:spacing w:after="0" w:line="240" w:lineRule="auto"/>
              <w:rPr>
                <w:rFonts w:ascii="Times New Roman" w:hAnsi="Times New Roman"/>
              </w:rPr>
            </w:pPr>
            <w:r w:rsidRPr="00E12BD5">
              <w:rPr>
                <w:rFonts w:ascii="Times New Roman" w:hAnsi="Times New Roman"/>
              </w:rPr>
              <w:t>Лэпбук</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44</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Хамидуллина Илсияр Рашидовна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Минем уенчыкларым</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Книга Методическое пособие</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45</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Хамматова Раушания Равхатовна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Развивающая игра</w:t>
            </w:r>
          </w:p>
          <w:p w:rsidR="00397F59" w:rsidRPr="00E12BD5" w:rsidRDefault="00397F59" w:rsidP="00E468CD">
            <w:pPr>
              <w:spacing w:after="0" w:line="240" w:lineRule="auto"/>
              <w:rPr>
                <w:rFonts w:ascii="Times New Roman" w:hAnsi="Times New Roman"/>
              </w:rPr>
            </w:pPr>
            <w:r w:rsidRPr="00E12BD5">
              <w:rPr>
                <w:rFonts w:ascii="Times New Roman" w:hAnsi="Times New Roman"/>
              </w:rPr>
              <w:t>Семьеведик</w:t>
            </w:r>
          </w:p>
          <w:p w:rsidR="00397F59" w:rsidRPr="00E12BD5" w:rsidRDefault="00397F59" w:rsidP="00E468CD">
            <w:pPr>
              <w:spacing w:after="0" w:line="240" w:lineRule="auto"/>
              <w:rPr>
                <w:rFonts w:ascii="Times New Roman" w:hAnsi="Times New Roman"/>
              </w:rPr>
            </w:pPr>
            <w:r w:rsidRPr="00E12BD5">
              <w:rPr>
                <w:rFonts w:ascii="Times New Roman" w:hAnsi="Times New Roman"/>
              </w:rPr>
              <w:t>твистер игра</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46</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Хурамшина Гульназ Галиевна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Тылсымлы чәчәк иленә сәяхәт</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47</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Шагидова Нурсия Габдулловна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Дару үләннәре- алтын бөртекләре</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48</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Шайдуллина Лейсан Рафкатовна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Хуснутдинова Резеда Аюповна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Хайваннар илендә</w:t>
            </w:r>
          </w:p>
          <w:p w:rsidR="00397F59" w:rsidRPr="00E12BD5" w:rsidRDefault="00397F59" w:rsidP="00E468CD">
            <w:pPr>
              <w:spacing w:after="0" w:line="240" w:lineRule="auto"/>
              <w:rPr>
                <w:rFonts w:ascii="Times New Roman" w:hAnsi="Times New Roman"/>
              </w:rPr>
            </w:pPr>
            <w:r w:rsidRPr="00E12BD5">
              <w:rPr>
                <w:rFonts w:ascii="Times New Roman" w:hAnsi="Times New Roman"/>
              </w:rPr>
              <w:t>Дидактическая игра</w:t>
            </w:r>
          </w:p>
        </w:tc>
        <w:tc>
          <w:tcPr>
            <w:tcW w:w="1536"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79"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49</w:t>
            </w:r>
          </w:p>
        </w:tc>
        <w:tc>
          <w:tcPr>
            <w:tcW w:w="4335"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Шафигуллина Ильсояр Хазиевна</w:t>
            </w:r>
          </w:p>
          <w:p w:rsidR="00397F59" w:rsidRPr="00E12BD5" w:rsidRDefault="00397F59" w:rsidP="00E468CD">
            <w:pPr>
              <w:spacing w:after="0" w:line="240" w:lineRule="auto"/>
              <w:rPr>
                <w:rFonts w:ascii="Times New Roman" w:hAnsi="Times New Roman"/>
              </w:rPr>
            </w:pPr>
            <w:r w:rsidRPr="00E12BD5">
              <w:rPr>
                <w:rFonts w:ascii="Times New Roman" w:hAnsi="Times New Roman"/>
              </w:rPr>
              <w:t>Хабибрахманова Эльмира Рауфовна</w:t>
            </w:r>
          </w:p>
        </w:tc>
        <w:tc>
          <w:tcPr>
            <w:tcW w:w="2946" w:type="dxa"/>
          </w:tcPr>
          <w:p w:rsidR="00397F59" w:rsidRPr="00E12BD5" w:rsidRDefault="00397F59" w:rsidP="00E468CD">
            <w:pPr>
              <w:spacing w:after="0" w:line="240" w:lineRule="auto"/>
              <w:rPr>
                <w:rFonts w:ascii="Times New Roman" w:hAnsi="Times New Roman"/>
              </w:rPr>
            </w:pPr>
            <w:r w:rsidRPr="00E12BD5">
              <w:rPr>
                <w:rFonts w:ascii="Times New Roman" w:hAnsi="Times New Roman"/>
              </w:rPr>
              <w:t>Белемнәребезне тикшерик</w:t>
            </w:r>
          </w:p>
          <w:p w:rsidR="00397F59" w:rsidRPr="00E12BD5" w:rsidRDefault="00397F59" w:rsidP="00E468CD">
            <w:pPr>
              <w:spacing w:after="0" w:line="240" w:lineRule="auto"/>
              <w:rPr>
                <w:rFonts w:ascii="Times New Roman" w:hAnsi="Times New Roman"/>
              </w:rPr>
            </w:pPr>
            <w:r w:rsidRPr="00E12BD5">
              <w:rPr>
                <w:rFonts w:ascii="Times New Roman" w:hAnsi="Times New Roman"/>
              </w:rPr>
              <w:t>Конспект ОД</w:t>
            </w:r>
          </w:p>
        </w:tc>
        <w:tc>
          <w:tcPr>
            <w:tcW w:w="1536" w:type="dxa"/>
          </w:tcPr>
          <w:p w:rsidR="00397F59" w:rsidRPr="00E12BD5" w:rsidRDefault="00397F59" w:rsidP="00E468CD">
            <w:pPr>
              <w:spacing w:after="0" w:line="240" w:lineRule="auto"/>
              <w:rPr>
                <w:rFonts w:ascii="Times New Roman" w:hAnsi="Times New Roman"/>
              </w:rPr>
            </w:pPr>
          </w:p>
        </w:tc>
      </w:tr>
    </w:tbl>
    <w:p w:rsidR="00397F59" w:rsidRPr="00E12BD5" w:rsidRDefault="00397F59" w:rsidP="00E468CD">
      <w:pPr>
        <w:spacing w:after="0" w:line="240" w:lineRule="auto"/>
        <w:rPr>
          <w:rFonts w:ascii="Times New Roman" w:hAnsi="Times New Roman"/>
          <w:b/>
          <w:sz w:val="24"/>
          <w:szCs w:val="24"/>
        </w:rPr>
      </w:pPr>
    </w:p>
    <w:p w:rsidR="00397F59" w:rsidRPr="00E12BD5" w:rsidRDefault="00397F59" w:rsidP="00E468CD">
      <w:pPr>
        <w:spacing w:after="0" w:line="240" w:lineRule="auto"/>
        <w:rPr>
          <w:rFonts w:ascii="Times New Roman" w:hAnsi="Times New Roman"/>
          <w:b/>
          <w:sz w:val="24"/>
          <w:szCs w:val="24"/>
        </w:rPr>
      </w:pPr>
      <w:r w:rsidRPr="00E12BD5">
        <w:rPr>
          <w:rFonts w:ascii="Times New Roman" w:hAnsi="Times New Roman"/>
          <w:b/>
          <w:sz w:val="24"/>
          <w:szCs w:val="24"/>
        </w:rPr>
        <w:t xml:space="preserve">3. Инновационная работа по ОО «Художественно-эстетическое развитие» (конспект ОД, методические разработки, дидактические игры, педагогические находки по музыкальной </w:t>
      </w:r>
      <w:r w:rsidRPr="00E12BD5">
        <w:rPr>
          <w:rFonts w:ascii="Times New Roman" w:hAnsi="Times New Roman"/>
          <w:b/>
          <w:spacing w:val="-1"/>
          <w:sz w:val="24"/>
          <w:szCs w:val="24"/>
        </w:rPr>
        <w:t>деятельности, по изобразительной деятельности).</w:t>
      </w:r>
    </w:p>
    <w:tbl>
      <w:tblPr>
        <w:tblpPr w:leftFromText="180" w:rightFromText="180" w:vertAnchor="text" w:horzAnchor="margin" w:tblpY="563"/>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
        <w:gridCol w:w="4335"/>
        <w:gridCol w:w="3002"/>
        <w:gridCol w:w="1503"/>
      </w:tblGrid>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п/п</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ФИО</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Название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Абулаезева Айсылу Фяритовна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«Тылсымлы җәүһәрләр”</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Васильева Ильгамия Тагировна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“Тула басу” йоласы күренеше</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Галиева  Алия  Рафаэловна</w:t>
            </w:r>
          </w:p>
          <w:p w:rsidR="00397F59" w:rsidRPr="00E12BD5" w:rsidRDefault="00397F59" w:rsidP="00E468CD">
            <w:pPr>
              <w:spacing w:after="0" w:line="240" w:lineRule="auto"/>
              <w:rPr>
                <w:rFonts w:ascii="Times New Roman" w:hAnsi="Times New Roman"/>
                <w:sz w:val="24"/>
                <w:szCs w:val="24"/>
              </w:rPr>
            </w:pP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“Алсу чәчәк эзе буйлап”</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Галиева Гузель Наилевна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Гилязова Эльмира Рамазановна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«Беләзекнең ак бизәге»</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Галимуллин Илшат Рашитович</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 “Тылсымлы хәзинә”</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 xml:space="preserve">(Конспект ОД методика квест)                                            </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Загидуллина Индира Радиковна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Путешествие в волшебную страну</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7</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Закиева Гульнур Ильязовна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“Татар милли киеме – түбәтәй”</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Конспект ОД</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“Татар халык бизәге – ләлә чәчәге”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8</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Нигматуллина Зульфия Магсумовна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“Кукмара шәһәре рәссамының иҗаты белән танышу”</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9</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Нургалиева Гульнар Бариевна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Татар халык бизәкләрен кулланып яулык бизәү.</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10</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Сафина Мадина Шаукатовна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Теремкәй бездә кунакта</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11</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Хисамиева Гульназ Рафисовна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«Каз өмэсе».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12</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Хабибуллина Сания Раифовна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Юные художники помогают весне.</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13</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Хамзина Резеда Юнусовна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“Балаларны татар халкының гореф – гадәтләре, йолалары, бәйрәмнәре урнәгендә тәрбияләү”</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14</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Шайдуллина Розалия Нугалиевна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“Җырны җый”</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Дидактик уен</w:t>
            </w: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15</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Ямалова Зимфира Ильдаровна</w:t>
            </w:r>
          </w:p>
          <w:p w:rsidR="00397F59" w:rsidRPr="00E12BD5" w:rsidRDefault="00397F59" w:rsidP="00E468CD">
            <w:pPr>
              <w:spacing w:after="0" w:line="240" w:lineRule="auto"/>
              <w:rPr>
                <w:rFonts w:ascii="Times New Roman" w:hAnsi="Times New Roman"/>
                <w:sz w:val="24"/>
                <w:szCs w:val="24"/>
              </w:rPr>
            </w:pP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Мнемотаблицы</w:t>
            </w:r>
          </w:p>
          <w:p w:rsidR="00397F59" w:rsidRPr="00E12BD5" w:rsidRDefault="00397F59" w:rsidP="00E468CD">
            <w:pPr>
              <w:spacing w:after="0" w:line="240" w:lineRule="auto"/>
              <w:rPr>
                <w:rFonts w:ascii="Times New Roman" w:hAnsi="Times New Roman"/>
                <w:sz w:val="24"/>
                <w:szCs w:val="24"/>
              </w:rPr>
            </w:pPr>
          </w:p>
        </w:tc>
        <w:tc>
          <w:tcPr>
            <w:tcW w:w="1503"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73"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16</w:t>
            </w:r>
          </w:p>
        </w:tc>
        <w:tc>
          <w:tcPr>
            <w:tcW w:w="433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Юсупова Наиля Накибовна</w:t>
            </w:r>
          </w:p>
        </w:tc>
        <w:tc>
          <w:tcPr>
            <w:tcW w:w="3002"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 страну волшебных инструментов</w:t>
            </w:r>
          </w:p>
        </w:tc>
        <w:tc>
          <w:tcPr>
            <w:tcW w:w="1503" w:type="dxa"/>
          </w:tcPr>
          <w:p w:rsidR="00397F59" w:rsidRPr="00E12BD5" w:rsidRDefault="00397F59" w:rsidP="00E468CD">
            <w:pPr>
              <w:spacing w:after="0" w:line="240" w:lineRule="auto"/>
              <w:rPr>
                <w:rFonts w:ascii="Times New Roman" w:hAnsi="Times New Roman"/>
                <w:sz w:val="24"/>
                <w:szCs w:val="24"/>
              </w:rPr>
            </w:pPr>
          </w:p>
        </w:tc>
      </w:tr>
    </w:tbl>
    <w:p w:rsidR="00397F59" w:rsidRPr="00E12BD5" w:rsidRDefault="00397F59" w:rsidP="00E468CD">
      <w:pPr>
        <w:widowControl w:val="0"/>
        <w:shd w:val="clear" w:color="auto" w:fill="FFFFFF"/>
        <w:tabs>
          <w:tab w:val="left" w:pos="869"/>
        </w:tabs>
        <w:autoSpaceDE w:val="0"/>
        <w:autoSpaceDN w:val="0"/>
        <w:adjustRightInd w:val="0"/>
        <w:spacing w:after="0" w:line="240" w:lineRule="auto"/>
        <w:jc w:val="both"/>
        <w:rPr>
          <w:rFonts w:ascii="Times New Roman" w:hAnsi="Times New Roman"/>
          <w:b/>
          <w:sz w:val="24"/>
          <w:szCs w:val="24"/>
        </w:rPr>
      </w:pPr>
    </w:p>
    <w:p w:rsidR="00397F59" w:rsidRPr="00E12BD5" w:rsidRDefault="00397F59" w:rsidP="00E468CD">
      <w:pPr>
        <w:widowControl w:val="0"/>
        <w:shd w:val="clear" w:color="auto" w:fill="FFFFFF"/>
        <w:tabs>
          <w:tab w:val="left" w:pos="869"/>
        </w:tabs>
        <w:autoSpaceDE w:val="0"/>
        <w:autoSpaceDN w:val="0"/>
        <w:adjustRightInd w:val="0"/>
        <w:spacing w:after="0" w:line="240" w:lineRule="auto"/>
        <w:ind w:firstLine="540"/>
        <w:jc w:val="both"/>
        <w:rPr>
          <w:rFonts w:ascii="Times New Roman" w:hAnsi="Times New Roman"/>
          <w:b/>
          <w:sz w:val="24"/>
          <w:szCs w:val="24"/>
        </w:rPr>
      </w:pPr>
    </w:p>
    <w:p w:rsidR="00397F59" w:rsidRPr="00E12BD5" w:rsidRDefault="00397F59" w:rsidP="00E468CD">
      <w:pPr>
        <w:widowControl w:val="0"/>
        <w:shd w:val="clear" w:color="auto" w:fill="FFFFFF"/>
        <w:tabs>
          <w:tab w:val="left" w:pos="869"/>
        </w:tabs>
        <w:autoSpaceDE w:val="0"/>
        <w:autoSpaceDN w:val="0"/>
        <w:adjustRightInd w:val="0"/>
        <w:spacing w:after="0" w:line="240" w:lineRule="auto"/>
        <w:ind w:firstLine="540"/>
        <w:jc w:val="center"/>
        <w:rPr>
          <w:rFonts w:ascii="Times New Roman" w:hAnsi="Times New Roman"/>
          <w:b/>
          <w:sz w:val="24"/>
          <w:szCs w:val="24"/>
        </w:rPr>
      </w:pPr>
      <w:r w:rsidRPr="00E12BD5">
        <w:rPr>
          <w:rFonts w:ascii="Times New Roman" w:hAnsi="Times New Roman"/>
          <w:b/>
          <w:sz w:val="24"/>
          <w:szCs w:val="24"/>
        </w:rPr>
        <w:t xml:space="preserve">4. Инновационная работа по ОО «Физическое развитие» (конспект ОД, методические разработки, дидактические игры, педагогические находки по физической культуре, по </w:t>
      </w:r>
      <w:r w:rsidRPr="00E12BD5">
        <w:rPr>
          <w:rFonts w:ascii="Times New Roman" w:hAnsi="Times New Roman"/>
          <w:b/>
          <w:spacing w:val="-1"/>
          <w:sz w:val="24"/>
          <w:szCs w:val="24"/>
        </w:rPr>
        <w:t>формированию начальных представлений о здоровом образе жизни).</w:t>
      </w:r>
    </w:p>
    <w:p w:rsidR="00397F59" w:rsidRPr="00E12BD5" w:rsidRDefault="00397F59" w:rsidP="00E468CD">
      <w:pPr>
        <w:spacing w:after="0" w:line="240" w:lineRule="auto"/>
        <w:rPr>
          <w:rFonts w:ascii="Times New Roman" w:hAnsi="Times New Roman"/>
        </w:rPr>
      </w:pPr>
    </w:p>
    <w:tbl>
      <w:tblPr>
        <w:tblpPr w:leftFromText="180" w:rightFromText="180" w:vertAnchor="text" w:horzAnchor="margin" w:tblpY="-289"/>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1"/>
        <w:gridCol w:w="4135"/>
        <w:gridCol w:w="2925"/>
        <w:gridCol w:w="1472"/>
      </w:tblGrid>
      <w:tr w:rsidR="00397F59" w:rsidRPr="00E12BD5" w:rsidTr="001B2E9D">
        <w:tc>
          <w:tcPr>
            <w:tcW w:w="571"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п/п</w:t>
            </w:r>
          </w:p>
        </w:tc>
        <w:tc>
          <w:tcPr>
            <w:tcW w:w="41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ФИО</w:t>
            </w:r>
          </w:p>
        </w:tc>
        <w:tc>
          <w:tcPr>
            <w:tcW w:w="292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Название</w:t>
            </w:r>
          </w:p>
        </w:tc>
        <w:tc>
          <w:tcPr>
            <w:tcW w:w="1472"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1</w:t>
            </w:r>
          </w:p>
        </w:tc>
        <w:tc>
          <w:tcPr>
            <w:tcW w:w="41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Бурханова Гузелия Габделахатовна</w:t>
            </w:r>
          </w:p>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Фатыхова Гул</w:t>
            </w:r>
            <w:r w:rsidRPr="008A47FD">
              <w:rPr>
                <w:rFonts w:ascii="Times New Roman" w:hAnsi="Times New Roman"/>
                <w:sz w:val="24"/>
                <w:szCs w:val="24"/>
              </w:rPr>
              <w:t>ьнара Нурзадовна</w:t>
            </w:r>
          </w:p>
        </w:tc>
        <w:tc>
          <w:tcPr>
            <w:tcW w:w="2925" w:type="dxa"/>
          </w:tcPr>
          <w:p w:rsidR="00397F59" w:rsidRPr="008A47FD" w:rsidRDefault="00397F59" w:rsidP="00E468CD">
            <w:pPr>
              <w:pStyle w:val="NoSpacing"/>
              <w:rPr>
                <w:rFonts w:ascii="Times New Roman" w:hAnsi="Times New Roman"/>
                <w:sz w:val="24"/>
                <w:szCs w:val="24"/>
                <w:lang w:eastAsia="ru-RU"/>
              </w:rPr>
            </w:pPr>
            <w:r w:rsidRPr="008A47FD">
              <w:rPr>
                <w:rFonts w:ascii="Times New Roman" w:hAnsi="Times New Roman"/>
                <w:sz w:val="24"/>
                <w:szCs w:val="24"/>
                <w:lang w:eastAsia="ru-RU"/>
              </w:rPr>
              <w:t>«Тукайныӊ әкият геройлары карга боткасында кунакта»</w:t>
            </w:r>
          </w:p>
          <w:p w:rsidR="00397F59" w:rsidRPr="008A47FD" w:rsidRDefault="00397F59" w:rsidP="00E468CD">
            <w:pPr>
              <w:pStyle w:val="NoSpacing"/>
              <w:rPr>
                <w:rFonts w:ascii="Times New Roman" w:hAnsi="Times New Roman"/>
                <w:sz w:val="24"/>
                <w:szCs w:val="24"/>
                <w:lang w:val="tt-RU" w:eastAsia="ru-RU"/>
              </w:rPr>
            </w:pPr>
            <w:r w:rsidRPr="008A47FD">
              <w:rPr>
                <w:rFonts w:ascii="Times New Roman" w:hAnsi="Times New Roman"/>
                <w:sz w:val="24"/>
                <w:szCs w:val="24"/>
                <w:lang w:eastAsia="ru-RU"/>
              </w:rPr>
              <w:t>(К</w:t>
            </w:r>
            <w:r w:rsidRPr="008A47FD">
              <w:rPr>
                <w:rFonts w:ascii="Times New Roman" w:hAnsi="Times New Roman"/>
                <w:sz w:val="24"/>
                <w:szCs w:val="24"/>
                <w:lang w:val="tt-RU" w:eastAsia="ru-RU"/>
              </w:rPr>
              <w:t>үңелле эстафета уеннары)</w:t>
            </w:r>
          </w:p>
          <w:p w:rsidR="00397F59" w:rsidRPr="008A47FD" w:rsidRDefault="00397F59" w:rsidP="00E468CD">
            <w:pPr>
              <w:pStyle w:val="NoSpacing"/>
              <w:rPr>
                <w:rFonts w:ascii="Times New Roman" w:hAnsi="Times New Roman"/>
                <w:sz w:val="24"/>
                <w:szCs w:val="24"/>
              </w:rPr>
            </w:pPr>
          </w:p>
        </w:tc>
        <w:tc>
          <w:tcPr>
            <w:tcW w:w="1472"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2</w:t>
            </w:r>
          </w:p>
        </w:tc>
        <w:tc>
          <w:tcPr>
            <w:tcW w:w="41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Гайнутдинова Эльвира Рамазановна</w:t>
            </w:r>
          </w:p>
        </w:tc>
        <w:tc>
          <w:tcPr>
            <w:tcW w:w="292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«Путешествие за кладом здоровья» Конспект ОД</w:t>
            </w:r>
          </w:p>
        </w:tc>
        <w:tc>
          <w:tcPr>
            <w:tcW w:w="1472"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rPr>
          <w:trHeight w:val="1748"/>
        </w:trPr>
        <w:tc>
          <w:tcPr>
            <w:tcW w:w="571"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3</w:t>
            </w:r>
          </w:p>
        </w:tc>
        <w:tc>
          <w:tcPr>
            <w:tcW w:w="41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color w:val="000000"/>
                <w:sz w:val="24"/>
                <w:szCs w:val="24"/>
              </w:rPr>
              <w:t>Ирбулдина Индира Кисановна</w:t>
            </w:r>
          </w:p>
        </w:tc>
        <w:tc>
          <w:tcPr>
            <w:tcW w:w="2925" w:type="dxa"/>
          </w:tcPr>
          <w:p w:rsidR="00397F59" w:rsidRPr="008A47FD" w:rsidRDefault="00397F59" w:rsidP="00E468CD">
            <w:pPr>
              <w:pStyle w:val="NoSpacing"/>
              <w:rPr>
                <w:rStyle w:val="Emphasis"/>
                <w:rFonts w:ascii="Times New Roman" w:hAnsi="Times New Roman"/>
                <w:bCs/>
                <w:i w:val="0"/>
                <w:sz w:val="24"/>
                <w:szCs w:val="24"/>
              </w:rPr>
            </w:pPr>
            <w:r w:rsidRPr="008A47FD">
              <w:rPr>
                <w:rFonts w:ascii="Times New Roman" w:hAnsi="Times New Roman"/>
                <w:bCs/>
                <w:sz w:val="24"/>
                <w:szCs w:val="24"/>
              </w:rPr>
              <w:t>Сценарий спортивно – музыкального  праздника  для всех возрастов  «</w:t>
            </w:r>
            <w:r w:rsidRPr="008A47FD">
              <w:rPr>
                <w:rFonts w:ascii="Times New Roman" w:hAnsi="Times New Roman"/>
                <w:sz w:val="24"/>
                <w:szCs w:val="24"/>
              </w:rPr>
              <w:t>Веселый праздник – Сабантуй</w:t>
            </w:r>
            <w:r w:rsidRPr="008A47FD">
              <w:rPr>
                <w:rFonts w:ascii="Times New Roman" w:hAnsi="Times New Roman"/>
                <w:bCs/>
                <w:sz w:val="24"/>
                <w:szCs w:val="24"/>
              </w:rPr>
              <w:t>».</w:t>
            </w:r>
          </w:p>
          <w:p w:rsidR="00397F59" w:rsidRPr="008A47FD" w:rsidRDefault="00397F59" w:rsidP="00E468CD">
            <w:pPr>
              <w:pStyle w:val="NoSpacing"/>
              <w:rPr>
                <w:rFonts w:ascii="Times New Roman" w:hAnsi="Times New Roman"/>
                <w:sz w:val="24"/>
                <w:szCs w:val="24"/>
              </w:rPr>
            </w:pPr>
          </w:p>
        </w:tc>
        <w:tc>
          <w:tcPr>
            <w:tcW w:w="1472"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4</w:t>
            </w:r>
          </w:p>
        </w:tc>
        <w:tc>
          <w:tcPr>
            <w:tcW w:w="4135" w:type="dxa"/>
          </w:tcPr>
          <w:p w:rsidR="00397F59" w:rsidRPr="008A47FD" w:rsidRDefault="00397F59" w:rsidP="00E468CD">
            <w:pPr>
              <w:pStyle w:val="NoSpacing"/>
              <w:rPr>
                <w:rFonts w:ascii="Times New Roman" w:hAnsi="Times New Roman"/>
                <w:color w:val="000000"/>
                <w:sz w:val="24"/>
                <w:szCs w:val="24"/>
              </w:rPr>
            </w:pPr>
            <w:r w:rsidRPr="008A47FD">
              <w:rPr>
                <w:rFonts w:ascii="Times New Roman" w:hAnsi="Times New Roman"/>
                <w:color w:val="000000"/>
                <w:sz w:val="24"/>
                <w:szCs w:val="24"/>
              </w:rPr>
              <w:t>Насибуллина Савия Фаргатовна</w:t>
            </w:r>
          </w:p>
          <w:p w:rsidR="00397F59" w:rsidRPr="008A47FD" w:rsidRDefault="00397F59" w:rsidP="00E468CD">
            <w:pPr>
              <w:pStyle w:val="NoSpacing"/>
              <w:rPr>
                <w:rFonts w:ascii="Times New Roman" w:hAnsi="Times New Roman"/>
                <w:color w:val="000000"/>
                <w:sz w:val="24"/>
                <w:szCs w:val="24"/>
              </w:rPr>
            </w:pPr>
          </w:p>
        </w:tc>
        <w:tc>
          <w:tcPr>
            <w:tcW w:w="2925" w:type="dxa"/>
          </w:tcPr>
          <w:p w:rsidR="00397F59" w:rsidRPr="008A47FD" w:rsidRDefault="00397F59" w:rsidP="00E468CD">
            <w:pPr>
              <w:pStyle w:val="NoSpacing"/>
              <w:rPr>
                <w:rFonts w:ascii="Times New Roman" w:hAnsi="Times New Roman"/>
                <w:bCs/>
                <w:sz w:val="24"/>
                <w:szCs w:val="24"/>
                <w:lang w:val="tt-RU"/>
              </w:rPr>
            </w:pPr>
            <w:r w:rsidRPr="008A47FD">
              <w:rPr>
                <w:rFonts w:ascii="Times New Roman" w:hAnsi="Times New Roman"/>
                <w:bCs/>
                <w:sz w:val="24"/>
                <w:szCs w:val="24"/>
                <w:lang w:val="tt-RU"/>
              </w:rPr>
              <w:t>“Адашкан куян” Конспект Од</w:t>
            </w:r>
          </w:p>
        </w:tc>
        <w:tc>
          <w:tcPr>
            <w:tcW w:w="1472"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5</w:t>
            </w:r>
          </w:p>
        </w:tc>
        <w:tc>
          <w:tcPr>
            <w:tcW w:w="4135" w:type="dxa"/>
          </w:tcPr>
          <w:p w:rsidR="00397F59" w:rsidRPr="008A47FD" w:rsidRDefault="00397F59" w:rsidP="00E468CD">
            <w:pPr>
              <w:pStyle w:val="NoSpacing"/>
              <w:rPr>
                <w:rFonts w:ascii="Times New Roman" w:hAnsi="Times New Roman"/>
                <w:color w:val="000000"/>
                <w:sz w:val="24"/>
                <w:szCs w:val="24"/>
              </w:rPr>
            </w:pPr>
            <w:r w:rsidRPr="008A47FD">
              <w:rPr>
                <w:rFonts w:ascii="Times New Roman" w:hAnsi="Times New Roman"/>
                <w:sz w:val="24"/>
                <w:szCs w:val="24"/>
                <w:lang w:val="tt-RU"/>
              </w:rPr>
              <w:t>Фёдорова Светлана Александровна</w:t>
            </w:r>
          </w:p>
        </w:tc>
        <w:tc>
          <w:tcPr>
            <w:tcW w:w="2925" w:type="dxa"/>
          </w:tcPr>
          <w:p w:rsidR="00397F59" w:rsidRPr="008A47FD" w:rsidRDefault="00397F59" w:rsidP="00E468CD">
            <w:pPr>
              <w:pStyle w:val="NoSpacing"/>
              <w:rPr>
                <w:rFonts w:ascii="Times New Roman" w:hAnsi="Times New Roman"/>
                <w:color w:val="000000"/>
                <w:spacing w:val="1"/>
                <w:sz w:val="24"/>
                <w:szCs w:val="24"/>
              </w:rPr>
            </w:pPr>
            <w:r w:rsidRPr="008A47FD">
              <w:rPr>
                <w:rFonts w:ascii="Times New Roman" w:hAnsi="Times New Roman"/>
                <w:color w:val="000000"/>
                <w:spacing w:val="1"/>
                <w:sz w:val="24"/>
                <w:szCs w:val="24"/>
              </w:rPr>
              <w:t>«</w:t>
            </w:r>
            <w:r w:rsidRPr="008A47FD">
              <w:rPr>
                <w:rFonts w:ascii="Times New Roman" w:hAnsi="Times New Roman"/>
                <w:bCs/>
                <w:iCs/>
                <w:sz w:val="24"/>
                <w:szCs w:val="24"/>
                <w:lang w:val="tt-RU"/>
              </w:rPr>
              <w:t>Путешествие в космос</w:t>
            </w:r>
            <w:r w:rsidRPr="008A47FD">
              <w:rPr>
                <w:rFonts w:ascii="Times New Roman" w:hAnsi="Times New Roman"/>
                <w:color w:val="000000"/>
                <w:spacing w:val="1"/>
                <w:sz w:val="24"/>
                <w:szCs w:val="24"/>
              </w:rPr>
              <w:t>»</w:t>
            </w:r>
            <w:r w:rsidRPr="008A47FD">
              <w:rPr>
                <w:rFonts w:ascii="Times New Roman" w:hAnsi="Times New Roman"/>
                <w:sz w:val="24"/>
                <w:szCs w:val="24"/>
                <w:lang w:val="tt-RU"/>
              </w:rPr>
              <w:t xml:space="preserve"> Инновационная работа по ОО “Физическое развитие”</w:t>
            </w:r>
          </w:p>
          <w:p w:rsidR="00397F59" w:rsidRPr="008A47FD" w:rsidRDefault="00397F59" w:rsidP="00E468CD">
            <w:pPr>
              <w:pStyle w:val="NoSpacing"/>
              <w:rPr>
                <w:rFonts w:ascii="Times New Roman" w:hAnsi="Times New Roman"/>
                <w:bCs/>
                <w:sz w:val="24"/>
                <w:szCs w:val="24"/>
                <w:lang w:val="tt-RU"/>
              </w:rPr>
            </w:pPr>
          </w:p>
        </w:tc>
        <w:tc>
          <w:tcPr>
            <w:tcW w:w="1472"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6</w:t>
            </w:r>
          </w:p>
        </w:tc>
        <w:tc>
          <w:tcPr>
            <w:tcW w:w="41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Хусаинова Лилия Миннегалиевна</w:t>
            </w:r>
          </w:p>
        </w:tc>
        <w:tc>
          <w:tcPr>
            <w:tcW w:w="2925" w:type="dxa"/>
          </w:tcPr>
          <w:p w:rsidR="00397F59" w:rsidRPr="008A47FD" w:rsidRDefault="00397F59" w:rsidP="00E468CD">
            <w:pPr>
              <w:pStyle w:val="NoSpacing"/>
              <w:rPr>
                <w:rFonts w:ascii="Times New Roman" w:hAnsi="Times New Roman"/>
                <w:color w:val="000000"/>
                <w:spacing w:val="1"/>
                <w:sz w:val="24"/>
                <w:szCs w:val="24"/>
                <w:lang w:val="tt-RU"/>
              </w:rPr>
            </w:pPr>
            <w:r w:rsidRPr="008A47FD">
              <w:rPr>
                <w:rFonts w:ascii="Times New Roman" w:hAnsi="Times New Roman"/>
                <w:sz w:val="24"/>
                <w:szCs w:val="24"/>
              </w:rPr>
              <w:t>“Төрле төстәге боҗралар”</w:t>
            </w:r>
          </w:p>
        </w:tc>
        <w:tc>
          <w:tcPr>
            <w:tcW w:w="1472"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1"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7</w:t>
            </w:r>
          </w:p>
        </w:tc>
        <w:tc>
          <w:tcPr>
            <w:tcW w:w="41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Шарипова Гульнара Фирдаусовна</w:t>
            </w:r>
          </w:p>
        </w:tc>
        <w:tc>
          <w:tcPr>
            <w:tcW w:w="292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«Кукмарам туган ягым»</w:t>
            </w:r>
          </w:p>
        </w:tc>
        <w:tc>
          <w:tcPr>
            <w:tcW w:w="1472" w:type="dxa"/>
          </w:tcPr>
          <w:p w:rsidR="00397F59" w:rsidRPr="008A47FD" w:rsidRDefault="00397F59" w:rsidP="00E468CD">
            <w:pPr>
              <w:pStyle w:val="NoSpacing"/>
              <w:rPr>
                <w:rFonts w:ascii="Times New Roman" w:hAnsi="Times New Roman"/>
                <w:sz w:val="24"/>
                <w:szCs w:val="24"/>
                <w:lang w:val="tt-RU"/>
              </w:rPr>
            </w:pPr>
          </w:p>
        </w:tc>
      </w:tr>
    </w:tbl>
    <w:p w:rsidR="00397F59" w:rsidRDefault="00397F59" w:rsidP="00E468CD">
      <w:pPr>
        <w:spacing w:after="0" w:line="240" w:lineRule="auto"/>
        <w:rPr>
          <w:rFonts w:ascii="Times New Roman" w:hAnsi="Times New Roman"/>
        </w:rPr>
      </w:pPr>
    </w:p>
    <w:p w:rsidR="00397F59" w:rsidRDefault="00397F59" w:rsidP="00E468CD">
      <w:pPr>
        <w:spacing w:after="0" w:line="240" w:lineRule="auto"/>
        <w:rPr>
          <w:rFonts w:ascii="Times New Roman" w:hAnsi="Times New Roman"/>
        </w:rPr>
      </w:pPr>
    </w:p>
    <w:p w:rsidR="00397F59" w:rsidRPr="00E12BD5" w:rsidRDefault="00397F59" w:rsidP="00AE4425">
      <w:pPr>
        <w:pStyle w:val="NoSpacing"/>
        <w:rPr>
          <w:rFonts w:ascii="Times New Roman" w:hAnsi="Times New Roman"/>
          <w:b/>
          <w:sz w:val="24"/>
          <w:szCs w:val="24"/>
        </w:rPr>
      </w:pPr>
      <w:r w:rsidRPr="00E12BD5">
        <w:rPr>
          <w:rFonts w:ascii="Times New Roman" w:hAnsi="Times New Roman"/>
          <w:b/>
          <w:sz w:val="24"/>
          <w:szCs w:val="24"/>
        </w:rPr>
        <w:t>5. Инновационная работа по ОО «Социально-коммуникативное развитие» (конспект ОД, методические разработки, дидактические игры, педагогические находки по формированию основ безопасности).</w:t>
      </w:r>
    </w:p>
    <w:tbl>
      <w:tblPr>
        <w:tblpPr w:leftFromText="180" w:rightFromText="180" w:vertAnchor="text" w:horzAnchor="margin" w:tblpY="563"/>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
        <w:gridCol w:w="4335"/>
        <w:gridCol w:w="3002"/>
        <w:gridCol w:w="1503"/>
      </w:tblGrid>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п/п</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ФИО</w:t>
            </w: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Название</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1</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xml:space="preserve">Асанова Ирина Вячеславовна </w:t>
            </w: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 Лэпбук по изучению удмуртского языка</w:t>
            </w:r>
            <w:r w:rsidRPr="008A47FD">
              <w:rPr>
                <w:rFonts w:ascii="Times New Roman" w:hAnsi="Times New Roman"/>
                <w:sz w:val="24"/>
                <w:szCs w:val="24"/>
                <w:lang w:val="tt-RU"/>
              </w:rPr>
              <w:t xml:space="preserve"> ”</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2</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Галимова Эльмира Гаптельшакуровна</w:t>
            </w: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Мульт – студия “Art – сәләт”</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3</w:t>
            </w:r>
          </w:p>
        </w:tc>
        <w:tc>
          <w:tcPr>
            <w:tcW w:w="43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Галяутдинова Эльвира Геннадьевна</w:t>
            </w:r>
          </w:p>
          <w:p w:rsidR="00397F59" w:rsidRPr="008A47FD" w:rsidRDefault="00397F59" w:rsidP="00E468CD">
            <w:pPr>
              <w:pStyle w:val="NoSpacing"/>
              <w:rPr>
                <w:rFonts w:ascii="Times New Roman" w:hAnsi="Times New Roman"/>
                <w:sz w:val="24"/>
                <w:szCs w:val="24"/>
              </w:rPr>
            </w:pP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 xml:space="preserve">Лингвотренжер </w:t>
            </w:r>
            <w:r w:rsidRPr="008A47FD">
              <w:rPr>
                <w:rFonts w:ascii="Times New Roman" w:hAnsi="Times New Roman"/>
                <w:sz w:val="24"/>
                <w:szCs w:val="24"/>
              </w:rPr>
              <w:t>«</w:t>
            </w:r>
            <w:r w:rsidRPr="008A47FD">
              <w:rPr>
                <w:rFonts w:ascii="Times New Roman" w:hAnsi="Times New Roman"/>
                <w:sz w:val="24"/>
                <w:szCs w:val="24"/>
                <w:lang w:val="tt-RU"/>
              </w:rPr>
              <w:t>Игротека</w:t>
            </w:r>
            <w:r w:rsidRPr="008A47FD">
              <w:rPr>
                <w:rFonts w:ascii="Times New Roman" w:hAnsi="Times New Roman"/>
                <w:sz w:val="24"/>
                <w:szCs w:val="24"/>
              </w:rPr>
              <w:t>»</w:t>
            </w:r>
          </w:p>
          <w:p w:rsidR="00397F59" w:rsidRPr="008A47FD" w:rsidRDefault="00397F59" w:rsidP="00E468CD">
            <w:pPr>
              <w:pStyle w:val="NoSpacing"/>
              <w:rPr>
                <w:rFonts w:ascii="Times New Roman" w:hAnsi="Times New Roman"/>
                <w:sz w:val="24"/>
                <w:szCs w:val="24"/>
                <w:lang w:val="tt-RU"/>
              </w:rPr>
            </w:pP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4</w:t>
            </w:r>
          </w:p>
        </w:tc>
        <w:tc>
          <w:tcPr>
            <w:tcW w:w="43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Закирова Чулпан Габделбаровна</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Хабибуллина Лилия Юрьевна</w:t>
            </w:r>
          </w:p>
          <w:p w:rsidR="00397F59" w:rsidRPr="008A47FD" w:rsidRDefault="00397F59" w:rsidP="00E468CD">
            <w:pPr>
              <w:pStyle w:val="NoSpacing"/>
              <w:rPr>
                <w:rFonts w:ascii="Times New Roman" w:hAnsi="Times New Roman"/>
                <w:sz w:val="24"/>
                <w:szCs w:val="24"/>
                <w:lang w:val="tt-RU"/>
              </w:rPr>
            </w:pP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eastAsia="ru-RU"/>
              </w:rPr>
              <w:t>Клубный час “Бабаемның күңел ядкәр</w:t>
            </w:r>
            <w:r w:rsidRPr="008A47FD">
              <w:rPr>
                <w:rFonts w:ascii="Times New Roman" w:hAnsi="Times New Roman"/>
                <w:sz w:val="24"/>
                <w:szCs w:val="24"/>
                <w:lang w:eastAsia="ru-RU"/>
              </w:rPr>
              <w:t>ь</w:t>
            </w:r>
            <w:r w:rsidRPr="008A47FD">
              <w:rPr>
                <w:rFonts w:ascii="Times New Roman" w:hAnsi="Times New Roman"/>
                <w:sz w:val="24"/>
                <w:szCs w:val="24"/>
                <w:lang w:val="tt-RU" w:eastAsia="ru-RU"/>
              </w:rPr>
              <w:t>ләре”</w:t>
            </w: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5</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Ибрагимова Ляйля Нургалиевна</w:t>
            </w: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Юлда йөрсәң, бул өлгер,</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Юл кагыйдәсен нык бел!</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(әкият тамаша)</w:t>
            </w:r>
          </w:p>
          <w:p w:rsidR="00397F59" w:rsidRPr="008A47FD" w:rsidRDefault="00397F59" w:rsidP="00E468CD">
            <w:pPr>
              <w:pStyle w:val="NoSpacing"/>
              <w:rPr>
                <w:rFonts w:ascii="Times New Roman" w:hAnsi="Times New Roman"/>
                <w:sz w:val="24"/>
                <w:szCs w:val="24"/>
                <w:lang w:val="tt-RU"/>
              </w:rPr>
            </w:pP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6</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Лутфуллина З.А</w:t>
            </w: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Полимер балчыкның үзлекләре белән таныштыру буенча мастер класс</w:t>
            </w: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7</w:t>
            </w:r>
          </w:p>
        </w:tc>
        <w:tc>
          <w:tcPr>
            <w:tcW w:w="43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Самигуллина Альбина Радиковна</w:t>
            </w: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Многофункциональная дидактическая игра «Кольца Луллий»</w:t>
            </w: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8</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Файзрахманова Залина Александровна</w:t>
            </w: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Развивающая игра «Пора домой»</w:t>
            </w:r>
          </w:p>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УЕН “Өйгә ашыгыгыз”</w:t>
            </w: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9</w:t>
            </w:r>
          </w:p>
        </w:tc>
        <w:tc>
          <w:tcPr>
            <w:tcW w:w="4335" w:type="dxa"/>
          </w:tcPr>
          <w:p w:rsidR="00397F59" w:rsidRPr="008A47FD" w:rsidRDefault="00397F59" w:rsidP="00E468CD">
            <w:pPr>
              <w:pStyle w:val="NoSpacing"/>
              <w:rPr>
                <w:rFonts w:ascii="Times New Roman" w:hAnsi="Times New Roman"/>
                <w:bCs/>
                <w:color w:val="000000"/>
                <w:sz w:val="24"/>
                <w:szCs w:val="24"/>
              </w:rPr>
            </w:pPr>
            <w:r w:rsidRPr="008A47FD">
              <w:rPr>
                <w:rFonts w:ascii="Times New Roman" w:hAnsi="Times New Roman"/>
                <w:bCs/>
                <w:color w:val="000000"/>
                <w:sz w:val="24"/>
                <w:szCs w:val="24"/>
              </w:rPr>
              <w:t>Халиуллина Альфия Фаритовна</w:t>
            </w:r>
          </w:p>
          <w:p w:rsidR="00397F59" w:rsidRPr="008A47FD" w:rsidRDefault="00397F59" w:rsidP="00E468CD">
            <w:pPr>
              <w:pStyle w:val="NoSpacing"/>
              <w:rPr>
                <w:rFonts w:ascii="Times New Roman" w:hAnsi="Times New Roman"/>
                <w:sz w:val="24"/>
                <w:szCs w:val="24"/>
              </w:rPr>
            </w:pPr>
          </w:p>
        </w:tc>
        <w:tc>
          <w:tcPr>
            <w:tcW w:w="3002" w:type="dxa"/>
          </w:tcPr>
          <w:p w:rsidR="00397F59" w:rsidRPr="008A47FD" w:rsidRDefault="00397F59" w:rsidP="00E468CD">
            <w:pPr>
              <w:pStyle w:val="NoSpacing"/>
              <w:rPr>
                <w:rFonts w:ascii="Times New Roman" w:hAnsi="Times New Roman"/>
                <w:bCs/>
                <w:color w:val="000000"/>
                <w:sz w:val="24"/>
                <w:szCs w:val="24"/>
                <w:bdr w:val="none" w:sz="0" w:space="0" w:color="auto" w:frame="1"/>
                <w:lang w:val="tt-RU"/>
              </w:rPr>
            </w:pPr>
            <w:r w:rsidRPr="008A47FD">
              <w:rPr>
                <w:rFonts w:ascii="Times New Roman" w:hAnsi="Times New Roman"/>
                <w:color w:val="371D10"/>
                <w:sz w:val="24"/>
                <w:szCs w:val="24"/>
                <w:shd w:val="clear" w:color="auto" w:fill="FFFFFF"/>
                <w:lang w:val="tt-RU"/>
              </w:rPr>
              <w:t>“</w:t>
            </w:r>
            <w:r w:rsidRPr="008A47FD">
              <w:rPr>
                <w:rFonts w:ascii="Times New Roman" w:hAnsi="Times New Roman"/>
                <w:color w:val="371D10"/>
                <w:sz w:val="24"/>
                <w:szCs w:val="24"/>
                <w:shd w:val="clear" w:color="auto" w:fill="FFFFFF"/>
              </w:rPr>
              <w:t>Профессии</w:t>
            </w:r>
            <w:r w:rsidRPr="008A47FD">
              <w:rPr>
                <w:rFonts w:ascii="Times New Roman" w:hAnsi="Times New Roman"/>
                <w:color w:val="371D10"/>
                <w:sz w:val="24"/>
                <w:szCs w:val="24"/>
                <w:shd w:val="clear" w:color="auto" w:fill="FFFFFF"/>
                <w:lang w:val="tt-RU"/>
              </w:rPr>
              <w:t>”</w:t>
            </w:r>
            <w:r w:rsidRPr="008A47FD">
              <w:rPr>
                <w:rFonts w:ascii="Times New Roman" w:hAnsi="Times New Roman"/>
                <w:color w:val="371D10"/>
                <w:sz w:val="24"/>
                <w:szCs w:val="24"/>
                <w:shd w:val="clear" w:color="auto" w:fill="FFFFFF"/>
              </w:rPr>
              <w:t xml:space="preserve"> </w:t>
            </w:r>
            <w:r w:rsidRPr="008A47FD">
              <w:rPr>
                <w:rFonts w:ascii="Times New Roman" w:hAnsi="Times New Roman"/>
                <w:color w:val="371D10"/>
                <w:sz w:val="24"/>
                <w:szCs w:val="24"/>
                <w:shd w:val="clear" w:color="auto" w:fill="FFFFFF"/>
                <w:lang w:val="tt-RU"/>
              </w:rPr>
              <w:t>-“Һөнәрләр”</w:t>
            </w:r>
          </w:p>
          <w:p w:rsidR="00397F59" w:rsidRPr="008A47FD" w:rsidRDefault="00397F59" w:rsidP="00E468CD">
            <w:pPr>
              <w:pStyle w:val="NoSpacing"/>
              <w:rPr>
                <w:rFonts w:ascii="Times New Roman" w:hAnsi="Times New Roman"/>
                <w:sz w:val="24"/>
                <w:szCs w:val="24"/>
              </w:rPr>
            </w:pP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10</w:t>
            </w:r>
          </w:p>
        </w:tc>
        <w:tc>
          <w:tcPr>
            <w:tcW w:w="4335" w:type="dxa"/>
          </w:tcPr>
          <w:p w:rsidR="00397F59" w:rsidRPr="008A47FD" w:rsidRDefault="00397F59" w:rsidP="00E468CD">
            <w:pPr>
              <w:pStyle w:val="NoSpacing"/>
              <w:rPr>
                <w:rFonts w:ascii="Times New Roman" w:hAnsi="Times New Roman"/>
                <w:bCs/>
                <w:color w:val="000000"/>
                <w:sz w:val="24"/>
                <w:szCs w:val="24"/>
              </w:rPr>
            </w:pPr>
            <w:r w:rsidRPr="008A47FD">
              <w:rPr>
                <w:rFonts w:ascii="Times New Roman" w:hAnsi="Times New Roman"/>
                <w:bCs/>
                <w:color w:val="000000"/>
                <w:sz w:val="24"/>
                <w:szCs w:val="24"/>
              </w:rPr>
              <w:t>Шайхутдинова Зухра Ильгизовна</w:t>
            </w:r>
          </w:p>
        </w:tc>
        <w:tc>
          <w:tcPr>
            <w:tcW w:w="3002" w:type="dxa"/>
          </w:tcPr>
          <w:p w:rsidR="00397F59" w:rsidRPr="008A47FD" w:rsidRDefault="00397F59" w:rsidP="00E468CD">
            <w:pPr>
              <w:pStyle w:val="NoSpacing"/>
              <w:rPr>
                <w:rFonts w:ascii="Times New Roman" w:hAnsi="Times New Roman"/>
                <w:color w:val="371D10"/>
                <w:sz w:val="24"/>
                <w:szCs w:val="24"/>
                <w:shd w:val="clear" w:color="auto" w:fill="FFFFFF"/>
                <w:lang w:val="tt-RU"/>
              </w:rPr>
            </w:pPr>
            <w:r w:rsidRPr="008A47FD">
              <w:rPr>
                <w:rFonts w:ascii="Times New Roman" w:hAnsi="Times New Roman"/>
                <w:color w:val="371D10"/>
                <w:sz w:val="24"/>
                <w:szCs w:val="24"/>
                <w:shd w:val="clear" w:color="auto" w:fill="FFFFFF"/>
                <w:lang w:val="tt-RU"/>
              </w:rPr>
              <w:t>“Мин һәм куркынычсыз юл”</w:t>
            </w:r>
          </w:p>
          <w:p w:rsidR="00397F59" w:rsidRPr="008A47FD" w:rsidRDefault="00397F59" w:rsidP="00E468CD">
            <w:pPr>
              <w:pStyle w:val="NoSpacing"/>
              <w:rPr>
                <w:rFonts w:ascii="Times New Roman" w:hAnsi="Times New Roman"/>
                <w:color w:val="371D10"/>
                <w:sz w:val="24"/>
                <w:szCs w:val="24"/>
                <w:shd w:val="clear" w:color="auto" w:fill="FFFFFF"/>
                <w:lang w:val="tt-RU"/>
              </w:rPr>
            </w:pPr>
            <w:r w:rsidRPr="008A47FD">
              <w:rPr>
                <w:rFonts w:ascii="Times New Roman" w:hAnsi="Times New Roman"/>
                <w:color w:val="371D10"/>
                <w:sz w:val="24"/>
                <w:szCs w:val="24"/>
                <w:shd w:val="clear" w:color="auto" w:fill="FFFFFF"/>
                <w:lang w:val="tt-RU"/>
              </w:rPr>
              <w:t xml:space="preserve"> Конспект ОД</w:t>
            </w:r>
          </w:p>
        </w:tc>
        <w:tc>
          <w:tcPr>
            <w:tcW w:w="1503" w:type="dxa"/>
          </w:tcPr>
          <w:p w:rsidR="00397F59" w:rsidRPr="008A47FD" w:rsidRDefault="00397F59" w:rsidP="00E468CD">
            <w:pPr>
              <w:pStyle w:val="NoSpacing"/>
              <w:rPr>
                <w:rFonts w:ascii="Times New Roman" w:hAnsi="Times New Roman"/>
                <w:sz w:val="24"/>
                <w:szCs w:val="24"/>
                <w:lang w:val="tt-RU"/>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11</w:t>
            </w:r>
          </w:p>
        </w:tc>
        <w:tc>
          <w:tcPr>
            <w:tcW w:w="4335" w:type="dxa"/>
          </w:tcPr>
          <w:p w:rsidR="00397F59" w:rsidRPr="008A47FD" w:rsidRDefault="00397F59" w:rsidP="00E468CD">
            <w:pPr>
              <w:pStyle w:val="NoSpacing"/>
              <w:rPr>
                <w:rFonts w:ascii="Times New Roman" w:hAnsi="Times New Roman"/>
                <w:bCs/>
                <w:color w:val="000000"/>
                <w:sz w:val="24"/>
                <w:szCs w:val="24"/>
              </w:rPr>
            </w:pPr>
            <w:r w:rsidRPr="008A47FD">
              <w:rPr>
                <w:rFonts w:ascii="Times New Roman" w:hAnsi="Times New Roman"/>
                <w:sz w:val="24"/>
                <w:szCs w:val="24"/>
              </w:rPr>
              <w:t>Шарафутдинова Гульчачак Маратовна</w:t>
            </w:r>
          </w:p>
        </w:tc>
        <w:tc>
          <w:tcPr>
            <w:tcW w:w="3002" w:type="dxa"/>
          </w:tcPr>
          <w:p w:rsidR="00397F59" w:rsidRPr="00E12BD5" w:rsidRDefault="00397F59" w:rsidP="00E468CD">
            <w:pPr>
              <w:widowControl w:val="0"/>
              <w:suppressAutoHyphens/>
              <w:spacing w:after="0" w:line="240" w:lineRule="auto"/>
              <w:jc w:val="center"/>
              <w:rPr>
                <w:rFonts w:ascii="Times New Roman" w:eastAsia="SimSun" w:hAnsi="Times New Roman"/>
                <w:bCs/>
                <w:kern w:val="2"/>
                <w:sz w:val="24"/>
                <w:szCs w:val="24"/>
                <w:lang w:val="tt-RU" w:eastAsia="hi-IN" w:bidi="hi-IN"/>
              </w:rPr>
            </w:pPr>
            <w:r w:rsidRPr="00E12BD5">
              <w:rPr>
                <w:rFonts w:ascii="Times New Roman" w:eastAsia="SimSun" w:hAnsi="Times New Roman"/>
                <w:bCs/>
                <w:kern w:val="2"/>
                <w:sz w:val="24"/>
                <w:szCs w:val="24"/>
                <w:lang w:val="tt-RU" w:eastAsia="hi-IN" w:bidi="hi-IN"/>
              </w:rPr>
              <w:t>“Юл кагыйдэлэрен белик!”</w:t>
            </w:r>
          </w:p>
          <w:p w:rsidR="00397F59" w:rsidRPr="008A47FD" w:rsidRDefault="00397F59" w:rsidP="00E468CD">
            <w:pPr>
              <w:pStyle w:val="NoSpacing"/>
              <w:rPr>
                <w:rFonts w:ascii="Times New Roman" w:hAnsi="Times New Roman"/>
                <w:sz w:val="24"/>
                <w:szCs w:val="24"/>
              </w:rPr>
            </w:pPr>
          </w:p>
          <w:p w:rsidR="00397F59" w:rsidRPr="008A47FD" w:rsidRDefault="00397F59" w:rsidP="00E468CD">
            <w:pPr>
              <w:pStyle w:val="NoSpacing"/>
              <w:rPr>
                <w:rFonts w:ascii="Times New Roman" w:hAnsi="Times New Roman"/>
                <w:color w:val="371D10"/>
                <w:sz w:val="24"/>
                <w:szCs w:val="24"/>
                <w:shd w:val="clear" w:color="auto" w:fill="FFFFFF"/>
                <w:lang w:val="tt-RU"/>
              </w:rPr>
            </w:pPr>
            <w:r w:rsidRPr="008A47FD">
              <w:rPr>
                <w:rFonts w:ascii="Times New Roman" w:hAnsi="Times New Roman"/>
                <w:sz w:val="24"/>
                <w:szCs w:val="24"/>
              </w:rPr>
              <w:t>Конспект ОД</w:t>
            </w:r>
          </w:p>
        </w:tc>
        <w:tc>
          <w:tcPr>
            <w:tcW w:w="1503" w:type="dxa"/>
          </w:tcPr>
          <w:p w:rsidR="00397F59" w:rsidRPr="008A47FD" w:rsidRDefault="00397F59" w:rsidP="00E468CD">
            <w:pPr>
              <w:pStyle w:val="NoSpacing"/>
              <w:rPr>
                <w:rFonts w:ascii="Times New Roman" w:hAnsi="Times New Roman"/>
                <w:sz w:val="24"/>
                <w:szCs w:val="24"/>
                <w:lang w:val="tt-RU"/>
              </w:rPr>
            </w:pPr>
          </w:p>
        </w:tc>
      </w:tr>
    </w:tbl>
    <w:p w:rsidR="00397F59" w:rsidRPr="00E12BD5" w:rsidRDefault="00397F59" w:rsidP="00E468CD">
      <w:pPr>
        <w:pStyle w:val="NoSpacing"/>
        <w:rPr>
          <w:rFonts w:ascii="Times New Roman" w:hAnsi="Times New Roman"/>
          <w:sz w:val="24"/>
          <w:szCs w:val="24"/>
          <w:lang w:val="tt-RU"/>
        </w:rPr>
      </w:pPr>
    </w:p>
    <w:p w:rsidR="00397F59" w:rsidRPr="00E12BD5" w:rsidRDefault="00397F59" w:rsidP="00E468CD">
      <w:pPr>
        <w:spacing w:after="0" w:line="240" w:lineRule="auto"/>
        <w:rPr>
          <w:rFonts w:ascii="Times New Roman" w:hAnsi="Times New Roman"/>
        </w:rPr>
      </w:pPr>
    </w:p>
    <w:p w:rsidR="00397F59" w:rsidRPr="00E12BD5" w:rsidRDefault="00397F59" w:rsidP="00E468CD">
      <w:pPr>
        <w:pStyle w:val="NoSpacing"/>
        <w:rPr>
          <w:rFonts w:ascii="Times New Roman" w:hAnsi="Times New Roman"/>
          <w:b/>
          <w:sz w:val="24"/>
          <w:szCs w:val="24"/>
        </w:rPr>
      </w:pPr>
    </w:p>
    <w:p w:rsidR="00397F59" w:rsidRPr="00E12BD5" w:rsidRDefault="00397F59" w:rsidP="00E468CD">
      <w:pPr>
        <w:pStyle w:val="NoSpacing"/>
        <w:jc w:val="center"/>
        <w:rPr>
          <w:rFonts w:ascii="Times New Roman" w:hAnsi="Times New Roman"/>
          <w:b/>
          <w:sz w:val="24"/>
          <w:szCs w:val="24"/>
        </w:rPr>
      </w:pPr>
      <w:r w:rsidRPr="00E12BD5">
        <w:rPr>
          <w:rFonts w:ascii="Times New Roman" w:hAnsi="Times New Roman"/>
          <w:b/>
          <w:sz w:val="24"/>
          <w:szCs w:val="24"/>
        </w:rPr>
        <w:t>6. Инновационные работы с родителями по изучению родного языка.</w:t>
      </w:r>
    </w:p>
    <w:p w:rsidR="00397F59" w:rsidRPr="00E12BD5" w:rsidRDefault="00397F59" w:rsidP="00E468CD">
      <w:pPr>
        <w:pStyle w:val="NoSpacing"/>
        <w:rPr>
          <w:rFonts w:ascii="Times New Roman" w:hAnsi="Times New Roman"/>
          <w:sz w:val="24"/>
          <w:szCs w:val="24"/>
        </w:rPr>
      </w:pP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3"/>
        <w:gridCol w:w="4335"/>
        <w:gridCol w:w="3002"/>
        <w:gridCol w:w="1503"/>
      </w:tblGrid>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п/п</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ФИО</w:t>
            </w: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Название</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1</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Габдулхакова Фарида Ильдусовна, Закирова Раузия Мударрисовна</w:t>
            </w: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“Татар теленә өйрәтү мәсьәләсендә балалар бакчасының тәрбияләнүчеләрнең  әти-әниләр  белән үзара хезмәттәшлегенең төрле юллары</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2</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Давлятшина Миляуша Харисовна</w:t>
            </w:r>
          </w:p>
          <w:p w:rsidR="00397F59" w:rsidRPr="008A47FD" w:rsidRDefault="00397F59" w:rsidP="00E468CD">
            <w:pPr>
              <w:pStyle w:val="NoSpacing"/>
              <w:rPr>
                <w:rFonts w:ascii="Times New Roman" w:hAnsi="Times New Roman"/>
                <w:sz w:val="24"/>
                <w:szCs w:val="24"/>
                <w:lang w:val="tt-RU"/>
              </w:rPr>
            </w:pPr>
          </w:p>
        </w:tc>
        <w:tc>
          <w:tcPr>
            <w:tcW w:w="3002"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Дидактическая игра с цветом «Гнёзда»</w:t>
            </w:r>
          </w:p>
          <w:p w:rsidR="00397F59" w:rsidRPr="008A47FD" w:rsidRDefault="00397F59" w:rsidP="00E468CD">
            <w:pPr>
              <w:pStyle w:val="NoSpacing"/>
              <w:rPr>
                <w:rFonts w:ascii="Times New Roman" w:hAnsi="Times New Roman"/>
                <w:sz w:val="24"/>
                <w:szCs w:val="24"/>
              </w:rPr>
            </w:pP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3</w:t>
            </w:r>
          </w:p>
        </w:tc>
        <w:tc>
          <w:tcPr>
            <w:tcW w:w="43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 xml:space="preserve"> Зиятдинова Рисаля Масхутовна</w:t>
            </w:r>
          </w:p>
          <w:p w:rsidR="00397F59" w:rsidRPr="008A47FD" w:rsidRDefault="00397F59" w:rsidP="00E468CD">
            <w:pPr>
              <w:pStyle w:val="NoSpacing"/>
              <w:rPr>
                <w:rFonts w:ascii="Times New Roman" w:hAnsi="Times New Roman"/>
                <w:sz w:val="24"/>
                <w:szCs w:val="24"/>
              </w:rPr>
            </w:pP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“Милли хәзинәләр китабы”</w:t>
            </w:r>
          </w:p>
          <w:p w:rsidR="00397F59" w:rsidRPr="008A47FD" w:rsidRDefault="00397F59" w:rsidP="00E468CD">
            <w:pPr>
              <w:pStyle w:val="NoSpacing"/>
              <w:rPr>
                <w:rFonts w:ascii="Times New Roman" w:hAnsi="Times New Roman"/>
                <w:sz w:val="24"/>
                <w:szCs w:val="24"/>
              </w:rPr>
            </w:pP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4</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xml:space="preserve">Ибраева Гелюся Халимовна </w:t>
            </w:r>
          </w:p>
          <w:p w:rsidR="00397F59" w:rsidRPr="008A47FD" w:rsidRDefault="00397F59" w:rsidP="00E468CD">
            <w:pPr>
              <w:pStyle w:val="NoSpacing"/>
              <w:rPr>
                <w:rFonts w:ascii="Times New Roman" w:hAnsi="Times New Roman"/>
                <w:sz w:val="24"/>
                <w:szCs w:val="24"/>
              </w:rPr>
            </w:pP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“Дөньяда иң-иң матур тел</w:t>
            </w:r>
          </w:p>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lang w:val="tt-RU"/>
              </w:rPr>
              <w:t>Ул- минем туган телем!”</w:t>
            </w:r>
          </w:p>
          <w:p w:rsidR="00397F59" w:rsidRPr="008A47FD" w:rsidRDefault="00397F59" w:rsidP="00E468CD">
            <w:pPr>
              <w:pStyle w:val="NoSpacing"/>
              <w:rPr>
                <w:rFonts w:ascii="Times New Roman" w:hAnsi="Times New Roman"/>
                <w:sz w:val="24"/>
                <w:szCs w:val="24"/>
              </w:rPr>
            </w:pP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5</w:t>
            </w:r>
          </w:p>
        </w:tc>
        <w:tc>
          <w:tcPr>
            <w:tcW w:w="433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Харитонова Лилия Султановна</w:t>
            </w: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Тренинг на тему”</w:t>
            </w:r>
            <w:r w:rsidRPr="008A47FD">
              <w:rPr>
                <w:rFonts w:ascii="Times New Roman" w:hAnsi="Times New Roman"/>
                <w:sz w:val="24"/>
                <w:szCs w:val="24"/>
              </w:rPr>
              <w:t xml:space="preserve"> Путешествие в страну детства</w:t>
            </w:r>
          </w:p>
        </w:tc>
        <w:tc>
          <w:tcPr>
            <w:tcW w:w="1503" w:type="dxa"/>
          </w:tcPr>
          <w:p w:rsidR="00397F59" w:rsidRPr="008A47FD" w:rsidRDefault="00397F59" w:rsidP="00E468CD">
            <w:pPr>
              <w:pStyle w:val="NoSpacing"/>
              <w:rPr>
                <w:rFonts w:ascii="Times New Roman" w:hAnsi="Times New Roman"/>
                <w:sz w:val="24"/>
                <w:szCs w:val="24"/>
              </w:rPr>
            </w:pPr>
          </w:p>
        </w:tc>
      </w:tr>
      <w:tr w:rsidR="00397F59" w:rsidRPr="00E12BD5" w:rsidTr="001B2E9D">
        <w:tc>
          <w:tcPr>
            <w:tcW w:w="573"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6</w:t>
            </w:r>
          </w:p>
        </w:tc>
        <w:tc>
          <w:tcPr>
            <w:tcW w:w="4335"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Хасанзянова Гульназ Наилевна</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Гилязова Гульфия Наилевна</w:t>
            </w:r>
          </w:p>
          <w:p w:rsidR="00397F59" w:rsidRPr="008A47FD" w:rsidRDefault="00397F59" w:rsidP="00E468CD">
            <w:pPr>
              <w:pStyle w:val="NoSpacing"/>
              <w:rPr>
                <w:rFonts w:ascii="Times New Roman" w:hAnsi="Times New Roman"/>
                <w:sz w:val="24"/>
                <w:szCs w:val="24"/>
              </w:rPr>
            </w:pPr>
          </w:p>
        </w:tc>
        <w:tc>
          <w:tcPr>
            <w:tcW w:w="3002"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Лэпбук “Уйнап ачыла күңел”</w:t>
            </w:r>
          </w:p>
        </w:tc>
        <w:tc>
          <w:tcPr>
            <w:tcW w:w="1503" w:type="dxa"/>
          </w:tcPr>
          <w:p w:rsidR="00397F59" w:rsidRPr="008A47FD" w:rsidRDefault="00397F59" w:rsidP="00E468CD">
            <w:pPr>
              <w:pStyle w:val="NoSpacing"/>
              <w:rPr>
                <w:rFonts w:ascii="Times New Roman" w:hAnsi="Times New Roman"/>
                <w:sz w:val="24"/>
                <w:szCs w:val="24"/>
              </w:rPr>
            </w:pPr>
          </w:p>
        </w:tc>
      </w:tr>
    </w:tbl>
    <w:p w:rsidR="00397F59" w:rsidRPr="00E12BD5" w:rsidRDefault="00397F59" w:rsidP="00E468CD">
      <w:pPr>
        <w:pStyle w:val="NoSpacing"/>
        <w:jc w:val="center"/>
        <w:rPr>
          <w:rFonts w:ascii="Times New Roman" w:hAnsi="Times New Roman"/>
          <w:b/>
          <w:spacing w:val="-1"/>
          <w:sz w:val="24"/>
          <w:szCs w:val="24"/>
        </w:rPr>
      </w:pPr>
      <w:r w:rsidRPr="00E12BD5">
        <w:rPr>
          <w:rFonts w:ascii="Times New Roman" w:hAnsi="Times New Roman"/>
          <w:b/>
          <w:spacing w:val="-1"/>
          <w:sz w:val="24"/>
          <w:szCs w:val="24"/>
        </w:rPr>
        <w:t>7. Инновация по организации фольклорно-обрядового праздника, игры.</w:t>
      </w:r>
    </w:p>
    <w:p w:rsidR="00397F59" w:rsidRPr="00E12BD5" w:rsidRDefault="00397F59" w:rsidP="00E468CD">
      <w:pPr>
        <w:spacing w:after="0" w:line="240" w:lineRule="auto"/>
        <w:rPr>
          <w:rFonts w:ascii="Times New Roman" w:hAnsi="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0"/>
        <w:gridCol w:w="4275"/>
        <w:gridCol w:w="3118"/>
        <w:gridCol w:w="1418"/>
      </w:tblGrid>
      <w:tr w:rsidR="00397F59" w:rsidRPr="00E12BD5" w:rsidTr="001B2E9D">
        <w:tc>
          <w:tcPr>
            <w:tcW w:w="540"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 п/п</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ФИО</w:t>
            </w: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Название</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Абдуллина Дилә Ванситовна</w:t>
            </w:r>
          </w:p>
        </w:tc>
        <w:tc>
          <w:tcPr>
            <w:tcW w:w="3118"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lang w:val="tt-RU"/>
              </w:rPr>
              <w:t>“Балачак бәйрәмнәре”</w:t>
            </w:r>
          </w:p>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Авторлык эше.</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Акбирова Гул</w:t>
            </w:r>
            <w:r w:rsidRPr="00E12BD5">
              <w:rPr>
                <w:rFonts w:ascii="Times New Roman" w:hAnsi="Times New Roman"/>
                <w:sz w:val="24"/>
                <w:szCs w:val="24"/>
              </w:rPr>
              <w:t>ьфина Мунавировна</w:t>
            </w: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“Боз озату йоласы”</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3</w:t>
            </w:r>
          </w:p>
        </w:tc>
        <w:tc>
          <w:tcPr>
            <w:tcW w:w="4275" w:type="dxa"/>
          </w:tcPr>
          <w:p w:rsidR="00397F59" w:rsidRPr="008A47FD" w:rsidRDefault="00397F59" w:rsidP="00E468CD">
            <w:pPr>
              <w:pStyle w:val="NoSpacing"/>
              <w:rPr>
                <w:rFonts w:ascii="Times New Roman" w:hAnsi="Times New Roman"/>
                <w:sz w:val="24"/>
                <w:szCs w:val="24"/>
                <w:lang w:eastAsia="ru-RU"/>
              </w:rPr>
            </w:pPr>
            <w:r w:rsidRPr="008A47FD">
              <w:rPr>
                <w:rFonts w:ascii="Times New Roman" w:hAnsi="Times New Roman"/>
                <w:sz w:val="24"/>
                <w:szCs w:val="24"/>
                <w:lang w:eastAsia="ru-RU"/>
              </w:rPr>
              <w:t>Аубакирова Чулпан Рустамовна</w:t>
            </w:r>
          </w:p>
          <w:p w:rsidR="00397F59" w:rsidRPr="00E12BD5" w:rsidRDefault="00397F59" w:rsidP="00E468CD">
            <w:pPr>
              <w:spacing w:after="0" w:line="240" w:lineRule="auto"/>
              <w:rPr>
                <w:rFonts w:ascii="Times New Roman" w:hAnsi="Times New Roman"/>
              </w:rPr>
            </w:pPr>
          </w:p>
        </w:tc>
        <w:tc>
          <w:tcPr>
            <w:tcW w:w="3118" w:type="dxa"/>
          </w:tcPr>
          <w:p w:rsidR="00397F59" w:rsidRPr="008A47FD" w:rsidRDefault="00397F59" w:rsidP="00E468CD">
            <w:pPr>
              <w:pStyle w:val="NoSpacing"/>
              <w:rPr>
                <w:rFonts w:ascii="Times New Roman" w:hAnsi="Times New Roman"/>
                <w:sz w:val="24"/>
                <w:szCs w:val="24"/>
                <w:lang w:eastAsia="ru-RU"/>
              </w:rPr>
            </w:pPr>
            <w:r w:rsidRPr="008A47FD">
              <w:rPr>
                <w:rFonts w:ascii="Times New Roman" w:hAnsi="Times New Roman"/>
                <w:sz w:val="24"/>
                <w:szCs w:val="24"/>
                <w:lang w:eastAsia="ru-RU"/>
              </w:rPr>
              <w:t xml:space="preserve"> «Кичке уен» </w:t>
            </w:r>
          </w:p>
          <w:p w:rsidR="00397F59" w:rsidRPr="008A47FD" w:rsidRDefault="00397F59" w:rsidP="00E468CD">
            <w:pPr>
              <w:pStyle w:val="NoSpacing"/>
              <w:rPr>
                <w:rFonts w:ascii="Times New Roman" w:hAnsi="Times New Roman"/>
                <w:sz w:val="24"/>
                <w:szCs w:val="24"/>
                <w:lang w:eastAsia="ru-RU"/>
              </w:rPr>
            </w:pPr>
            <w:r w:rsidRPr="008A47FD">
              <w:rPr>
                <w:rFonts w:ascii="Times New Roman" w:hAnsi="Times New Roman"/>
                <w:sz w:val="24"/>
                <w:szCs w:val="24"/>
                <w:lang w:eastAsia="ru-RU"/>
              </w:rPr>
              <w:t>Фольклорная игра</w:t>
            </w:r>
          </w:p>
          <w:p w:rsidR="00397F59" w:rsidRPr="00E12BD5" w:rsidRDefault="00397F59" w:rsidP="00E468CD">
            <w:pPr>
              <w:spacing w:after="0" w:line="240" w:lineRule="auto"/>
              <w:rPr>
                <w:rFonts w:ascii="Times New Roman" w:hAnsi="Times New Roman"/>
              </w:rPr>
            </w:pP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4</w:t>
            </w:r>
          </w:p>
        </w:tc>
        <w:tc>
          <w:tcPr>
            <w:tcW w:w="4275" w:type="dxa"/>
          </w:tcPr>
          <w:p w:rsidR="00397F59" w:rsidRPr="008A47FD" w:rsidRDefault="00397F59" w:rsidP="00E468CD">
            <w:pPr>
              <w:pStyle w:val="NoSpacing"/>
              <w:rPr>
                <w:rFonts w:ascii="Times New Roman" w:hAnsi="Times New Roman"/>
                <w:sz w:val="24"/>
                <w:szCs w:val="24"/>
                <w:lang w:eastAsia="ru-RU"/>
              </w:rPr>
            </w:pPr>
            <w:r w:rsidRPr="008A47FD">
              <w:rPr>
                <w:rFonts w:ascii="Times New Roman" w:hAnsi="Times New Roman"/>
                <w:sz w:val="24"/>
                <w:szCs w:val="24"/>
                <w:lang w:eastAsia="ru-RU"/>
              </w:rPr>
              <w:t>Амирова Гулюса Рифхатовна</w:t>
            </w:r>
          </w:p>
          <w:p w:rsidR="00397F59" w:rsidRPr="00E12BD5" w:rsidRDefault="00397F59" w:rsidP="00E468CD">
            <w:pPr>
              <w:spacing w:after="0" w:line="240" w:lineRule="auto"/>
              <w:rPr>
                <w:rFonts w:ascii="Times New Roman" w:hAnsi="Times New Roman"/>
              </w:rPr>
            </w:pP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eastAsia="ru-RU"/>
              </w:rPr>
              <w:t>«Кар кызы туфлиен эзли»</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5</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eastAsia="ru-RU"/>
              </w:rPr>
              <w:t>Ахметшина Нурфия Робертовна</w:t>
            </w:r>
          </w:p>
        </w:tc>
        <w:tc>
          <w:tcPr>
            <w:tcW w:w="3118" w:type="dxa"/>
          </w:tcPr>
          <w:p w:rsidR="00397F59" w:rsidRPr="008A47FD" w:rsidRDefault="00397F59" w:rsidP="00E468CD">
            <w:pPr>
              <w:pStyle w:val="NoSpacing"/>
              <w:rPr>
                <w:rFonts w:ascii="Times New Roman" w:hAnsi="Times New Roman"/>
                <w:sz w:val="24"/>
                <w:szCs w:val="24"/>
                <w:lang w:val="tt-RU" w:eastAsia="ru-RU"/>
              </w:rPr>
            </w:pPr>
            <w:r w:rsidRPr="008A47FD">
              <w:rPr>
                <w:rFonts w:ascii="Times New Roman" w:hAnsi="Times New Roman"/>
                <w:sz w:val="24"/>
                <w:szCs w:val="24"/>
                <w:lang w:val="tt-RU" w:eastAsia="ru-RU"/>
              </w:rPr>
              <w:t>“</w:t>
            </w:r>
            <w:r w:rsidRPr="008A47FD">
              <w:rPr>
                <w:rFonts w:ascii="Times New Roman" w:hAnsi="Times New Roman"/>
                <w:sz w:val="24"/>
                <w:szCs w:val="24"/>
                <w:lang w:eastAsia="ru-RU"/>
              </w:rPr>
              <w:t xml:space="preserve">Аулак </w:t>
            </w:r>
            <w:r w:rsidRPr="008A47FD">
              <w:rPr>
                <w:rFonts w:ascii="Times New Roman" w:hAnsi="Times New Roman"/>
                <w:sz w:val="24"/>
                <w:szCs w:val="24"/>
                <w:lang w:val="tt-RU" w:eastAsia="ru-RU"/>
              </w:rPr>
              <w:t>өй “</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6</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eastAsia="ru-RU"/>
              </w:rPr>
              <w:t>Базгутдинова Гул</w:t>
            </w:r>
            <w:r w:rsidRPr="00E12BD5">
              <w:rPr>
                <w:rFonts w:ascii="Times New Roman" w:hAnsi="Times New Roman"/>
                <w:sz w:val="24"/>
                <w:szCs w:val="24"/>
                <w:lang w:eastAsia="ru-RU"/>
              </w:rPr>
              <w:t>ь</w:t>
            </w:r>
            <w:r w:rsidRPr="00E12BD5">
              <w:rPr>
                <w:rFonts w:ascii="Times New Roman" w:hAnsi="Times New Roman"/>
                <w:sz w:val="24"/>
                <w:szCs w:val="24"/>
                <w:lang w:val="tt-RU" w:eastAsia="ru-RU"/>
              </w:rPr>
              <w:t>чачак Рашитовна</w:t>
            </w:r>
          </w:p>
        </w:tc>
        <w:tc>
          <w:tcPr>
            <w:tcW w:w="3118" w:type="dxa"/>
          </w:tcPr>
          <w:p w:rsidR="00397F59" w:rsidRPr="008A47FD" w:rsidRDefault="00397F59" w:rsidP="00E468CD">
            <w:pPr>
              <w:pStyle w:val="NoSpacing"/>
              <w:rPr>
                <w:rFonts w:ascii="Times New Roman" w:hAnsi="Times New Roman"/>
                <w:sz w:val="24"/>
                <w:szCs w:val="24"/>
                <w:lang w:val="tt-RU" w:eastAsia="ru-RU"/>
              </w:rPr>
            </w:pPr>
            <w:r w:rsidRPr="008A47FD">
              <w:rPr>
                <w:rFonts w:ascii="Times New Roman" w:hAnsi="Times New Roman"/>
                <w:sz w:val="24"/>
                <w:szCs w:val="24"/>
                <w:lang w:val="tt-RU" w:eastAsia="ru-RU"/>
              </w:rPr>
              <w:t>“Яшәгез чишмәләр”</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7</w:t>
            </w:r>
          </w:p>
        </w:tc>
        <w:tc>
          <w:tcPr>
            <w:tcW w:w="4275" w:type="dxa"/>
          </w:tcPr>
          <w:p w:rsidR="00397F59" w:rsidRPr="008A47FD" w:rsidRDefault="00397F59" w:rsidP="00E468CD">
            <w:pPr>
              <w:pStyle w:val="NoSpacing"/>
              <w:rPr>
                <w:rFonts w:ascii="Times New Roman" w:hAnsi="Times New Roman"/>
                <w:sz w:val="24"/>
                <w:szCs w:val="24"/>
                <w:lang w:val="tt-RU" w:eastAsia="ru-RU"/>
              </w:rPr>
            </w:pPr>
            <w:r w:rsidRPr="008A47FD">
              <w:rPr>
                <w:rFonts w:ascii="Times New Roman" w:hAnsi="Times New Roman"/>
                <w:sz w:val="24"/>
                <w:szCs w:val="24"/>
                <w:lang w:val="tt-RU" w:eastAsia="ru-RU"/>
              </w:rPr>
              <w:t>Волкова Гузалия Ваккасовна</w:t>
            </w:r>
          </w:p>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eastAsia="ru-RU"/>
              </w:rPr>
              <w:t>Гадулхакова Лилия Раисовна</w:t>
            </w: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eastAsia="ru-RU"/>
              </w:rPr>
              <w:t>“Сөрән җыю” татар халык йоласы</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8</w:t>
            </w:r>
          </w:p>
        </w:tc>
        <w:tc>
          <w:tcPr>
            <w:tcW w:w="427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Валиева Лилия Илдаровна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Мухаметдинова Гузель Марсельевна</w:t>
            </w:r>
          </w:p>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Канафиева Ландыш Миннеракиповна</w:t>
            </w:r>
          </w:p>
        </w:tc>
        <w:tc>
          <w:tcPr>
            <w:tcW w:w="3118" w:type="dxa"/>
          </w:tcPr>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sz w:val="24"/>
                <w:szCs w:val="24"/>
              </w:rPr>
              <w:t>Каеннарда халкым моңы</w:t>
            </w:r>
          </w:p>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Комплекслы күңел ачу кичәсе</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9</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lang w:val="tt-RU"/>
              </w:rPr>
              <w:t>Габдрахманова Айгул</w:t>
            </w:r>
            <w:r w:rsidRPr="00E12BD5">
              <w:rPr>
                <w:rFonts w:ascii="Times New Roman" w:hAnsi="Times New Roman"/>
                <w:spacing w:val="-1"/>
                <w:sz w:val="24"/>
                <w:szCs w:val="24"/>
              </w:rPr>
              <w:t>ь Габдулбаровна</w:t>
            </w:r>
          </w:p>
        </w:tc>
        <w:tc>
          <w:tcPr>
            <w:tcW w:w="3118" w:type="dxa"/>
          </w:tcPr>
          <w:p w:rsidR="00397F59" w:rsidRPr="008A47FD" w:rsidRDefault="00397F59" w:rsidP="00E468CD">
            <w:pPr>
              <w:pStyle w:val="NoSpacing"/>
              <w:rPr>
                <w:rFonts w:ascii="Times New Roman" w:hAnsi="Times New Roman"/>
                <w:spacing w:val="-1"/>
                <w:sz w:val="24"/>
                <w:szCs w:val="24"/>
              </w:rPr>
            </w:pPr>
            <w:r w:rsidRPr="008A47FD">
              <w:rPr>
                <w:rFonts w:ascii="Times New Roman" w:hAnsi="Times New Roman"/>
                <w:spacing w:val="-1"/>
                <w:sz w:val="24"/>
                <w:szCs w:val="24"/>
              </w:rPr>
              <w:t>Навруз</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10</w:t>
            </w:r>
          </w:p>
        </w:tc>
        <w:tc>
          <w:tcPr>
            <w:tcW w:w="4275" w:type="dxa"/>
          </w:tcPr>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pacing w:val="-1"/>
                <w:sz w:val="24"/>
                <w:szCs w:val="24"/>
              </w:rPr>
              <w:t>Газимова Раиля Рифовна</w:t>
            </w:r>
          </w:p>
        </w:tc>
        <w:tc>
          <w:tcPr>
            <w:tcW w:w="3118" w:type="dxa"/>
          </w:tcPr>
          <w:p w:rsidR="00397F59" w:rsidRPr="008A47FD" w:rsidRDefault="00397F59" w:rsidP="00E468CD">
            <w:pPr>
              <w:pStyle w:val="NoSpacing"/>
              <w:rPr>
                <w:rFonts w:ascii="Times New Roman" w:hAnsi="Times New Roman"/>
                <w:spacing w:val="-1"/>
                <w:sz w:val="24"/>
                <w:szCs w:val="24"/>
                <w:lang w:val="tt-RU"/>
              </w:rPr>
            </w:pPr>
            <w:r w:rsidRPr="008A47FD">
              <w:rPr>
                <w:rFonts w:ascii="Times New Roman" w:hAnsi="Times New Roman"/>
                <w:spacing w:val="-1"/>
                <w:sz w:val="24"/>
                <w:szCs w:val="24"/>
              </w:rPr>
              <w:t>Б</w:t>
            </w:r>
            <w:r w:rsidRPr="008A47FD">
              <w:rPr>
                <w:rFonts w:ascii="Times New Roman" w:hAnsi="Times New Roman"/>
                <w:spacing w:val="-1"/>
                <w:sz w:val="24"/>
                <w:szCs w:val="24"/>
                <w:lang w:val="tt-RU"/>
              </w:rPr>
              <w:t>әби чәе</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11</w:t>
            </w:r>
          </w:p>
        </w:tc>
        <w:tc>
          <w:tcPr>
            <w:tcW w:w="4275" w:type="dxa"/>
          </w:tcPr>
          <w:p w:rsidR="00397F59" w:rsidRPr="008A47FD" w:rsidRDefault="00397F59" w:rsidP="00E468CD">
            <w:pPr>
              <w:pStyle w:val="NoSpacing"/>
              <w:rPr>
                <w:rFonts w:ascii="Times New Roman" w:hAnsi="Times New Roman"/>
                <w:spacing w:val="-1"/>
                <w:sz w:val="24"/>
                <w:szCs w:val="24"/>
              </w:rPr>
            </w:pPr>
            <w:r w:rsidRPr="008A47FD">
              <w:rPr>
                <w:rFonts w:ascii="Times New Roman" w:hAnsi="Times New Roman"/>
                <w:spacing w:val="-1"/>
                <w:sz w:val="24"/>
                <w:szCs w:val="24"/>
                <w:lang w:val="tt-RU"/>
              </w:rPr>
              <w:t>Гарипова Айгул</w:t>
            </w:r>
            <w:r w:rsidRPr="008A47FD">
              <w:rPr>
                <w:rFonts w:ascii="Times New Roman" w:hAnsi="Times New Roman"/>
                <w:spacing w:val="-1"/>
                <w:sz w:val="24"/>
                <w:szCs w:val="24"/>
              </w:rPr>
              <w:t>ь Нургаяновна</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Габдрахманова Зульфия Бадгиевна</w:t>
            </w:r>
          </w:p>
        </w:tc>
        <w:tc>
          <w:tcPr>
            <w:tcW w:w="3118" w:type="dxa"/>
          </w:tcPr>
          <w:p w:rsidR="00397F59" w:rsidRPr="008A47FD" w:rsidRDefault="00397F59" w:rsidP="00E468CD">
            <w:pPr>
              <w:pStyle w:val="NoSpacing"/>
              <w:rPr>
                <w:rFonts w:ascii="Times New Roman" w:hAnsi="Times New Roman"/>
                <w:spacing w:val="-1"/>
                <w:sz w:val="24"/>
                <w:szCs w:val="24"/>
                <w:lang w:val="tt-RU"/>
              </w:rPr>
            </w:pPr>
            <w:r w:rsidRPr="008A47FD">
              <w:rPr>
                <w:rFonts w:ascii="Times New Roman" w:hAnsi="Times New Roman"/>
                <w:spacing w:val="-1"/>
                <w:sz w:val="24"/>
                <w:szCs w:val="24"/>
                <w:lang w:val="tt-RU"/>
              </w:rPr>
              <w:t>Чишмә янында – кичке уенда</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12</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lang w:val="tt-RU"/>
              </w:rPr>
              <w:t>Губайдуллина Фарида Илҗдусовна</w:t>
            </w:r>
          </w:p>
        </w:tc>
        <w:tc>
          <w:tcPr>
            <w:tcW w:w="3118"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Килдебәктә Аулак өй</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13</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Закирова Лилия Габдулфартовна</w:t>
            </w: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rPr>
              <w:t>Основа воспитания – традиции народа</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14</w:t>
            </w:r>
          </w:p>
        </w:tc>
        <w:tc>
          <w:tcPr>
            <w:tcW w:w="4275" w:type="dxa"/>
          </w:tcPr>
          <w:p w:rsidR="00397F59" w:rsidRPr="00E12BD5" w:rsidRDefault="00397F59" w:rsidP="00E468CD">
            <w:pPr>
              <w:spacing w:after="0" w:line="240" w:lineRule="auto"/>
              <w:rPr>
                <w:rFonts w:ascii="Times New Roman" w:hAnsi="Times New Roman"/>
                <w:bCs/>
                <w:sz w:val="24"/>
              </w:rPr>
            </w:pPr>
            <w:r w:rsidRPr="00E12BD5">
              <w:rPr>
                <w:rFonts w:ascii="Times New Roman" w:hAnsi="Times New Roman"/>
                <w:bCs/>
                <w:sz w:val="24"/>
              </w:rPr>
              <w:t>Минемуллина Райхана Нурулловна</w:t>
            </w:r>
          </w:p>
        </w:tc>
        <w:tc>
          <w:tcPr>
            <w:tcW w:w="3118"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rPr>
              <w:t>Авылларда каз өмәсе!</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15</w:t>
            </w:r>
          </w:p>
        </w:tc>
        <w:tc>
          <w:tcPr>
            <w:tcW w:w="4275" w:type="dxa"/>
          </w:tcPr>
          <w:p w:rsidR="00397F59" w:rsidRPr="00E12BD5" w:rsidRDefault="00397F59" w:rsidP="00E468CD">
            <w:pPr>
              <w:spacing w:after="0" w:line="240" w:lineRule="auto"/>
              <w:jc w:val="center"/>
              <w:rPr>
                <w:rFonts w:ascii="Times New Roman" w:hAnsi="Times New Roman"/>
                <w:color w:val="000000"/>
                <w:sz w:val="24"/>
                <w:szCs w:val="24"/>
                <w:lang w:val="tt-RU"/>
              </w:rPr>
            </w:pPr>
            <w:r w:rsidRPr="00E12BD5">
              <w:rPr>
                <w:rFonts w:ascii="Times New Roman" w:hAnsi="Times New Roman"/>
                <w:color w:val="000000"/>
                <w:sz w:val="24"/>
                <w:szCs w:val="24"/>
                <w:lang w:val="tt-RU"/>
              </w:rPr>
              <w:t>Музепова Гузель Ахметовна</w:t>
            </w:r>
          </w:p>
          <w:p w:rsidR="00397F59" w:rsidRPr="00E12BD5" w:rsidRDefault="00397F59" w:rsidP="00E468CD">
            <w:pPr>
              <w:spacing w:after="0" w:line="240" w:lineRule="auto"/>
              <w:jc w:val="center"/>
              <w:rPr>
                <w:rFonts w:ascii="Times New Roman" w:hAnsi="Times New Roman"/>
                <w:color w:val="000000"/>
                <w:sz w:val="24"/>
                <w:szCs w:val="24"/>
              </w:rPr>
            </w:pPr>
            <w:r w:rsidRPr="00E12BD5">
              <w:rPr>
                <w:rFonts w:ascii="Times New Roman" w:hAnsi="Times New Roman"/>
                <w:color w:val="000000"/>
                <w:sz w:val="24"/>
                <w:szCs w:val="24"/>
                <w:lang w:val="tt-RU"/>
              </w:rPr>
              <w:t>Шарафиева Гузелия Наилевна</w:t>
            </w:r>
          </w:p>
          <w:p w:rsidR="00397F59" w:rsidRPr="00E12BD5" w:rsidRDefault="00397F59" w:rsidP="00E468CD">
            <w:pPr>
              <w:spacing w:after="0" w:line="240" w:lineRule="auto"/>
              <w:rPr>
                <w:rFonts w:ascii="Times New Roman" w:hAnsi="Times New Roman"/>
              </w:rPr>
            </w:pPr>
          </w:p>
        </w:tc>
        <w:tc>
          <w:tcPr>
            <w:tcW w:w="3118"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rPr>
              <w:t xml:space="preserve">Аулак </w:t>
            </w:r>
            <w:r w:rsidRPr="00E12BD5">
              <w:rPr>
                <w:rFonts w:ascii="Times New Roman" w:hAnsi="Times New Roman"/>
                <w:sz w:val="24"/>
                <w:szCs w:val="24"/>
                <w:lang w:val="tt-RU"/>
              </w:rPr>
              <w:t>өй</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16</w:t>
            </w:r>
          </w:p>
        </w:tc>
        <w:tc>
          <w:tcPr>
            <w:tcW w:w="4275"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Мостафина Рафия Рафаэлевна</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Мөһәмәтҗанова Зөһрә Мансуровна</w:t>
            </w:r>
          </w:p>
        </w:tc>
        <w:tc>
          <w:tcPr>
            <w:tcW w:w="3118"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Бәби карау йоласы</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17</w:t>
            </w:r>
          </w:p>
        </w:tc>
        <w:tc>
          <w:tcPr>
            <w:tcW w:w="4275"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Набиева Лилия Рамилевна</w:t>
            </w:r>
          </w:p>
        </w:tc>
        <w:tc>
          <w:tcPr>
            <w:tcW w:w="3118"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Безнен Туган тел</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Конспект ОД</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17</w:t>
            </w:r>
          </w:p>
        </w:tc>
        <w:tc>
          <w:tcPr>
            <w:tcW w:w="4275" w:type="dxa"/>
          </w:tcPr>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Нурмухаметова Алсу Фоатовна</w:t>
            </w:r>
          </w:p>
        </w:tc>
        <w:tc>
          <w:tcPr>
            <w:tcW w:w="3118"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Йомшак су, йөгерек су син мине чиста ю!</w:t>
            </w:r>
          </w:p>
          <w:p w:rsidR="00397F59" w:rsidRPr="00E12BD5" w:rsidRDefault="00397F59" w:rsidP="00E468CD">
            <w:pPr>
              <w:spacing w:after="0" w:line="240" w:lineRule="auto"/>
              <w:rPr>
                <w:rFonts w:ascii="Times New Roman" w:hAnsi="Times New Roman"/>
              </w:rPr>
            </w:pPr>
            <w:r w:rsidRPr="00E12BD5">
              <w:rPr>
                <w:rFonts w:ascii="Times New Roman" w:hAnsi="Times New Roman"/>
                <w:sz w:val="24"/>
                <w:szCs w:val="24"/>
                <w:lang w:val="tt-RU"/>
              </w:rPr>
              <w:t>Конспект ОД</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18</w:t>
            </w:r>
          </w:p>
        </w:tc>
        <w:tc>
          <w:tcPr>
            <w:tcW w:w="4275" w:type="dxa"/>
          </w:tcPr>
          <w:p w:rsidR="00397F59" w:rsidRPr="008A47FD" w:rsidRDefault="00397F59" w:rsidP="00E468CD">
            <w:pPr>
              <w:pStyle w:val="NoSpacing"/>
              <w:rPr>
                <w:rFonts w:ascii="Times New Roman" w:hAnsi="Times New Roman"/>
                <w:sz w:val="24"/>
                <w:szCs w:val="24"/>
              </w:rPr>
            </w:pPr>
            <w:r w:rsidRPr="008A47FD">
              <w:rPr>
                <w:rFonts w:ascii="Times New Roman" w:hAnsi="Times New Roman"/>
                <w:sz w:val="24"/>
                <w:szCs w:val="24"/>
              </w:rPr>
              <w:t xml:space="preserve">Сайфетдинова Голия </w:t>
            </w:r>
            <w:r w:rsidRPr="008A47FD">
              <w:rPr>
                <w:rFonts w:ascii="Times New Roman" w:hAnsi="Times New Roman"/>
                <w:sz w:val="24"/>
                <w:szCs w:val="24"/>
                <w:lang w:val="tt-RU"/>
              </w:rPr>
              <w:t xml:space="preserve"> </w:t>
            </w:r>
            <w:r w:rsidRPr="008A47FD">
              <w:rPr>
                <w:rFonts w:ascii="Times New Roman" w:hAnsi="Times New Roman"/>
                <w:sz w:val="24"/>
                <w:szCs w:val="24"/>
              </w:rPr>
              <w:t>Зуфаровна</w:t>
            </w:r>
          </w:p>
          <w:p w:rsidR="00397F59" w:rsidRPr="008A47FD" w:rsidRDefault="00397F59" w:rsidP="00E468CD">
            <w:pPr>
              <w:pStyle w:val="NoSpacing"/>
              <w:rPr>
                <w:rFonts w:ascii="Times New Roman" w:hAnsi="Times New Roman"/>
                <w:sz w:val="24"/>
                <w:szCs w:val="24"/>
                <w:lang w:val="tt-RU"/>
              </w:rPr>
            </w:pPr>
            <w:r w:rsidRPr="008A47FD">
              <w:rPr>
                <w:rFonts w:ascii="Times New Roman" w:hAnsi="Times New Roman"/>
              </w:rPr>
              <w:t>Сайфелганиева Миляуш</w:t>
            </w:r>
            <w:r w:rsidRPr="008A47FD">
              <w:rPr>
                <w:rFonts w:ascii="Times New Roman" w:hAnsi="Times New Roman"/>
                <w:lang w:val="tt-RU"/>
              </w:rPr>
              <w:t>ә Альвертовна</w:t>
            </w:r>
          </w:p>
        </w:tc>
        <w:tc>
          <w:tcPr>
            <w:tcW w:w="3118" w:type="dxa"/>
          </w:tcPr>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Әбием коймак пешерә</w:t>
            </w:r>
          </w:p>
          <w:p w:rsidR="00397F59" w:rsidRPr="00E12BD5" w:rsidRDefault="00397F59" w:rsidP="00E468CD">
            <w:pPr>
              <w:spacing w:after="0" w:line="240" w:lineRule="auto"/>
              <w:rPr>
                <w:rFonts w:ascii="Times New Roman" w:hAnsi="Times New Roman"/>
              </w:rPr>
            </w:pPr>
            <w:r w:rsidRPr="00E12BD5">
              <w:rPr>
                <w:rFonts w:ascii="Times New Roman" w:hAnsi="Times New Roman"/>
                <w:spacing w:val="-1"/>
                <w:sz w:val="24"/>
                <w:szCs w:val="24"/>
              </w:rPr>
              <w:t>фольклорно-обрядовый праздник</w:t>
            </w:r>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19</w:t>
            </w:r>
          </w:p>
        </w:tc>
        <w:tc>
          <w:tcPr>
            <w:tcW w:w="4275" w:type="dxa"/>
          </w:tcPr>
          <w:p w:rsidR="00397F59" w:rsidRPr="00E12BD5" w:rsidRDefault="00397F59" w:rsidP="00E468CD">
            <w:pPr>
              <w:spacing w:after="0" w:line="240" w:lineRule="auto"/>
              <w:rPr>
                <w:rFonts w:ascii="Times New Roman" w:hAnsi="Times New Roman"/>
                <w:sz w:val="24"/>
                <w:szCs w:val="24"/>
                <w:lang w:val="tt-RU"/>
              </w:rPr>
            </w:pPr>
            <w:bookmarkStart w:id="61" w:name="_Hlk66373477"/>
            <w:r w:rsidRPr="00E12BD5">
              <w:rPr>
                <w:rFonts w:ascii="Times New Roman" w:hAnsi="Times New Roman"/>
                <w:sz w:val="24"/>
                <w:szCs w:val="24"/>
                <w:lang w:val="tt-RU"/>
              </w:rPr>
              <w:t>Сайфутдинова Дамира Гаязетдиновна</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Шаймарданова Гулия Камилевна</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Гафарова Ирина Николаевна</w:t>
            </w:r>
            <w:bookmarkEnd w:id="61"/>
          </w:p>
        </w:tc>
        <w:tc>
          <w:tcPr>
            <w:tcW w:w="3118" w:type="dxa"/>
          </w:tcPr>
          <w:p w:rsidR="00397F59" w:rsidRPr="00E12BD5" w:rsidRDefault="00397F59" w:rsidP="00E468CD">
            <w:pPr>
              <w:spacing w:after="0" w:line="240" w:lineRule="auto"/>
              <w:rPr>
                <w:rFonts w:ascii="Times New Roman" w:hAnsi="Times New Roman"/>
                <w:sz w:val="24"/>
                <w:szCs w:val="24"/>
              </w:rPr>
            </w:pPr>
            <w:bookmarkStart w:id="62" w:name="_Hlk66373439"/>
            <w:r w:rsidRPr="00E12BD5">
              <w:rPr>
                <w:rFonts w:ascii="Times New Roman" w:hAnsi="Times New Roman"/>
                <w:sz w:val="24"/>
                <w:szCs w:val="24"/>
              </w:rPr>
              <w:t xml:space="preserve">Идел буе </w:t>
            </w:r>
            <w:r w:rsidRPr="00E12BD5">
              <w:rPr>
                <w:rFonts w:ascii="Times New Roman" w:hAnsi="Times New Roman"/>
                <w:sz w:val="24"/>
                <w:szCs w:val="24"/>
                <w:lang w:val="tt-RU"/>
              </w:rPr>
              <w:t>халыкларының дуслыгы</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pacing w:val="-1"/>
                <w:sz w:val="24"/>
                <w:szCs w:val="24"/>
              </w:rPr>
              <w:t>фольклорно-обрядовый праздник</w:t>
            </w:r>
            <w:bookmarkEnd w:id="62"/>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20</w:t>
            </w:r>
          </w:p>
        </w:tc>
        <w:tc>
          <w:tcPr>
            <w:tcW w:w="4275" w:type="dxa"/>
          </w:tcPr>
          <w:p w:rsidR="00397F59" w:rsidRPr="008A47FD" w:rsidRDefault="00397F59" w:rsidP="00E468CD">
            <w:pPr>
              <w:pStyle w:val="NoSpacing"/>
              <w:rPr>
                <w:rFonts w:ascii="Times New Roman" w:hAnsi="Times New Roman"/>
                <w:sz w:val="24"/>
                <w:szCs w:val="24"/>
              </w:rPr>
            </w:pPr>
            <w:bookmarkStart w:id="63" w:name="_Hlk66373792"/>
            <w:r w:rsidRPr="008A47FD">
              <w:rPr>
                <w:rFonts w:ascii="Times New Roman" w:hAnsi="Times New Roman"/>
                <w:sz w:val="24"/>
                <w:szCs w:val="24"/>
              </w:rPr>
              <w:t>Салимгараева Нурия Фатхетдиновна</w:t>
            </w:r>
            <w:bookmarkEnd w:id="63"/>
          </w:p>
        </w:tc>
        <w:tc>
          <w:tcPr>
            <w:tcW w:w="3118" w:type="dxa"/>
          </w:tcPr>
          <w:p w:rsidR="00397F59" w:rsidRPr="008A47FD" w:rsidRDefault="00397F59" w:rsidP="00E468CD">
            <w:pPr>
              <w:pStyle w:val="NoSpacing"/>
              <w:rPr>
                <w:rFonts w:ascii="Times New Roman" w:hAnsi="Times New Roman"/>
                <w:bCs/>
                <w:sz w:val="24"/>
                <w:szCs w:val="24"/>
                <w:lang w:val="tt-RU"/>
              </w:rPr>
            </w:pPr>
            <w:bookmarkStart w:id="64" w:name="_Hlk66373748"/>
            <w:r w:rsidRPr="008A47FD">
              <w:rPr>
                <w:rFonts w:ascii="Times New Roman" w:hAnsi="Times New Roman"/>
                <w:bCs/>
                <w:sz w:val="24"/>
                <w:szCs w:val="24"/>
                <w:lang w:val="tt-RU"/>
              </w:rPr>
              <w:t>Праздник русского валенка</w:t>
            </w:r>
          </w:p>
          <w:p w:rsidR="00397F59" w:rsidRPr="008A47FD" w:rsidRDefault="00397F59" w:rsidP="00E468CD">
            <w:pPr>
              <w:pStyle w:val="NoSpacing"/>
              <w:rPr>
                <w:rFonts w:ascii="Times New Roman" w:hAnsi="Times New Roman"/>
                <w:bCs/>
                <w:sz w:val="24"/>
                <w:szCs w:val="24"/>
                <w:lang w:val="tt-RU"/>
              </w:rPr>
            </w:pPr>
            <w:r w:rsidRPr="008A47FD">
              <w:rPr>
                <w:rFonts w:ascii="Times New Roman" w:hAnsi="Times New Roman"/>
                <w:spacing w:val="-1"/>
                <w:sz w:val="24"/>
                <w:szCs w:val="24"/>
              </w:rPr>
              <w:t>фольклорно-обрядовый праздник</w:t>
            </w:r>
            <w:bookmarkEnd w:id="64"/>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21</w:t>
            </w:r>
          </w:p>
        </w:tc>
        <w:tc>
          <w:tcPr>
            <w:tcW w:w="4275" w:type="dxa"/>
          </w:tcPr>
          <w:p w:rsidR="00397F59" w:rsidRPr="00E12BD5" w:rsidRDefault="00397F59" w:rsidP="00E468CD">
            <w:pPr>
              <w:spacing w:after="0" w:line="240" w:lineRule="auto"/>
              <w:rPr>
                <w:rFonts w:ascii="Times New Roman" w:hAnsi="Times New Roman"/>
                <w:sz w:val="24"/>
                <w:szCs w:val="24"/>
              </w:rPr>
            </w:pPr>
            <w:bookmarkStart w:id="65" w:name="_Hlk66374097"/>
            <w:r w:rsidRPr="00E12BD5">
              <w:rPr>
                <w:rFonts w:ascii="Times New Roman" w:hAnsi="Times New Roman"/>
                <w:sz w:val="24"/>
                <w:szCs w:val="24"/>
              </w:rPr>
              <w:t>Хусаинова Гульшат Фердинантовна</w:t>
            </w:r>
            <w:bookmarkEnd w:id="65"/>
          </w:p>
        </w:tc>
        <w:tc>
          <w:tcPr>
            <w:tcW w:w="3118" w:type="dxa"/>
          </w:tcPr>
          <w:p w:rsidR="00397F59" w:rsidRPr="00E12BD5" w:rsidRDefault="00397F59" w:rsidP="00E468CD">
            <w:pPr>
              <w:spacing w:after="0" w:line="240" w:lineRule="auto"/>
              <w:rPr>
                <w:rFonts w:ascii="Times New Roman" w:hAnsi="Times New Roman"/>
                <w:sz w:val="24"/>
                <w:szCs w:val="24"/>
              </w:rPr>
            </w:pPr>
            <w:bookmarkStart w:id="66" w:name="_Hlk66374058"/>
            <w:r w:rsidRPr="00E12BD5">
              <w:rPr>
                <w:rFonts w:ascii="Times New Roman" w:hAnsi="Times New Roman"/>
                <w:sz w:val="24"/>
                <w:szCs w:val="24"/>
              </w:rPr>
              <w:t xml:space="preserve">Аулак </w:t>
            </w:r>
            <w:r w:rsidRPr="00E12BD5">
              <w:rPr>
                <w:rFonts w:ascii="Times New Roman" w:hAnsi="Times New Roman"/>
                <w:sz w:val="24"/>
                <w:szCs w:val="24"/>
                <w:lang w:val="tt-RU"/>
              </w:rPr>
              <w:t>өй</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pacing w:val="-1"/>
                <w:sz w:val="24"/>
                <w:szCs w:val="24"/>
              </w:rPr>
              <w:t>фольклорно-обрядовый праздник</w:t>
            </w:r>
            <w:bookmarkEnd w:id="66"/>
          </w:p>
        </w:tc>
        <w:tc>
          <w:tcPr>
            <w:tcW w:w="1418"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22</w:t>
            </w:r>
          </w:p>
        </w:tc>
        <w:tc>
          <w:tcPr>
            <w:tcW w:w="4275" w:type="dxa"/>
          </w:tcPr>
          <w:p w:rsidR="00397F59" w:rsidRPr="00E12BD5" w:rsidRDefault="00397F59" w:rsidP="00E468CD">
            <w:pPr>
              <w:spacing w:after="0" w:line="240" w:lineRule="auto"/>
              <w:rPr>
                <w:rFonts w:ascii="Times New Roman" w:hAnsi="Times New Roman"/>
                <w:sz w:val="24"/>
                <w:szCs w:val="24"/>
              </w:rPr>
            </w:pPr>
            <w:bookmarkStart w:id="67" w:name="_Hlk66375633"/>
            <w:r w:rsidRPr="00E12BD5">
              <w:rPr>
                <w:rFonts w:ascii="Times New Roman" w:hAnsi="Times New Roman"/>
                <w:sz w:val="24"/>
                <w:szCs w:val="24"/>
              </w:rPr>
              <w:t>Шавалиева  Гульнара  Мубаракзяновна</w:t>
            </w:r>
            <w:bookmarkEnd w:id="67"/>
          </w:p>
        </w:tc>
        <w:tc>
          <w:tcPr>
            <w:tcW w:w="3118" w:type="dxa"/>
          </w:tcPr>
          <w:p w:rsidR="00397F59" w:rsidRPr="00E12BD5" w:rsidRDefault="00397F59" w:rsidP="00E468CD">
            <w:pPr>
              <w:spacing w:after="0" w:line="240" w:lineRule="auto"/>
              <w:rPr>
                <w:rFonts w:ascii="Times New Roman" w:hAnsi="Times New Roman"/>
                <w:sz w:val="24"/>
                <w:szCs w:val="24"/>
              </w:rPr>
            </w:pPr>
            <w:bookmarkStart w:id="68" w:name="_Hlk66375595"/>
            <w:r w:rsidRPr="00E12BD5">
              <w:rPr>
                <w:rFonts w:ascii="Times New Roman" w:hAnsi="Times New Roman"/>
                <w:sz w:val="24"/>
                <w:szCs w:val="24"/>
              </w:rPr>
              <w:t>Икм</w:t>
            </w:r>
            <w:r w:rsidRPr="00E12BD5">
              <w:rPr>
                <w:rFonts w:ascii="Times New Roman" w:hAnsi="Times New Roman"/>
                <w:sz w:val="24"/>
                <w:szCs w:val="24"/>
                <w:lang w:val="tt-RU"/>
              </w:rPr>
              <w:t>әк- табын кояшы</w:t>
            </w:r>
            <w:bookmarkEnd w:id="68"/>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Күңел ачу кичәсе</w:t>
            </w:r>
          </w:p>
        </w:tc>
        <w:tc>
          <w:tcPr>
            <w:tcW w:w="1418"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23</w:t>
            </w:r>
          </w:p>
        </w:tc>
        <w:tc>
          <w:tcPr>
            <w:tcW w:w="4275" w:type="dxa"/>
          </w:tcPr>
          <w:p w:rsidR="00397F59" w:rsidRPr="00E12BD5" w:rsidRDefault="00397F59" w:rsidP="00E468CD">
            <w:pPr>
              <w:spacing w:after="0" w:line="240" w:lineRule="auto"/>
              <w:rPr>
                <w:rFonts w:ascii="Times New Roman" w:hAnsi="Times New Roman"/>
                <w:sz w:val="24"/>
                <w:szCs w:val="24"/>
              </w:rPr>
            </w:pPr>
            <w:bookmarkStart w:id="69" w:name="_Hlk66376698"/>
            <w:r w:rsidRPr="00E12BD5">
              <w:rPr>
                <w:rFonts w:ascii="Times New Roman" w:hAnsi="Times New Roman"/>
                <w:sz w:val="24"/>
                <w:szCs w:val="24"/>
                <w:lang w:val="tt-RU"/>
              </w:rPr>
              <w:t xml:space="preserve">Шакирзянова </w:t>
            </w:r>
            <w:r w:rsidRPr="00E12BD5">
              <w:rPr>
                <w:rFonts w:ascii="Times New Roman" w:hAnsi="Times New Roman"/>
                <w:sz w:val="24"/>
                <w:szCs w:val="24"/>
              </w:rPr>
              <w:t>Гульфия Мансуровна</w:t>
            </w:r>
            <w:bookmarkEnd w:id="69"/>
          </w:p>
        </w:tc>
        <w:tc>
          <w:tcPr>
            <w:tcW w:w="3118" w:type="dxa"/>
          </w:tcPr>
          <w:p w:rsidR="00397F59" w:rsidRPr="00E12BD5" w:rsidRDefault="00397F59" w:rsidP="00E468CD">
            <w:pPr>
              <w:spacing w:after="0" w:line="240" w:lineRule="auto"/>
              <w:rPr>
                <w:rFonts w:ascii="Times New Roman" w:hAnsi="Times New Roman"/>
                <w:sz w:val="24"/>
                <w:szCs w:val="24"/>
              </w:rPr>
            </w:pPr>
            <w:bookmarkStart w:id="70" w:name="_Hlk66376085"/>
            <w:r w:rsidRPr="00E12BD5">
              <w:rPr>
                <w:rFonts w:ascii="Times New Roman" w:hAnsi="Times New Roman"/>
                <w:sz w:val="24"/>
                <w:szCs w:val="24"/>
              </w:rPr>
              <w:t>Алтынсылу килг</w:t>
            </w:r>
            <w:r w:rsidRPr="00E12BD5">
              <w:rPr>
                <w:rFonts w:ascii="Times New Roman" w:hAnsi="Times New Roman"/>
                <w:sz w:val="24"/>
                <w:szCs w:val="24"/>
                <w:lang w:val="tt-RU"/>
              </w:rPr>
              <w:t>ән безгә</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pacing w:val="-1"/>
                <w:sz w:val="24"/>
                <w:szCs w:val="24"/>
              </w:rPr>
              <w:t>фольклорно-обрядовый праздник</w:t>
            </w:r>
            <w:bookmarkEnd w:id="70"/>
          </w:p>
        </w:tc>
        <w:tc>
          <w:tcPr>
            <w:tcW w:w="1418" w:type="dxa"/>
          </w:tcPr>
          <w:p w:rsidR="00397F59" w:rsidRPr="00E12BD5" w:rsidRDefault="00397F59" w:rsidP="00E468CD">
            <w:pPr>
              <w:spacing w:after="0" w:line="240" w:lineRule="auto"/>
              <w:rPr>
                <w:rFonts w:ascii="Times New Roman" w:hAnsi="Times New Roman"/>
                <w:sz w:val="24"/>
                <w:szCs w:val="24"/>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24</w:t>
            </w:r>
          </w:p>
        </w:tc>
        <w:tc>
          <w:tcPr>
            <w:tcW w:w="4275" w:type="dxa"/>
          </w:tcPr>
          <w:p w:rsidR="00397F59" w:rsidRPr="00E12BD5" w:rsidRDefault="00397F59" w:rsidP="00E468CD">
            <w:pPr>
              <w:spacing w:after="0" w:line="240" w:lineRule="auto"/>
              <w:rPr>
                <w:rFonts w:ascii="Times New Roman" w:hAnsi="Times New Roman"/>
                <w:sz w:val="24"/>
                <w:szCs w:val="24"/>
                <w:lang w:val="tt-RU"/>
              </w:rPr>
            </w:pPr>
            <w:bookmarkStart w:id="71" w:name="_Hlk66377086"/>
            <w:r w:rsidRPr="00E12BD5">
              <w:rPr>
                <w:rFonts w:ascii="Times New Roman" w:hAnsi="Times New Roman"/>
                <w:sz w:val="24"/>
                <w:szCs w:val="24"/>
                <w:lang w:val="tt-RU"/>
              </w:rPr>
              <w:t>Шакирова Миляуша Махмутовна</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z w:val="24"/>
                <w:szCs w:val="24"/>
                <w:lang w:val="tt-RU"/>
              </w:rPr>
              <w:t>Рахматуллина Алсу Дамировна</w:t>
            </w:r>
            <w:bookmarkEnd w:id="71"/>
          </w:p>
        </w:tc>
        <w:tc>
          <w:tcPr>
            <w:tcW w:w="3118" w:type="dxa"/>
          </w:tcPr>
          <w:p w:rsidR="00397F59" w:rsidRPr="00E12BD5" w:rsidRDefault="00397F59" w:rsidP="00E468CD">
            <w:pPr>
              <w:spacing w:after="0" w:line="240" w:lineRule="auto"/>
              <w:rPr>
                <w:rFonts w:ascii="Times New Roman" w:hAnsi="Times New Roman"/>
                <w:sz w:val="24"/>
                <w:szCs w:val="24"/>
                <w:lang w:val="tt-RU"/>
              </w:rPr>
            </w:pPr>
            <w:bookmarkStart w:id="72" w:name="_Hlk66377047"/>
            <w:r w:rsidRPr="00E12BD5">
              <w:rPr>
                <w:rFonts w:ascii="Times New Roman" w:hAnsi="Times New Roman"/>
                <w:sz w:val="24"/>
                <w:szCs w:val="24"/>
                <w:lang w:val="tt-RU"/>
              </w:rPr>
              <w:t>Шүрәле биштәре</w:t>
            </w:r>
          </w:p>
          <w:p w:rsidR="00397F59" w:rsidRPr="00E12BD5" w:rsidRDefault="00397F59" w:rsidP="00E468CD">
            <w:pPr>
              <w:spacing w:after="0" w:line="240" w:lineRule="auto"/>
              <w:rPr>
                <w:rFonts w:ascii="Times New Roman" w:hAnsi="Times New Roman"/>
                <w:sz w:val="24"/>
                <w:szCs w:val="24"/>
                <w:lang w:val="tt-RU"/>
              </w:rPr>
            </w:pPr>
            <w:r w:rsidRPr="00E12BD5">
              <w:rPr>
                <w:rFonts w:ascii="Times New Roman" w:hAnsi="Times New Roman"/>
                <w:spacing w:val="-1"/>
                <w:sz w:val="24"/>
                <w:szCs w:val="24"/>
              </w:rPr>
              <w:t>фольклорно-обрядовый праздник</w:t>
            </w:r>
            <w:bookmarkEnd w:id="72"/>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25</w:t>
            </w:r>
          </w:p>
        </w:tc>
        <w:tc>
          <w:tcPr>
            <w:tcW w:w="4275" w:type="dxa"/>
          </w:tcPr>
          <w:p w:rsidR="00397F59" w:rsidRPr="00E12BD5" w:rsidRDefault="00397F59" w:rsidP="00E468CD">
            <w:pPr>
              <w:spacing w:after="0" w:line="240" w:lineRule="auto"/>
              <w:rPr>
                <w:rFonts w:ascii="Times New Roman" w:hAnsi="Times New Roman"/>
                <w:sz w:val="24"/>
                <w:szCs w:val="24"/>
              </w:rPr>
            </w:pPr>
            <w:bookmarkStart w:id="73" w:name="_Hlk66377425"/>
            <w:r w:rsidRPr="00E12BD5">
              <w:rPr>
                <w:rFonts w:ascii="Times New Roman" w:hAnsi="Times New Roman"/>
                <w:bCs/>
                <w:color w:val="000000"/>
                <w:sz w:val="24"/>
                <w:szCs w:val="24"/>
                <w:lang w:eastAsia="ru-RU"/>
              </w:rPr>
              <w:t>Шакурова Чулпан Нуриахметовна</w:t>
            </w:r>
            <w:bookmarkEnd w:id="73"/>
          </w:p>
        </w:tc>
        <w:tc>
          <w:tcPr>
            <w:tcW w:w="3118" w:type="dxa"/>
          </w:tcPr>
          <w:p w:rsidR="00397F59" w:rsidRPr="00E12BD5" w:rsidRDefault="00397F59" w:rsidP="00E468CD">
            <w:pPr>
              <w:spacing w:after="0" w:line="240" w:lineRule="auto"/>
              <w:rPr>
                <w:rFonts w:ascii="Times New Roman" w:hAnsi="Times New Roman"/>
                <w:bCs/>
                <w:color w:val="000000"/>
                <w:sz w:val="24"/>
                <w:szCs w:val="24"/>
                <w:lang w:val="tt-RU" w:eastAsia="ru-RU"/>
              </w:rPr>
            </w:pPr>
            <w:bookmarkStart w:id="74" w:name="_Hlk66377389"/>
            <w:r w:rsidRPr="00E12BD5">
              <w:rPr>
                <w:rFonts w:ascii="Times New Roman" w:hAnsi="Times New Roman"/>
                <w:bCs/>
                <w:color w:val="000000"/>
                <w:sz w:val="24"/>
                <w:szCs w:val="24"/>
                <w:lang w:eastAsia="ru-RU"/>
              </w:rPr>
              <w:t>Балыкка-су, кояшка-</w:t>
            </w:r>
            <w:r w:rsidRPr="00E12BD5">
              <w:rPr>
                <w:rFonts w:ascii="Times New Roman" w:hAnsi="Times New Roman"/>
                <w:bCs/>
                <w:color w:val="000000"/>
                <w:sz w:val="24"/>
                <w:szCs w:val="24"/>
                <w:lang w:val="tt-RU" w:eastAsia="ru-RU"/>
              </w:rPr>
              <w:t>һава, кешегә туган тел кирәк</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lang w:val="tt-RU"/>
              </w:rPr>
              <w:t>Конспект разработки мероприятия</w:t>
            </w:r>
            <w:bookmarkEnd w:id="74"/>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26</w:t>
            </w:r>
          </w:p>
        </w:tc>
        <w:tc>
          <w:tcPr>
            <w:tcW w:w="4275" w:type="dxa"/>
          </w:tcPr>
          <w:p w:rsidR="00397F59" w:rsidRPr="00E12BD5" w:rsidRDefault="00397F59" w:rsidP="00E468CD">
            <w:pPr>
              <w:spacing w:after="0" w:line="240" w:lineRule="auto"/>
              <w:rPr>
                <w:rFonts w:ascii="Times New Roman" w:hAnsi="Times New Roman"/>
                <w:sz w:val="24"/>
                <w:szCs w:val="24"/>
                <w:lang w:val="tt-RU"/>
              </w:rPr>
            </w:pPr>
            <w:bookmarkStart w:id="75" w:name="_Hlk66377799"/>
            <w:r w:rsidRPr="00E12BD5">
              <w:rPr>
                <w:rFonts w:ascii="Times New Roman" w:hAnsi="Times New Roman"/>
                <w:sz w:val="24"/>
                <w:szCs w:val="24"/>
                <w:lang w:val="tt-RU"/>
              </w:rPr>
              <w:t>Шарифуллина Айгуль Мозакировна</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lang w:val="tt-RU"/>
              </w:rPr>
              <w:t>Сиразиева Алсу Булатовна</w:t>
            </w:r>
            <w:bookmarkEnd w:id="75"/>
          </w:p>
        </w:tc>
        <w:tc>
          <w:tcPr>
            <w:tcW w:w="3118" w:type="dxa"/>
          </w:tcPr>
          <w:p w:rsidR="00397F59" w:rsidRPr="00E12BD5" w:rsidRDefault="00397F59" w:rsidP="00E468CD">
            <w:pPr>
              <w:spacing w:after="0" w:line="240" w:lineRule="auto"/>
              <w:rPr>
                <w:rFonts w:ascii="Times New Roman" w:hAnsi="Times New Roman"/>
                <w:sz w:val="24"/>
                <w:szCs w:val="24"/>
                <w:lang w:val="tt-RU"/>
              </w:rPr>
            </w:pPr>
            <w:bookmarkStart w:id="76" w:name="_Hlk66377767"/>
            <w:r w:rsidRPr="00E12BD5">
              <w:rPr>
                <w:rFonts w:ascii="Times New Roman" w:hAnsi="Times New Roman"/>
                <w:sz w:val="24"/>
                <w:szCs w:val="24"/>
                <w:lang w:val="tt-RU"/>
              </w:rPr>
              <w:t>Аулак өй</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pacing w:val="-1"/>
                <w:sz w:val="24"/>
                <w:szCs w:val="24"/>
              </w:rPr>
              <w:t>фольклорно-обрядовый праздник</w:t>
            </w:r>
            <w:bookmarkEnd w:id="76"/>
          </w:p>
        </w:tc>
        <w:tc>
          <w:tcPr>
            <w:tcW w:w="1418" w:type="dxa"/>
          </w:tcPr>
          <w:p w:rsidR="00397F59" w:rsidRPr="00E12BD5" w:rsidRDefault="00397F59" w:rsidP="00E468CD">
            <w:pPr>
              <w:spacing w:after="0" w:line="240" w:lineRule="auto"/>
              <w:rPr>
                <w:rFonts w:ascii="Times New Roman" w:hAnsi="Times New Roman"/>
              </w:rPr>
            </w:pPr>
          </w:p>
        </w:tc>
      </w:tr>
      <w:tr w:rsidR="00397F59" w:rsidRPr="00E12BD5" w:rsidTr="001B2E9D">
        <w:tc>
          <w:tcPr>
            <w:tcW w:w="540" w:type="dxa"/>
          </w:tcPr>
          <w:p w:rsidR="00397F59" w:rsidRPr="00E12BD5" w:rsidRDefault="00397F59" w:rsidP="00E468CD">
            <w:pPr>
              <w:spacing w:after="0" w:line="240" w:lineRule="auto"/>
              <w:rPr>
                <w:rFonts w:ascii="Times New Roman" w:hAnsi="Times New Roman"/>
                <w:lang w:val="tt-RU"/>
              </w:rPr>
            </w:pPr>
            <w:r w:rsidRPr="00E12BD5">
              <w:rPr>
                <w:rFonts w:ascii="Times New Roman" w:hAnsi="Times New Roman"/>
                <w:lang w:val="tt-RU"/>
              </w:rPr>
              <w:t>27</w:t>
            </w:r>
          </w:p>
        </w:tc>
        <w:tc>
          <w:tcPr>
            <w:tcW w:w="4275" w:type="dxa"/>
          </w:tcPr>
          <w:p w:rsidR="00397F59" w:rsidRPr="00E12BD5" w:rsidRDefault="00397F59" w:rsidP="00E468CD">
            <w:pPr>
              <w:spacing w:after="0" w:line="240" w:lineRule="auto"/>
              <w:rPr>
                <w:rFonts w:ascii="Times New Roman" w:hAnsi="Times New Roman"/>
                <w:sz w:val="24"/>
                <w:szCs w:val="24"/>
              </w:rPr>
            </w:pPr>
            <w:bookmarkStart w:id="77" w:name="_Hlk66381134"/>
            <w:r w:rsidRPr="00E12BD5">
              <w:rPr>
                <w:rFonts w:ascii="Times New Roman" w:hAnsi="Times New Roman"/>
                <w:sz w:val="24"/>
                <w:szCs w:val="24"/>
              </w:rPr>
              <w:t>Шестакова Наталья Сергеевна</w:t>
            </w:r>
            <w:bookmarkEnd w:id="77"/>
          </w:p>
        </w:tc>
        <w:tc>
          <w:tcPr>
            <w:tcW w:w="3118" w:type="dxa"/>
          </w:tcPr>
          <w:p w:rsidR="00397F59" w:rsidRPr="00E12BD5" w:rsidRDefault="00397F59" w:rsidP="00E468CD">
            <w:pPr>
              <w:spacing w:after="0" w:line="240" w:lineRule="auto"/>
              <w:rPr>
                <w:rFonts w:ascii="Times New Roman" w:hAnsi="Times New Roman"/>
                <w:sz w:val="24"/>
                <w:szCs w:val="24"/>
              </w:rPr>
            </w:pPr>
            <w:bookmarkStart w:id="78" w:name="_Hlk66378021"/>
            <w:r w:rsidRPr="00E12BD5">
              <w:rPr>
                <w:rFonts w:ascii="Times New Roman" w:hAnsi="Times New Roman"/>
                <w:sz w:val="24"/>
                <w:szCs w:val="24"/>
                <w:lang w:eastAsia="ru-RU"/>
              </w:rPr>
              <w:t>Доброму гостью- хозяин рад</w:t>
            </w:r>
            <w:r w:rsidRPr="00E12BD5">
              <w:rPr>
                <w:rFonts w:ascii="Times New Roman" w:hAnsi="Times New Roman"/>
                <w:sz w:val="24"/>
                <w:szCs w:val="24"/>
              </w:rPr>
              <w:t xml:space="preserve"> </w:t>
            </w:r>
          </w:p>
          <w:p w:rsidR="00397F59" w:rsidRPr="00E12BD5" w:rsidRDefault="00397F59" w:rsidP="00E468CD">
            <w:pPr>
              <w:spacing w:after="0" w:line="240" w:lineRule="auto"/>
              <w:rPr>
                <w:rFonts w:ascii="Times New Roman" w:hAnsi="Times New Roman"/>
                <w:sz w:val="24"/>
                <w:szCs w:val="24"/>
              </w:rPr>
            </w:pPr>
            <w:r w:rsidRPr="00E12BD5">
              <w:rPr>
                <w:rFonts w:ascii="Times New Roman" w:hAnsi="Times New Roman"/>
                <w:sz w:val="24"/>
                <w:szCs w:val="24"/>
              </w:rPr>
              <w:t>Методическая разработка</w:t>
            </w:r>
            <w:bookmarkEnd w:id="78"/>
          </w:p>
        </w:tc>
        <w:tc>
          <w:tcPr>
            <w:tcW w:w="1418" w:type="dxa"/>
          </w:tcPr>
          <w:p w:rsidR="00397F59" w:rsidRPr="00E12BD5" w:rsidRDefault="00397F59" w:rsidP="00E468CD">
            <w:pPr>
              <w:spacing w:after="0" w:line="240" w:lineRule="auto"/>
              <w:rPr>
                <w:rFonts w:ascii="Times New Roman" w:hAnsi="Times New Roman"/>
              </w:rPr>
            </w:pPr>
          </w:p>
        </w:tc>
      </w:tr>
    </w:tbl>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jc w:val="both"/>
        <w:rPr>
          <w:rFonts w:ascii="Times New Roman" w:hAnsi="Times New Roman"/>
          <w:sz w:val="24"/>
          <w:szCs w:val="24"/>
          <w:lang w:val="tt-RU"/>
        </w:rPr>
      </w:pPr>
    </w:p>
    <w:p w:rsidR="00397F59" w:rsidRPr="006B5E23" w:rsidRDefault="00397F59" w:rsidP="00E468CD">
      <w:pPr>
        <w:spacing w:after="0" w:line="240" w:lineRule="auto"/>
        <w:ind w:firstLine="709"/>
        <w:rPr>
          <w:rFonts w:ascii="Times New Roman" w:hAnsi="Times New Roman"/>
          <w:i/>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Pr="006B5E23" w:rsidRDefault="00397F59" w:rsidP="00E468CD">
      <w:pPr>
        <w:spacing w:after="0" w:line="240" w:lineRule="auto"/>
        <w:rPr>
          <w:rFonts w:ascii="Times New Roman" w:hAnsi="Times New Roman"/>
          <w:sz w:val="24"/>
          <w:szCs w:val="24"/>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Pr="00A1517A" w:rsidRDefault="00397F59" w:rsidP="007F0E6C">
      <w:pPr>
        <w:spacing w:after="0" w:line="240" w:lineRule="auto"/>
        <w:jc w:val="center"/>
        <w:rPr>
          <w:rFonts w:ascii="Times New Roman" w:hAnsi="Times New Roman"/>
          <w:sz w:val="24"/>
          <w:szCs w:val="24"/>
        </w:rPr>
      </w:pPr>
      <w:r w:rsidRPr="00A1517A">
        <w:rPr>
          <w:rFonts w:ascii="Times New Roman" w:hAnsi="Times New Roman"/>
          <w:sz w:val="24"/>
          <w:szCs w:val="24"/>
          <w:lang w:val="tt-RU"/>
        </w:rPr>
        <w:t>Методическое</w:t>
      </w:r>
      <w:r w:rsidRPr="00A1517A">
        <w:rPr>
          <w:rFonts w:ascii="Times New Roman" w:hAnsi="Times New Roman"/>
          <w:sz w:val="24"/>
          <w:szCs w:val="24"/>
        </w:rPr>
        <w:t xml:space="preserve"> издание</w:t>
      </w: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b/>
          <w:sz w:val="24"/>
          <w:szCs w:val="24"/>
        </w:rPr>
      </w:pPr>
      <w:r>
        <w:rPr>
          <w:rFonts w:ascii="Times New Roman" w:hAnsi="Times New Roman"/>
          <w:b/>
          <w:sz w:val="24"/>
          <w:szCs w:val="24"/>
        </w:rPr>
        <w:t xml:space="preserve">«Инновации по обучению родному языку» - </w:t>
      </w:r>
      <w:r w:rsidRPr="007F0E6C">
        <w:rPr>
          <w:rFonts w:ascii="Times New Roman" w:hAnsi="Times New Roman"/>
          <w:b/>
          <w:bCs/>
          <w:color w:val="000000"/>
          <w:sz w:val="24"/>
          <w:szCs w:val="24"/>
          <w:lang w:val="tt-RU"/>
        </w:rPr>
        <w:t>«Туган телне өйрәтү буенча инновацияләр»</w:t>
      </w:r>
      <w:r w:rsidRPr="007F0E6C">
        <w:rPr>
          <w:rFonts w:ascii="Times New Roman" w:hAnsi="Times New Roman"/>
          <w:b/>
          <w:bCs/>
          <w:color w:val="000000"/>
          <w:sz w:val="24"/>
          <w:szCs w:val="24"/>
        </w:rPr>
        <w:t xml:space="preserve">  </w:t>
      </w:r>
      <w:r w:rsidRPr="007F0E6C">
        <w:rPr>
          <w:rFonts w:ascii="Times New Roman" w:hAnsi="Times New Roman"/>
          <w:b/>
          <w:sz w:val="24"/>
          <w:szCs w:val="24"/>
        </w:rPr>
        <w:t xml:space="preserve"> </w:t>
      </w: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7F0E6C" w:rsidRDefault="00397F59" w:rsidP="007F0E6C">
      <w:pPr>
        <w:spacing w:after="0" w:line="240" w:lineRule="auto"/>
        <w:jc w:val="center"/>
        <w:rPr>
          <w:rFonts w:ascii="Times New Roman" w:hAnsi="Times New Roman"/>
          <w:b/>
          <w:bCs/>
          <w:color w:val="000000"/>
          <w:sz w:val="24"/>
          <w:szCs w:val="24"/>
        </w:rPr>
      </w:pPr>
      <w:r w:rsidRPr="007F0E6C">
        <w:rPr>
          <w:rFonts w:ascii="Times New Roman" w:hAnsi="Times New Roman"/>
          <w:b/>
          <w:bCs/>
          <w:color w:val="000000"/>
          <w:sz w:val="24"/>
          <w:szCs w:val="24"/>
        </w:rPr>
        <w:t>Сборник</w:t>
      </w:r>
    </w:p>
    <w:p w:rsidR="00397F59" w:rsidRPr="007F0E6C" w:rsidRDefault="00397F59" w:rsidP="007F0E6C">
      <w:pPr>
        <w:spacing w:after="0" w:line="240" w:lineRule="auto"/>
        <w:jc w:val="center"/>
        <w:rPr>
          <w:rFonts w:ascii="Times New Roman" w:hAnsi="Times New Roman"/>
          <w:b/>
          <w:bCs/>
          <w:color w:val="000000"/>
          <w:sz w:val="24"/>
          <w:szCs w:val="24"/>
          <w:lang w:val="tt-RU"/>
        </w:rPr>
      </w:pPr>
      <w:r w:rsidRPr="007F0E6C">
        <w:rPr>
          <w:rFonts w:ascii="Times New Roman" w:hAnsi="Times New Roman"/>
          <w:b/>
          <w:bCs/>
          <w:color w:val="000000"/>
          <w:sz w:val="24"/>
          <w:szCs w:val="24"/>
        </w:rPr>
        <w:t xml:space="preserve"> авторских методических разработок, пособий, развивающих игр, педагогических находок для педагогов дошкольных образовательных учреждений республиканского  конкурса «</w:t>
      </w:r>
      <w:r w:rsidRPr="007F0E6C">
        <w:rPr>
          <w:rFonts w:ascii="Times New Roman" w:hAnsi="Times New Roman"/>
          <w:b/>
          <w:bCs/>
          <w:color w:val="000000"/>
          <w:sz w:val="24"/>
          <w:szCs w:val="24"/>
          <w:lang w:val="tt-RU"/>
        </w:rPr>
        <w:t>Иннова</w:t>
      </w:r>
      <w:r w:rsidRPr="007F0E6C">
        <w:rPr>
          <w:rFonts w:ascii="Times New Roman" w:hAnsi="Times New Roman"/>
          <w:b/>
          <w:bCs/>
          <w:color w:val="000000"/>
          <w:sz w:val="24"/>
          <w:szCs w:val="24"/>
        </w:rPr>
        <w:t>ции по обучению родному языку»</w:t>
      </w:r>
      <w:r w:rsidRPr="007F0E6C">
        <w:rPr>
          <w:rFonts w:ascii="Times New Roman" w:hAnsi="Times New Roman"/>
          <w:b/>
          <w:bCs/>
          <w:color w:val="000000"/>
          <w:sz w:val="24"/>
          <w:szCs w:val="24"/>
          <w:lang w:val="tt-RU"/>
        </w:rPr>
        <w:t xml:space="preserve"> - «Туган телне өйрәтү буенча инновацияләр»</w:t>
      </w:r>
      <w:r w:rsidRPr="007F0E6C">
        <w:rPr>
          <w:rFonts w:ascii="Times New Roman" w:hAnsi="Times New Roman"/>
          <w:b/>
          <w:bCs/>
          <w:color w:val="000000"/>
          <w:sz w:val="24"/>
          <w:szCs w:val="24"/>
        </w:rPr>
        <w:t xml:space="preserve">  </w:t>
      </w:r>
    </w:p>
    <w:p w:rsidR="00397F59" w:rsidRPr="007F0E6C" w:rsidRDefault="00397F59" w:rsidP="007F0E6C">
      <w:pPr>
        <w:spacing w:after="0" w:line="240" w:lineRule="auto"/>
        <w:ind w:firstLine="540"/>
        <w:jc w:val="center"/>
        <w:rPr>
          <w:rFonts w:ascii="Times New Roman" w:hAnsi="Times New Roman"/>
          <w:sz w:val="24"/>
          <w:szCs w:val="24"/>
          <w:lang w:val="tt-RU"/>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b/>
          <w:sz w:val="24"/>
          <w:szCs w:val="24"/>
        </w:rPr>
      </w:pPr>
      <w:r>
        <w:rPr>
          <w:rFonts w:ascii="Times New Roman" w:hAnsi="Times New Roman"/>
          <w:b/>
          <w:sz w:val="24"/>
          <w:szCs w:val="24"/>
        </w:rPr>
        <w:t xml:space="preserve"> (18 марта 2021</w:t>
      </w:r>
      <w:r w:rsidRPr="00A1517A">
        <w:rPr>
          <w:rFonts w:ascii="Times New Roman" w:hAnsi="Times New Roman"/>
          <w:b/>
          <w:sz w:val="24"/>
          <w:szCs w:val="24"/>
        </w:rPr>
        <w:t xml:space="preserve"> года)</w:t>
      </w: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i/>
          <w:iCs/>
          <w:sz w:val="24"/>
          <w:szCs w:val="24"/>
        </w:rPr>
      </w:pPr>
      <w:r w:rsidRPr="00A1517A">
        <w:rPr>
          <w:rFonts w:ascii="Times New Roman" w:hAnsi="Times New Roman"/>
          <w:i/>
          <w:iCs/>
          <w:sz w:val="24"/>
          <w:szCs w:val="24"/>
        </w:rPr>
        <w:t>В авторской редакции</w:t>
      </w: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40"/>
        <w:jc w:val="center"/>
        <w:rPr>
          <w:rFonts w:ascii="Times New Roman" w:hAnsi="Times New Roman"/>
          <w:sz w:val="24"/>
          <w:szCs w:val="24"/>
        </w:rPr>
      </w:pPr>
      <w:r w:rsidRPr="00A1517A">
        <w:rPr>
          <w:rFonts w:ascii="Times New Roman" w:hAnsi="Times New Roman"/>
          <w:sz w:val="24"/>
          <w:szCs w:val="24"/>
        </w:rPr>
        <w:t>Комп</w:t>
      </w:r>
      <w:r>
        <w:rPr>
          <w:rFonts w:ascii="Times New Roman" w:hAnsi="Times New Roman"/>
          <w:sz w:val="24"/>
          <w:szCs w:val="24"/>
        </w:rPr>
        <w:t xml:space="preserve">ьютерная вёрстка: </w:t>
      </w:r>
      <w:r w:rsidRPr="00A1517A">
        <w:rPr>
          <w:rFonts w:ascii="Times New Roman" w:hAnsi="Times New Roman"/>
          <w:sz w:val="24"/>
          <w:szCs w:val="24"/>
        </w:rPr>
        <w:t>Р.Д.Закирзянов</w:t>
      </w:r>
    </w:p>
    <w:p w:rsidR="00397F59" w:rsidRPr="00A1517A" w:rsidRDefault="00397F59" w:rsidP="007F0E6C">
      <w:pPr>
        <w:spacing w:after="0" w:line="240" w:lineRule="auto"/>
        <w:ind w:firstLine="540"/>
        <w:jc w:val="center"/>
        <w:rPr>
          <w:rFonts w:ascii="Times New Roman" w:hAnsi="Times New Roman"/>
          <w:sz w:val="24"/>
          <w:szCs w:val="24"/>
        </w:rPr>
      </w:pPr>
    </w:p>
    <w:p w:rsidR="00397F59" w:rsidRPr="00A1517A" w:rsidRDefault="00397F59" w:rsidP="007F0E6C">
      <w:pPr>
        <w:spacing w:after="0" w:line="240" w:lineRule="auto"/>
        <w:ind w:firstLine="567"/>
        <w:jc w:val="center"/>
        <w:rPr>
          <w:rFonts w:ascii="Times New Roman" w:hAnsi="Times New Roman"/>
          <w:sz w:val="24"/>
          <w:szCs w:val="24"/>
        </w:rPr>
      </w:pPr>
    </w:p>
    <w:p w:rsidR="00397F59" w:rsidRPr="00A1517A" w:rsidRDefault="00397F59" w:rsidP="007F0E6C">
      <w:pPr>
        <w:spacing w:after="0" w:line="240" w:lineRule="auto"/>
        <w:ind w:firstLine="567"/>
        <w:jc w:val="center"/>
        <w:rPr>
          <w:rFonts w:ascii="Times New Roman" w:hAnsi="Times New Roman"/>
          <w:sz w:val="24"/>
          <w:szCs w:val="24"/>
        </w:rPr>
      </w:pPr>
      <w:r w:rsidRPr="00A1517A">
        <w:rPr>
          <w:rFonts w:ascii="Times New Roman" w:hAnsi="Times New Roman"/>
          <w:sz w:val="24"/>
          <w:szCs w:val="24"/>
        </w:rPr>
        <w:t>ГАПОУ «Арский педагогический колледж им.Г.Тукая»</w:t>
      </w:r>
    </w:p>
    <w:p w:rsidR="00397F59" w:rsidRPr="00A1517A" w:rsidRDefault="00397F59" w:rsidP="007F0E6C">
      <w:pPr>
        <w:spacing w:after="0" w:line="240" w:lineRule="auto"/>
        <w:ind w:firstLine="567"/>
        <w:jc w:val="center"/>
        <w:rPr>
          <w:rFonts w:ascii="Times New Roman" w:hAnsi="Times New Roman"/>
          <w:sz w:val="24"/>
          <w:szCs w:val="24"/>
        </w:rPr>
      </w:pPr>
      <w:r w:rsidRPr="00A1517A">
        <w:rPr>
          <w:rFonts w:ascii="Times New Roman" w:hAnsi="Times New Roman"/>
          <w:sz w:val="24"/>
          <w:szCs w:val="24"/>
        </w:rPr>
        <w:t>422000, г.Арск, ул. Вагизовых</w:t>
      </w:r>
      <w:r>
        <w:rPr>
          <w:rFonts w:ascii="Times New Roman" w:hAnsi="Times New Roman"/>
          <w:sz w:val="24"/>
          <w:szCs w:val="24"/>
        </w:rPr>
        <w:t>, д.14</w:t>
      </w:r>
    </w:p>
    <w:p w:rsidR="00397F59" w:rsidRPr="00A1517A" w:rsidRDefault="00397F59" w:rsidP="007F0E6C">
      <w:pPr>
        <w:spacing w:after="0" w:line="240" w:lineRule="auto"/>
        <w:ind w:firstLine="567"/>
        <w:jc w:val="center"/>
        <w:rPr>
          <w:rFonts w:ascii="Times New Roman" w:hAnsi="Times New Roman"/>
          <w:sz w:val="24"/>
          <w:szCs w:val="24"/>
        </w:rPr>
      </w:pPr>
      <w:r w:rsidRPr="00A1517A">
        <w:rPr>
          <w:rFonts w:ascii="Times New Roman" w:hAnsi="Times New Roman"/>
          <w:sz w:val="24"/>
          <w:szCs w:val="24"/>
          <w:lang w:val="en-US"/>
        </w:rPr>
        <w:t>arskped</w:t>
      </w:r>
      <w:r w:rsidRPr="00A1517A">
        <w:rPr>
          <w:rFonts w:ascii="Times New Roman" w:hAnsi="Times New Roman"/>
          <w:sz w:val="24"/>
          <w:szCs w:val="24"/>
        </w:rPr>
        <w:t>@</w:t>
      </w:r>
      <w:r w:rsidRPr="00A1517A">
        <w:rPr>
          <w:rFonts w:ascii="Times New Roman" w:hAnsi="Times New Roman"/>
          <w:sz w:val="24"/>
          <w:szCs w:val="24"/>
          <w:lang w:val="en-US"/>
        </w:rPr>
        <w:t>mail</w:t>
      </w:r>
      <w:r w:rsidRPr="00A1517A">
        <w:rPr>
          <w:rFonts w:ascii="Times New Roman" w:hAnsi="Times New Roman"/>
          <w:sz w:val="24"/>
          <w:szCs w:val="24"/>
        </w:rPr>
        <w:t>.</w:t>
      </w:r>
      <w:r w:rsidRPr="00A1517A">
        <w:rPr>
          <w:rFonts w:ascii="Times New Roman" w:hAnsi="Times New Roman"/>
          <w:sz w:val="24"/>
          <w:szCs w:val="24"/>
          <w:lang w:val="en-US"/>
        </w:rPr>
        <w:t>ru</w:t>
      </w:r>
    </w:p>
    <w:p w:rsidR="00397F59" w:rsidRPr="00A1517A" w:rsidRDefault="00397F59" w:rsidP="007F0E6C">
      <w:pPr>
        <w:spacing w:after="0" w:line="240" w:lineRule="auto"/>
        <w:ind w:firstLine="567"/>
        <w:jc w:val="center"/>
        <w:rPr>
          <w:rFonts w:ascii="Times New Roman" w:hAnsi="Times New Roman"/>
          <w:sz w:val="24"/>
          <w:szCs w:val="24"/>
        </w:rPr>
      </w:pPr>
      <w:r>
        <w:rPr>
          <w:rFonts w:ascii="Times New Roman" w:hAnsi="Times New Roman"/>
          <w:sz w:val="24"/>
          <w:szCs w:val="24"/>
        </w:rPr>
        <w:t>(8</w:t>
      </w:r>
      <w:r>
        <w:rPr>
          <w:rFonts w:ascii="Times New Roman" w:hAnsi="Times New Roman"/>
          <w:sz w:val="24"/>
          <w:szCs w:val="24"/>
          <w:lang w:val="en-US"/>
        </w:rPr>
        <w:t>843</w:t>
      </w:r>
      <w:r>
        <w:rPr>
          <w:rFonts w:ascii="Times New Roman" w:hAnsi="Times New Roman"/>
          <w:sz w:val="24"/>
          <w:szCs w:val="24"/>
        </w:rPr>
        <w:t>66</w:t>
      </w:r>
      <w:r w:rsidRPr="00A1517A">
        <w:rPr>
          <w:rFonts w:ascii="Times New Roman" w:hAnsi="Times New Roman"/>
          <w:sz w:val="24"/>
          <w:szCs w:val="24"/>
          <w:lang w:val="en-US"/>
        </w:rPr>
        <w:t>)-3-23-05</w:t>
      </w:r>
    </w:p>
    <w:p w:rsidR="00397F59" w:rsidRPr="00A1517A" w:rsidRDefault="00397F59" w:rsidP="007F0E6C">
      <w:pPr>
        <w:spacing w:after="0" w:line="240" w:lineRule="auto"/>
        <w:ind w:firstLine="540"/>
        <w:jc w:val="center"/>
        <w:rPr>
          <w:rFonts w:ascii="Times New Roman" w:hAnsi="Times New Roman"/>
          <w:sz w:val="24"/>
          <w:szCs w:val="24"/>
        </w:rPr>
      </w:pPr>
    </w:p>
    <w:p w:rsidR="00397F59" w:rsidRDefault="00397F59" w:rsidP="007F0E6C">
      <w:pPr>
        <w:spacing w:after="0" w:line="240" w:lineRule="auto"/>
        <w:ind w:firstLine="540"/>
        <w:jc w:val="center"/>
        <w:rPr>
          <w:rFonts w:ascii="Times New Roman" w:hAnsi="Times New Roman"/>
          <w:sz w:val="24"/>
          <w:szCs w:val="24"/>
        </w:rPr>
      </w:pPr>
    </w:p>
    <w:p w:rsidR="00397F59" w:rsidRDefault="00397F59" w:rsidP="007F0E6C">
      <w:pPr>
        <w:spacing w:after="0" w:line="240" w:lineRule="auto"/>
        <w:ind w:firstLine="540"/>
        <w:jc w:val="center"/>
        <w:rPr>
          <w:rFonts w:ascii="Times New Roman" w:hAnsi="Times New Roman"/>
          <w:sz w:val="24"/>
          <w:szCs w:val="24"/>
        </w:rPr>
      </w:pPr>
    </w:p>
    <w:p w:rsidR="00397F59" w:rsidRDefault="00397F59" w:rsidP="007F0E6C">
      <w:pPr>
        <w:spacing w:after="0" w:line="240" w:lineRule="auto"/>
        <w:ind w:firstLine="540"/>
        <w:jc w:val="center"/>
        <w:rPr>
          <w:rFonts w:ascii="Times New Roman" w:hAnsi="Times New Roman"/>
          <w:sz w:val="24"/>
          <w:szCs w:val="24"/>
        </w:rPr>
      </w:pPr>
    </w:p>
    <w:p w:rsidR="00397F59" w:rsidRDefault="00397F59" w:rsidP="007F0E6C">
      <w:pPr>
        <w:spacing w:after="0" w:line="240" w:lineRule="auto"/>
        <w:ind w:firstLine="540"/>
        <w:jc w:val="center"/>
        <w:rPr>
          <w:rFonts w:ascii="Times New Roman" w:hAnsi="Times New Roman"/>
          <w:sz w:val="24"/>
          <w:szCs w:val="24"/>
        </w:rPr>
      </w:pPr>
    </w:p>
    <w:p w:rsidR="00397F59" w:rsidRDefault="00397F59" w:rsidP="007F0E6C">
      <w:pPr>
        <w:spacing w:after="0" w:line="240" w:lineRule="auto"/>
        <w:ind w:firstLine="540"/>
        <w:jc w:val="center"/>
        <w:rPr>
          <w:rFonts w:ascii="Times New Roman" w:hAnsi="Times New Roman"/>
          <w:sz w:val="24"/>
          <w:szCs w:val="24"/>
        </w:rPr>
      </w:pPr>
    </w:p>
    <w:p w:rsidR="00397F59" w:rsidRPr="00F010AC" w:rsidRDefault="00397F59" w:rsidP="007F0E6C">
      <w:pPr>
        <w:spacing w:after="0" w:line="240" w:lineRule="auto"/>
        <w:ind w:right="140" w:firstLine="567"/>
        <w:jc w:val="both"/>
        <w:rPr>
          <w:rFonts w:ascii="Times New Roman" w:hAnsi="Times New Roman"/>
          <w:sz w:val="24"/>
          <w:szCs w:val="24"/>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Default="00397F59" w:rsidP="00E468CD">
      <w:pPr>
        <w:spacing w:after="0" w:line="240" w:lineRule="auto"/>
        <w:jc w:val="center"/>
        <w:rPr>
          <w:b/>
          <w:lang w:val="tt-RU"/>
        </w:rPr>
      </w:pPr>
    </w:p>
    <w:p w:rsidR="00397F59" w:rsidRPr="000F1520" w:rsidRDefault="00397F59" w:rsidP="00E468CD">
      <w:pPr>
        <w:spacing w:after="0" w:line="240" w:lineRule="auto"/>
        <w:jc w:val="center"/>
        <w:rPr>
          <w:b/>
          <w:lang w:val="tt-RU"/>
        </w:rPr>
      </w:pPr>
    </w:p>
    <w:sectPr w:rsidR="00397F59" w:rsidRPr="000F1520" w:rsidSect="00A83BB0">
      <w:pgSz w:w="11906" w:h="16838"/>
      <w:pgMar w:top="899" w:right="850" w:bottom="71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7F59" w:rsidRDefault="00397F59" w:rsidP="00264A3F">
      <w:pPr>
        <w:spacing w:after="0" w:line="240" w:lineRule="auto"/>
      </w:pPr>
      <w:r>
        <w:separator/>
      </w:r>
    </w:p>
  </w:endnote>
  <w:endnote w:type="continuationSeparator" w:id="0">
    <w:p w:rsidR="00397F59" w:rsidRDefault="00397F59" w:rsidP="00264A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F59" w:rsidRDefault="00397F59">
    <w:pPr>
      <w:pStyle w:val="Headerorfooter0"/>
      <w:framePr w:w="12164" w:h="139" w:wrap="none" w:vAnchor="text" w:hAnchor="page" w:x="1" w:y="-1175"/>
      <w:shd w:val="clear" w:color="auto" w:fill="auto"/>
      <w:ind w:left="5914"/>
    </w:pPr>
    <w:fldSimple w:instr=" PAGE \* MERGEFORMAT ">
      <w:r w:rsidRPr="00D67741">
        <w:rPr>
          <w:rStyle w:val="HeaderorfooterBold"/>
          <w:bCs/>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F59" w:rsidRDefault="00397F59"/>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F59" w:rsidRDefault="00397F59">
    <w:pPr>
      <w:pStyle w:val="Headerorfooter0"/>
      <w:framePr w:w="12164" w:h="139" w:wrap="none" w:vAnchor="text" w:hAnchor="page" w:x="1" w:y="-1175"/>
      <w:shd w:val="clear" w:color="auto" w:fill="auto"/>
      <w:ind w:left="5914"/>
    </w:pPr>
    <w:fldSimple w:instr=" PAGE \* MERGEFORMAT ">
      <w:r w:rsidRPr="00991271">
        <w:rPr>
          <w:rStyle w:val="HeaderorfooterBold"/>
          <w:bCs/>
          <w:noProof/>
        </w:rPr>
        <w:t>8</w:t>
      </w:r>
    </w:fldSimple>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7F59" w:rsidRDefault="00397F59">
    <w:pPr>
      <w:pStyle w:val="Headerorfooter0"/>
      <w:framePr w:w="12164" w:h="139" w:wrap="none" w:vAnchor="text" w:hAnchor="page" w:x="1" w:y="-1175"/>
      <w:shd w:val="clear" w:color="auto" w:fill="auto"/>
      <w:ind w:left="5914"/>
    </w:pPr>
    <w:fldSimple w:instr=" PAGE \* MERGEFORMAT ">
      <w:r w:rsidRPr="00942495">
        <w:rPr>
          <w:rStyle w:val="HeaderorfooterBold"/>
          <w:bCs/>
          <w:noProof/>
        </w:rPr>
        <w:t>494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7F59" w:rsidRDefault="00397F59" w:rsidP="00264A3F">
      <w:pPr>
        <w:spacing w:after="0" w:line="240" w:lineRule="auto"/>
      </w:pPr>
      <w:r>
        <w:separator/>
      </w:r>
    </w:p>
  </w:footnote>
  <w:footnote w:type="continuationSeparator" w:id="0">
    <w:p w:rsidR="00397F59" w:rsidRDefault="00397F59" w:rsidP="00264A3F">
      <w:pPr>
        <w:spacing w:after="0" w:line="240" w:lineRule="auto"/>
      </w:pPr>
      <w:r>
        <w:continuationSeparator/>
      </w:r>
    </w:p>
  </w:footnote>
  <w:footnote w:id="1">
    <w:p w:rsidR="00397F59" w:rsidRDefault="00397F59" w:rsidP="00264A3F">
      <w:pPr>
        <w:pStyle w:val="FootnoteText"/>
        <w:spacing w:after="0" w:line="240" w:lineRule="auto"/>
      </w:pPr>
    </w:p>
  </w:footnote>
  <w:footnote w:id="2">
    <w:p w:rsidR="00397F59" w:rsidRDefault="00397F59" w:rsidP="00264A3F">
      <w:pPr>
        <w:pStyle w:val="FootnoteText"/>
        <w:spacing w:after="0" w:line="240" w:lineRule="auto"/>
      </w:pPr>
    </w:p>
  </w:footnote>
  <w:footnote w:id="3">
    <w:p w:rsidR="00397F59" w:rsidRDefault="00397F59" w:rsidP="00264A3F">
      <w:pPr>
        <w:pStyle w:val="FootnoteText"/>
      </w:pPr>
    </w:p>
  </w:footnote>
  <w:footnote w:id="4">
    <w:p w:rsidR="00397F59" w:rsidRDefault="00397F59" w:rsidP="00264A3F">
      <w:pPr>
        <w:pStyle w:val="FootnoteText"/>
        <w:spacing w:after="0" w:line="240" w:lineRule="aut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C08C7"/>
    <w:multiLevelType w:val="hybridMultilevel"/>
    <w:tmpl w:val="1D2C798E"/>
    <w:lvl w:ilvl="0" w:tplc="E310859C">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0130665"/>
    <w:multiLevelType w:val="hybridMultilevel"/>
    <w:tmpl w:val="121041A6"/>
    <w:lvl w:ilvl="0" w:tplc="82AEB23A">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0C66990"/>
    <w:multiLevelType w:val="multilevel"/>
    <w:tmpl w:val="0F42A59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14A1134"/>
    <w:multiLevelType w:val="hybridMultilevel"/>
    <w:tmpl w:val="4ED0F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DC08F7"/>
    <w:multiLevelType w:val="hybridMultilevel"/>
    <w:tmpl w:val="1D3291A2"/>
    <w:lvl w:ilvl="0" w:tplc="41723A46">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26A5751"/>
    <w:multiLevelType w:val="hybridMultilevel"/>
    <w:tmpl w:val="D3AE4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8C315F"/>
    <w:multiLevelType w:val="hybridMultilevel"/>
    <w:tmpl w:val="B8066694"/>
    <w:lvl w:ilvl="0" w:tplc="1944CA7E">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D064BB6"/>
    <w:multiLevelType w:val="hybridMultilevel"/>
    <w:tmpl w:val="0BBA396C"/>
    <w:lvl w:ilvl="0" w:tplc="52F4F04A">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8">
    <w:nsid w:val="107225CB"/>
    <w:multiLevelType w:val="hybridMultilevel"/>
    <w:tmpl w:val="343C3E52"/>
    <w:lvl w:ilvl="0" w:tplc="3306FBB2">
      <w:start w:val="1"/>
      <w:numFmt w:val="decimal"/>
      <w:lvlText w:val="%1."/>
      <w:lvlJc w:val="left"/>
      <w:pPr>
        <w:ind w:left="1080" w:hanging="360"/>
      </w:pPr>
      <w:rPr>
        <w:rFonts w:cs="Times New Roman" w:hint="default"/>
        <w:b w:val="0"/>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13E72C69"/>
    <w:multiLevelType w:val="multilevel"/>
    <w:tmpl w:val="BC94EB0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17815758"/>
    <w:multiLevelType w:val="hybridMultilevel"/>
    <w:tmpl w:val="373ED370"/>
    <w:lvl w:ilvl="0" w:tplc="E6FCF1E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1">
    <w:nsid w:val="18930705"/>
    <w:multiLevelType w:val="hybridMultilevel"/>
    <w:tmpl w:val="D688C7C2"/>
    <w:lvl w:ilvl="0" w:tplc="0419000D">
      <w:start w:val="1"/>
      <w:numFmt w:val="bullet"/>
      <w:lvlText w:val=""/>
      <w:lvlJc w:val="left"/>
      <w:pPr>
        <w:tabs>
          <w:tab w:val="num" w:pos="2520"/>
        </w:tabs>
        <w:ind w:left="25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
    <w:nsid w:val="1B38618F"/>
    <w:multiLevelType w:val="hybridMultilevel"/>
    <w:tmpl w:val="D9AAFF94"/>
    <w:lvl w:ilvl="0" w:tplc="1884F8B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B485FB8"/>
    <w:multiLevelType w:val="hybridMultilevel"/>
    <w:tmpl w:val="B70E43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C232732"/>
    <w:multiLevelType w:val="hybridMultilevel"/>
    <w:tmpl w:val="3F2838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D0A4D84"/>
    <w:multiLevelType w:val="hybridMultilevel"/>
    <w:tmpl w:val="48AC6B60"/>
    <w:lvl w:ilvl="0" w:tplc="F8E40370">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DAA38C8"/>
    <w:multiLevelType w:val="hybridMultilevel"/>
    <w:tmpl w:val="9CA4C3D4"/>
    <w:lvl w:ilvl="0" w:tplc="A80A1C8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F8B4488"/>
    <w:multiLevelType w:val="hybridMultilevel"/>
    <w:tmpl w:val="E9842CCA"/>
    <w:lvl w:ilvl="0" w:tplc="513A6F02">
      <w:start w:val="1"/>
      <w:numFmt w:val="decimal"/>
      <w:lvlText w:val="%1."/>
      <w:lvlJc w:val="left"/>
      <w:pPr>
        <w:tabs>
          <w:tab w:val="num" w:pos="1770"/>
        </w:tabs>
        <w:ind w:left="177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8">
    <w:nsid w:val="20731D9E"/>
    <w:multiLevelType w:val="hybridMultilevel"/>
    <w:tmpl w:val="E94A737C"/>
    <w:lvl w:ilvl="0" w:tplc="BC1E6916">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210B68DF"/>
    <w:multiLevelType w:val="hybridMultilevel"/>
    <w:tmpl w:val="59C69636"/>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35F28D1"/>
    <w:multiLevelType w:val="hybridMultilevel"/>
    <w:tmpl w:val="98DE0702"/>
    <w:lvl w:ilvl="0" w:tplc="7DF80734">
      <w:start w:val="1"/>
      <w:numFmt w:val="decimal"/>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1">
    <w:nsid w:val="261F37BC"/>
    <w:multiLevelType w:val="hybridMultilevel"/>
    <w:tmpl w:val="4522ABA0"/>
    <w:lvl w:ilvl="0" w:tplc="833C2052">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2">
    <w:nsid w:val="270118DC"/>
    <w:multiLevelType w:val="hybridMultilevel"/>
    <w:tmpl w:val="811EFB2A"/>
    <w:lvl w:ilvl="0" w:tplc="14765F0A">
      <w:start w:val="1"/>
      <w:numFmt w:val="decimal"/>
      <w:lvlText w:val="%1."/>
      <w:lvlJc w:val="left"/>
      <w:pPr>
        <w:ind w:left="644" w:hanging="360"/>
      </w:pPr>
      <w:rPr>
        <w:rFonts w:cs="Times New Roman" w:hint="default"/>
        <w:b/>
        <w:i/>
        <w:u w:val="single"/>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23">
    <w:nsid w:val="29085C2C"/>
    <w:multiLevelType w:val="multilevel"/>
    <w:tmpl w:val="956E1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9915228"/>
    <w:multiLevelType w:val="hybridMultilevel"/>
    <w:tmpl w:val="27F2F2E6"/>
    <w:lvl w:ilvl="0" w:tplc="B1D81C2C">
      <w:start w:val="2"/>
      <w:numFmt w:val="bullet"/>
      <w:lvlText w:val="-"/>
      <w:lvlJc w:val="left"/>
      <w:pPr>
        <w:ind w:left="780" w:hanging="360"/>
      </w:pPr>
      <w:rPr>
        <w:rFonts w:ascii="Times New Roman" w:eastAsia="Times New Roman" w:hAnsi="Times New Roman"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5">
    <w:nsid w:val="29A30705"/>
    <w:multiLevelType w:val="hybridMultilevel"/>
    <w:tmpl w:val="32F8B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2FE9497B"/>
    <w:multiLevelType w:val="hybridMultilevel"/>
    <w:tmpl w:val="DA5443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4B66895"/>
    <w:multiLevelType w:val="hybridMultilevel"/>
    <w:tmpl w:val="33605974"/>
    <w:lvl w:ilvl="0" w:tplc="3AC85B4C">
      <w:start w:val="1"/>
      <w:numFmt w:val="decimal"/>
      <w:lvlText w:val="%1."/>
      <w:lvlJc w:val="left"/>
      <w:pPr>
        <w:ind w:left="1211" w:hanging="360"/>
      </w:pPr>
      <w:rPr>
        <w:rFonts w:cs="Times New Roman" w:hint="default"/>
        <w:b/>
        <w:i/>
        <w:color w:val="2E74B5"/>
        <w:u w:val="single"/>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8">
    <w:nsid w:val="35CD475D"/>
    <w:multiLevelType w:val="hybridMultilevel"/>
    <w:tmpl w:val="B13CC28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37A8585A"/>
    <w:multiLevelType w:val="hybridMultilevel"/>
    <w:tmpl w:val="FF26F1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7B37CCE"/>
    <w:multiLevelType w:val="hybridMultilevel"/>
    <w:tmpl w:val="C64E4A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398612A5"/>
    <w:multiLevelType w:val="hybridMultilevel"/>
    <w:tmpl w:val="FBE4F8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3A4B0FDC"/>
    <w:multiLevelType w:val="hybridMultilevel"/>
    <w:tmpl w:val="ED5ECDEA"/>
    <w:lvl w:ilvl="0" w:tplc="9280B804">
      <w:start w:val="1"/>
      <w:numFmt w:val="decimal"/>
      <w:lvlText w:val="%1."/>
      <w:lvlJc w:val="left"/>
      <w:pPr>
        <w:ind w:left="435" w:hanging="360"/>
      </w:pPr>
      <w:rPr>
        <w:rFonts w:cs="Times New Roman" w:hint="default"/>
      </w:rPr>
    </w:lvl>
    <w:lvl w:ilvl="1" w:tplc="04190019" w:tentative="1">
      <w:start w:val="1"/>
      <w:numFmt w:val="lowerLetter"/>
      <w:lvlText w:val="%2."/>
      <w:lvlJc w:val="left"/>
      <w:pPr>
        <w:ind w:left="1155" w:hanging="360"/>
      </w:pPr>
      <w:rPr>
        <w:rFonts w:cs="Times New Roman"/>
      </w:rPr>
    </w:lvl>
    <w:lvl w:ilvl="2" w:tplc="0419001B" w:tentative="1">
      <w:start w:val="1"/>
      <w:numFmt w:val="lowerRoman"/>
      <w:lvlText w:val="%3."/>
      <w:lvlJc w:val="right"/>
      <w:pPr>
        <w:ind w:left="1875" w:hanging="180"/>
      </w:pPr>
      <w:rPr>
        <w:rFonts w:cs="Times New Roman"/>
      </w:rPr>
    </w:lvl>
    <w:lvl w:ilvl="3" w:tplc="0419000F" w:tentative="1">
      <w:start w:val="1"/>
      <w:numFmt w:val="decimal"/>
      <w:lvlText w:val="%4."/>
      <w:lvlJc w:val="left"/>
      <w:pPr>
        <w:ind w:left="2595" w:hanging="360"/>
      </w:pPr>
      <w:rPr>
        <w:rFonts w:cs="Times New Roman"/>
      </w:rPr>
    </w:lvl>
    <w:lvl w:ilvl="4" w:tplc="04190019" w:tentative="1">
      <w:start w:val="1"/>
      <w:numFmt w:val="lowerLetter"/>
      <w:lvlText w:val="%5."/>
      <w:lvlJc w:val="left"/>
      <w:pPr>
        <w:ind w:left="3315" w:hanging="360"/>
      </w:pPr>
      <w:rPr>
        <w:rFonts w:cs="Times New Roman"/>
      </w:rPr>
    </w:lvl>
    <w:lvl w:ilvl="5" w:tplc="0419001B" w:tentative="1">
      <w:start w:val="1"/>
      <w:numFmt w:val="lowerRoman"/>
      <w:lvlText w:val="%6."/>
      <w:lvlJc w:val="right"/>
      <w:pPr>
        <w:ind w:left="4035" w:hanging="180"/>
      </w:pPr>
      <w:rPr>
        <w:rFonts w:cs="Times New Roman"/>
      </w:rPr>
    </w:lvl>
    <w:lvl w:ilvl="6" w:tplc="0419000F" w:tentative="1">
      <w:start w:val="1"/>
      <w:numFmt w:val="decimal"/>
      <w:lvlText w:val="%7."/>
      <w:lvlJc w:val="left"/>
      <w:pPr>
        <w:ind w:left="4755" w:hanging="360"/>
      </w:pPr>
      <w:rPr>
        <w:rFonts w:cs="Times New Roman"/>
      </w:rPr>
    </w:lvl>
    <w:lvl w:ilvl="7" w:tplc="04190019" w:tentative="1">
      <w:start w:val="1"/>
      <w:numFmt w:val="lowerLetter"/>
      <w:lvlText w:val="%8."/>
      <w:lvlJc w:val="left"/>
      <w:pPr>
        <w:ind w:left="5475" w:hanging="360"/>
      </w:pPr>
      <w:rPr>
        <w:rFonts w:cs="Times New Roman"/>
      </w:rPr>
    </w:lvl>
    <w:lvl w:ilvl="8" w:tplc="0419001B" w:tentative="1">
      <w:start w:val="1"/>
      <w:numFmt w:val="lowerRoman"/>
      <w:lvlText w:val="%9."/>
      <w:lvlJc w:val="right"/>
      <w:pPr>
        <w:ind w:left="6195" w:hanging="180"/>
      </w:pPr>
      <w:rPr>
        <w:rFonts w:cs="Times New Roman"/>
      </w:rPr>
    </w:lvl>
  </w:abstractNum>
  <w:abstractNum w:abstractNumId="33">
    <w:nsid w:val="3A8F3AA6"/>
    <w:multiLevelType w:val="hybridMultilevel"/>
    <w:tmpl w:val="537C2F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C8173ED"/>
    <w:multiLevelType w:val="hybridMultilevel"/>
    <w:tmpl w:val="C6A4F548"/>
    <w:lvl w:ilvl="0" w:tplc="20722D0E">
      <w:start w:val="1"/>
      <w:numFmt w:val="upperRoman"/>
      <w:lvlText w:val="%1."/>
      <w:lvlJc w:val="left"/>
      <w:pPr>
        <w:ind w:left="1152" w:hanging="720"/>
      </w:pPr>
      <w:rPr>
        <w:rFonts w:cs="Times New Roman" w:hint="default"/>
      </w:rPr>
    </w:lvl>
    <w:lvl w:ilvl="1" w:tplc="04190019" w:tentative="1">
      <w:start w:val="1"/>
      <w:numFmt w:val="lowerLetter"/>
      <w:lvlText w:val="%2."/>
      <w:lvlJc w:val="left"/>
      <w:pPr>
        <w:ind w:left="1512" w:hanging="360"/>
      </w:pPr>
      <w:rPr>
        <w:rFonts w:cs="Times New Roman"/>
      </w:rPr>
    </w:lvl>
    <w:lvl w:ilvl="2" w:tplc="0419001B" w:tentative="1">
      <w:start w:val="1"/>
      <w:numFmt w:val="lowerRoman"/>
      <w:lvlText w:val="%3."/>
      <w:lvlJc w:val="right"/>
      <w:pPr>
        <w:ind w:left="2232" w:hanging="180"/>
      </w:pPr>
      <w:rPr>
        <w:rFonts w:cs="Times New Roman"/>
      </w:rPr>
    </w:lvl>
    <w:lvl w:ilvl="3" w:tplc="0419000F" w:tentative="1">
      <w:start w:val="1"/>
      <w:numFmt w:val="decimal"/>
      <w:lvlText w:val="%4."/>
      <w:lvlJc w:val="left"/>
      <w:pPr>
        <w:ind w:left="2952" w:hanging="360"/>
      </w:pPr>
      <w:rPr>
        <w:rFonts w:cs="Times New Roman"/>
      </w:rPr>
    </w:lvl>
    <w:lvl w:ilvl="4" w:tplc="04190019" w:tentative="1">
      <w:start w:val="1"/>
      <w:numFmt w:val="lowerLetter"/>
      <w:lvlText w:val="%5."/>
      <w:lvlJc w:val="left"/>
      <w:pPr>
        <w:ind w:left="3672" w:hanging="360"/>
      </w:pPr>
      <w:rPr>
        <w:rFonts w:cs="Times New Roman"/>
      </w:rPr>
    </w:lvl>
    <w:lvl w:ilvl="5" w:tplc="0419001B" w:tentative="1">
      <w:start w:val="1"/>
      <w:numFmt w:val="lowerRoman"/>
      <w:lvlText w:val="%6."/>
      <w:lvlJc w:val="right"/>
      <w:pPr>
        <w:ind w:left="4392" w:hanging="180"/>
      </w:pPr>
      <w:rPr>
        <w:rFonts w:cs="Times New Roman"/>
      </w:rPr>
    </w:lvl>
    <w:lvl w:ilvl="6" w:tplc="0419000F" w:tentative="1">
      <w:start w:val="1"/>
      <w:numFmt w:val="decimal"/>
      <w:lvlText w:val="%7."/>
      <w:lvlJc w:val="left"/>
      <w:pPr>
        <w:ind w:left="5112" w:hanging="360"/>
      </w:pPr>
      <w:rPr>
        <w:rFonts w:cs="Times New Roman"/>
      </w:rPr>
    </w:lvl>
    <w:lvl w:ilvl="7" w:tplc="04190019" w:tentative="1">
      <w:start w:val="1"/>
      <w:numFmt w:val="lowerLetter"/>
      <w:lvlText w:val="%8."/>
      <w:lvlJc w:val="left"/>
      <w:pPr>
        <w:ind w:left="5832" w:hanging="360"/>
      </w:pPr>
      <w:rPr>
        <w:rFonts w:cs="Times New Roman"/>
      </w:rPr>
    </w:lvl>
    <w:lvl w:ilvl="8" w:tplc="0419001B" w:tentative="1">
      <w:start w:val="1"/>
      <w:numFmt w:val="lowerRoman"/>
      <w:lvlText w:val="%9."/>
      <w:lvlJc w:val="right"/>
      <w:pPr>
        <w:ind w:left="6552" w:hanging="180"/>
      </w:pPr>
      <w:rPr>
        <w:rFonts w:cs="Times New Roman"/>
      </w:rPr>
    </w:lvl>
  </w:abstractNum>
  <w:abstractNum w:abstractNumId="35">
    <w:nsid w:val="4023351C"/>
    <w:multiLevelType w:val="hybridMultilevel"/>
    <w:tmpl w:val="881E81A2"/>
    <w:lvl w:ilvl="0" w:tplc="B7F26D2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0652BB5"/>
    <w:multiLevelType w:val="hybridMultilevel"/>
    <w:tmpl w:val="D02229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40CD2775"/>
    <w:multiLevelType w:val="multilevel"/>
    <w:tmpl w:val="4B14AE68"/>
    <w:lvl w:ilvl="0">
      <w:start w:val="1"/>
      <w:numFmt w:val="decimal"/>
      <w:lvlText w:val="%1."/>
      <w:lvlJc w:val="left"/>
      <w:pPr>
        <w:tabs>
          <w:tab w:val="num" w:pos="540"/>
        </w:tabs>
        <w:ind w:left="540" w:hanging="360"/>
      </w:pPr>
      <w:rPr>
        <w:rFonts w:cs="Times New Roman"/>
        <w:b w:val="0"/>
      </w:rPr>
    </w:lvl>
    <w:lvl w:ilvl="1" w:tentative="1">
      <w:start w:val="1"/>
      <w:numFmt w:val="decimal"/>
      <w:lvlText w:val="%2."/>
      <w:lvlJc w:val="left"/>
      <w:pPr>
        <w:tabs>
          <w:tab w:val="num" w:pos="1260"/>
        </w:tabs>
        <w:ind w:left="1260" w:hanging="360"/>
      </w:pPr>
      <w:rPr>
        <w:rFonts w:cs="Times New Roman"/>
      </w:rPr>
    </w:lvl>
    <w:lvl w:ilvl="2" w:tentative="1">
      <w:start w:val="1"/>
      <w:numFmt w:val="decimal"/>
      <w:lvlText w:val="%3."/>
      <w:lvlJc w:val="left"/>
      <w:pPr>
        <w:tabs>
          <w:tab w:val="num" w:pos="1980"/>
        </w:tabs>
        <w:ind w:left="1980" w:hanging="360"/>
      </w:pPr>
      <w:rPr>
        <w:rFonts w:cs="Times New Roman"/>
      </w:rPr>
    </w:lvl>
    <w:lvl w:ilvl="3" w:tentative="1">
      <w:start w:val="1"/>
      <w:numFmt w:val="decimal"/>
      <w:lvlText w:val="%4."/>
      <w:lvlJc w:val="left"/>
      <w:pPr>
        <w:tabs>
          <w:tab w:val="num" w:pos="2700"/>
        </w:tabs>
        <w:ind w:left="2700" w:hanging="360"/>
      </w:pPr>
      <w:rPr>
        <w:rFonts w:cs="Times New Roman"/>
      </w:rPr>
    </w:lvl>
    <w:lvl w:ilvl="4" w:tentative="1">
      <w:start w:val="1"/>
      <w:numFmt w:val="decimal"/>
      <w:lvlText w:val="%5."/>
      <w:lvlJc w:val="left"/>
      <w:pPr>
        <w:tabs>
          <w:tab w:val="num" w:pos="3420"/>
        </w:tabs>
        <w:ind w:left="3420" w:hanging="360"/>
      </w:pPr>
      <w:rPr>
        <w:rFonts w:cs="Times New Roman"/>
      </w:rPr>
    </w:lvl>
    <w:lvl w:ilvl="5" w:tentative="1">
      <w:start w:val="1"/>
      <w:numFmt w:val="decimal"/>
      <w:lvlText w:val="%6."/>
      <w:lvlJc w:val="left"/>
      <w:pPr>
        <w:tabs>
          <w:tab w:val="num" w:pos="4140"/>
        </w:tabs>
        <w:ind w:left="4140" w:hanging="360"/>
      </w:pPr>
      <w:rPr>
        <w:rFonts w:cs="Times New Roman"/>
      </w:rPr>
    </w:lvl>
    <w:lvl w:ilvl="6" w:tentative="1">
      <w:start w:val="1"/>
      <w:numFmt w:val="decimal"/>
      <w:lvlText w:val="%7."/>
      <w:lvlJc w:val="left"/>
      <w:pPr>
        <w:tabs>
          <w:tab w:val="num" w:pos="4860"/>
        </w:tabs>
        <w:ind w:left="4860" w:hanging="360"/>
      </w:pPr>
      <w:rPr>
        <w:rFonts w:cs="Times New Roman"/>
      </w:rPr>
    </w:lvl>
    <w:lvl w:ilvl="7" w:tentative="1">
      <w:start w:val="1"/>
      <w:numFmt w:val="decimal"/>
      <w:lvlText w:val="%8."/>
      <w:lvlJc w:val="left"/>
      <w:pPr>
        <w:tabs>
          <w:tab w:val="num" w:pos="5580"/>
        </w:tabs>
        <w:ind w:left="5580" w:hanging="360"/>
      </w:pPr>
      <w:rPr>
        <w:rFonts w:cs="Times New Roman"/>
      </w:rPr>
    </w:lvl>
    <w:lvl w:ilvl="8" w:tentative="1">
      <w:start w:val="1"/>
      <w:numFmt w:val="decimal"/>
      <w:lvlText w:val="%9."/>
      <w:lvlJc w:val="left"/>
      <w:pPr>
        <w:tabs>
          <w:tab w:val="num" w:pos="6300"/>
        </w:tabs>
        <w:ind w:left="6300" w:hanging="360"/>
      </w:pPr>
      <w:rPr>
        <w:rFonts w:cs="Times New Roman"/>
      </w:rPr>
    </w:lvl>
  </w:abstractNum>
  <w:abstractNum w:abstractNumId="38">
    <w:nsid w:val="439867D2"/>
    <w:multiLevelType w:val="hybridMultilevel"/>
    <w:tmpl w:val="873EB68E"/>
    <w:lvl w:ilvl="0" w:tplc="D6B0C29A">
      <w:start w:val="1"/>
      <w:numFmt w:val="bullet"/>
      <w:lvlText w:val="•"/>
      <w:lvlJc w:val="left"/>
      <w:pPr>
        <w:tabs>
          <w:tab w:val="num" w:pos="720"/>
        </w:tabs>
        <w:ind w:left="720" w:hanging="360"/>
      </w:pPr>
      <w:rPr>
        <w:rFonts w:ascii="Times New Roman" w:hAnsi="Times New Roman" w:hint="default"/>
      </w:rPr>
    </w:lvl>
    <w:lvl w:ilvl="1" w:tplc="39BA1208" w:tentative="1">
      <w:start w:val="1"/>
      <w:numFmt w:val="bullet"/>
      <w:lvlText w:val="•"/>
      <w:lvlJc w:val="left"/>
      <w:pPr>
        <w:tabs>
          <w:tab w:val="num" w:pos="1440"/>
        </w:tabs>
        <w:ind w:left="1440" w:hanging="360"/>
      </w:pPr>
      <w:rPr>
        <w:rFonts w:ascii="Times New Roman" w:hAnsi="Times New Roman" w:hint="default"/>
      </w:rPr>
    </w:lvl>
    <w:lvl w:ilvl="2" w:tplc="F9EA362E" w:tentative="1">
      <w:start w:val="1"/>
      <w:numFmt w:val="bullet"/>
      <w:lvlText w:val="•"/>
      <w:lvlJc w:val="left"/>
      <w:pPr>
        <w:tabs>
          <w:tab w:val="num" w:pos="2160"/>
        </w:tabs>
        <w:ind w:left="2160" w:hanging="360"/>
      </w:pPr>
      <w:rPr>
        <w:rFonts w:ascii="Times New Roman" w:hAnsi="Times New Roman" w:hint="default"/>
      </w:rPr>
    </w:lvl>
    <w:lvl w:ilvl="3" w:tplc="E5D6C94C" w:tentative="1">
      <w:start w:val="1"/>
      <w:numFmt w:val="bullet"/>
      <w:lvlText w:val="•"/>
      <w:lvlJc w:val="left"/>
      <w:pPr>
        <w:tabs>
          <w:tab w:val="num" w:pos="2880"/>
        </w:tabs>
        <w:ind w:left="2880" w:hanging="360"/>
      </w:pPr>
      <w:rPr>
        <w:rFonts w:ascii="Times New Roman" w:hAnsi="Times New Roman" w:hint="default"/>
      </w:rPr>
    </w:lvl>
    <w:lvl w:ilvl="4" w:tplc="E32230D0" w:tentative="1">
      <w:start w:val="1"/>
      <w:numFmt w:val="bullet"/>
      <w:lvlText w:val="•"/>
      <w:lvlJc w:val="left"/>
      <w:pPr>
        <w:tabs>
          <w:tab w:val="num" w:pos="3600"/>
        </w:tabs>
        <w:ind w:left="3600" w:hanging="360"/>
      </w:pPr>
      <w:rPr>
        <w:rFonts w:ascii="Times New Roman" w:hAnsi="Times New Roman" w:hint="default"/>
      </w:rPr>
    </w:lvl>
    <w:lvl w:ilvl="5" w:tplc="F2B48266" w:tentative="1">
      <w:start w:val="1"/>
      <w:numFmt w:val="bullet"/>
      <w:lvlText w:val="•"/>
      <w:lvlJc w:val="left"/>
      <w:pPr>
        <w:tabs>
          <w:tab w:val="num" w:pos="4320"/>
        </w:tabs>
        <w:ind w:left="4320" w:hanging="360"/>
      </w:pPr>
      <w:rPr>
        <w:rFonts w:ascii="Times New Roman" w:hAnsi="Times New Roman" w:hint="default"/>
      </w:rPr>
    </w:lvl>
    <w:lvl w:ilvl="6" w:tplc="074EAFFA" w:tentative="1">
      <w:start w:val="1"/>
      <w:numFmt w:val="bullet"/>
      <w:lvlText w:val="•"/>
      <w:lvlJc w:val="left"/>
      <w:pPr>
        <w:tabs>
          <w:tab w:val="num" w:pos="5040"/>
        </w:tabs>
        <w:ind w:left="5040" w:hanging="360"/>
      </w:pPr>
      <w:rPr>
        <w:rFonts w:ascii="Times New Roman" w:hAnsi="Times New Roman" w:hint="default"/>
      </w:rPr>
    </w:lvl>
    <w:lvl w:ilvl="7" w:tplc="B8BA5B32" w:tentative="1">
      <w:start w:val="1"/>
      <w:numFmt w:val="bullet"/>
      <w:lvlText w:val="•"/>
      <w:lvlJc w:val="left"/>
      <w:pPr>
        <w:tabs>
          <w:tab w:val="num" w:pos="5760"/>
        </w:tabs>
        <w:ind w:left="5760" w:hanging="360"/>
      </w:pPr>
      <w:rPr>
        <w:rFonts w:ascii="Times New Roman" w:hAnsi="Times New Roman" w:hint="default"/>
      </w:rPr>
    </w:lvl>
    <w:lvl w:ilvl="8" w:tplc="2990D290" w:tentative="1">
      <w:start w:val="1"/>
      <w:numFmt w:val="bullet"/>
      <w:lvlText w:val="•"/>
      <w:lvlJc w:val="left"/>
      <w:pPr>
        <w:tabs>
          <w:tab w:val="num" w:pos="6480"/>
        </w:tabs>
        <w:ind w:left="6480" w:hanging="360"/>
      </w:pPr>
      <w:rPr>
        <w:rFonts w:ascii="Times New Roman" w:hAnsi="Times New Roman" w:hint="default"/>
      </w:rPr>
    </w:lvl>
  </w:abstractNum>
  <w:abstractNum w:abstractNumId="39">
    <w:nsid w:val="449712F2"/>
    <w:multiLevelType w:val="hybridMultilevel"/>
    <w:tmpl w:val="DFE87E2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461A2759"/>
    <w:multiLevelType w:val="hybridMultilevel"/>
    <w:tmpl w:val="6DF03224"/>
    <w:lvl w:ilvl="0" w:tplc="F8E40370">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467C3759"/>
    <w:multiLevelType w:val="hybridMultilevel"/>
    <w:tmpl w:val="69B4766E"/>
    <w:lvl w:ilvl="0" w:tplc="954ACD8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BB1196C"/>
    <w:multiLevelType w:val="hybridMultilevel"/>
    <w:tmpl w:val="432071B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4E02792D"/>
    <w:multiLevelType w:val="hybridMultilevel"/>
    <w:tmpl w:val="2DA460A4"/>
    <w:lvl w:ilvl="0" w:tplc="88EE897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FD73D54"/>
    <w:multiLevelType w:val="hybridMultilevel"/>
    <w:tmpl w:val="A810E0B2"/>
    <w:lvl w:ilvl="0" w:tplc="B6BCF84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1782381"/>
    <w:multiLevelType w:val="hybridMultilevel"/>
    <w:tmpl w:val="FE861D9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53A63CD4"/>
    <w:multiLevelType w:val="multilevel"/>
    <w:tmpl w:val="80026D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54EA5C58"/>
    <w:multiLevelType w:val="hybridMultilevel"/>
    <w:tmpl w:val="0E287AB8"/>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8">
    <w:nsid w:val="56425EC1"/>
    <w:multiLevelType w:val="hybridMultilevel"/>
    <w:tmpl w:val="7528F95A"/>
    <w:lvl w:ilvl="0" w:tplc="01462A84">
      <w:numFmt w:val="bullet"/>
      <w:lvlText w:val="-"/>
      <w:lvlJc w:val="left"/>
      <w:pPr>
        <w:ind w:left="2316" w:hanging="360"/>
      </w:pPr>
      <w:rPr>
        <w:rFonts w:ascii="Times New Roman" w:eastAsia="Times New Roman" w:hAnsi="Times New Roman" w:hint="default"/>
      </w:rPr>
    </w:lvl>
    <w:lvl w:ilvl="1" w:tplc="04190003" w:tentative="1">
      <w:start w:val="1"/>
      <w:numFmt w:val="bullet"/>
      <w:lvlText w:val="o"/>
      <w:lvlJc w:val="left"/>
      <w:pPr>
        <w:ind w:left="3036" w:hanging="360"/>
      </w:pPr>
      <w:rPr>
        <w:rFonts w:ascii="Courier New" w:hAnsi="Courier New" w:hint="default"/>
      </w:rPr>
    </w:lvl>
    <w:lvl w:ilvl="2" w:tplc="04190005" w:tentative="1">
      <w:start w:val="1"/>
      <w:numFmt w:val="bullet"/>
      <w:lvlText w:val=""/>
      <w:lvlJc w:val="left"/>
      <w:pPr>
        <w:ind w:left="3756" w:hanging="360"/>
      </w:pPr>
      <w:rPr>
        <w:rFonts w:ascii="Wingdings" w:hAnsi="Wingdings" w:hint="default"/>
      </w:rPr>
    </w:lvl>
    <w:lvl w:ilvl="3" w:tplc="04190001" w:tentative="1">
      <w:start w:val="1"/>
      <w:numFmt w:val="bullet"/>
      <w:lvlText w:val=""/>
      <w:lvlJc w:val="left"/>
      <w:pPr>
        <w:ind w:left="4476" w:hanging="360"/>
      </w:pPr>
      <w:rPr>
        <w:rFonts w:ascii="Symbol" w:hAnsi="Symbol" w:hint="default"/>
      </w:rPr>
    </w:lvl>
    <w:lvl w:ilvl="4" w:tplc="04190003" w:tentative="1">
      <w:start w:val="1"/>
      <w:numFmt w:val="bullet"/>
      <w:lvlText w:val="o"/>
      <w:lvlJc w:val="left"/>
      <w:pPr>
        <w:ind w:left="5196" w:hanging="360"/>
      </w:pPr>
      <w:rPr>
        <w:rFonts w:ascii="Courier New" w:hAnsi="Courier New" w:hint="default"/>
      </w:rPr>
    </w:lvl>
    <w:lvl w:ilvl="5" w:tplc="04190005" w:tentative="1">
      <w:start w:val="1"/>
      <w:numFmt w:val="bullet"/>
      <w:lvlText w:val=""/>
      <w:lvlJc w:val="left"/>
      <w:pPr>
        <w:ind w:left="5916" w:hanging="360"/>
      </w:pPr>
      <w:rPr>
        <w:rFonts w:ascii="Wingdings" w:hAnsi="Wingdings" w:hint="default"/>
      </w:rPr>
    </w:lvl>
    <w:lvl w:ilvl="6" w:tplc="04190001" w:tentative="1">
      <w:start w:val="1"/>
      <w:numFmt w:val="bullet"/>
      <w:lvlText w:val=""/>
      <w:lvlJc w:val="left"/>
      <w:pPr>
        <w:ind w:left="6636" w:hanging="360"/>
      </w:pPr>
      <w:rPr>
        <w:rFonts w:ascii="Symbol" w:hAnsi="Symbol" w:hint="default"/>
      </w:rPr>
    </w:lvl>
    <w:lvl w:ilvl="7" w:tplc="04190003" w:tentative="1">
      <w:start w:val="1"/>
      <w:numFmt w:val="bullet"/>
      <w:lvlText w:val="o"/>
      <w:lvlJc w:val="left"/>
      <w:pPr>
        <w:ind w:left="7356" w:hanging="360"/>
      </w:pPr>
      <w:rPr>
        <w:rFonts w:ascii="Courier New" w:hAnsi="Courier New" w:hint="default"/>
      </w:rPr>
    </w:lvl>
    <w:lvl w:ilvl="8" w:tplc="04190005" w:tentative="1">
      <w:start w:val="1"/>
      <w:numFmt w:val="bullet"/>
      <w:lvlText w:val=""/>
      <w:lvlJc w:val="left"/>
      <w:pPr>
        <w:ind w:left="8076" w:hanging="360"/>
      </w:pPr>
      <w:rPr>
        <w:rFonts w:ascii="Wingdings" w:hAnsi="Wingdings" w:hint="default"/>
      </w:rPr>
    </w:lvl>
  </w:abstractNum>
  <w:abstractNum w:abstractNumId="49">
    <w:nsid w:val="58405ACE"/>
    <w:multiLevelType w:val="multilevel"/>
    <w:tmpl w:val="C3F670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0">
    <w:nsid w:val="58627DB5"/>
    <w:multiLevelType w:val="hybridMultilevel"/>
    <w:tmpl w:val="6A9A1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nsid w:val="59252D95"/>
    <w:multiLevelType w:val="hybridMultilevel"/>
    <w:tmpl w:val="353A543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2">
    <w:nsid w:val="59C40C86"/>
    <w:multiLevelType w:val="hybridMultilevel"/>
    <w:tmpl w:val="B13246D0"/>
    <w:lvl w:ilvl="0" w:tplc="E5FA58B0">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AD324DA"/>
    <w:multiLevelType w:val="singleLevel"/>
    <w:tmpl w:val="D23CC830"/>
    <w:lvl w:ilvl="0">
      <w:start w:val="1"/>
      <w:numFmt w:val="decimal"/>
      <w:lvlText w:val="%1."/>
      <w:legacy w:legacy="1" w:legacySpace="0" w:legacyIndent="336"/>
      <w:lvlJc w:val="left"/>
      <w:rPr>
        <w:rFonts w:ascii="Times New Roman" w:hAnsi="Times New Roman" w:cs="Times New Roman" w:hint="default"/>
      </w:rPr>
    </w:lvl>
  </w:abstractNum>
  <w:abstractNum w:abstractNumId="54">
    <w:nsid w:val="5C3A604E"/>
    <w:multiLevelType w:val="hybridMultilevel"/>
    <w:tmpl w:val="A502D87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C9A4279"/>
    <w:multiLevelType w:val="hybridMultilevel"/>
    <w:tmpl w:val="C57EE8D8"/>
    <w:lvl w:ilvl="0" w:tplc="37228CA6">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6">
    <w:nsid w:val="5E3F6ED7"/>
    <w:multiLevelType w:val="multilevel"/>
    <w:tmpl w:val="146A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5E4B3A2D"/>
    <w:multiLevelType w:val="hybridMultilevel"/>
    <w:tmpl w:val="14F2FE00"/>
    <w:lvl w:ilvl="0" w:tplc="5F8E61F2">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58">
    <w:nsid w:val="62981F14"/>
    <w:multiLevelType w:val="hybridMultilevel"/>
    <w:tmpl w:val="04D819B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9">
    <w:nsid w:val="654C5ABC"/>
    <w:multiLevelType w:val="hybridMultilevel"/>
    <w:tmpl w:val="2ACEA0A0"/>
    <w:lvl w:ilvl="0" w:tplc="FBDE146E">
      <w:start w:val="1"/>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5DA1976"/>
    <w:multiLevelType w:val="hybridMultilevel"/>
    <w:tmpl w:val="828007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66256FD5"/>
    <w:multiLevelType w:val="hybridMultilevel"/>
    <w:tmpl w:val="4E58D43E"/>
    <w:lvl w:ilvl="0" w:tplc="AB345C2A">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6B57613"/>
    <w:multiLevelType w:val="hybridMultilevel"/>
    <w:tmpl w:val="3500972C"/>
    <w:lvl w:ilvl="0" w:tplc="DB8AF132">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8E452E2"/>
    <w:multiLevelType w:val="hybridMultilevel"/>
    <w:tmpl w:val="2D00D672"/>
    <w:lvl w:ilvl="0" w:tplc="FEFA430A">
      <w:start w:val="1"/>
      <w:numFmt w:val="decimal"/>
      <w:lvlText w:val="%1."/>
      <w:lvlJc w:val="left"/>
      <w:pPr>
        <w:ind w:left="1152" w:hanging="360"/>
      </w:pPr>
      <w:rPr>
        <w:rFonts w:cs="Times New Roman" w:hint="default"/>
      </w:rPr>
    </w:lvl>
    <w:lvl w:ilvl="1" w:tplc="04190019" w:tentative="1">
      <w:start w:val="1"/>
      <w:numFmt w:val="lowerLetter"/>
      <w:lvlText w:val="%2."/>
      <w:lvlJc w:val="left"/>
      <w:pPr>
        <w:ind w:left="1872" w:hanging="360"/>
      </w:pPr>
      <w:rPr>
        <w:rFonts w:cs="Times New Roman"/>
      </w:rPr>
    </w:lvl>
    <w:lvl w:ilvl="2" w:tplc="0419001B" w:tentative="1">
      <w:start w:val="1"/>
      <w:numFmt w:val="lowerRoman"/>
      <w:lvlText w:val="%3."/>
      <w:lvlJc w:val="right"/>
      <w:pPr>
        <w:ind w:left="2592" w:hanging="180"/>
      </w:pPr>
      <w:rPr>
        <w:rFonts w:cs="Times New Roman"/>
      </w:rPr>
    </w:lvl>
    <w:lvl w:ilvl="3" w:tplc="0419000F" w:tentative="1">
      <w:start w:val="1"/>
      <w:numFmt w:val="decimal"/>
      <w:lvlText w:val="%4."/>
      <w:lvlJc w:val="left"/>
      <w:pPr>
        <w:ind w:left="3312" w:hanging="360"/>
      </w:pPr>
      <w:rPr>
        <w:rFonts w:cs="Times New Roman"/>
      </w:rPr>
    </w:lvl>
    <w:lvl w:ilvl="4" w:tplc="04190019" w:tentative="1">
      <w:start w:val="1"/>
      <w:numFmt w:val="lowerLetter"/>
      <w:lvlText w:val="%5."/>
      <w:lvlJc w:val="left"/>
      <w:pPr>
        <w:ind w:left="4032" w:hanging="360"/>
      </w:pPr>
      <w:rPr>
        <w:rFonts w:cs="Times New Roman"/>
      </w:rPr>
    </w:lvl>
    <w:lvl w:ilvl="5" w:tplc="0419001B" w:tentative="1">
      <w:start w:val="1"/>
      <w:numFmt w:val="lowerRoman"/>
      <w:lvlText w:val="%6."/>
      <w:lvlJc w:val="right"/>
      <w:pPr>
        <w:ind w:left="4752" w:hanging="180"/>
      </w:pPr>
      <w:rPr>
        <w:rFonts w:cs="Times New Roman"/>
      </w:rPr>
    </w:lvl>
    <w:lvl w:ilvl="6" w:tplc="0419000F" w:tentative="1">
      <w:start w:val="1"/>
      <w:numFmt w:val="decimal"/>
      <w:lvlText w:val="%7."/>
      <w:lvlJc w:val="left"/>
      <w:pPr>
        <w:ind w:left="5472" w:hanging="360"/>
      </w:pPr>
      <w:rPr>
        <w:rFonts w:cs="Times New Roman"/>
      </w:rPr>
    </w:lvl>
    <w:lvl w:ilvl="7" w:tplc="04190019" w:tentative="1">
      <w:start w:val="1"/>
      <w:numFmt w:val="lowerLetter"/>
      <w:lvlText w:val="%8."/>
      <w:lvlJc w:val="left"/>
      <w:pPr>
        <w:ind w:left="6192" w:hanging="360"/>
      </w:pPr>
      <w:rPr>
        <w:rFonts w:cs="Times New Roman"/>
      </w:rPr>
    </w:lvl>
    <w:lvl w:ilvl="8" w:tplc="0419001B" w:tentative="1">
      <w:start w:val="1"/>
      <w:numFmt w:val="lowerRoman"/>
      <w:lvlText w:val="%9."/>
      <w:lvlJc w:val="right"/>
      <w:pPr>
        <w:ind w:left="6912" w:hanging="180"/>
      </w:pPr>
      <w:rPr>
        <w:rFonts w:cs="Times New Roman"/>
      </w:rPr>
    </w:lvl>
  </w:abstractNum>
  <w:abstractNum w:abstractNumId="64">
    <w:nsid w:val="697F726B"/>
    <w:multiLevelType w:val="hybridMultilevel"/>
    <w:tmpl w:val="868652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423CE1"/>
    <w:multiLevelType w:val="hybridMultilevel"/>
    <w:tmpl w:val="92D0A9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6A7146B5"/>
    <w:multiLevelType w:val="hybridMultilevel"/>
    <w:tmpl w:val="E550DA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AF16500"/>
    <w:multiLevelType w:val="multilevel"/>
    <w:tmpl w:val="F47832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8">
    <w:nsid w:val="6B184525"/>
    <w:multiLevelType w:val="multilevel"/>
    <w:tmpl w:val="C22C85E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9">
    <w:nsid w:val="6D9D6319"/>
    <w:multiLevelType w:val="hybridMultilevel"/>
    <w:tmpl w:val="6C101FB8"/>
    <w:lvl w:ilvl="0" w:tplc="C71CF7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0">
    <w:nsid w:val="6EBC6451"/>
    <w:multiLevelType w:val="hybridMultilevel"/>
    <w:tmpl w:val="90D82092"/>
    <w:lvl w:ilvl="0" w:tplc="F8E40370">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6ED70383"/>
    <w:multiLevelType w:val="hybridMultilevel"/>
    <w:tmpl w:val="E46CA9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nsid w:val="71E93DB2"/>
    <w:multiLevelType w:val="hybridMultilevel"/>
    <w:tmpl w:val="BECE6C22"/>
    <w:lvl w:ilvl="0" w:tplc="E6F03752">
      <w:start w:val="1"/>
      <w:numFmt w:val="decimal"/>
      <w:lvlText w:val="%1."/>
      <w:lvlJc w:val="left"/>
      <w:pPr>
        <w:ind w:left="810" w:hanging="360"/>
      </w:pPr>
      <w:rPr>
        <w:rFonts w:cs="Times New Roman" w:hint="default"/>
      </w:rPr>
    </w:lvl>
    <w:lvl w:ilvl="1" w:tplc="04190019" w:tentative="1">
      <w:start w:val="1"/>
      <w:numFmt w:val="lowerLetter"/>
      <w:lvlText w:val="%2."/>
      <w:lvlJc w:val="left"/>
      <w:pPr>
        <w:ind w:left="1530" w:hanging="360"/>
      </w:pPr>
      <w:rPr>
        <w:rFonts w:cs="Times New Roman"/>
      </w:rPr>
    </w:lvl>
    <w:lvl w:ilvl="2" w:tplc="0419001B" w:tentative="1">
      <w:start w:val="1"/>
      <w:numFmt w:val="lowerRoman"/>
      <w:lvlText w:val="%3."/>
      <w:lvlJc w:val="right"/>
      <w:pPr>
        <w:ind w:left="2250" w:hanging="180"/>
      </w:pPr>
      <w:rPr>
        <w:rFonts w:cs="Times New Roman"/>
      </w:rPr>
    </w:lvl>
    <w:lvl w:ilvl="3" w:tplc="0419000F" w:tentative="1">
      <w:start w:val="1"/>
      <w:numFmt w:val="decimal"/>
      <w:lvlText w:val="%4."/>
      <w:lvlJc w:val="left"/>
      <w:pPr>
        <w:ind w:left="2970" w:hanging="360"/>
      </w:pPr>
      <w:rPr>
        <w:rFonts w:cs="Times New Roman"/>
      </w:rPr>
    </w:lvl>
    <w:lvl w:ilvl="4" w:tplc="04190019" w:tentative="1">
      <w:start w:val="1"/>
      <w:numFmt w:val="lowerLetter"/>
      <w:lvlText w:val="%5."/>
      <w:lvlJc w:val="left"/>
      <w:pPr>
        <w:ind w:left="3690" w:hanging="360"/>
      </w:pPr>
      <w:rPr>
        <w:rFonts w:cs="Times New Roman"/>
      </w:rPr>
    </w:lvl>
    <w:lvl w:ilvl="5" w:tplc="0419001B" w:tentative="1">
      <w:start w:val="1"/>
      <w:numFmt w:val="lowerRoman"/>
      <w:lvlText w:val="%6."/>
      <w:lvlJc w:val="right"/>
      <w:pPr>
        <w:ind w:left="4410" w:hanging="180"/>
      </w:pPr>
      <w:rPr>
        <w:rFonts w:cs="Times New Roman"/>
      </w:rPr>
    </w:lvl>
    <w:lvl w:ilvl="6" w:tplc="0419000F" w:tentative="1">
      <w:start w:val="1"/>
      <w:numFmt w:val="decimal"/>
      <w:lvlText w:val="%7."/>
      <w:lvlJc w:val="left"/>
      <w:pPr>
        <w:ind w:left="5130" w:hanging="360"/>
      </w:pPr>
      <w:rPr>
        <w:rFonts w:cs="Times New Roman"/>
      </w:rPr>
    </w:lvl>
    <w:lvl w:ilvl="7" w:tplc="04190019" w:tentative="1">
      <w:start w:val="1"/>
      <w:numFmt w:val="lowerLetter"/>
      <w:lvlText w:val="%8."/>
      <w:lvlJc w:val="left"/>
      <w:pPr>
        <w:ind w:left="5850" w:hanging="360"/>
      </w:pPr>
      <w:rPr>
        <w:rFonts w:cs="Times New Roman"/>
      </w:rPr>
    </w:lvl>
    <w:lvl w:ilvl="8" w:tplc="0419001B" w:tentative="1">
      <w:start w:val="1"/>
      <w:numFmt w:val="lowerRoman"/>
      <w:lvlText w:val="%9."/>
      <w:lvlJc w:val="right"/>
      <w:pPr>
        <w:ind w:left="6570" w:hanging="180"/>
      </w:pPr>
      <w:rPr>
        <w:rFonts w:cs="Times New Roman"/>
      </w:rPr>
    </w:lvl>
  </w:abstractNum>
  <w:abstractNum w:abstractNumId="73">
    <w:nsid w:val="74DB5183"/>
    <w:multiLevelType w:val="hybridMultilevel"/>
    <w:tmpl w:val="F5A8B5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4">
    <w:nsid w:val="7546415B"/>
    <w:multiLevelType w:val="hybridMultilevel"/>
    <w:tmpl w:val="E0EEC1B8"/>
    <w:lvl w:ilvl="0" w:tplc="C8AAE084">
      <w:start w:val="5"/>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8B16012"/>
    <w:multiLevelType w:val="hybridMultilevel"/>
    <w:tmpl w:val="E384BA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7B8978D4"/>
    <w:multiLevelType w:val="hybridMultilevel"/>
    <w:tmpl w:val="0B74BA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nsid w:val="7F5709F7"/>
    <w:multiLevelType w:val="hybridMultilevel"/>
    <w:tmpl w:val="785CEBD6"/>
    <w:lvl w:ilvl="0" w:tplc="E56605D8">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7F983719"/>
    <w:multiLevelType w:val="hybridMultilevel"/>
    <w:tmpl w:val="9BCAFAD0"/>
    <w:lvl w:ilvl="0" w:tplc="C5DAC76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9">
    <w:nsid w:val="7FA1209D"/>
    <w:multiLevelType w:val="hybridMultilevel"/>
    <w:tmpl w:val="57F4B8C0"/>
    <w:lvl w:ilvl="0" w:tplc="0419000F">
      <w:start w:val="1"/>
      <w:numFmt w:val="decimal"/>
      <w:lvlText w:val="%1."/>
      <w:lvlJc w:val="left"/>
      <w:pPr>
        <w:tabs>
          <w:tab w:val="num" w:pos="720"/>
        </w:tabs>
        <w:ind w:left="720" w:hanging="360"/>
      </w:pPr>
      <w:rPr>
        <w:rFonts w:cs="Times New Roman" w:hint="default"/>
      </w:rPr>
    </w:lvl>
    <w:lvl w:ilvl="1" w:tplc="E56605D8">
      <w:start w:val="1"/>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53"/>
  </w:num>
  <w:num w:numId="2">
    <w:abstractNumId w:val="22"/>
  </w:num>
  <w:num w:numId="3">
    <w:abstractNumId w:val="41"/>
  </w:num>
  <w:num w:numId="4">
    <w:abstractNumId w:val="45"/>
  </w:num>
  <w:num w:numId="5">
    <w:abstractNumId w:val="72"/>
  </w:num>
  <w:num w:numId="6">
    <w:abstractNumId w:val="32"/>
  </w:num>
  <w:num w:numId="7">
    <w:abstractNumId w:val="60"/>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49"/>
  </w:num>
  <w:num w:numId="14">
    <w:abstractNumId w:val="46"/>
  </w:num>
  <w:num w:numId="15">
    <w:abstractNumId w:val="2"/>
  </w:num>
  <w:num w:numId="16">
    <w:abstractNumId w:val="67"/>
  </w:num>
  <w:num w:numId="17">
    <w:abstractNumId w:val="25"/>
  </w:num>
  <w:num w:numId="18">
    <w:abstractNumId w:val="54"/>
  </w:num>
  <w:num w:numId="19">
    <w:abstractNumId w:val="16"/>
  </w:num>
  <w:num w:numId="20">
    <w:abstractNumId w:val="62"/>
  </w:num>
  <w:num w:numId="21">
    <w:abstractNumId w:val="50"/>
  </w:num>
  <w:num w:numId="22">
    <w:abstractNumId w:val="52"/>
  </w:num>
  <w:num w:numId="23">
    <w:abstractNumId w:val="15"/>
  </w:num>
  <w:num w:numId="24">
    <w:abstractNumId w:val="70"/>
  </w:num>
  <w:num w:numId="25">
    <w:abstractNumId w:val="40"/>
  </w:num>
  <w:num w:numId="26">
    <w:abstractNumId w:val="71"/>
  </w:num>
  <w:num w:numId="27">
    <w:abstractNumId w:val="13"/>
  </w:num>
  <w:num w:numId="28">
    <w:abstractNumId w:val="48"/>
  </w:num>
  <w:num w:numId="29">
    <w:abstractNumId w:val="64"/>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num>
  <w:num w:numId="32">
    <w:abstractNumId w:val="1"/>
  </w:num>
  <w:num w:numId="33">
    <w:abstractNumId w:val="30"/>
  </w:num>
  <w:num w:numId="34">
    <w:abstractNumId w:val="73"/>
  </w:num>
  <w:num w:numId="35">
    <w:abstractNumId w:val="36"/>
  </w:num>
  <w:num w:numId="36">
    <w:abstractNumId w:val="8"/>
  </w:num>
  <w:num w:numId="37">
    <w:abstractNumId w:val="21"/>
  </w:num>
  <w:num w:numId="38">
    <w:abstractNumId w:val="20"/>
  </w:num>
  <w:num w:numId="39">
    <w:abstractNumId w:val="55"/>
  </w:num>
  <w:num w:numId="40">
    <w:abstractNumId w:val="33"/>
  </w:num>
  <w:num w:numId="41">
    <w:abstractNumId w:val="27"/>
  </w:num>
  <w:num w:numId="42">
    <w:abstractNumId w:val="78"/>
  </w:num>
  <w:num w:numId="43">
    <w:abstractNumId w:val="44"/>
  </w:num>
  <w:num w:numId="44">
    <w:abstractNumId w:val="10"/>
  </w:num>
  <w:num w:numId="45">
    <w:abstractNumId w:val="42"/>
  </w:num>
  <w:num w:numId="46">
    <w:abstractNumId w:val="9"/>
  </w:num>
  <w:num w:numId="47">
    <w:abstractNumId w:val="31"/>
  </w:num>
  <w:num w:numId="48">
    <w:abstractNumId w:val="65"/>
  </w:num>
  <w:num w:numId="49">
    <w:abstractNumId w:val="28"/>
  </w:num>
  <w:num w:numId="50">
    <w:abstractNumId w:val="75"/>
  </w:num>
  <w:num w:numId="51">
    <w:abstractNumId w:val="77"/>
  </w:num>
  <w:num w:numId="52">
    <w:abstractNumId w:val="79"/>
  </w:num>
  <w:num w:numId="53">
    <w:abstractNumId w:val="6"/>
  </w:num>
  <w:num w:numId="54">
    <w:abstractNumId w:val="69"/>
  </w:num>
  <w:num w:numId="55">
    <w:abstractNumId w:val="23"/>
  </w:num>
  <w:num w:numId="56">
    <w:abstractNumId w:val="61"/>
  </w:num>
  <w:num w:numId="57">
    <w:abstractNumId w:val="43"/>
  </w:num>
  <w:num w:numId="58">
    <w:abstractNumId w:val="35"/>
  </w:num>
  <w:num w:numId="59">
    <w:abstractNumId w:val="4"/>
  </w:num>
  <w:num w:numId="60">
    <w:abstractNumId w:val="29"/>
  </w:num>
  <w:num w:numId="61">
    <w:abstractNumId w:val="56"/>
  </w:num>
  <w:num w:numId="6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9"/>
  </w:num>
  <w:num w:numId="65">
    <w:abstractNumId w:val="17"/>
  </w:num>
  <w:num w:numId="66">
    <w:abstractNumId w:val="59"/>
  </w:num>
  <w:num w:numId="67">
    <w:abstractNumId w:val="3"/>
  </w:num>
  <w:num w:numId="68">
    <w:abstractNumId w:val="68"/>
  </w:num>
  <w:num w:numId="69">
    <w:abstractNumId w:val="76"/>
  </w:num>
  <w:num w:numId="70">
    <w:abstractNumId w:val="47"/>
  </w:num>
  <w:num w:numId="71">
    <w:abstractNumId w:val="63"/>
  </w:num>
  <w:num w:numId="72">
    <w:abstractNumId w:val="34"/>
  </w:num>
  <w:num w:numId="73">
    <w:abstractNumId w:val="39"/>
  </w:num>
  <w:num w:numId="74">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
  </w:num>
  <w:num w:numId="76">
    <w:abstractNumId w:val="38"/>
  </w:num>
  <w:num w:numId="77">
    <w:abstractNumId w:val="74"/>
  </w:num>
  <w:num w:numId="78">
    <w:abstractNumId w:val="37"/>
  </w:num>
  <w:num w:numId="79">
    <w:abstractNumId w:val="66"/>
  </w:num>
  <w:num w:numId="80">
    <w:abstractNumId w:val="24"/>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94D1B"/>
    <w:rsid w:val="00005966"/>
    <w:rsid w:val="000143D9"/>
    <w:rsid w:val="00043C6B"/>
    <w:rsid w:val="00054384"/>
    <w:rsid w:val="00091CA6"/>
    <w:rsid w:val="000F1520"/>
    <w:rsid w:val="000F5DCC"/>
    <w:rsid w:val="001B2E9D"/>
    <w:rsid w:val="001B342C"/>
    <w:rsid w:val="001E44A9"/>
    <w:rsid w:val="001E71C5"/>
    <w:rsid w:val="002057E1"/>
    <w:rsid w:val="00227244"/>
    <w:rsid w:val="00264A3F"/>
    <w:rsid w:val="0027494E"/>
    <w:rsid w:val="00281510"/>
    <w:rsid w:val="00296C27"/>
    <w:rsid w:val="002A3C72"/>
    <w:rsid w:val="002E7D20"/>
    <w:rsid w:val="003109B7"/>
    <w:rsid w:val="00311D10"/>
    <w:rsid w:val="00316015"/>
    <w:rsid w:val="003355AA"/>
    <w:rsid w:val="0034323D"/>
    <w:rsid w:val="003771B3"/>
    <w:rsid w:val="003843C5"/>
    <w:rsid w:val="003919D5"/>
    <w:rsid w:val="00391A38"/>
    <w:rsid w:val="00397F59"/>
    <w:rsid w:val="003A4289"/>
    <w:rsid w:val="003C2C31"/>
    <w:rsid w:val="0042063E"/>
    <w:rsid w:val="00461A8B"/>
    <w:rsid w:val="00482B05"/>
    <w:rsid w:val="004B3647"/>
    <w:rsid w:val="004E7184"/>
    <w:rsid w:val="004E75B7"/>
    <w:rsid w:val="0050704F"/>
    <w:rsid w:val="005B07E9"/>
    <w:rsid w:val="005D52A1"/>
    <w:rsid w:val="005D6E7E"/>
    <w:rsid w:val="005F74EA"/>
    <w:rsid w:val="00612063"/>
    <w:rsid w:val="00654D47"/>
    <w:rsid w:val="00663CF7"/>
    <w:rsid w:val="006A1AAD"/>
    <w:rsid w:val="006A367A"/>
    <w:rsid w:val="006B2884"/>
    <w:rsid w:val="006B5E23"/>
    <w:rsid w:val="00741F1E"/>
    <w:rsid w:val="00742652"/>
    <w:rsid w:val="007B433C"/>
    <w:rsid w:val="007E1883"/>
    <w:rsid w:val="007E7F33"/>
    <w:rsid w:val="007F0E6C"/>
    <w:rsid w:val="007F3601"/>
    <w:rsid w:val="00801A28"/>
    <w:rsid w:val="00803DD8"/>
    <w:rsid w:val="00830FF9"/>
    <w:rsid w:val="00865203"/>
    <w:rsid w:val="00887849"/>
    <w:rsid w:val="008906B9"/>
    <w:rsid w:val="00892E6B"/>
    <w:rsid w:val="00895CD8"/>
    <w:rsid w:val="008A47FD"/>
    <w:rsid w:val="008F1D7D"/>
    <w:rsid w:val="00911A05"/>
    <w:rsid w:val="009371C8"/>
    <w:rsid w:val="00942495"/>
    <w:rsid w:val="00984381"/>
    <w:rsid w:val="00991271"/>
    <w:rsid w:val="009B1867"/>
    <w:rsid w:val="009B267B"/>
    <w:rsid w:val="00A149B8"/>
    <w:rsid w:val="00A1517A"/>
    <w:rsid w:val="00A2385A"/>
    <w:rsid w:val="00A51855"/>
    <w:rsid w:val="00A77BFB"/>
    <w:rsid w:val="00A83BB0"/>
    <w:rsid w:val="00A94D1B"/>
    <w:rsid w:val="00AE4425"/>
    <w:rsid w:val="00AE7996"/>
    <w:rsid w:val="00AF1151"/>
    <w:rsid w:val="00AF704F"/>
    <w:rsid w:val="00B14673"/>
    <w:rsid w:val="00B44F9A"/>
    <w:rsid w:val="00B704AD"/>
    <w:rsid w:val="00BE2FC3"/>
    <w:rsid w:val="00BF680D"/>
    <w:rsid w:val="00C11197"/>
    <w:rsid w:val="00C14E42"/>
    <w:rsid w:val="00CA6424"/>
    <w:rsid w:val="00CC1375"/>
    <w:rsid w:val="00CC7666"/>
    <w:rsid w:val="00CF00C2"/>
    <w:rsid w:val="00D13A93"/>
    <w:rsid w:val="00D17C01"/>
    <w:rsid w:val="00D21582"/>
    <w:rsid w:val="00D268FC"/>
    <w:rsid w:val="00D47122"/>
    <w:rsid w:val="00D67741"/>
    <w:rsid w:val="00DD18F0"/>
    <w:rsid w:val="00DD6BE5"/>
    <w:rsid w:val="00E03226"/>
    <w:rsid w:val="00E12BD5"/>
    <w:rsid w:val="00E37410"/>
    <w:rsid w:val="00E40D68"/>
    <w:rsid w:val="00E468CD"/>
    <w:rsid w:val="00E53417"/>
    <w:rsid w:val="00E553BA"/>
    <w:rsid w:val="00E959B4"/>
    <w:rsid w:val="00EA5F03"/>
    <w:rsid w:val="00F010AC"/>
    <w:rsid w:val="00F15939"/>
    <w:rsid w:val="00F1710C"/>
    <w:rsid w:val="00F1784D"/>
    <w:rsid w:val="00F621EF"/>
    <w:rsid w:val="00F92F52"/>
    <w:rsid w:val="00FA3B8E"/>
    <w:rsid w:val="00FA5CB1"/>
    <w:rsid w:val="00FA7C43"/>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0F1520"/>
    <w:pPr>
      <w:spacing w:after="160" w:line="259" w:lineRule="auto"/>
    </w:pPr>
    <w:rPr>
      <w:lang w:eastAsia="en-US"/>
    </w:rPr>
  </w:style>
  <w:style w:type="paragraph" w:styleId="Heading1">
    <w:name w:val="heading 1"/>
    <w:basedOn w:val="Normal"/>
    <w:next w:val="Normal"/>
    <w:link w:val="Heading1Char"/>
    <w:uiPriority w:val="99"/>
    <w:qFormat/>
    <w:rsid w:val="00264A3F"/>
    <w:pPr>
      <w:keepNext/>
      <w:keepLines/>
      <w:spacing w:before="240" w:after="0" w:line="276" w:lineRule="auto"/>
      <w:outlineLvl w:val="0"/>
    </w:pPr>
    <w:rPr>
      <w:rFonts w:ascii="Calibri Light" w:hAnsi="Calibri Light"/>
      <w:color w:val="2E74B5"/>
      <w:sz w:val="32"/>
      <w:szCs w:val="32"/>
      <w:lang w:eastAsia="ru-RU"/>
    </w:rPr>
  </w:style>
  <w:style w:type="paragraph" w:styleId="Heading2">
    <w:name w:val="heading 2"/>
    <w:basedOn w:val="Normal"/>
    <w:next w:val="Normal"/>
    <w:link w:val="Heading2Char"/>
    <w:uiPriority w:val="99"/>
    <w:qFormat/>
    <w:rsid w:val="006B5E23"/>
    <w:pPr>
      <w:keepNext/>
      <w:keepLines/>
      <w:spacing w:before="40" w:after="0"/>
      <w:outlineLvl w:val="1"/>
    </w:pPr>
    <w:rPr>
      <w:rFonts w:ascii="Calibri Light" w:hAnsi="Calibri Light"/>
      <w:color w:val="2E74B5"/>
      <w:sz w:val="26"/>
      <w:szCs w:val="26"/>
      <w:lang w:eastAsia="ru-RU"/>
    </w:rPr>
  </w:style>
  <w:style w:type="paragraph" w:styleId="Heading3">
    <w:name w:val="heading 3"/>
    <w:basedOn w:val="Normal"/>
    <w:next w:val="Normal"/>
    <w:link w:val="Heading3Char"/>
    <w:uiPriority w:val="99"/>
    <w:qFormat/>
    <w:rsid w:val="00264A3F"/>
    <w:pPr>
      <w:keepNext/>
      <w:spacing w:before="240" w:after="60" w:line="240" w:lineRule="auto"/>
      <w:outlineLvl w:val="2"/>
    </w:pPr>
    <w:rPr>
      <w:rFonts w:ascii="Calibri Light" w:hAnsi="Calibri Light"/>
      <w:b/>
      <w:bCs/>
      <w:sz w:val="26"/>
      <w:szCs w:val="26"/>
      <w:lang w:val="en-US" w:eastAsia="ru-RU"/>
    </w:rPr>
  </w:style>
  <w:style w:type="paragraph" w:styleId="Heading4">
    <w:name w:val="heading 4"/>
    <w:basedOn w:val="Normal"/>
    <w:next w:val="Normal"/>
    <w:link w:val="Heading4Char"/>
    <w:uiPriority w:val="99"/>
    <w:qFormat/>
    <w:rsid w:val="006B5E23"/>
    <w:pPr>
      <w:keepNext/>
      <w:keepLines/>
      <w:spacing w:before="200" w:after="0" w:line="276" w:lineRule="auto"/>
      <w:outlineLvl w:val="3"/>
    </w:pPr>
    <w:rPr>
      <w:rFonts w:ascii="Cambria" w:hAnsi="Cambria"/>
      <w:b/>
      <w:bCs/>
      <w:i/>
      <w:iCs/>
      <w:color w:val="4F81BD"/>
      <w:sz w:val="20"/>
      <w:szCs w:val="20"/>
      <w:lang w:eastAsia="ru-RU"/>
    </w:rPr>
  </w:style>
  <w:style w:type="paragraph" w:styleId="Heading5">
    <w:name w:val="heading 5"/>
    <w:basedOn w:val="Normal"/>
    <w:next w:val="Normal"/>
    <w:link w:val="Heading5Char"/>
    <w:uiPriority w:val="99"/>
    <w:qFormat/>
    <w:rsid w:val="00264A3F"/>
    <w:pPr>
      <w:spacing w:before="240" w:after="60" w:line="240" w:lineRule="auto"/>
      <w:outlineLvl w:val="4"/>
    </w:pPr>
    <w:rPr>
      <w:b/>
      <w:bCs/>
      <w:i/>
      <w:iCs/>
      <w:sz w:val="26"/>
      <w:szCs w:val="26"/>
      <w:lang w:val="en-US"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4A3F"/>
    <w:rPr>
      <w:rFonts w:ascii="Calibri Light" w:hAnsi="Calibri Light" w:cs="Times New Roman"/>
      <w:color w:val="2E74B5"/>
      <w:sz w:val="32"/>
      <w:lang w:eastAsia="ru-RU"/>
    </w:rPr>
  </w:style>
  <w:style w:type="character" w:customStyle="1" w:styleId="Heading2Char">
    <w:name w:val="Heading 2 Char"/>
    <w:basedOn w:val="DefaultParagraphFont"/>
    <w:link w:val="Heading2"/>
    <w:uiPriority w:val="99"/>
    <w:locked/>
    <w:rsid w:val="006B5E23"/>
    <w:rPr>
      <w:rFonts w:ascii="Calibri Light" w:hAnsi="Calibri Light" w:cs="Times New Roman"/>
      <w:color w:val="2E74B5"/>
      <w:sz w:val="26"/>
    </w:rPr>
  </w:style>
  <w:style w:type="character" w:customStyle="1" w:styleId="Heading3Char">
    <w:name w:val="Heading 3 Char"/>
    <w:basedOn w:val="DefaultParagraphFont"/>
    <w:link w:val="Heading3"/>
    <w:uiPriority w:val="99"/>
    <w:locked/>
    <w:rsid w:val="00264A3F"/>
    <w:rPr>
      <w:rFonts w:ascii="Calibri Light" w:hAnsi="Calibri Light" w:cs="Times New Roman"/>
      <w:b/>
      <w:sz w:val="26"/>
      <w:lang w:val="en-US"/>
    </w:rPr>
  </w:style>
  <w:style w:type="character" w:customStyle="1" w:styleId="Heading4Char">
    <w:name w:val="Heading 4 Char"/>
    <w:basedOn w:val="DefaultParagraphFont"/>
    <w:link w:val="Heading4"/>
    <w:uiPriority w:val="99"/>
    <w:locked/>
    <w:rsid w:val="006B5E23"/>
    <w:rPr>
      <w:rFonts w:ascii="Cambria" w:hAnsi="Cambria" w:cs="Times New Roman"/>
      <w:b/>
      <w:i/>
      <w:color w:val="4F81BD"/>
    </w:rPr>
  </w:style>
  <w:style w:type="character" w:customStyle="1" w:styleId="Heading5Char">
    <w:name w:val="Heading 5 Char"/>
    <w:basedOn w:val="DefaultParagraphFont"/>
    <w:link w:val="Heading5"/>
    <w:uiPriority w:val="99"/>
    <w:locked/>
    <w:rsid w:val="00264A3F"/>
    <w:rPr>
      <w:rFonts w:ascii="Calibri" w:hAnsi="Calibri" w:cs="Times New Roman"/>
      <w:b/>
      <w:i/>
      <w:sz w:val="26"/>
      <w:lang w:val="en-US"/>
    </w:rPr>
  </w:style>
  <w:style w:type="paragraph" w:styleId="NoSpacing">
    <w:name w:val="No Spacing"/>
    <w:link w:val="NoSpacingChar"/>
    <w:uiPriority w:val="99"/>
    <w:qFormat/>
    <w:rsid w:val="000F1520"/>
    <w:rPr>
      <w:rFonts w:eastAsia="Times New Roman"/>
      <w:lang w:eastAsia="en-US"/>
    </w:rPr>
  </w:style>
  <w:style w:type="character" w:customStyle="1" w:styleId="NoSpacingChar">
    <w:name w:val="No Spacing Char"/>
    <w:link w:val="NoSpacing"/>
    <w:uiPriority w:val="99"/>
    <w:locked/>
    <w:rsid w:val="00264A3F"/>
    <w:rPr>
      <w:rFonts w:eastAsia="Times New Roman"/>
      <w:sz w:val="22"/>
      <w:lang w:val="ru-RU" w:eastAsia="en-US"/>
    </w:rPr>
  </w:style>
  <w:style w:type="paragraph" w:styleId="NormalWeb">
    <w:name w:val="Normal (Web)"/>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264A3F"/>
    <w:rPr>
      <w:rFonts w:cs="Times New Roman"/>
      <w:b/>
    </w:rPr>
  </w:style>
  <w:style w:type="paragraph" w:styleId="ListParagraph">
    <w:name w:val="List Paragraph"/>
    <w:basedOn w:val="Normal"/>
    <w:uiPriority w:val="99"/>
    <w:qFormat/>
    <w:rsid w:val="00264A3F"/>
    <w:pPr>
      <w:spacing w:after="200" w:line="276" w:lineRule="auto"/>
      <w:ind w:left="720"/>
      <w:contextualSpacing/>
    </w:pPr>
    <w:rPr>
      <w:rFonts w:eastAsia="Times New Roman"/>
      <w:lang w:eastAsia="ru-RU"/>
    </w:rPr>
  </w:style>
  <w:style w:type="character" w:customStyle="1" w:styleId="apple-converted-space">
    <w:name w:val="apple-converted-space"/>
    <w:uiPriority w:val="99"/>
    <w:rsid w:val="00264A3F"/>
  </w:style>
  <w:style w:type="character" w:styleId="Hyperlink">
    <w:name w:val="Hyperlink"/>
    <w:basedOn w:val="DefaultParagraphFont"/>
    <w:uiPriority w:val="99"/>
    <w:rsid w:val="00264A3F"/>
    <w:rPr>
      <w:rFonts w:cs="Times New Roman"/>
      <w:color w:val="0563C1"/>
      <w:u w:val="single"/>
    </w:rPr>
  </w:style>
  <w:style w:type="paragraph" w:customStyle="1" w:styleId="c6">
    <w:name w:val="c6"/>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0">
    <w:name w:val="c0"/>
    <w:uiPriority w:val="99"/>
    <w:rsid w:val="00264A3F"/>
  </w:style>
  <w:style w:type="character" w:customStyle="1" w:styleId="c2">
    <w:name w:val="c2"/>
    <w:uiPriority w:val="99"/>
    <w:rsid w:val="00264A3F"/>
  </w:style>
  <w:style w:type="paragraph" w:customStyle="1" w:styleId="c21">
    <w:name w:val="c21"/>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2">
    <w:name w:val="c12"/>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264A3F"/>
  </w:style>
  <w:style w:type="character" w:customStyle="1" w:styleId="Bodytext2">
    <w:name w:val="Body text (2)_"/>
    <w:link w:val="Bodytext20"/>
    <w:uiPriority w:val="99"/>
    <w:locked/>
    <w:rsid w:val="00264A3F"/>
    <w:rPr>
      <w:rFonts w:ascii="Times New Roman" w:hAnsi="Times New Roman"/>
      <w:sz w:val="27"/>
      <w:shd w:val="clear" w:color="auto" w:fill="FFFFFF"/>
    </w:rPr>
  </w:style>
  <w:style w:type="paragraph" w:customStyle="1" w:styleId="Bodytext20">
    <w:name w:val="Body text (2)"/>
    <w:basedOn w:val="Normal"/>
    <w:link w:val="Bodytext2"/>
    <w:uiPriority w:val="99"/>
    <w:rsid w:val="00264A3F"/>
    <w:pPr>
      <w:shd w:val="clear" w:color="auto" w:fill="FFFFFF"/>
      <w:spacing w:after="0" w:line="485" w:lineRule="exact"/>
      <w:jc w:val="center"/>
    </w:pPr>
    <w:rPr>
      <w:rFonts w:ascii="Times New Roman" w:hAnsi="Times New Roman"/>
      <w:sz w:val="27"/>
      <w:szCs w:val="20"/>
      <w:lang w:eastAsia="ru-RU"/>
    </w:rPr>
  </w:style>
  <w:style w:type="character" w:customStyle="1" w:styleId="Bodytext">
    <w:name w:val="Body text_"/>
    <w:link w:val="2"/>
    <w:uiPriority w:val="99"/>
    <w:locked/>
    <w:rsid w:val="00264A3F"/>
    <w:rPr>
      <w:rFonts w:ascii="Times New Roman" w:hAnsi="Times New Roman"/>
      <w:sz w:val="27"/>
      <w:shd w:val="clear" w:color="auto" w:fill="FFFFFF"/>
    </w:rPr>
  </w:style>
  <w:style w:type="paragraph" w:customStyle="1" w:styleId="2">
    <w:name w:val="Основной текст2"/>
    <w:basedOn w:val="Normal"/>
    <w:link w:val="Bodytext"/>
    <w:uiPriority w:val="99"/>
    <w:rsid w:val="00264A3F"/>
    <w:pPr>
      <w:shd w:val="clear" w:color="auto" w:fill="FFFFFF"/>
      <w:spacing w:after="900" w:line="480" w:lineRule="exact"/>
    </w:pPr>
    <w:rPr>
      <w:rFonts w:ascii="Times New Roman" w:hAnsi="Times New Roman"/>
      <w:sz w:val="27"/>
      <w:szCs w:val="20"/>
      <w:lang w:eastAsia="ru-RU"/>
    </w:rPr>
  </w:style>
  <w:style w:type="character" w:customStyle="1" w:styleId="Heading10">
    <w:name w:val="Heading #1_"/>
    <w:link w:val="Heading11"/>
    <w:uiPriority w:val="99"/>
    <w:locked/>
    <w:rsid w:val="00264A3F"/>
    <w:rPr>
      <w:rFonts w:ascii="Times New Roman" w:hAnsi="Times New Roman"/>
      <w:sz w:val="27"/>
      <w:shd w:val="clear" w:color="auto" w:fill="FFFFFF"/>
    </w:rPr>
  </w:style>
  <w:style w:type="paragraph" w:customStyle="1" w:styleId="Heading11">
    <w:name w:val="Heading #1"/>
    <w:basedOn w:val="Normal"/>
    <w:link w:val="Heading10"/>
    <w:uiPriority w:val="99"/>
    <w:rsid w:val="00264A3F"/>
    <w:pPr>
      <w:shd w:val="clear" w:color="auto" w:fill="FFFFFF"/>
      <w:spacing w:after="720" w:line="240" w:lineRule="atLeast"/>
      <w:outlineLvl w:val="0"/>
    </w:pPr>
    <w:rPr>
      <w:rFonts w:ascii="Times New Roman" w:hAnsi="Times New Roman"/>
      <w:sz w:val="27"/>
      <w:szCs w:val="20"/>
      <w:lang w:eastAsia="ru-RU"/>
    </w:rPr>
  </w:style>
  <w:style w:type="character" w:customStyle="1" w:styleId="Headerorfooter">
    <w:name w:val="Header or footer_"/>
    <w:link w:val="Headerorfooter0"/>
    <w:uiPriority w:val="99"/>
    <w:locked/>
    <w:rsid w:val="00264A3F"/>
    <w:rPr>
      <w:rFonts w:ascii="Times New Roman" w:hAnsi="Times New Roman"/>
      <w:sz w:val="20"/>
      <w:shd w:val="clear" w:color="auto" w:fill="FFFFFF"/>
    </w:rPr>
  </w:style>
  <w:style w:type="paragraph" w:customStyle="1" w:styleId="Headerorfooter0">
    <w:name w:val="Header or footer"/>
    <w:basedOn w:val="Normal"/>
    <w:link w:val="Headerorfooter"/>
    <w:uiPriority w:val="99"/>
    <w:rsid w:val="00264A3F"/>
    <w:pPr>
      <w:shd w:val="clear" w:color="auto" w:fill="FFFFFF"/>
      <w:spacing w:after="0" w:line="240" w:lineRule="auto"/>
    </w:pPr>
    <w:rPr>
      <w:rFonts w:ascii="Times New Roman" w:hAnsi="Times New Roman"/>
      <w:sz w:val="20"/>
      <w:szCs w:val="20"/>
      <w:lang w:eastAsia="ru-RU"/>
    </w:rPr>
  </w:style>
  <w:style w:type="character" w:customStyle="1" w:styleId="HeaderorfooterBold">
    <w:name w:val="Header or footer + Bold"/>
    <w:uiPriority w:val="99"/>
    <w:rsid w:val="00264A3F"/>
    <w:rPr>
      <w:rFonts w:ascii="Times New Roman" w:hAnsi="Times New Roman"/>
      <w:b/>
      <w:spacing w:val="0"/>
      <w:sz w:val="20"/>
      <w:shd w:val="clear" w:color="auto" w:fill="FFFFFF"/>
    </w:rPr>
  </w:style>
  <w:style w:type="character" w:customStyle="1" w:styleId="BodytextItalic">
    <w:name w:val="Body text + Italic"/>
    <w:uiPriority w:val="99"/>
    <w:rsid w:val="00264A3F"/>
    <w:rPr>
      <w:rFonts w:ascii="Times New Roman" w:hAnsi="Times New Roman"/>
      <w:i/>
      <w:sz w:val="27"/>
      <w:shd w:val="clear" w:color="auto" w:fill="FFFFFF"/>
    </w:rPr>
  </w:style>
  <w:style w:type="character" w:customStyle="1" w:styleId="Bodytext5">
    <w:name w:val="Body text (5)_"/>
    <w:link w:val="Bodytext50"/>
    <w:uiPriority w:val="99"/>
    <w:locked/>
    <w:rsid w:val="00264A3F"/>
    <w:rPr>
      <w:rFonts w:ascii="Times New Roman" w:hAnsi="Times New Roman"/>
      <w:sz w:val="20"/>
      <w:shd w:val="clear" w:color="auto" w:fill="FFFFFF"/>
    </w:rPr>
  </w:style>
  <w:style w:type="paragraph" w:customStyle="1" w:styleId="Bodytext50">
    <w:name w:val="Body text (5)"/>
    <w:basedOn w:val="Normal"/>
    <w:link w:val="Bodytext5"/>
    <w:uiPriority w:val="99"/>
    <w:rsid w:val="00264A3F"/>
    <w:pPr>
      <w:shd w:val="clear" w:color="auto" w:fill="FFFFFF"/>
      <w:spacing w:after="0" w:line="240" w:lineRule="atLeast"/>
    </w:pPr>
    <w:rPr>
      <w:rFonts w:ascii="Times New Roman" w:hAnsi="Times New Roman"/>
      <w:sz w:val="20"/>
      <w:szCs w:val="20"/>
      <w:lang w:eastAsia="ru-RU"/>
    </w:rPr>
  </w:style>
  <w:style w:type="table" w:styleId="TableGrid">
    <w:name w:val="Table Grid"/>
    <w:basedOn w:val="TableNormal"/>
    <w:uiPriority w:val="99"/>
    <w:rsid w:val="00264A3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uiPriority w:val="99"/>
    <w:rsid w:val="00264A3F"/>
  </w:style>
  <w:style w:type="character" w:customStyle="1" w:styleId="c17">
    <w:name w:val="c17"/>
    <w:uiPriority w:val="99"/>
    <w:rsid w:val="00264A3F"/>
  </w:style>
  <w:style w:type="paragraph" w:customStyle="1" w:styleId="c9">
    <w:name w:val="c9"/>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6">
    <w:name w:val="c16"/>
    <w:uiPriority w:val="99"/>
    <w:rsid w:val="00264A3F"/>
  </w:style>
  <w:style w:type="character" w:customStyle="1" w:styleId="subhead1">
    <w:name w:val="subhead_1"/>
    <w:uiPriority w:val="99"/>
    <w:rsid w:val="00264A3F"/>
  </w:style>
  <w:style w:type="paragraph" w:styleId="Title">
    <w:name w:val="Title"/>
    <w:basedOn w:val="Normal"/>
    <w:next w:val="Normal"/>
    <w:link w:val="TitleChar"/>
    <w:uiPriority w:val="99"/>
    <w:qFormat/>
    <w:rsid w:val="00264A3F"/>
    <w:pPr>
      <w:spacing w:before="240" w:after="60" w:line="240" w:lineRule="auto"/>
      <w:jc w:val="center"/>
      <w:outlineLvl w:val="0"/>
    </w:pPr>
    <w:rPr>
      <w:rFonts w:ascii="Calibri Light" w:hAnsi="Calibri Light"/>
      <w:b/>
      <w:bCs/>
      <w:kern w:val="28"/>
      <w:sz w:val="32"/>
      <w:szCs w:val="32"/>
      <w:lang w:val="en-US" w:eastAsia="ru-RU"/>
    </w:rPr>
  </w:style>
  <w:style w:type="character" w:customStyle="1" w:styleId="TitleChar">
    <w:name w:val="Title Char"/>
    <w:basedOn w:val="DefaultParagraphFont"/>
    <w:link w:val="Title"/>
    <w:uiPriority w:val="99"/>
    <w:locked/>
    <w:rsid w:val="00264A3F"/>
    <w:rPr>
      <w:rFonts w:ascii="Calibri Light" w:hAnsi="Calibri Light" w:cs="Times New Roman"/>
      <w:b/>
      <w:kern w:val="28"/>
      <w:sz w:val="32"/>
      <w:lang w:val="en-US"/>
    </w:rPr>
  </w:style>
  <w:style w:type="paragraph" w:customStyle="1" w:styleId="Style1">
    <w:name w:val="Style1"/>
    <w:basedOn w:val="Normal"/>
    <w:uiPriority w:val="99"/>
    <w:rsid w:val="00264A3F"/>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Normal"/>
    <w:uiPriority w:val="99"/>
    <w:rsid w:val="00264A3F"/>
    <w:pPr>
      <w:widowControl w:val="0"/>
      <w:autoSpaceDE w:val="0"/>
      <w:autoSpaceDN w:val="0"/>
      <w:adjustRightInd w:val="0"/>
      <w:spacing w:after="0" w:line="418" w:lineRule="exact"/>
      <w:jc w:val="both"/>
    </w:pPr>
    <w:rPr>
      <w:rFonts w:ascii="Times New Roman" w:eastAsia="Times New Roman" w:hAnsi="Times New Roman"/>
      <w:sz w:val="24"/>
      <w:szCs w:val="24"/>
      <w:lang w:eastAsia="ru-RU"/>
    </w:rPr>
  </w:style>
  <w:style w:type="paragraph" w:customStyle="1" w:styleId="Style8">
    <w:name w:val="Style8"/>
    <w:basedOn w:val="Normal"/>
    <w:uiPriority w:val="99"/>
    <w:rsid w:val="00264A3F"/>
    <w:pPr>
      <w:widowControl w:val="0"/>
      <w:autoSpaceDE w:val="0"/>
      <w:autoSpaceDN w:val="0"/>
      <w:adjustRightInd w:val="0"/>
      <w:spacing w:after="0" w:line="416" w:lineRule="exact"/>
    </w:pPr>
    <w:rPr>
      <w:rFonts w:ascii="Times New Roman" w:eastAsia="Times New Roman" w:hAnsi="Times New Roman"/>
      <w:sz w:val="24"/>
      <w:szCs w:val="24"/>
      <w:lang w:eastAsia="ru-RU"/>
    </w:rPr>
  </w:style>
  <w:style w:type="character" w:customStyle="1" w:styleId="FontStyle14">
    <w:name w:val="Font Style14"/>
    <w:uiPriority w:val="99"/>
    <w:rsid w:val="00264A3F"/>
    <w:rPr>
      <w:rFonts w:ascii="Times New Roman" w:hAnsi="Times New Roman"/>
      <w:b/>
      <w:sz w:val="22"/>
    </w:rPr>
  </w:style>
  <w:style w:type="character" w:customStyle="1" w:styleId="FontStyle15">
    <w:name w:val="Font Style15"/>
    <w:uiPriority w:val="99"/>
    <w:rsid w:val="00264A3F"/>
    <w:rPr>
      <w:rFonts w:ascii="Times New Roman" w:hAnsi="Times New Roman"/>
      <w:sz w:val="22"/>
    </w:rPr>
  </w:style>
  <w:style w:type="character" w:customStyle="1" w:styleId="FontStyle16">
    <w:name w:val="Font Style16"/>
    <w:uiPriority w:val="99"/>
    <w:rsid w:val="00264A3F"/>
    <w:rPr>
      <w:rFonts w:ascii="Times New Roman" w:hAnsi="Times New Roman"/>
      <w:i/>
      <w:sz w:val="22"/>
    </w:rPr>
  </w:style>
  <w:style w:type="paragraph" w:customStyle="1" w:styleId="Style10">
    <w:name w:val="Style10"/>
    <w:basedOn w:val="Normal"/>
    <w:uiPriority w:val="99"/>
    <w:rsid w:val="00264A3F"/>
    <w:pPr>
      <w:widowControl w:val="0"/>
      <w:autoSpaceDE w:val="0"/>
      <w:autoSpaceDN w:val="0"/>
      <w:adjustRightInd w:val="0"/>
      <w:spacing w:after="0" w:line="413" w:lineRule="exact"/>
      <w:ind w:firstLine="235"/>
    </w:pPr>
    <w:rPr>
      <w:rFonts w:ascii="Times New Roman" w:eastAsia="Times New Roman" w:hAnsi="Times New Roman"/>
      <w:sz w:val="24"/>
      <w:szCs w:val="24"/>
      <w:lang w:eastAsia="ru-RU"/>
    </w:rPr>
  </w:style>
  <w:style w:type="paragraph" w:customStyle="1" w:styleId="Style2">
    <w:name w:val="Style2"/>
    <w:basedOn w:val="Normal"/>
    <w:uiPriority w:val="99"/>
    <w:rsid w:val="00264A3F"/>
    <w:pPr>
      <w:widowControl w:val="0"/>
      <w:autoSpaceDE w:val="0"/>
      <w:autoSpaceDN w:val="0"/>
      <w:adjustRightInd w:val="0"/>
      <w:spacing w:after="0" w:line="418" w:lineRule="exact"/>
      <w:jc w:val="both"/>
    </w:pPr>
    <w:rPr>
      <w:rFonts w:ascii="Times New Roman" w:eastAsia="Times New Roman" w:hAnsi="Times New Roman"/>
      <w:sz w:val="24"/>
      <w:szCs w:val="24"/>
      <w:lang w:eastAsia="ru-RU"/>
    </w:rPr>
  </w:style>
  <w:style w:type="paragraph" w:customStyle="1" w:styleId="Style9">
    <w:name w:val="Style9"/>
    <w:basedOn w:val="Normal"/>
    <w:uiPriority w:val="99"/>
    <w:rsid w:val="00264A3F"/>
    <w:pPr>
      <w:widowControl w:val="0"/>
      <w:autoSpaceDE w:val="0"/>
      <w:autoSpaceDN w:val="0"/>
      <w:adjustRightInd w:val="0"/>
      <w:spacing w:after="0" w:line="422" w:lineRule="exact"/>
      <w:jc w:val="both"/>
    </w:pPr>
    <w:rPr>
      <w:rFonts w:ascii="Times New Roman" w:eastAsia="Times New Roman" w:hAnsi="Times New Roman"/>
      <w:sz w:val="24"/>
      <w:szCs w:val="24"/>
      <w:lang w:eastAsia="ru-RU"/>
    </w:rPr>
  </w:style>
  <w:style w:type="paragraph" w:customStyle="1" w:styleId="c7">
    <w:name w:val="c7"/>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styleId="Emphasis">
    <w:name w:val="Emphasis"/>
    <w:basedOn w:val="DefaultParagraphFont"/>
    <w:uiPriority w:val="99"/>
    <w:qFormat/>
    <w:rsid w:val="00264A3F"/>
    <w:rPr>
      <w:rFonts w:cs="Times New Roman"/>
      <w:i/>
    </w:rPr>
  </w:style>
  <w:style w:type="paragraph" w:customStyle="1" w:styleId="Style3">
    <w:name w:val="Style3"/>
    <w:basedOn w:val="Normal"/>
    <w:uiPriority w:val="99"/>
    <w:rsid w:val="00264A3F"/>
    <w:pPr>
      <w:widowControl w:val="0"/>
      <w:autoSpaceDE w:val="0"/>
      <w:autoSpaceDN w:val="0"/>
      <w:adjustRightInd w:val="0"/>
      <w:spacing w:after="0" w:line="251" w:lineRule="exact"/>
    </w:pPr>
    <w:rPr>
      <w:rFonts w:ascii="Times New Roman" w:eastAsia="Times New Roman" w:hAnsi="Times New Roman"/>
      <w:sz w:val="24"/>
      <w:szCs w:val="24"/>
      <w:lang w:eastAsia="ru-RU"/>
    </w:rPr>
  </w:style>
  <w:style w:type="character" w:customStyle="1" w:styleId="c4">
    <w:name w:val="c4"/>
    <w:uiPriority w:val="99"/>
    <w:rsid w:val="00264A3F"/>
  </w:style>
  <w:style w:type="character" w:customStyle="1" w:styleId="FontStyle11">
    <w:name w:val="Font Style11"/>
    <w:uiPriority w:val="99"/>
    <w:rsid w:val="00264A3F"/>
    <w:rPr>
      <w:rFonts w:ascii="Times New Roman" w:hAnsi="Times New Roman"/>
      <w:sz w:val="22"/>
    </w:rPr>
  </w:style>
  <w:style w:type="character" w:customStyle="1" w:styleId="FontStyle12">
    <w:name w:val="Font Style12"/>
    <w:uiPriority w:val="99"/>
    <w:rsid w:val="00264A3F"/>
    <w:rPr>
      <w:rFonts w:ascii="Times New Roman" w:hAnsi="Times New Roman"/>
      <w:sz w:val="22"/>
    </w:rPr>
  </w:style>
  <w:style w:type="paragraph" w:customStyle="1" w:styleId="c15">
    <w:name w:val="c15"/>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2">
    <w:name w:val="c22"/>
    <w:uiPriority w:val="99"/>
    <w:rsid w:val="00264A3F"/>
  </w:style>
  <w:style w:type="character" w:customStyle="1" w:styleId="c8">
    <w:name w:val="c8"/>
    <w:uiPriority w:val="99"/>
    <w:rsid w:val="00264A3F"/>
  </w:style>
  <w:style w:type="paragraph" w:styleId="BodyText0">
    <w:name w:val="Body Text"/>
    <w:basedOn w:val="Normal"/>
    <w:link w:val="BodyTextChar"/>
    <w:uiPriority w:val="99"/>
    <w:rsid w:val="00264A3F"/>
    <w:pPr>
      <w:spacing w:after="120" w:line="240" w:lineRule="auto"/>
    </w:pPr>
    <w:rPr>
      <w:rFonts w:ascii="Times New Roman" w:hAnsi="Times New Roman"/>
      <w:sz w:val="24"/>
      <w:szCs w:val="24"/>
      <w:lang w:eastAsia="ru-RU"/>
    </w:rPr>
  </w:style>
  <w:style w:type="character" w:customStyle="1" w:styleId="BodyTextChar">
    <w:name w:val="Body Text Char"/>
    <w:basedOn w:val="DefaultParagraphFont"/>
    <w:link w:val="BodyText0"/>
    <w:uiPriority w:val="99"/>
    <w:locked/>
    <w:rsid w:val="00264A3F"/>
    <w:rPr>
      <w:rFonts w:ascii="Times New Roman" w:hAnsi="Times New Roman" w:cs="Times New Roman"/>
      <w:sz w:val="24"/>
      <w:lang w:eastAsia="ru-RU"/>
    </w:rPr>
  </w:style>
  <w:style w:type="character" w:customStyle="1" w:styleId="A9">
    <w:name w:val="A9"/>
    <w:uiPriority w:val="99"/>
    <w:rsid w:val="00264A3F"/>
    <w:rPr>
      <w:color w:val="000000"/>
    </w:rPr>
  </w:style>
  <w:style w:type="character" w:customStyle="1" w:styleId="BalloonTextChar">
    <w:name w:val="Balloon Text Char"/>
    <w:link w:val="BalloonText"/>
    <w:uiPriority w:val="99"/>
    <w:semiHidden/>
    <w:locked/>
    <w:rsid w:val="00264A3F"/>
    <w:rPr>
      <w:rFonts w:ascii="Tahoma" w:hAnsi="Tahoma"/>
      <w:sz w:val="16"/>
      <w:lang w:eastAsia="ru-RU"/>
    </w:rPr>
  </w:style>
  <w:style w:type="paragraph" w:styleId="BalloonText">
    <w:name w:val="Balloon Text"/>
    <w:basedOn w:val="Normal"/>
    <w:link w:val="BalloonTextChar1"/>
    <w:uiPriority w:val="99"/>
    <w:semiHidden/>
    <w:rsid w:val="00264A3F"/>
    <w:pPr>
      <w:spacing w:after="0" w:line="240" w:lineRule="auto"/>
    </w:pPr>
    <w:rPr>
      <w:rFonts w:ascii="Tahoma" w:hAnsi="Tahoma"/>
      <w:sz w:val="16"/>
      <w:szCs w:val="20"/>
      <w:lang w:eastAsia="ru-RU"/>
    </w:rPr>
  </w:style>
  <w:style w:type="character" w:customStyle="1" w:styleId="BalloonTextChar1">
    <w:name w:val="Balloon Text Char1"/>
    <w:basedOn w:val="DefaultParagraphFont"/>
    <w:link w:val="BalloonText"/>
    <w:uiPriority w:val="99"/>
    <w:semiHidden/>
    <w:locked/>
    <w:rsid w:val="004E7184"/>
    <w:rPr>
      <w:rFonts w:ascii="Times New Roman" w:hAnsi="Times New Roman" w:cs="Times New Roman"/>
      <w:sz w:val="2"/>
      <w:lang w:eastAsia="en-US"/>
    </w:rPr>
  </w:style>
  <w:style w:type="character" w:customStyle="1" w:styleId="c9c6">
    <w:name w:val="c9 c6"/>
    <w:uiPriority w:val="99"/>
    <w:rsid w:val="00264A3F"/>
  </w:style>
  <w:style w:type="paragraph" w:styleId="TOCHeading">
    <w:name w:val="TOC Heading"/>
    <w:basedOn w:val="Heading1"/>
    <w:next w:val="Normal"/>
    <w:uiPriority w:val="99"/>
    <w:qFormat/>
    <w:rsid w:val="00264A3F"/>
    <w:pPr>
      <w:spacing w:before="480"/>
      <w:outlineLvl w:val="9"/>
    </w:pPr>
    <w:rPr>
      <w:b/>
      <w:bCs/>
      <w:sz w:val="28"/>
      <w:szCs w:val="28"/>
      <w:lang w:val="en-US" w:eastAsia="en-US"/>
    </w:rPr>
  </w:style>
  <w:style w:type="paragraph" w:styleId="TOC1">
    <w:name w:val="toc 1"/>
    <w:basedOn w:val="Normal"/>
    <w:next w:val="Normal"/>
    <w:autoRedefine/>
    <w:uiPriority w:val="99"/>
    <w:rsid w:val="00264A3F"/>
    <w:pPr>
      <w:tabs>
        <w:tab w:val="right" w:leader="dot" w:pos="9345"/>
      </w:tabs>
      <w:spacing w:after="100" w:line="240" w:lineRule="auto"/>
    </w:pPr>
    <w:rPr>
      <w:rFonts w:eastAsia="Times New Roman"/>
      <w:lang w:val="en-US"/>
    </w:rPr>
  </w:style>
  <w:style w:type="character" w:customStyle="1" w:styleId="apple-style-span">
    <w:name w:val="apple-style-span"/>
    <w:uiPriority w:val="99"/>
    <w:rsid w:val="00264A3F"/>
  </w:style>
  <w:style w:type="paragraph" w:customStyle="1" w:styleId="a">
    <w:name w:val="Стиль"/>
    <w:basedOn w:val="Normal"/>
    <w:next w:val="NormalWeb"/>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0">
    <w:name w:val="msonormal"/>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3">
    <w:name w:val="c13"/>
    <w:uiPriority w:val="99"/>
    <w:rsid w:val="00264A3F"/>
  </w:style>
  <w:style w:type="paragraph" w:styleId="FootnoteText">
    <w:name w:val="footnote text"/>
    <w:basedOn w:val="Normal"/>
    <w:link w:val="FootnoteTextChar"/>
    <w:uiPriority w:val="99"/>
    <w:semiHidden/>
    <w:rsid w:val="00264A3F"/>
    <w:pPr>
      <w:spacing w:after="200" w:line="276" w:lineRule="auto"/>
    </w:pPr>
    <w:rPr>
      <w:rFonts w:eastAsia="Times New Roman"/>
      <w:sz w:val="20"/>
      <w:szCs w:val="20"/>
      <w:lang w:eastAsia="ru-RU"/>
    </w:rPr>
  </w:style>
  <w:style w:type="character" w:customStyle="1" w:styleId="FootnoteTextChar">
    <w:name w:val="Footnote Text Char"/>
    <w:basedOn w:val="DefaultParagraphFont"/>
    <w:link w:val="FootnoteText"/>
    <w:uiPriority w:val="99"/>
    <w:semiHidden/>
    <w:locked/>
    <w:rsid w:val="00264A3F"/>
    <w:rPr>
      <w:rFonts w:ascii="Calibri" w:hAnsi="Calibri" w:cs="Times New Roman"/>
      <w:sz w:val="20"/>
    </w:rPr>
  </w:style>
  <w:style w:type="character" w:customStyle="1" w:styleId="c2c4">
    <w:name w:val="c2 c4"/>
    <w:uiPriority w:val="99"/>
    <w:rsid w:val="00264A3F"/>
  </w:style>
  <w:style w:type="character" w:customStyle="1" w:styleId="c5">
    <w:name w:val="c5"/>
    <w:uiPriority w:val="99"/>
    <w:rsid w:val="00264A3F"/>
  </w:style>
  <w:style w:type="paragraph" w:customStyle="1" w:styleId="c23">
    <w:name w:val="c23"/>
    <w:basedOn w:val="Normal"/>
    <w:uiPriority w:val="99"/>
    <w:rsid w:val="00264A3F"/>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8">
    <w:name w:val="c18"/>
    <w:uiPriority w:val="99"/>
    <w:rsid w:val="00264A3F"/>
  </w:style>
  <w:style w:type="paragraph" w:customStyle="1" w:styleId="Style11">
    <w:name w:val="Style11"/>
    <w:basedOn w:val="Normal"/>
    <w:uiPriority w:val="99"/>
    <w:rsid w:val="00264A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28">
    <w:name w:val="Font Style28"/>
    <w:uiPriority w:val="99"/>
    <w:rsid w:val="006B5E23"/>
    <w:rPr>
      <w:rFonts w:ascii="Times New Roman" w:hAnsi="Times New Roman"/>
      <w:i/>
      <w:sz w:val="26"/>
    </w:rPr>
  </w:style>
  <w:style w:type="table" w:customStyle="1" w:styleId="1">
    <w:name w:val="Сетка таблицы1"/>
    <w:uiPriority w:val="99"/>
    <w:rsid w:val="006B5E23"/>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
    <w:name w:val="Сетка таблицы2"/>
    <w:uiPriority w:val="99"/>
    <w:rsid w:val="006B5E23"/>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graph">
    <w:name w:val="paragraph"/>
    <w:basedOn w:val="Normal"/>
    <w:uiPriority w:val="99"/>
    <w:rsid w:val="006B5E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eop">
    <w:name w:val="eop"/>
    <w:uiPriority w:val="99"/>
    <w:rsid w:val="006B5E23"/>
  </w:style>
  <w:style w:type="paragraph" w:styleId="Header">
    <w:name w:val="header"/>
    <w:basedOn w:val="Normal"/>
    <w:link w:val="HeaderChar"/>
    <w:uiPriority w:val="99"/>
    <w:rsid w:val="006B5E23"/>
    <w:pPr>
      <w:tabs>
        <w:tab w:val="center" w:pos="4677"/>
        <w:tab w:val="right" w:pos="9355"/>
      </w:tabs>
      <w:spacing w:after="0" w:line="240" w:lineRule="auto"/>
    </w:pPr>
    <w:rPr>
      <w:rFonts w:eastAsia="Times New Roman"/>
      <w:sz w:val="20"/>
      <w:szCs w:val="20"/>
      <w:lang w:eastAsia="ru-RU"/>
    </w:rPr>
  </w:style>
  <w:style w:type="character" w:customStyle="1" w:styleId="HeaderChar">
    <w:name w:val="Header Char"/>
    <w:basedOn w:val="DefaultParagraphFont"/>
    <w:link w:val="Header"/>
    <w:uiPriority w:val="99"/>
    <w:locked/>
    <w:rsid w:val="006B5E23"/>
    <w:rPr>
      <w:rFonts w:ascii="Calibri" w:hAnsi="Calibri" w:cs="Times New Roman"/>
    </w:rPr>
  </w:style>
  <w:style w:type="paragraph" w:styleId="Footer">
    <w:name w:val="footer"/>
    <w:basedOn w:val="Normal"/>
    <w:link w:val="FooterChar"/>
    <w:uiPriority w:val="99"/>
    <w:rsid w:val="006B5E23"/>
    <w:pPr>
      <w:tabs>
        <w:tab w:val="center" w:pos="4677"/>
        <w:tab w:val="right" w:pos="9355"/>
      </w:tabs>
      <w:spacing w:after="0" w:line="240" w:lineRule="auto"/>
    </w:pPr>
    <w:rPr>
      <w:rFonts w:eastAsia="Times New Roman"/>
      <w:sz w:val="20"/>
      <w:szCs w:val="20"/>
      <w:lang w:eastAsia="ru-RU"/>
    </w:rPr>
  </w:style>
  <w:style w:type="character" w:customStyle="1" w:styleId="FooterChar">
    <w:name w:val="Footer Char"/>
    <w:basedOn w:val="DefaultParagraphFont"/>
    <w:link w:val="Footer"/>
    <w:uiPriority w:val="99"/>
    <w:locked/>
    <w:rsid w:val="006B5E23"/>
    <w:rPr>
      <w:rFonts w:ascii="Calibri" w:hAnsi="Calibri" w:cs="Times New Roman"/>
    </w:rPr>
  </w:style>
  <w:style w:type="paragraph" w:customStyle="1" w:styleId="c10">
    <w:name w:val="c10"/>
    <w:basedOn w:val="Normal"/>
    <w:uiPriority w:val="99"/>
    <w:rsid w:val="006B5E2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neone">
    <w:name w:val="line_one"/>
    <w:basedOn w:val="Normal"/>
    <w:uiPriority w:val="99"/>
    <w:rsid w:val="006B5E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2c5">
    <w:name w:val="c2 c5"/>
    <w:uiPriority w:val="99"/>
    <w:rsid w:val="006B5E23"/>
  </w:style>
  <w:style w:type="character" w:customStyle="1" w:styleId="c0c5">
    <w:name w:val="c0 c5"/>
    <w:uiPriority w:val="99"/>
    <w:rsid w:val="006B5E23"/>
  </w:style>
  <w:style w:type="character" w:customStyle="1" w:styleId="audiorowtitleinner">
    <w:name w:val="audio_row__title_inner"/>
    <w:uiPriority w:val="99"/>
    <w:rsid w:val="006B5E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abyem.ru/wp-content/uploads/2012/12/2.jpg" TargetMode="External"/><Relationship Id="rId21" Type="http://schemas.openxmlformats.org/officeDocument/2006/relationships/hyperlink" Target="http://sabyem.ru/?p=7055" TargetMode="External"/><Relationship Id="rId42" Type="http://schemas.openxmlformats.org/officeDocument/2006/relationships/image" Target="media/image25.jpeg"/><Relationship Id="rId63" Type="http://schemas.openxmlformats.org/officeDocument/2006/relationships/image" Target="media/image43.png"/><Relationship Id="rId84" Type="http://schemas.openxmlformats.org/officeDocument/2006/relationships/image" Target="media/image64.png"/><Relationship Id="rId138" Type="http://schemas.openxmlformats.org/officeDocument/2006/relationships/image" Target="media/image110.jpeg"/><Relationship Id="rId159" Type="http://schemas.openxmlformats.org/officeDocument/2006/relationships/image" Target="media/image129.png"/><Relationship Id="rId170" Type="http://schemas.openxmlformats.org/officeDocument/2006/relationships/image" Target="media/image140.jpeg"/><Relationship Id="rId191" Type="http://schemas.openxmlformats.org/officeDocument/2006/relationships/image" Target="media/image160.jpeg"/><Relationship Id="rId196" Type="http://schemas.openxmlformats.org/officeDocument/2006/relationships/image" Target="media/image165.jpeg"/><Relationship Id="rId200" Type="http://schemas.openxmlformats.org/officeDocument/2006/relationships/hyperlink" Target="http://50ds.ru/metodist/9248-stsenariy-razvitiya-detey-mladshey-gruppy--puteshestvie-v-chetyre-tsveta-goda.html" TargetMode="External"/><Relationship Id="rId16" Type="http://schemas.openxmlformats.org/officeDocument/2006/relationships/image" Target="media/image2.png"/><Relationship Id="rId107" Type="http://schemas.openxmlformats.org/officeDocument/2006/relationships/hyperlink" Target="http://sabyem.ru/wp-content/uploads/2012/12/%D0%BA%D1%83%D0%B1%D1%8D%D0%BB.jpg" TargetMode="External"/><Relationship Id="rId11" Type="http://schemas.openxmlformats.org/officeDocument/2006/relationships/footer" Target="footer2.xml"/><Relationship Id="rId32" Type="http://schemas.openxmlformats.org/officeDocument/2006/relationships/image" Target="media/image17.png"/><Relationship Id="rId37" Type="http://schemas.openxmlformats.org/officeDocument/2006/relationships/image" Target="media/image21.jpeg"/><Relationship Id="rId53" Type="http://schemas.openxmlformats.org/officeDocument/2006/relationships/image" Target="media/image33.jpeg"/><Relationship Id="rId58" Type="http://schemas.openxmlformats.org/officeDocument/2006/relationships/image" Target="media/image38.png"/><Relationship Id="rId74" Type="http://schemas.openxmlformats.org/officeDocument/2006/relationships/image" Target="media/image54.jpeg"/><Relationship Id="rId79" Type="http://schemas.openxmlformats.org/officeDocument/2006/relationships/image" Target="media/image59.png"/><Relationship Id="rId102" Type="http://schemas.openxmlformats.org/officeDocument/2006/relationships/image" Target="media/image82.jpeg"/><Relationship Id="rId123" Type="http://schemas.openxmlformats.org/officeDocument/2006/relationships/image" Target="media/image95.jpeg"/><Relationship Id="rId128" Type="http://schemas.openxmlformats.org/officeDocument/2006/relationships/image" Target="media/image100.jpeg"/><Relationship Id="rId144" Type="http://schemas.openxmlformats.org/officeDocument/2006/relationships/image" Target="media/image114.jpeg"/><Relationship Id="rId149" Type="http://schemas.openxmlformats.org/officeDocument/2006/relationships/image" Target="media/image119.png"/><Relationship Id="rId5" Type="http://schemas.openxmlformats.org/officeDocument/2006/relationships/footnotes" Target="footnotes.xml"/><Relationship Id="rId90" Type="http://schemas.openxmlformats.org/officeDocument/2006/relationships/image" Target="media/image70.png"/><Relationship Id="rId95" Type="http://schemas.openxmlformats.org/officeDocument/2006/relationships/image" Target="media/image75.jpeg"/><Relationship Id="rId160" Type="http://schemas.openxmlformats.org/officeDocument/2006/relationships/image" Target="media/image130.png"/><Relationship Id="rId165" Type="http://schemas.openxmlformats.org/officeDocument/2006/relationships/image" Target="media/image135.png"/><Relationship Id="rId181" Type="http://schemas.openxmlformats.org/officeDocument/2006/relationships/image" Target="media/image151.jpeg"/><Relationship Id="rId186" Type="http://schemas.openxmlformats.org/officeDocument/2006/relationships/image" Target="media/image155.jpeg"/><Relationship Id="rId22" Type="http://schemas.openxmlformats.org/officeDocument/2006/relationships/image" Target="media/image7.png"/><Relationship Id="rId27" Type="http://schemas.openxmlformats.org/officeDocument/2006/relationships/image" Target="media/image12.png"/><Relationship Id="rId43" Type="http://schemas.openxmlformats.org/officeDocument/2006/relationships/image" Target="media/image26.png"/><Relationship Id="rId48" Type="http://schemas.openxmlformats.org/officeDocument/2006/relationships/image" Target="media/image30.png"/><Relationship Id="rId64" Type="http://schemas.openxmlformats.org/officeDocument/2006/relationships/image" Target="media/image44.png"/><Relationship Id="rId69" Type="http://schemas.openxmlformats.org/officeDocument/2006/relationships/image" Target="media/image49.jpeg"/><Relationship Id="rId113" Type="http://schemas.openxmlformats.org/officeDocument/2006/relationships/hyperlink" Target="http://sabyem.ru/wp-content/uploads/2012/12/raskraski-dlya-samh-malenykih-zhivotne-ptits-nasekome-23.jpg" TargetMode="External"/><Relationship Id="rId118" Type="http://schemas.openxmlformats.org/officeDocument/2006/relationships/image" Target="media/image90.jpeg"/><Relationship Id="rId134" Type="http://schemas.openxmlformats.org/officeDocument/2006/relationships/image" Target="media/image106.jpeg"/><Relationship Id="rId139" Type="http://schemas.openxmlformats.org/officeDocument/2006/relationships/image" Target="media/image111.jpeg"/><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image" Target="media/image120.png"/><Relationship Id="rId155" Type="http://schemas.openxmlformats.org/officeDocument/2006/relationships/image" Target="media/image125.png"/><Relationship Id="rId171" Type="http://schemas.openxmlformats.org/officeDocument/2006/relationships/image" Target="media/image141.jpeg"/><Relationship Id="rId176" Type="http://schemas.openxmlformats.org/officeDocument/2006/relationships/image" Target="media/image146.jpeg"/><Relationship Id="rId192" Type="http://schemas.openxmlformats.org/officeDocument/2006/relationships/image" Target="media/image161.jpeg"/><Relationship Id="rId197" Type="http://schemas.openxmlformats.org/officeDocument/2006/relationships/hyperlink" Target="http://50ds.ru/logoped/1980-igra-pomogi-natashe-razlozhit-veshchi-po-mestam--zakrepit-ponimanie-i-upotreblenie-glagolov.html" TargetMode="External"/><Relationship Id="rId201" Type="http://schemas.openxmlformats.org/officeDocument/2006/relationships/hyperlink" Target="http://50ds.ru/music/6303-pedsovet-na-temu-vospitanie-esteticheskogo-otnosheniya-k-okruzhayushchemu-miru-i-dizaynu-svoego-byta.html" TargetMode="External"/><Relationship Id="rId12" Type="http://schemas.openxmlformats.org/officeDocument/2006/relationships/hyperlink" Target="https://educontest.net/ru" TargetMode="External"/><Relationship Id="rId17" Type="http://schemas.openxmlformats.org/officeDocument/2006/relationships/image" Target="media/image3.png"/><Relationship Id="rId33" Type="http://schemas.openxmlformats.org/officeDocument/2006/relationships/image" Target="media/image18.png"/><Relationship Id="rId38" Type="http://schemas.openxmlformats.org/officeDocument/2006/relationships/image" Target="media/image22.jpeg"/><Relationship Id="rId59" Type="http://schemas.openxmlformats.org/officeDocument/2006/relationships/image" Target="media/image39.jpeg"/><Relationship Id="rId103" Type="http://schemas.openxmlformats.org/officeDocument/2006/relationships/hyperlink" Target="http://sabyem.ru/wp-content/uploads/2012/12/Vehicle_coloring_pages_for_babies_7.gif" TargetMode="External"/><Relationship Id="rId108" Type="http://schemas.openxmlformats.org/officeDocument/2006/relationships/image" Target="media/image85.jpeg"/><Relationship Id="rId124" Type="http://schemas.openxmlformats.org/officeDocument/2006/relationships/image" Target="media/image96.jpeg"/><Relationship Id="rId129" Type="http://schemas.openxmlformats.org/officeDocument/2006/relationships/image" Target="media/image101.jpeg"/><Relationship Id="rId54" Type="http://schemas.openxmlformats.org/officeDocument/2006/relationships/image" Target="media/image34.jpeg"/><Relationship Id="rId70" Type="http://schemas.openxmlformats.org/officeDocument/2006/relationships/image" Target="media/image50.jpeg"/><Relationship Id="rId75" Type="http://schemas.openxmlformats.org/officeDocument/2006/relationships/image" Target="media/image55.jpeg"/><Relationship Id="rId91" Type="http://schemas.openxmlformats.org/officeDocument/2006/relationships/image" Target="media/image71.jpeg"/><Relationship Id="rId96" Type="http://schemas.openxmlformats.org/officeDocument/2006/relationships/image" Target="media/image76.jpeg"/><Relationship Id="rId140" Type="http://schemas.openxmlformats.org/officeDocument/2006/relationships/hyperlink" Target="https://nsportal.ru/" TargetMode="External"/><Relationship Id="rId145" Type="http://schemas.openxmlformats.org/officeDocument/2006/relationships/image" Target="media/image115.jpeg"/><Relationship Id="rId161" Type="http://schemas.openxmlformats.org/officeDocument/2006/relationships/image" Target="media/image131.png"/><Relationship Id="rId166" Type="http://schemas.openxmlformats.org/officeDocument/2006/relationships/image" Target="media/image136.png"/><Relationship Id="rId182" Type="http://schemas.openxmlformats.org/officeDocument/2006/relationships/hyperlink" Target="http://an.yandex.ru/count/Wj0ejI_zOAG2DHO0L2O6XY-aMV-tYGK0f0CnPbiwO000000uvBS-G0n80c2C66W4SEwHqDA00O01wlFS0eW1cVIE2f01WhoR-So0W802c062l9lvJB01wFJdgGYu0QptsQqXm042s06Ww92O0U01_hFhb07e0OW3-07waDw-0OW22vW2skJD6A02vEIq1ha2-v7LK7H1ugxm0jEbyTi2e5Ao0UW4knM81VGaa0MMBR05iGcu1RuBm0MiGCW5hX3G1U03u0M8LgW6Lia6NfIX6v7CfqpP1W00012j0000gGTnd7pi04aZ3B07W82GDBW7W0MQYe21mf211k08ihAQ0u0A2iaA8fNDx5vwvZyMgWiGwVyuDd6S003dZo9rKhpe2vOjy0iBY0pwaDw-0QaCl5s913gppR_e39y6c0stlItW3OA2WG4_tgY6tP6IyzDCe0x0X3sv3kpB0G000000mGxuj_6uikEEeDAH3BWF7e0GX9ZU6eWGp-NgWGQG4CwDzxo3nRZxRP34GD0GpPolN_WGzVy1c17wdgFwyeOJwH9GU0JJG4luT_0I1P0JPAWJkFxSZzUXuguMu1E_2u0K8A0Klmke59ejmkM11k0K0UWKZ0BG5T32vO46s1N1YlRieu-y_6Fmc1RGd-211g2e5kW7i1Qo0yaMq1RwaDw-0O4Nc1URoBihg1S9m1Us0jWNm8Gzw1S1e1WKi1YafEc11hWO0T0O8VWObzMwWSd4k9K-W1cmzBZYqBsHkI296Iqka1a1e1bMi1cu6S3I6H9vOM9pNtDbSdPbSYzoDJ0pBJJe6PW7y1c0mWE16l__WtlUeHye7W0wMtn_Ozmj_9Km80qv5fGWbS5rsHo0KBtwvCpB6HPP3zvKy71uWUNlRVArjt3PnvkGm_DLcDu9ld1gP9351GdbSqm0utPTg5gy7orlYt1xl5Ac-JZ4wqIR5Z571j40~1" TargetMode="External"/><Relationship Id="rId187" Type="http://schemas.openxmlformats.org/officeDocument/2006/relationships/image" Target="media/image156.jpeg"/><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png"/><Relationship Id="rId28" Type="http://schemas.openxmlformats.org/officeDocument/2006/relationships/image" Target="media/image13.png"/><Relationship Id="rId49" Type="http://schemas.openxmlformats.org/officeDocument/2006/relationships/oleObject" Target="embeddings/oleObject3.bin"/><Relationship Id="rId114" Type="http://schemas.openxmlformats.org/officeDocument/2006/relationships/image" Target="media/image88.jpeg"/><Relationship Id="rId119" Type="http://schemas.openxmlformats.org/officeDocument/2006/relationships/image" Target="media/image91.jpeg"/><Relationship Id="rId44" Type="http://schemas.openxmlformats.org/officeDocument/2006/relationships/oleObject" Target="embeddings/oleObject2.bin"/><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61.png"/><Relationship Id="rId86" Type="http://schemas.openxmlformats.org/officeDocument/2006/relationships/image" Target="media/image66.png"/><Relationship Id="rId130" Type="http://schemas.openxmlformats.org/officeDocument/2006/relationships/image" Target="media/image102.jpeg"/><Relationship Id="rId135" Type="http://schemas.openxmlformats.org/officeDocument/2006/relationships/image" Target="media/image107.jpeg"/><Relationship Id="rId151" Type="http://schemas.openxmlformats.org/officeDocument/2006/relationships/image" Target="media/image121.png"/><Relationship Id="rId156" Type="http://schemas.openxmlformats.org/officeDocument/2006/relationships/image" Target="media/image126.png"/><Relationship Id="rId177" Type="http://schemas.openxmlformats.org/officeDocument/2006/relationships/image" Target="media/image147.jpeg"/><Relationship Id="rId198" Type="http://schemas.openxmlformats.org/officeDocument/2006/relationships/hyperlink" Target="http://50ds.ru/logoped/4774-kruzhkovaya-rabota-logopeda-po-formirovaniyu-intonatsionnoy-vyrazitelnosti-rechi-starshikh-doshkolnikov.html" TargetMode="External"/><Relationship Id="rId172" Type="http://schemas.openxmlformats.org/officeDocument/2006/relationships/image" Target="media/image142.jpeg"/><Relationship Id="rId193" Type="http://schemas.openxmlformats.org/officeDocument/2006/relationships/image" Target="media/image162.jpeg"/><Relationship Id="rId202" Type="http://schemas.openxmlformats.org/officeDocument/2006/relationships/fontTable" Target="fontTable.xml"/><Relationship Id="rId13" Type="http://schemas.openxmlformats.org/officeDocument/2006/relationships/hyperlink" Target="https://infourok.ru/" TargetMode="External"/><Relationship Id="rId18" Type="http://schemas.openxmlformats.org/officeDocument/2006/relationships/image" Target="media/image4.jpeg"/><Relationship Id="rId39" Type="http://schemas.openxmlformats.org/officeDocument/2006/relationships/image" Target="media/image23.png"/><Relationship Id="rId109" Type="http://schemas.openxmlformats.org/officeDocument/2006/relationships/hyperlink" Target="http://sabyem.ru/wp-content/uploads/2012/12/raskraska.jpg" TargetMode="External"/><Relationship Id="rId34" Type="http://schemas.openxmlformats.org/officeDocument/2006/relationships/hyperlink" Target="http://active-mama.com/kak-igrat-v-tvister.html" TargetMode="External"/><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image" Target="media/image56.jpeg"/><Relationship Id="rId97" Type="http://schemas.openxmlformats.org/officeDocument/2006/relationships/image" Target="media/image77.jpeg"/><Relationship Id="rId104" Type="http://schemas.openxmlformats.org/officeDocument/2006/relationships/image" Target="media/image83.png"/><Relationship Id="rId120" Type="http://schemas.openxmlformats.org/officeDocument/2006/relationships/image" Target="media/image92.jpeg"/><Relationship Id="rId125" Type="http://schemas.openxmlformats.org/officeDocument/2006/relationships/image" Target="media/image97.jpeg"/><Relationship Id="rId141" Type="http://schemas.openxmlformats.org/officeDocument/2006/relationships/hyperlink" Target="https://kopilkaurokov.ru/" TargetMode="External"/><Relationship Id="rId146" Type="http://schemas.openxmlformats.org/officeDocument/2006/relationships/image" Target="media/image116.jpeg"/><Relationship Id="rId167" Type="http://schemas.openxmlformats.org/officeDocument/2006/relationships/image" Target="media/image137.png"/><Relationship Id="rId188" Type="http://schemas.openxmlformats.org/officeDocument/2006/relationships/image" Target="media/image157.jpeg"/><Relationship Id="rId7" Type="http://schemas.openxmlformats.org/officeDocument/2006/relationships/image" Target="media/image1.jpeg"/><Relationship Id="rId71" Type="http://schemas.openxmlformats.org/officeDocument/2006/relationships/image" Target="media/image51.jpeg"/><Relationship Id="rId92" Type="http://schemas.openxmlformats.org/officeDocument/2006/relationships/image" Target="media/image72.png"/><Relationship Id="rId162" Type="http://schemas.openxmlformats.org/officeDocument/2006/relationships/image" Target="media/image132.png"/><Relationship Id="rId183" Type="http://schemas.openxmlformats.org/officeDocument/2006/relationships/image" Target="media/image152.jpeg"/><Relationship Id="rId2" Type="http://schemas.openxmlformats.org/officeDocument/2006/relationships/styles" Target="styles.xml"/><Relationship Id="rId29" Type="http://schemas.openxmlformats.org/officeDocument/2006/relationships/image" Target="media/image14.png"/><Relationship Id="rId24" Type="http://schemas.openxmlformats.org/officeDocument/2006/relationships/image" Target="media/image9.png"/><Relationship Id="rId40" Type="http://schemas.openxmlformats.org/officeDocument/2006/relationships/image" Target="media/image24.png"/><Relationship Id="rId45" Type="http://schemas.openxmlformats.org/officeDocument/2006/relationships/image" Target="media/image27.png"/><Relationship Id="rId66" Type="http://schemas.openxmlformats.org/officeDocument/2006/relationships/image" Target="media/image46.jpeg"/><Relationship Id="rId87" Type="http://schemas.openxmlformats.org/officeDocument/2006/relationships/image" Target="media/image67.png"/><Relationship Id="rId110" Type="http://schemas.openxmlformats.org/officeDocument/2006/relationships/image" Target="media/image86.jpeg"/><Relationship Id="rId115" Type="http://schemas.openxmlformats.org/officeDocument/2006/relationships/hyperlink" Target="http://sabyem.ru/wp-content/uploads/2012/12/1.jpg" TargetMode="External"/><Relationship Id="rId131" Type="http://schemas.openxmlformats.org/officeDocument/2006/relationships/image" Target="media/image103.jpeg"/><Relationship Id="rId136" Type="http://schemas.openxmlformats.org/officeDocument/2006/relationships/image" Target="media/image108.jpeg"/><Relationship Id="rId157" Type="http://schemas.openxmlformats.org/officeDocument/2006/relationships/image" Target="media/image127.png"/><Relationship Id="rId178" Type="http://schemas.openxmlformats.org/officeDocument/2006/relationships/image" Target="media/image148.jpeg"/><Relationship Id="rId61" Type="http://schemas.openxmlformats.org/officeDocument/2006/relationships/image" Target="media/image41.png"/><Relationship Id="rId82" Type="http://schemas.openxmlformats.org/officeDocument/2006/relationships/image" Target="media/image62.png"/><Relationship Id="rId152" Type="http://schemas.openxmlformats.org/officeDocument/2006/relationships/image" Target="media/image122.png"/><Relationship Id="rId173" Type="http://schemas.openxmlformats.org/officeDocument/2006/relationships/image" Target="media/image143.jpeg"/><Relationship Id="rId194" Type="http://schemas.openxmlformats.org/officeDocument/2006/relationships/image" Target="media/image163.jpeg"/><Relationship Id="rId199" Type="http://schemas.openxmlformats.org/officeDocument/2006/relationships/hyperlink" Target="http://50ds.ru/psiholog/3062-kak-razvivat-poznavatelnuyu-aktivnost-detey-doshkolnogo-vozrasta.html" TargetMode="External"/><Relationship Id="rId203" Type="http://schemas.openxmlformats.org/officeDocument/2006/relationships/theme" Target="theme/theme1.xml"/><Relationship Id="rId19" Type="http://schemas.openxmlformats.org/officeDocument/2006/relationships/image" Target="media/image5.png"/><Relationship Id="rId14" Type="http://schemas.openxmlformats.org/officeDocument/2006/relationships/footer" Target="footer3.xml"/><Relationship Id="rId30" Type="http://schemas.openxmlformats.org/officeDocument/2006/relationships/image" Target="media/image15.png"/><Relationship Id="rId35" Type="http://schemas.openxmlformats.org/officeDocument/2006/relationships/image" Target="media/image19.jpeg"/><Relationship Id="rId56" Type="http://schemas.openxmlformats.org/officeDocument/2006/relationships/image" Target="media/image36.jpeg"/><Relationship Id="rId77" Type="http://schemas.openxmlformats.org/officeDocument/2006/relationships/image" Target="media/image57.png"/><Relationship Id="rId100" Type="http://schemas.openxmlformats.org/officeDocument/2006/relationships/image" Target="media/image80.jpeg"/><Relationship Id="rId105" Type="http://schemas.openxmlformats.org/officeDocument/2006/relationships/hyperlink" Target="http://sabyem.ru/wp-content/uploads/2012/12/Vehicle_coloring_pages_for_babies_3.gif" TargetMode="External"/><Relationship Id="rId126" Type="http://schemas.openxmlformats.org/officeDocument/2006/relationships/image" Target="media/image98.jpeg"/><Relationship Id="rId147" Type="http://schemas.openxmlformats.org/officeDocument/2006/relationships/image" Target="media/image117.png"/><Relationship Id="rId168" Type="http://schemas.openxmlformats.org/officeDocument/2006/relationships/image" Target="media/image138.png"/><Relationship Id="rId8" Type="http://schemas.openxmlformats.org/officeDocument/2006/relationships/hyperlink" Target="https://educontest.net/ru" TargetMode="External"/><Relationship Id="rId51" Type="http://schemas.openxmlformats.org/officeDocument/2006/relationships/oleObject" Target="embeddings/oleObject4.bin"/><Relationship Id="rId72" Type="http://schemas.openxmlformats.org/officeDocument/2006/relationships/image" Target="media/image52.jpeg"/><Relationship Id="rId93" Type="http://schemas.openxmlformats.org/officeDocument/2006/relationships/image" Target="media/image73.jpeg"/><Relationship Id="rId98" Type="http://schemas.openxmlformats.org/officeDocument/2006/relationships/image" Target="media/image78.jpeg"/><Relationship Id="rId121" Type="http://schemas.openxmlformats.org/officeDocument/2006/relationships/image" Target="media/image93.jpeg"/><Relationship Id="rId142" Type="http://schemas.openxmlformats.org/officeDocument/2006/relationships/image" Target="media/image112.jpeg"/><Relationship Id="rId163" Type="http://schemas.openxmlformats.org/officeDocument/2006/relationships/image" Target="media/image133.png"/><Relationship Id="rId184" Type="http://schemas.openxmlformats.org/officeDocument/2006/relationships/image" Target="media/image153.jpeg"/><Relationship Id="rId189" Type="http://schemas.openxmlformats.org/officeDocument/2006/relationships/image" Target="media/image158.jpeg"/><Relationship Id="rId3" Type="http://schemas.openxmlformats.org/officeDocument/2006/relationships/settings" Target="settings.xml"/><Relationship Id="rId25" Type="http://schemas.openxmlformats.org/officeDocument/2006/relationships/image" Target="media/image10.png"/><Relationship Id="rId46" Type="http://schemas.openxmlformats.org/officeDocument/2006/relationships/image" Target="media/image28.jpeg"/><Relationship Id="rId67" Type="http://schemas.openxmlformats.org/officeDocument/2006/relationships/image" Target="media/image47.jpeg"/><Relationship Id="rId116" Type="http://schemas.openxmlformats.org/officeDocument/2006/relationships/image" Target="media/image89.jpeg"/><Relationship Id="rId137" Type="http://schemas.openxmlformats.org/officeDocument/2006/relationships/image" Target="media/image109.jpeg"/><Relationship Id="rId158" Type="http://schemas.openxmlformats.org/officeDocument/2006/relationships/image" Target="media/image128.png"/><Relationship Id="rId20" Type="http://schemas.openxmlformats.org/officeDocument/2006/relationships/image" Target="media/image6.png"/><Relationship Id="rId41" Type="http://schemas.openxmlformats.org/officeDocument/2006/relationships/oleObject" Target="embeddings/oleObject1.bin"/><Relationship Id="rId62" Type="http://schemas.openxmlformats.org/officeDocument/2006/relationships/image" Target="media/image42.png"/><Relationship Id="rId83" Type="http://schemas.openxmlformats.org/officeDocument/2006/relationships/image" Target="media/image63.png"/><Relationship Id="rId88" Type="http://schemas.openxmlformats.org/officeDocument/2006/relationships/image" Target="media/image68.png"/><Relationship Id="rId111" Type="http://schemas.openxmlformats.org/officeDocument/2006/relationships/hyperlink" Target="http://sabyem.ru/wp-content/uploads/2012/12/4.jpg" TargetMode="External"/><Relationship Id="rId132" Type="http://schemas.openxmlformats.org/officeDocument/2006/relationships/image" Target="media/image104.png"/><Relationship Id="rId153" Type="http://schemas.openxmlformats.org/officeDocument/2006/relationships/image" Target="media/image123.png"/><Relationship Id="rId174" Type="http://schemas.openxmlformats.org/officeDocument/2006/relationships/image" Target="media/image144.jpeg"/><Relationship Id="rId179" Type="http://schemas.openxmlformats.org/officeDocument/2006/relationships/image" Target="media/image149.jpeg"/><Relationship Id="rId195" Type="http://schemas.openxmlformats.org/officeDocument/2006/relationships/image" Target="media/image164.jpeg"/><Relationship Id="rId190" Type="http://schemas.openxmlformats.org/officeDocument/2006/relationships/image" Target="media/image159.jpeg"/><Relationship Id="rId15" Type="http://schemas.openxmlformats.org/officeDocument/2006/relationships/footer" Target="footer4.xml"/><Relationship Id="rId36" Type="http://schemas.openxmlformats.org/officeDocument/2006/relationships/image" Target="media/image20.jpeg"/><Relationship Id="rId57" Type="http://schemas.openxmlformats.org/officeDocument/2006/relationships/image" Target="media/image37.png"/><Relationship Id="rId106" Type="http://schemas.openxmlformats.org/officeDocument/2006/relationships/image" Target="media/image84.png"/><Relationship Id="rId127" Type="http://schemas.openxmlformats.org/officeDocument/2006/relationships/image" Target="media/image99.jpeg"/><Relationship Id="rId10" Type="http://schemas.openxmlformats.org/officeDocument/2006/relationships/footer" Target="footer1.xml"/><Relationship Id="rId31" Type="http://schemas.openxmlformats.org/officeDocument/2006/relationships/image" Target="media/image16.png"/><Relationship Id="rId52" Type="http://schemas.openxmlformats.org/officeDocument/2006/relationships/image" Target="media/image32.png"/><Relationship Id="rId73" Type="http://schemas.openxmlformats.org/officeDocument/2006/relationships/image" Target="media/image53.jpeg"/><Relationship Id="rId78" Type="http://schemas.openxmlformats.org/officeDocument/2006/relationships/image" Target="media/image58.png"/><Relationship Id="rId94" Type="http://schemas.openxmlformats.org/officeDocument/2006/relationships/image" Target="media/image74.jpeg"/><Relationship Id="rId99" Type="http://schemas.openxmlformats.org/officeDocument/2006/relationships/image" Target="media/image79.jpeg"/><Relationship Id="rId101" Type="http://schemas.openxmlformats.org/officeDocument/2006/relationships/image" Target="media/image81.jpeg"/><Relationship Id="rId122" Type="http://schemas.openxmlformats.org/officeDocument/2006/relationships/image" Target="media/image94.jpeg"/><Relationship Id="rId143" Type="http://schemas.openxmlformats.org/officeDocument/2006/relationships/image" Target="media/image113.jpeg"/><Relationship Id="rId148" Type="http://schemas.openxmlformats.org/officeDocument/2006/relationships/image" Target="media/image118.png"/><Relationship Id="rId164" Type="http://schemas.openxmlformats.org/officeDocument/2006/relationships/image" Target="media/image134.png"/><Relationship Id="rId169" Type="http://schemas.openxmlformats.org/officeDocument/2006/relationships/image" Target="media/image139.png"/><Relationship Id="rId185" Type="http://schemas.openxmlformats.org/officeDocument/2006/relationships/image" Target="media/image154.jpeg"/><Relationship Id="rId4" Type="http://schemas.openxmlformats.org/officeDocument/2006/relationships/webSettings" Target="webSettings.xml"/><Relationship Id="rId9" Type="http://schemas.openxmlformats.org/officeDocument/2006/relationships/hyperlink" Target="https://infourok.ru/" TargetMode="External"/><Relationship Id="rId180" Type="http://schemas.openxmlformats.org/officeDocument/2006/relationships/image" Target="media/image150.jpeg"/><Relationship Id="rId26" Type="http://schemas.openxmlformats.org/officeDocument/2006/relationships/image" Target="media/image11.png"/><Relationship Id="rId47" Type="http://schemas.openxmlformats.org/officeDocument/2006/relationships/image" Target="media/image29.jpeg"/><Relationship Id="rId68" Type="http://schemas.openxmlformats.org/officeDocument/2006/relationships/image" Target="media/image48.jpeg"/><Relationship Id="rId89" Type="http://schemas.openxmlformats.org/officeDocument/2006/relationships/image" Target="media/image69.png"/><Relationship Id="rId112" Type="http://schemas.openxmlformats.org/officeDocument/2006/relationships/image" Target="media/image87.jpeg"/><Relationship Id="rId133" Type="http://schemas.openxmlformats.org/officeDocument/2006/relationships/image" Target="media/image105.jpeg"/><Relationship Id="rId154" Type="http://schemas.openxmlformats.org/officeDocument/2006/relationships/image" Target="media/image124.png"/><Relationship Id="rId175" Type="http://schemas.openxmlformats.org/officeDocument/2006/relationships/image" Target="media/image14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220</TotalTime>
  <Pages>511</Pages>
  <Words>-32766</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Customer</cp:lastModifiedBy>
  <cp:revision>18</cp:revision>
  <dcterms:created xsi:type="dcterms:W3CDTF">2021-03-12T06:34:00Z</dcterms:created>
  <dcterms:modified xsi:type="dcterms:W3CDTF">2021-03-15T09:20:00Z</dcterms:modified>
</cp:coreProperties>
</file>